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2242D653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DC28A3">
              <w:rPr>
                <w:b/>
                <w:szCs w:val="24"/>
              </w:rPr>
              <w:t>2</w:t>
            </w:r>
            <w:r w:rsidR="00817B95">
              <w:rPr>
                <w:b/>
                <w:szCs w:val="24"/>
              </w:rPr>
              <w:t>7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62A05047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8D23D1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8D23D1">
              <w:rPr>
                <w:szCs w:val="24"/>
              </w:rPr>
              <w:t>0</w:t>
            </w:r>
            <w:r w:rsidR="00817B95">
              <w:rPr>
                <w:szCs w:val="24"/>
              </w:rPr>
              <w:t>5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53C206C3" w:rsidR="00153E88" w:rsidRPr="00CD7BA8" w:rsidRDefault="00B82A0D" w:rsidP="00EE1733">
            <w:pPr>
              <w:rPr>
                <w:szCs w:val="24"/>
              </w:rPr>
            </w:pPr>
            <w:r w:rsidRPr="00715EC1">
              <w:rPr>
                <w:szCs w:val="24"/>
              </w:rPr>
              <w:t>1</w:t>
            </w:r>
            <w:r w:rsidR="00817B95" w:rsidRPr="00715EC1">
              <w:rPr>
                <w:szCs w:val="24"/>
              </w:rPr>
              <w:t>0</w:t>
            </w:r>
            <w:r w:rsidR="00A612AC" w:rsidRPr="00715EC1">
              <w:rPr>
                <w:szCs w:val="24"/>
              </w:rPr>
              <w:t>.0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715EC1" w:rsidRPr="00715EC1">
              <w:rPr>
                <w:szCs w:val="24"/>
              </w:rPr>
              <w:t>10</w:t>
            </w:r>
            <w:r w:rsidR="00A97E26" w:rsidRPr="00715EC1">
              <w:rPr>
                <w:szCs w:val="24"/>
              </w:rPr>
              <w:t>.</w:t>
            </w:r>
            <w:r w:rsidR="00715EC1" w:rsidRPr="00715EC1">
              <w:rPr>
                <w:szCs w:val="24"/>
              </w:rPr>
              <w:t>45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6964674" w14:textId="77777777" w:rsidR="00406E20" w:rsidRPr="00CD7BA8" w:rsidRDefault="00406E20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02810" w:rsidRPr="00CD7BA8" w14:paraId="46081E04" w14:textId="77777777" w:rsidTr="00B10A33">
        <w:tc>
          <w:tcPr>
            <w:tcW w:w="567" w:type="dxa"/>
          </w:tcPr>
          <w:p w14:paraId="46C62D85" w14:textId="16761A63" w:rsidR="00C02810" w:rsidRPr="008F1000" w:rsidRDefault="00C02810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77D8D58A" w14:textId="77777777" w:rsidR="00C02810" w:rsidRDefault="00C02810" w:rsidP="002014DB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Medgivande att närvara</w:t>
            </w:r>
          </w:p>
          <w:p w14:paraId="0F4E2C21" w14:textId="77777777" w:rsidR="00C02810" w:rsidRDefault="00C02810" w:rsidP="002014D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B8E2B78" w14:textId="099829D4" w:rsidR="00C02810" w:rsidRPr="00715EC1" w:rsidRDefault="00C02810" w:rsidP="00963967">
            <w:pPr>
              <w:tabs>
                <w:tab w:val="left" w:pos="284"/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>Utskottet medgav att ledamöterna Charlotte Nordström (M), Gudrun Nordborg (V), Torsten Elofsson (KD), Ulrika Liljeberg (C), Ulrika Westerlund (MP)</w:t>
            </w:r>
            <w:r w:rsidR="00715EC1" w:rsidRPr="00715EC1">
              <w:rPr>
                <w:szCs w:val="24"/>
              </w:rPr>
              <w:t xml:space="preserve">, </w:t>
            </w:r>
            <w:r w:rsidRPr="00715EC1">
              <w:rPr>
                <w:szCs w:val="24"/>
              </w:rPr>
              <w:t xml:space="preserve">Martin Melin (L) </w:t>
            </w:r>
            <w:r w:rsidR="00715EC1" w:rsidRPr="00715EC1">
              <w:rPr>
                <w:szCs w:val="24"/>
              </w:rPr>
              <w:t xml:space="preserve">och </w:t>
            </w:r>
            <w:r w:rsidR="00715EC1" w:rsidRPr="00D54F2C">
              <w:rPr>
                <w:kern w:val="36"/>
                <w:szCs w:val="24"/>
              </w:rPr>
              <w:t>Samuel Gonzalez Westling</w:t>
            </w:r>
            <w:r w:rsidR="00715EC1" w:rsidRPr="00715EC1">
              <w:rPr>
                <w:kern w:val="36"/>
                <w:szCs w:val="24"/>
              </w:rPr>
              <w:t xml:space="preserve"> (V)</w:t>
            </w:r>
            <w:r w:rsidR="00715EC1" w:rsidRPr="00715EC1">
              <w:rPr>
                <w:szCs w:val="24"/>
              </w:rPr>
              <w:t xml:space="preserve"> </w:t>
            </w:r>
            <w:r w:rsidRPr="00715EC1">
              <w:rPr>
                <w:szCs w:val="24"/>
              </w:rPr>
              <w:t>samt en tjänsteman från justitieutskottets kansli närvarade under</w:t>
            </w:r>
            <w:r w:rsidR="00DE34A7" w:rsidRPr="00715EC1">
              <w:rPr>
                <w:szCs w:val="24"/>
              </w:rPr>
              <w:t xml:space="preserve"> </w:t>
            </w:r>
            <w:r w:rsidRPr="00715EC1">
              <w:rPr>
                <w:szCs w:val="24"/>
              </w:rPr>
              <w:t>sammanträdet vid punkt 2 på föredragningslistan.</w:t>
            </w:r>
          </w:p>
          <w:p w14:paraId="3BCD176A" w14:textId="36B226FB" w:rsidR="00C02810" w:rsidRPr="00C02810" w:rsidRDefault="00C02810" w:rsidP="002014DB">
            <w:pPr>
              <w:tabs>
                <w:tab w:val="left" w:pos="1701"/>
              </w:tabs>
            </w:pPr>
          </w:p>
        </w:tc>
      </w:tr>
      <w:tr w:rsidR="00081D58" w:rsidRPr="00CD7BA8" w14:paraId="0EE81994" w14:textId="77777777" w:rsidTr="00B10A33">
        <w:tc>
          <w:tcPr>
            <w:tcW w:w="567" w:type="dxa"/>
          </w:tcPr>
          <w:p w14:paraId="1AAE6856" w14:textId="470A3113" w:rsidR="00081D58" w:rsidRPr="008F1000" w:rsidRDefault="00081D5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F1000">
              <w:rPr>
                <w:b/>
                <w:snapToGrid w:val="0"/>
                <w:szCs w:val="24"/>
              </w:rPr>
              <w:t xml:space="preserve">§ </w:t>
            </w:r>
            <w:r w:rsidR="00C02810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7C2F4BDC" w14:textId="4A21C013" w:rsidR="008D23D1" w:rsidRDefault="009C60A4" w:rsidP="002014DB">
            <w:pPr>
              <w:tabs>
                <w:tab w:val="left" w:pos="1701"/>
              </w:tabs>
            </w:pPr>
            <w:r>
              <w:rPr>
                <w:b/>
                <w:bCs/>
              </w:rPr>
              <w:t>Information från Kriminalvården</w:t>
            </w:r>
            <w:r w:rsidR="00B22EDC">
              <w:rPr>
                <w:b/>
                <w:bCs/>
              </w:rPr>
              <w:t xml:space="preserve"> och</w:t>
            </w:r>
            <w:r w:rsidR="00B22EDC" w:rsidRPr="00B22EDC">
              <w:rPr>
                <w:b/>
                <w:bCs/>
              </w:rPr>
              <w:t xml:space="preserve"> </w:t>
            </w:r>
            <w:r w:rsidR="00442601">
              <w:rPr>
                <w:b/>
                <w:bCs/>
              </w:rPr>
              <w:t>U</w:t>
            </w:r>
            <w:r w:rsidR="00B22EDC" w:rsidRPr="00B22EDC">
              <w:rPr>
                <w:b/>
                <w:bCs/>
              </w:rPr>
              <w:t>tredningen om översyn av häktes- och fängelselagstiftningen</w:t>
            </w:r>
            <w:r w:rsidR="00B22EDC">
              <w:t xml:space="preserve"> </w:t>
            </w:r>
            <w:r>
              <w:t xml:space="preserve"> </w:t>
            </w:r>
          </w:p>
          <w:p w14:paraId="17333E24" w14:textId="77777777" w:rsidR="009C60A4" w:rsidRDefault="009C60A4" w:rsidP="002014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8FCA108" w14:textId="709C9955" w:rsidR="00FB0D81" w:rsidRDefault="009C60A4" w:rsidP="008D23D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t xml:space="preserve">Företrädare från Kriminalvården </w:t>
            </w:r>
            <w:r w:rsidR="00B22EDC">
              <w:t xml:space="preserve">och </w:t>
            </w:r>
            <w:r w:rsidR="00FA1286">
              <w:t>U</w:t>
            </w:r>
            <w:r w:rsidR="00B22EDC">
              <w:t xml:space="preserve">tredningen om översyn av häktes- och fängelselagstiftningen </w:t>
            </w:r>
            <w:r>
              <w:t>informerade om tillämpningen av de nya reglerna om könstillhörighet och ändringarna i fängelse- och häkteslagen.</w:t>
            </w:r>
          </w:p>
          <w:p w14:paraId="2FE56889" w14:textId="7DF05BBF" w:rsidR="008D23D1" w:rsidRPr="005F0A63" w:rsidRDefault="008D23D1" w:rsidP="008D23D1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1DC1ACDD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02810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2717E64B" w14:textId="77777777" w:rsidR="00994F47" w:rsidRPr="00715EC1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715EC1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5FC9AEB2" w:rsidR="00994F47" w:rsidRPr="00715EC1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715EC1">
              <w:rPr>
                <w:snapToGrid w:val="0"/>
                <w:szCs w:val="24"/>
              </w:rPr>
              <w:t>Utskottet justerade protokoll 2025/26:</w:t>
            </w:r>
            <w:r w:rsidR="00DC28A3" w:rsidRPr="00715EC1">
              <w:rPr>
                <w:snapToGrid w:val="0"/>
                <w:szCs w:val="24"/>
              </w:rPr>
              <w:t>2</w:t>
            </w:r>
            <w:r w:rsidR="00817B95" w:rsidRPr="00715EC1">
              <w:rPr>
                <w:snapToGrid w:val="0"/>
                <w:szCs w:val="24"/>
              </w:rPr>
              <w:t>6</w:t>
            </w:r>
            <w:r w:rsidRPr="00715EC1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715EC1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17B95" w:rsidRPr="00CD7BA8" w14:paraId="75C61A2C" w14:textId="77777777" w:rsidTr="00B10A33">
        <w:tc>
          <w:tcPr>
            <w:tcW w:w="567" w:type="dxa"/>
          </w:tcPr>
          <w:p w14:paraId="71FA3204" w14:textId="79EE8950" w:rsidR="00817B95" w:rsidRDefault="00817B95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02810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06392EB4" w14:textId="77777777" w:rsidR="00817B95" w:rsidRPr="00715EC1" w:rsidRDefault="00817B95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Nästa steg för en god och nära vård (SoU23)</w:t>
            </w:r>
          </w:p>
          <w:p w14:paraId="068FBC77" w14:textId="77777777" w:rsidR="00817B95" w:rsidRPr="00715EC1" w:rsidRDefault="00817B95" w:rsidP="00817B9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EDE52AC" w14:textId="5FE59B9D" w:rsidR="00817B95" w:rsidRPr="00715EC1" w:rsidRDefault="00817B95" w:rsidP="00817B95">
            <w:pPr>
              <w:tabs>
                <w:tab w:val="left" w:pos="1701"/>
              </w:tabs>
              <w:rPr>
                <w:bCs/>
              </w:rPr>
            </w:pPr>
            <w:r w:rsidRPr="00715EC1">
              <w:rPr>
                <w:bCs/>
                <w:snapToGrid w:val="0"/>
              </w:rPr>
              <w:t>Utskottet fortsatte beredningen av proposition 2025/26:19 och motion</w:t>
            </w:r>
            <w:r w:rsidRPr="00715EC1">
              <w:rPr>
                <w:bCs/>
              </w:rPr>
              <w:t>.</w:t>
            </w:r>
          </w:p>
          <w:p w14:paraId="12168C45" w14:textId="77777777" w:rsidR="00817B95" w:rsidRPr="00715EC1" w:rsidRDefault="00817B95" w:rsidP="00817B95">
            <w:pPr>
              <w:tabs>
                <w:tab w:val="left" w:pos="1701"/>
              </w:tabs>
              <w:rPr>
                <w:bCs/>
              </w:rPr>
            </w:pPr>
          </w:p>
          <w:p w14:paraId="6228F460" w14:textId="1D2FD9DA" w:rsidR="00817B95" w:rsidRPr="00715EC1" w:rsidRDefault="00817B95" w:rsidP="00817B9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15EC1">
              <w:rPr>
                <w:bCs/>
                <w:snapToGrid w:val="0"/>
              </w:rPr>
              <w:t>Utskottet justerade betänkande 2025/26:SoU23.</w:t>
            </w:r>
          </w:p>
          <w:p w14:paraId="5833ECA0" w14:textId="77777777" w:rsidR="00817B95" w:rsidRPr="00715EC1" w:rsidRDefault="00817B95" w:rsidP="00817B95">
            <w:pPr>
              <w:tabs>
                <w:tab w:val="left" w:pos="1701"/>
              </w:tabs>
            </w:pPr>
          </w:p>
          <w:p w14:paraId="5B09A997" w14:textId="77BCE5CB" w:rsidR="00817B95" w:rsidRPr="00715EC1" w:rsidRDefault="00817B95" w:rsidP="00817B95">
            <w:pPr>
              <w:tabs>
                <w:tab w:val="left" w:pos="1701"/>
              </w:tabs>
            </w:pPr>
            <w:r w:rsidRPr="00715EC1">
              <w:t>V- och MP-ledamöterna anmälde reservationer.</w:t>
            </w:r>
          </w:p>
          <w:p w14:paraId="1CBBDC2D" w14:textId="67A8B364" w:rsidR="00817B95" w:rsidRPr="00715EC1" w:rsidRDefault="00817B95" w:rsidP="00817B95">
            <w:pPr>
              <w:tabs>
                <w:tab w:val="left" w:pos="1701"/>
              </w:tabs>
              <w:rPr>
                <w:snapToGrid w:val="0"/>
              </w:rPr>
            </w:pPr>
            <w:r w:rsidRPr="00715EC1">
              <w:rPr>
                <w:snapToGrid w:val="0"/>
              </w:rPr>
              <w:t xml:space="preserve">S-ledamöterna anmälde </w:t>
            </w:r>
            <w:r w:rsidR="00C02810" w:rsidRPr="00715EC1">
              <w:rPr>
                <w:snapToGrid w:val="0"/>
              </w:rPr>
              <w:t xml:space="preserve">ett </w:t>
            </w:r>
            <w:r w:rsidRPr="00715EC1">
              <w:rPr>
                <w:snapToGrid w:val="0"/>
              </w:rPr>
              <w:t>särskil</w:t>
            </w:r>
            <w:r w:rsidR="00C02810" w:rsidRPr="00715EC1">
              <w:rPr>
                <w:snapToGrid w:val="0"/>
              </w:rPr>
              <w:t>t</w:t>
            </w:r>
            <w:r w:rsidRPr="00715EC1">
              <w:rPr>
                <w:snapToGrid w:val="0"/>
              </w:rPr>
              <w:t xml:space="preserve"> yttrande. </w:t>
            </w:r>
          </w:p>
          <w:p w14:paraId="265DC11C" w14:textId="5D544DCA" w:rsidR="00817B95" w:rsidRPr="00715EC1" w:rsidRDefault="00817B95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06E20" w:rsidRPr="00CD7BA8" w14:paraId="47F3ED80" w14:textId="77777777" w:rsidTr="00B10A33">
        <w:tc>
          <w:tcPr>
            <w:tcW w:w="567" w:type="dxa"/>
          </w:tcPr>
          <w:p w14:paraId="01614773" w14:textId="2099739E" w:rsidR="00406E20" w:rsidRDefault="00406E20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27CC65B5" w14:textId="77777777" w:rsidR="00406E20" w:rsidRPr="00715EC1" w:rsidRDefault="00406E20" w:rsidP="00406E2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Barn och unga inom socialtjänsten (SoU19)</w:t>
            </w:r>
          </w:p>
          <w:p w14:paraId="676695FC" w14:textId="77777777" w:rsidR="00406E20" w:rsidRPr="00715EC1" w:rsidRDefault="00406E20" w:rsidP="00406E2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94DE74" w14:textId="201DC401" w:rsidR="00406E20" w:rsidRPr="00715EC1" w:rsidRDefault="00406E20" w:rsidP="00406E20">
            <w:pPr>
              <w:tabs>
                <w:tab w:val="left" w:pos="1701"/>
              </w:tabs>
              <w:rPr>
                <w:bCs/>
              </w:rPr>
            </w:pPr>
            <w:r w:rsidRPr="00715EC1">
              <w:rPr>
                <w:bCs/>
                <w:snapToGrid w:val="0"/>
              </w:rPr>
              <w:t>Utskottet fortsatte beredningen av motioner om barn och unga inom socialtjänsten.</w:t>
            </w:r>
          </w:p>
          <w:p w14:paraId="1B26F64A" w14:textId="77777777" w:rsidR="00406E20" w:rsidRPr="00715EC1" w:rsidRDefault="00406E20" w:rsidP="00406E20">
            <w:pPr>
              <w:tabs>
                <w:tab w:val="left" w:pos="1701"/>
              </w:tabs>
              <w:rPr>
                <w:bCs/>
              </w:rPr>
            </w:pPr>
          </w:p>
          <w:p w14:paraId="40C328CF" w14:textId="77777777" w:rsidR="00406E20" w:rsidRPr="00715EC1" w:rsidRDefault="00406E20" w:rsidP="00406E2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15EC1">
              <w:rPr>
                <w:bCs/>
              </w:rPr>
              <w:t>Ärendet bordlades.</w:t>
            </w:r>
          </w:p>
          <w:p w14:paraId="0BFEC5B8" w14:textId="77777777" w:rsidR="00406E20" w:rsidRPr="00715EC1" w:rsidRDefault="00406E20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0FC4EE7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06E2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715EC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715EC1">
              <w:rPr>
                <w:b/>
              </w:rPr>
              <w:t>Inkomna skrivelser</w:t>
            </w:r>
          </w:p>
          <w:p w14:paraId="704E332A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648FA378" w:rsidR="005C1BFC" w:rsidRPr="00715EC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715EC1">
              <w:rPr>
                <w:szCs w:val="24"/>
              </w:rPr>
              <w:t xml:space="preserve">Inkomna skrivelser anmäldes (dnr </w:t>
            </w:r>
            <w:r w:rsidR="00C02810" w:rsidRPr="00715EC1">
              <w:rPr>
                <w:szCs w:val="24"/>
              </w:rPr>
              <w:t>1152</w:t>
            </w:r>
            <w:r w:rsidR="00206038" w:rsidRPr="00715EC1">
              <w:rPr>
                <w:szCs w:val="24"/>
              </w:rPr>
              <w:t>-202</w:t>
            </w:r>
            <w:r w:rsidR="00791959" w:rsidRPr="00715EC1">
              <w:rPr>
                <w:szCs w:val="24"/>
              </w:rPr>
              <w:t>5</w:t>
            </w:r>
            <w:r w:rsidR="00206038" w:rsidRPr="00715EC1">
              <w:rPr>
                <w:szCs w:val="24"/>
              </w:rPr>
              <w:t>/2</w:t>
            </w:r>
            <w:r w:rsidR="00791959" w:rsidRPr="00715EC1">
              <w:rPr>
                <w:szCs w:val="24"/>
              </w:rPr>
              <w:t>6</w:t>
            </w:r>
            <w:r w:rsidR="001C6B15" w:rsidRPr="00715EC1">
              <w:rPr>
                <w:szCs w:val="24"/>
              </w:rPr>
              <w:t>,</w:t>
            </w:r>
            <w:r w:rsidR="00D30355" w:rsidRPr="00715EC1">
              <w:rPr>
                <w:szCs w:val="24"/>
              </w:rPr>
              <w:t xml:space="preserve"> </w:t>
            </w:r>
            <w:r w:rsidR="001C6B15" w:rsidRPr="00715EC1">
              <w:rPr>
                <w:szCs w:val="24"/>
              </w:rPr>
              <w:t xml:space="preserve">1182-2025/26, 1184-2025/26, 1185-2025/26, 1186-2025/26 </w:t>
            </w:r>
            <w:r w:rsidR="00D30355" w:rsidRPr="00715EC1">
              <w:rPr>
                <w:szCs w:val="24"/>
              </w:rPr>
              <w:t xml:space="preserve">och </w:t>
            </w:r>
            <w:r w:rsidR="001C6B15" w:rsidRPr="00715EC1">
              <w:rPr>
                <w:szCs w:val="24"/>
              </w:rPr>
              <w:t>1187</w:t>
            </w:r>
            <w:r w:rsidR="00D30355" w:rsidRPr="00715EC1">
              <w:rPr>
                <w:szCs w:val="24"/>
              </w:rPr>
              <w:t>-2025/26</w:t>
            </w:r>
            <w:r w:rsidRPr="00715EC1">
              <w:rPr>
                <w:szCs w:val="24"/>
              </w:rPr>
              <w:t>).</w:t>
            </w:r>
            <w:r w:rsidRPr="00715EC1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017A7474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406E20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0A52248E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406E20" w:rsidRPr="00715EC1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715EC1" w:rsidRDefault="005C1BFC" w:rsidP="005C1BFC">
            <w:pPr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715EC1" w:rsidRDefault="005C1BFC" w:rsidP="005C1BFC">
            <w:pPr>
              <w:rPr>
                <w:snapToGrid w:val="0"/>
                <w:szCs w:val="24"/>
              </w:rPr>
            </w:pPr>
          </w:p>
          <w:p w14:paraId="7CF6E935" w14:textId="0A1ABCD8" w:rsidR="005C1BFC" w:rsidRPr="00715EC1" w:rsidRDefault="005C1BFC" w:rsidP="005C1BFC">
            <w:pPr>
              <w:rPr>
                <w:bCs/>
                <w:snapToGrid w:val="0"/>
                <w:szCs w:val="24"/>
              </w:rPr>
            </w:pPr>
            <w:r w:rsidRPr="00715EC1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715EC1">
              <w:rPr>
                <w:bCs/>
                <w:snapToGrid w:val="0"/>
                <w:szCs w:val="24"/>
              </w:rPr>
              <w:t>t</w:t>
            </w:r>
            <w:r w:rsidR="00817B95" w:rsidRPr="00715EC1">
              <w:rPr>
                <w:bCs/>
                <w:snapToGrid w:val="0"/>
                <w:szCs w:val="24"/>
              </w:rPr>
              <w:t>i</w:t>
            </w:r>
            <w:r w:rsidR="00206038" w:rsidRPr="00715EC1">
              <w:rPr>
                <w:bCs/>
                <w:snapToGrid w:val="0"/>
                <w:szCs w:val="24"/>
              </w:rPr>
              <w:t>s</w:t>
            </w:r>
            <w:r w:rsidRPr="00715EC1">
              <w:rPr>
                <w:bCs/>
                <w:snapToGrid w:val="0"/>
                <w:szCs w:val="24"/>
              </w:rPr>
              <w:t xml:space="preserve">dagen den </w:t>
            </w:r>
            <w:r w:rsidR="00817B95" w:rsidRPr="00715EC1">
              <w:rPr>
                <w:bCs/>
                <w:snapToGrid w:val="0"/>
                <w:szCs w:val="24"/>
              </w:rPr>
              <w:t>17</w:t>
            </w:r>
            <w:r w:rsidRPr="00715EC1">
              <w:rPr>
                <w:bCs/>
                <w:snapToGrid w:val="0"/>
                <w:szCs w:val="24"/>
              </w:rPr>
              <w:t xml:space="preserve"> </w:t>
            </w:r>
            <w:r w:rsidR="00D573D1" w:rsidRPr="00715EC1">
              <w:rPr>
                <w:bCs/>
                <w:snapToGrid w:val="0"/>
                <w:szCs w:val="24"/>
              </w:rPr>
              <w:t>febr</w:t>
            </w:r>
            <w:r w:rsidR="00DC28A3" w:rsidRPr="00715EC1">
              <w:rPr>
                <w:bCs/>
                <w:snapToGrid w:val="0"/>
                <w:szCs w:val="24"/>
              </w:rPr>
              <w:t>uari</w:t>
            </w:r>
            <w:r w:rsidRPr="00715EC1">
              <w:rPr>
                <w:bCs/>
                <w:snapToGrid w:val="0"/>
                <w:szCs w:val="24"/>
              </w:rPr>
              <w:t xml:space="preserve"> 202</w:t>
            </w:r>
            <w:r w:rsidR="00DC28A3" w:rsidRPr="00715EC1">
              <w:rPr>
                <w:bCs/>
                <w:snapToGrid w:val="0"/>
                <w:szCs w:val="24"/>
              </w:rPr>
              <w:t>6</w:t>
            </w:r>
            <w:r w:rsidRPr="00715EC1">
              <w:rPr>
                <w:bCs/>
                <w:snapToGrid w:val="0"/>
                <w:szCs w:val="24"/>
              </w:rPr>
              <w:t xml:space="preserve"> kl. 1</w:t>
            </w:r>
            <w:r w:rsidR="00817B95" w:rsidRPr="00715EC1">
              <w:rPr>
                <w:bCs/>
                <w:snapToGrid w:val="0"/>
                <w:szCs w:val="24"/>
              </w:rPr>
              <w:t>1</w:t>
            </w:r>
            <w:r w:rsidRPr="00715EC1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715EC1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>Vid protokollet</w:t>
            </w:r>
          </w:p>
          <w:p w14:paraId="5A7907BE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715EC1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63607E0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 xml:space="preserve">Justeras den </w:t>
            </w:r>
            <w:r w:rsidR="00817B95" w:rsidRPr="00715EC1">
              <w:rPr>
                <w:szCs w:val="24"/>
              </w:rPr>
              <w:t>17</w:t>
            </w:r>
            <w:r w:rsidR="00755220" w:rsidRPr="00715EC1">
              <w:rPr>
                <w:szCs w:val="24"/>
              </w:rPr>
              <w:t xml:space="preserve"> </w:t>
            </w:r>
            <w:r w:rsidR="00D573D1" w:rsidRPr="00715EC1">
              <w:rPr>
                <w:szCs w:val="24"/>
              </w:rPr>
              <w:t>febr</w:t>
            </w:r>
            <w:r w:rsidR="00DC28A3" w:rsidRPr="00715EC1">
              <w:rPr>
                <w:szCs w:val="24"/>
              </w:rPr>
              <w:t>uari</w:t>
            </w:r>
            <w:r w:rsidRPr="00715EC1">
              <w:rPr>
                <w:szCs w:val="24"/>
              </w:rPr>
              <w:t xml:space="preserve"> 202</w:t>
            </w:r>
            <w:r w:rsidR="00DC28A3" w:rsidRPr="00715EC1">
              <w:rPr>
                <w:szCs w:val="24"/>
              </w:rPr>
              <w:t>6</w:t>
            </w:r>
          </w:p>
          <w:p w14:paraId="4D75E4D0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715EC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1ABC4373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DC28A3">
              <w:rPr>
                <w:sz w:val="20"/>
              </w:rPr>
              <w:t>2</w:t>
            </w:r>
            <w:r w:rsidR="00817B95">
              <w:rPr>
                <w:sz w:val="20"/>
              </w:rPr>
              <w:t>7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612AA2D9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715EC1">
              <w:rPr>
                <w:sz w:val="20"/>
              </w:rPr>
              <w:t>8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1A57708B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Fredrik Lundh </w:t>
            </w:r>
            <w:proofErr w:type="spellStart"/>
            <w:r>
              <w:rPr>
                <w:sz w:val="20"/>
              </w:rPr>
              <w:t>Sammeli</w:t>
            </w:r>
            <w:proofErr w:type="spellEnd"/>
            <w:r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74E87D15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1700B972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6A173434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08DE8E72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Carita </w:t>
            </w:r>
            <w:proofErr w:type="spellStart"/>
            <w:r>
              <w:rPr>
                <w:sz w:val="20"/>
              </w:rPr>
              <w:t>Boulwén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475C451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6CF5A8D1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69D64336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3EB81087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3C72A92C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3B6B32C9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3D91CAD0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D5F810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C83A2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34ADBE7D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Nils </w:t>
            </w:r>
            <w:proofErr w:type="spellStart"/>
            <w:r>
              <w:rPr>
                <w:sz w:val="20"/>
              </w:rPr>
              <w:t>Seye</w:t>
            </w:r>
            <w:proofErr w:type="spellEnd"/>
            <w:r>
              <w:rPr>
                <w:sz w:val="20"/>
              </w:rPr>
              <w:t xml:space="preserve">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425CF6D2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05BCFE42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0BADE840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7737F258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Dzenan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Cisija</w:t>
            </w:r>
            <w:proofErr w:type="spellEnd"/>
            <w:r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119D9D91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3BC3F126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7A09CA9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14F8C61B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Jakob </w:t>
            </w:r>
            <w:proofErr w:type="spellStart"/>
            <w:r>
              <w:rPr>
                <w:sz w:val="20"/>
              </w:rPr>
              <w:t>Olofsgård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6D33C4C7" w:rsidR="002D60E9" w:rsidRPr="00E40C0C" w:rsidRDefault="00715EC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Nadja </w:t>
            </w:r>
            <w:proofErr w:type="spellStart"/>
            <w:r>
              <w:rPr>
                <w:sz w:val="20"/>
              </w:rPr>
              <w:t>Awad</w:t>
            </w:r>
            <w:proofErr w:type="spellEnd"/>
            <w:r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524220">
    <w:abstractNumId w:val="5"/>
  </w:num>
  <w:num w:numId="2" w16cid:durableId="275068085">
    <w:abstractNumId w:val="0"/>
  </w:num>
  <w:num w:numId="3" w16cid:durableId="1077556318">
    <w:abstractNumId w:val="2"/>
  </w:num>
  <w:num w:numId="4" w16cid:durableId="1187786915">
    <w:abstractNumId w:val="1"/>
  </w:num>
  <w:num w:numId="5" w16cid:durableId="717708118">
    <w:abstractNumId w:val="4"/>
  </w:num>
  <w:num w:numId="6" w16cid:durableId="117211198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410A2"/>
    <w:rsid w:val="00442601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0BCA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491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813</TotalTime>
  <Pages>3</Pages>
  <Words>437</Words>
  <Characters>3311</Characters>
  <Application>Microsoft Office Word</Application>
  <DocSecurity>0</DocSecurity>
  <Lines>1655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246</cp:revision>
  <cp:lastPrinted>2025-04-29T15:03:00Z</cp:lastPrinted>
  <dcterms:created xsi:type="dcterms:W3CDTF">2024-12-19T08:10:00Z</dcterms:created>
  <dcterms:modified xsi:type="dcterms:W3CDTF">2026-02-17T10:26:00Z</dcterms:modified>
</cp:coreProperties>
</file>