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11 september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september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2024-09-11</SAFIR_Sammantradesdatum_Doc>
    <SAFIR_SammantradeID xmlns="C07A1A6C-0B19-41D9-BDF8-F523BA3921EB">d27e80d3-cd95-44ae-b2b3-7a3b3f0e183a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D656DC11-9329-4B4C-BF5A-220DFB5C84D1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september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