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91CFBCE" w14:textId="77777777">
      <w:pPr>
        <w:pStyle w:val="Normalutanindragellerluft"/>
      </w:pPr>
      <w:r>
        <w:t xml:space="preserve"> </w:t>
      </w:r>
    </w:p>
    <w:sdt>
      <w:sdtPr>
        <w:alias w:val="CC_Boilerplate_4"/>
        <w:tag w:val="CC_Boilerplate_4"/>
        <w:id w:val="-1644581176"/>
        <w:lock w:val="sdtLocked"/>
        <w:placeholder>
          <w:docPart w:val="2A3BFE13420949578193866B68CD1B1A"/>
        </w:placeholder>
        <w15:appearance w15:val="hidden"/>
        <w:text/>
      </w:sdtPr>
      <w:sdtEndPr/>
      <w:sdtContent>
        <w:p w:rsidR="00AF30DD" w:rsidP="00CC4C93" w:rsidRDefault="00AF30DD" w14:paraId="591CFBCF" w14:textId="77777777">
          <w:pPr>
            <w:pStyle w:val="Rubrik1"/>
          </w:pPr>
          <w:r>
            <w:t>Förslag till riksdagsbeslut</w:t>
          </w:r>
        </w:p>
      </w:sdtContent>
    </w:sdt>
    <w:sdt>
      <w:sdtPr>
        <w:alias w:val="Yrkande 1"/>
        <w:tag w:val="f3a85791-8c8a-4d79-8e4b-a9607d8bc6c3"/>
        <w:id w:val="-105201173"/>
        <w:lock w:val="sdtLocked"/>
      </w:sdtPr>
      <w:sdtEndPr/>
      <w:sdtContent>
        <w:p w:rsidR="00550E94" w:rsidRDefault="00B77853" w14:paraId="591CFBD0" w14:textId="77777777">
          <w:pPr>
            <w:pStyle w:val="Frslagstext"/>
          </w:pPr>
          <w:r>
            <w:t>Riksdagen ställer sig bakom det som anförs i motionen om att inte försämra ROT-avdraget och tillkännager detta för regeringen.</w:t>
          </w:r>
        </w:p>
      </w:sdtContent>
    </w:sdt>
    <w:p w:rsidR="00AF30DD" w:rsidP="00AF30DD" w:rsidRDefault="000156D9" w14:paraId="591CFBD1" w14:textId="77777777">
      <w:pPr>
        <w:pStyle w:val="Rubrik1"/>
      </w:pPr>
      <w:bookmarkStart w:name="MotionsStart" w:id="0"/>
      <w:bookmarkEnd w:id="0"/>
      <w:r>
        <w:t>Motivering</w:t>
      </w:r>
    </w:p>
    <w:p w:rsidR="00A4153F" w:rsidP="00A4153F" w:rsidRDefault="00A4153F" w14:paraId="591CFBD2" w14:textId="77777777">
      <w:pPr>
        <w:pStyle w:val="Normalutanindragellerluft"/>
      </w:pPr>
      <w:r>
        <w:t>Regeringen har aviserat att de planerar att försämra villkoren för ROT-avdraget. Arbetskostnaden för en köpare kommer då troligtvis att öka med cirka 40 procent.</w:t>
      </w:r>
    </w:p>
    <w:p w:rsidR="00A4153F" w:rsidP="00A4153F" w:rsidRDefault="00A4153F" w14:paraId="591CFBD3" w14:textId="02F2EBA4">
      <w:pPr>
        <w:pStyle w:val="Normalutanindragellerluft"/>
      </w:pPr>
      <w:r>
        <w:t>Upprördheten bland hantverkare och småföretagare är stor eftersom de menar att reformen gjort att tidigare svarta jobb tvättats vita, men att de nu befarar en återgång. Detta framhåller också fyra vd:ar för olika branschorganisationer i en debattartikel (Svenska Dagbladet, 150905). Under rubriken ”Svartjobben försvann med ROT-avdraget”, berättar de att ROT-avdraget har skapat mäng</w:t>
      </w:r>
      <w:r w:rsidR="00402B0E">
        <w:t xml:space="preserve">der med riktiga jobb (mellan 15 000 och </w:t>
      </w:r>
      <w:r>
        <w:t>25 000 enligt en beräkning från Företagarna), att unga människor har fått möjlighet att lära sig ett yrke och att viljan att göra rätt har skapat en yrkesstolthet.</w:t>
      </w:r>
    </w:p>
    <w:p w:rsidRPr="00A4153F" w:rsidR="00A4153F" w:rsidP="00A4153F" w:rsidRDefault="00A4153F" w14:paraId="591CFBD4" w14:textId="77777777"/>
    <w:p w:rsidR="00A4153F" w:rsidP="00A4153F" w:rsidRDefault="00402B0E" w14:paraId="591CFBD5" w14:textId="5B91F16D">
      <w:pPr>
        <w:pStyle w:val="Normalutanindragellerluft"/>
      </w:pPr>
      <w:r>
        <w:lastRenderedPageBreak/>
        <w:t xml:space="preserve">Dessa uppfattningar </w:t>
      </w:r>
      <w:r w:rsidR="00A4153F">
        <w:t xml:space="preserve">delas </w:t>
      </w:r>
      <w:r>
        <w:t>också</w:t>
      </w:r>
      <w:r>
        <w:t xml:space="preserve"> </w:t>
      </w:r>
      <w:r w:rsidR="00A4153F">
        <w:t>av forskningen. Enligt Katarina Nordblom, docent i nationalekonomi på Handelshögskolan vid Göteborgs universitet, har ROT- och RUT-reformerna påverkat människors vilja då det gäller att köpa tjänster svart. Hon har gjort en uppföljning av en tidigare undersökning som Skatteverket gjorde 2006. De lät då svenskar ta ställning till påståendet ”Det är omoraliskt att köpa tjänster svart”. Vid den tiden instämde 17 procent av de tillfrågade helt i påståendet. Sex år senare, efter införandet av ROT och RUT, ställde Nordblom samma fråga och resultatet var slående. Denna gång var det nämligen 47 procent av de tillfrågade som instämde helt i påståendet. Då forskaren jämför de två resultaten konstaterar hon ”Vi såg alltså en kraftig förskjutning av skattemoralen” och att skattereformer som ROT och RUT sannolikt ökar människors vilja att betala skatt: (http://www.gu.se/forskning/forskare/Artiklar/ekonomi/rot-och-rut-paverkar-installningen-till-svart-arbetskraft/?print=true).</w:t>
      </w:r>
    </w:p>
    <w:p w:rsidR="00A4153F" w:rsidP="00A4153F" w:rsidRDefault="00A4153F" w14:paraId="591CFBD6" w14:textId="77777777">
      <w:pPr>
        <w:pStyle w:val="Normalutanindragellerluft"/>
      </w:pPr>
    </w:p>
    <w:p w:rsidR="00AF30DD" w:rsidP="00A4153F" w:rsidRDefault="00A4153F" w14:paraId="591CFBD7" w14:textId="40C41D5D">
      <w:pPr>
        <w:pStyle w:val="Normalutanindragellerluft"/>
      </w:pPr>
      <w:r>
        <w:t>Detta är tydliga och viktiga signaler som vi politiker bör ta till oss. Med hänvisning till ovans</w:t>
      </w:r>
      <w:r w:rsidR="005A4168">
        <w:t xml:space="preserve">tående bör ROT-avdraget inte </w:t>
      </w:r>
      <w:r w:rsidR="00402B0E">
        <w:t>försämras. Detta bör r</w:t>
      </w:r>
      <w:bookmarkStart w:name="_GoBack" w:id="1"/>
      <w:bookmarkEnd w:id="1"/>
      <w:r>
        <w:t xml:space="preserve">iksdagen ge regeringen tillkänna. </w:t>
      </w:r>
    </w:p>
    <w:p w:rsidRPr="00A4153F" w:rsidR="00A4153F" w:rsidP="00A4153F" w:rsidRDefault="00A4153F" w14:paraId="591CFBD8" w14:textId="77777777"/>
    <w:sdt>
      <w:sdtPr>
        <w:rPr>
          <w:i/>
          <w:noProof/>
        </w:rPr>
        <w:alias w:val="CC_Underskrifter"/>
        <w:tag w:val="CC_Underskrifter"/>
        <w:id w:val="583496634"/>
        <w:lock w:val="sdtContentLocked"/>
        <w:placeholder>
          <w:docPart w:val="8E12D02888C743EFB1244EB2E4D59E16"/>
        </w:placeholder>
        <w15:appearance w15:val="hidden"/>
      </w:sdtPr>
      <w:sdtEndPr>
        <w:rPr>
          <w:noProof w:val="0"/>
        </w:rPr>
      </w:sdtEndPr>
      <w:sdtContent>
        <w:p w:rsidRPr="00ED19F0" w:rsidR="00865E70" w:rsidP="00F8544C" w:rsidRDefault="00402B0E" w14:paraId="591CFB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F34386" w:rsidRDefault="00F34386" w14:paraId="591CFBDD" w14:textId="77777777"/>
    <w:sectPr w:rsidR="00F3438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CFBDF" w14:textId="77777777" w:rsidR="00C53656" w:rsidRDefault="00C53656" w:rsidP="000C1CAD">
      <w:pPr>
        <w:spacing w:line="240" w:lineRule="auto"/>
      </w:pPr>
      <w:r>
        <w:separator/>
      </w:r>
    </w:p>
  </w:endnote>
  <w:endnote w:type="continuationSeparator" w:id="0">
    <w:p w14:paraId="591CFBE0" w14:textId="77777777" w:rsidR="00C53656" w:rsidRDefault="00C536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CFBE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02B0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CFBEB" w14:textId="77777777" w:rsidR="00E16358" w:rsidRDefault="00E1635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201509181303</w:instrText>
    </w:r>
    <w:r>
      <w:fldChar w:fldCharType="end"/>
    </w:r>
    <w:r>
      <w:instrText xml:space="preserve"> &gt; </w:instrText>
    </w:r>
    <w:r>
      <w:fldChar w:fldCharType="begin"/>
    </w:r>
    <w:r>
      <w:instrText xml:space="preserve"> PRINTDATE \@ "yyyyMMddHHmm" </w:instrText>
    </w:r>
    <w:r>
      <w:fldChar w:fldCharType="separate"/>
    </w:r>
    <w:r>
      <w:rPr>
        <w:noProof/>
      </w:rPr>
      <w:instrText>201510050955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09:55</w:instrText>
    </w:r>
    <w:r>
      <w:fldChar w:fldCharType="end"/>
    </w:r>
    <w:r>
      <w:instrText xml:space="preserve"> </w:instrText>
    </w:r>
    <w:r>
      <w:fldChar w:fldCharType="separate"/>
    </w:r>
    <w:r>
      <w:rPr>
        <w:noProof/>
      </w:rPr>
      <w:t>2015-10-05 09:55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1CFBDD" w14:textId="77777777" w:rsidR="00C53656" w:rsidRDefault="00C53656" w:rsidP="000C1CAD">
      <w:pPr>
        <w:spacing w:line="240" w:lineRule="auto"/>
      </w:pPr>
      <w:r>
        <w:separator/>
      </w:r>
    </w:p>
  </w:footnote>
  <w:footnote w:type="continuationSeparator" w:id="0">
    <w:p w14:paraId="591CFBDE" w14:textId="77777777" w:rsidR="00C53656" w:rsidRDefault="00C536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1CFBE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02B0E" w14:paraId="591CFBE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:1071</w:t>
        </w:r>
      </w:sdtContent>
    </w:sdt>
  </w:p>
  <w:p w:rsidR="00A42228" w:rsidP="00283E0F" w:rsidRDefault="00402B0E" w14:paraId="591CFBE8"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A4153F" w14:paraId="591CFBE9" w14:textId="77777777">
        <w:pPr>
          <w:pStyle w:val="FSHRub2"/>
        </w:pPr>
        <w:r>
          <w:t>ROT-avdraget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591CFB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153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728"/>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3C9"/>
    <w:rsid w:val="00283E0F"/>
    <w:rsid w:val="00283EAE"/>
    <w:rsid w:val="0028555B"/>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2B0E"/>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E94"/>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168"/>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F57"/>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1D3"/>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EFE"/>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53F"/>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853"/>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56"/>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358"/>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386"/>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44C"/>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1CFBCE"/>
  <w15:chartTrackingRefBased/>
  <w15:docId w15:val="{A5EF3C2E-017B-420A-A5AE-83FCEE832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3BFE13420949578193866B68CD1B1A"/>
        <w:category>
          <w:name w:val="Allmänt"/>
          <w:gallery w:val="placeholder"/>
        </w:category>
        <w:types>
          <w:type w:val="bbPlcHdr"/>
        </w:types>
        <w:behaviors>
          <w:behavior w:val="content"/>
        </w:behaviors>
        <w:guid w:val="{944AF36F-7C85-4152-96B7-C62C0C59F96A}"/>
      </w:docPartPr>
      <w:docPartBody>
        <w:p w:rsidR="006F16C2" w:rsidRDefault="00530A4D">
          <w:pPr>
            <w:pStyle w:val="2A3BFE13420949578193866B68CD1B1A"/>
          </w:pPr>
          <w:r w:rsidRPr="009A726D">
            <w:rPr>
              <w:rStyle w:val="Platshllartext"/>
            </w:rPr>
            <w:t>Klicka här för att ange text.</w:t>
          </w:r>
        </w:p>
      </w:docPartBody>
    </w:docPart>
    <w:docPart>
      <w:docPartPr>
        <w:name w:val="8E12D02888C743EFB1244EB2E4D59E16"/>
        <w:category>
          <w:name w:val="Allmänt"/>
          <w:gallery w:val="placeholder"/>
        </w:category>
        <w:types>
          <w:type w:val="bbPlcHdr"/>
        </w:types>
        <w:behaviors>
          <w:behavior w:val="content"/>
        </w:behaviors>
        <w:guid w:val="{4C5A0801-2BF3-485B-AD95-7F1A1A7B01BB}"/>
      </w:docPartPr>
      <w:docPartBody>
        <w:p w:rsidR="006F16C2" w:rsidRDefault="00530A4D">
          <w:pPr>
            <w:pStyle w:val="8E12D02888C743EFB1244EB2E4D59E1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A4D"/>
    <w:rsid w:val="00530A4D"/>
    <w:rsid w:val="006F16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3BFE13420949578193866B68CD1B1A">
    <w:name w:val="2A3BFE13420949578193866B68CD1B1A"/>
  </w:style>
  <w:style w:type="paragraph" w:customStyle="1" w:styleId="814B5B72699942A7AB3F3EE180F470AD">
    <w:name w:val="814B5B72699942A7AB3F3EE180F470AD"/>
  </w:style>
  <w:style w:type="paragraph" w:customStyle="1" w:styleId="8E12D02888C743EFB1244EB2E4D59E16">
    <w:name w:val="8E12D02888C743EFB1244EB2E4D59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4169</RubrikLookup>
    <MotionGuid xmlns="00d11361-0b92-4bae-a181-288d6a55b763">304a9d82-4de3-46a1-a8a8-47977fdc8c8c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3AE1D-0AA8-418D-B3A8-EFEF1AF38BD1}"/>
</file>

<file path=customXml/itemProps2.xml><?xml version="1.0" encoding="utf-8"?>
<ds:datastoreItem xmlns:ds="http://schemas.openxmlformats.org/officeDocument/2006/customXml" ds:itemID="{236EDEB9-2F1A-4A5C-8849-5FBA324A902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4032155-5B99-4C5C-9935-8DD070688B5B}"/>
</file>

<file path=customXml/itemProps5.xml><?xml version="1.0" encoding="utf-8"?>
<ds:datastoreItem xmlns:ds="http://schemas.openxmlformats.org/officeDocument/2006/customXml" ds:itemID="{5D660910-62F9-4FB2-A5EA-0CA46B1FE1A7}"/>
</file>

<file path=docProps/app.xml><?xml version="1.0" encoding="utf-8"?>
<Properties xmlns="http://schemas.openxmlformats.org/officeDocument/2006/extended-properties" xmlns:vt="http://schemas.openxmlformats.org/officeDocument/2006/docPropsVTypes">
  <Template>GranskaMot</Template>
  <TotalTime>6</TotalTime>
  <Pages>2</Pages>
  <Words>300</Words>
  <Characters>1842</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201516M1390 ROT avdraget</dc:title>
  <dc:subject/>
  <dc:creator>Peter Wärring</dc:creator>
  <cp:keywords/>
  <dc:description/>
  <cp:lastModifiedBy>Kerstin Carlqvist</cp:lastModifiedBy>
  <cp:revision>9</cp:revision>
  <cp:lastPrinted>2015-10-05T07:55:00Z</cp:lastPrinted>
  <dcterms:created xsi:type="dcterms:W3CDTF">2015-09-18T11:03:00Z</dcterms:created>
  <dcterms:modified xsi:type="dcterms:W3CDTF">2016-05-18T13:24:00Z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*5E66A64CC54E0*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https://filur.riksdagen.se/drop/DropOffLibrary/5E66A64CC54E0.docx</vt:lpwstr>
  </property>
  <property fmtid="{D5CDD505-2E9C-101B-9397-08002B2CF9AE}" pid="11" name="RevisionsOn">
    <vt:lpwstr>1</vt:lpwstr>
  </property>
</Properties>
</file>