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 juni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Återrapportering från Europeiska rådets möte efter voteringens slut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AP-fondernas hållbarhetsarbete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Idéburen välfärd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Interparlamentariska 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2022-06-02</SAFIR_Sammantradesdatum_Doc>
    <SAFIR_SammantradeID xmlns="C07A1A6C-0B19-41D9-BDF8-F523BA3921EB">0e5cf772-1874-41c2-9793-a82ad3da01c0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3A92DA8D-B3DB-43DB-8D34-AEFFB27A1E00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