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15 april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Sysselsättning och boende på landsbygden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Migrationsfrågor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Socialtjänstens 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Personalfrågor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Ulf 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Yrkestrafik och taxi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Järnvägs- och kollektivtrafikfrågor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Aylin Nouri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Lifvenhage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5.41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Kriminalvårdsfrågor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Garpvall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35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april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2026-04-15</SAFIR_Sammantradesdatum_Doc>
    <SAFIR_SammantradeID xmlns="C07A1A6C-0B19-41D9-BDF8-F523BA3921EB">09473deb-d451-4cff-9e30-7742f229d8f1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FF84F7AD-9E81-405A-8739-6EF9BD4338B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april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