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E56AC" w14:textId="77777777" w:rsidR="009D0B84" w:rsidRPr="00631228" w:rsidRDefault="009D0B84" w:rsidP="00C8222F">
      <w:pPr>
        <w:pStyle w:val="Datum"/>
      </w:pPr>
      <w:bookmarkStart w:id="0" w:name="DocumentDate"/>
      <w:r w:rsidRPr="00631228">
        <w:t>Torsdagen den 13 augusti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D51CA" w14:paraId="5E1E56B1" w14:textId="77777777" w:rsidTr="00BE4728">
        <w:trPr>
          <w:cantSplit/>
        </w:trPr>
        <w:tc>
          <w:tcPr>
            <w:tcW w:w="454" w:type="dxa"/>
          </w:tcPr>
          <w:p w14:paraId="5E1E56AD" w14:textId="77777777" w:rsidR="009D0B84" w:rsidRPr="00631228" w:rsidRDefault="009D0B84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E1E56AE" w14:textId="77777777" w:rsidR="009D0B84" w:rsidRPr="00631228" w:rsidRDefault="009D0B84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E1E56AF" w14:textId="77777777" w:rsidR="009D0B84" w:rsidRPr="00631228" w:rsidRDefault="009D0B8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E1E56B0" w14:textId="77777777" w:rsidR="009D0B84" w:rsidRPr="00631228" w:rsidRDefault="009D0B84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CD51CA" w14:paraId="5E1E56B6" w14:textId="77777777" w:rsidTr="00BE4728">
        <w:trPr>
          <w:cantSplit/>
        </w:trPr>
        <w:tc>
          <w:tcPr>
            <w:tcW w:w="454" w:type="dxa"/>
          </w:tcPr>
          <w:p w14:paraId="5E1E56B2" w14:textId="77777777" w:rsidR="009D0B84" w:rsidRPr="00631228" w:rsidRDefault="009D0B8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E1E56B3" w14:textId="39665E3C" w:rsidR="009D0B84" w:rsidRPr="00631228" w:rsidRDefault="009D0B84" w:rsidP="00BE4728">
            <w:pPr>
              <w:pStyle w:val="Plenum"/>
              <w:jc w:val="right"/>
            </w:pPr>
          </w:p>
        </w:tc>
        <w:tc>
          <w:tcPr>
            <w:tcW w:w="397" w:type="dxa"/>
          </w:tcPr>
          <w:p w14:paraId="5E1E56B4" w14:textId="77777777" w:rsidR="009D0B84" w:rsidRPr="00631228" w:rsidRDefault="009D0B8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E1E56B5" w14:textId="0F28001E" w:rsidR="009D0B84" w:rsidRPr="00631228" w:rsidRDefault="009D0B84" w:rsidP="00BE4728">
            <w:pPr>
              <w:pStyle w:val="Plenum"/>
              <w:ind w:right="1"/>
            </w:pPr>
            <w:r w:rsidRPr="00631228">
              <w:t>Votering</w:t>
            </w:r>
            <w:r w:rsidR="009E5155">
              <w:t xml:space="preserve"> efter debattens slut</w:t>
            </w:r>
          </w:p>
        </w:tc>
      </w:tr>
    </w:tbl>
    <w:p w14:paraId="5E1E56B7" w14:textId="77777777" w:rsidR="009D0B84" w:rsidRDefault="009D0B84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CD51CA" w14:paraId="5E1E56BC" w14:textId="77777777">
        <w:tc>
          <w:tcPr>
            <w:tcW w:w="454" w:type="dxa"/>
            <w:vAlign w:val="bottom"/>
          </w:tcPr>
          <w:p w14:paraId="5E1E56B8" w14:textId="77777777" w:rsidR="009D0B84" w:rsidRPr="006F2BC3" w:rsidRDefault="009D0B84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5E1E56B9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1E56BA" w14:textId="77777777" w:rsidR="009D0B84" w:rsidRPr="006F2BC3" w:rsidRDefault="009D0B84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5E1E56BB" w14:textId="77777777" w:rsidR="009D0B84" w:rsidRPr="006F2BC3" w:rsidRDefault="009D0B84" w:rsidP="006F2BC3">
            <w:r w:rsidRPr="006F2BC3">
              <w:t>Ackumulerad tid</w:t>
            </w:r>
          </w:p>
        </w:tc>
      </w:tr>
      <w:tr w:rsidR="00CD51CA" w14:paraId="5E1E56C1" w14:textId="77777777">
        <w:tc>
          <w:tcPr>
            <w:tcW w:w="454" w:type="dxa"/>
          </w:tcPr>
          <w:p w14:paraId="5E1E56BD" w14:textId="77777777" w:rsidR="009D0B84" w:rsidRPr="006F2BC3" w:rsidRDefault="009D0B84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14:paraId="5E1E56BE" w14:textId="77777777" w:rsidR="009D0B84" w:rsidRPr="006F2BC3" w:rsidRDefault="009D0B84" w:rsidP="006F2BC3">
            <w:pPr>
              <w:pStyle w:val="renderubrik"/>
            </w:pPr>
            <w:r>
              <w:t>Justitieutskottets betänkande JuU41</w:t>
            </w:r>
          </w:p>
        </w:tc>
        <w:tc>
          <w:tcPr>
            <w:tcW w:w="1260" w:type="dxa"/>
            <w:gridSpan w:val="2"/>
            <w:vAlign w:val="bottom"/>
          </w:tcPr>
          <w:p w14:paraId="5E1E56BF" w14:textId="77777777" w:rsidR="009D0B84" w:rsidRPr="006F2BC3" w:rsidRDefault="009D0B84" w:rsidP="006F2BC3"/>
        </w:tc>
        <w:tc>
          <w:tcPr>
            <w:tcW w:w="1460" w:type="dxa"/>
            <w:gridSpan w:val="2"/>
            <w:vAlign w:val="bottom"/>
          </w:tcPr>
          <w:p w14:paraId="5E1E56C0" w14:textId="77777777" w:rsidR="009D0B84" w:rsidRPr="006F2BC3" w:rsidRDefault="009D0B84" w:rsidP="006F2BC3"/>
        </w:tc>
      </w:tr>
      <w:tr w:rsidR="00CD51CA" w14:paraId="5E1E56C6" w14:textId="77777777">
        <w:tc>
          <w:tcPr>
            <w:tcW w:w="454" w:type="dxa"/>
            <w:vAlign w:val="bottom"/>
          </w:tcPr>
          <w:p w14:paraId="5E1E56C2" w14:textId="77777777" w:rsidR="009D0B84" w:rsidRPr="006F2BC3" w:rsidRDefault="009D0B84" w:rsidP="006F2BC3"/>
        </w:tc>
        <w:tc>
          <w:tcPr>
            <w:tcW w:w="5680" w:type="dxa"/>
            <w:gridSpan w:val="3"/>
            <w:vAlign w:val="bottom"/>
          </w:tcPr>
          <w:p w14:paraId="5E1E56C3" w14:textId="77777777" w:rsidR="009D0B84" w:rsidRPr="006F2BC3" w:rsidRDefault="009D0B84" w:rsidP="006F2BC3">
            <w:pPr>
              <w:pStyle w:val="Underrubrik"/>
            </w:pPr>
            <w:r>
              <w:t>Skärpta regler för unga lagöverträdare</w:t>
            </w:r>
          </w:p>
        </w:tc>
        <w:tc>
          <w:tcPr>
            <w:tcW w:w="1260" w:type="dxa"/>
            <w:gridSpan w:val="2"/>
            <w:vAlign w:val="bottom"/>
          </w:tcPr>
          <w:p w14:paraId="5E1E56C4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E1E56C5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6C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6C7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6C8" w14:textId="77777777" w:rsidR="009D0B84" w:rsidRPr="006F2BC3" w:rsidRDefault="009D0B8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E1E56C9" w14:textId="77777777" w:rsidR="009D0B84" w:rsidRPr="006F2BC3" w:rsidRDefault="009D0B84" w:rsidP="006F2BC3">
            <w:r w:rsidRPr="006F2BC3">
              <w:t>Teresa Carvalho (S)</w:t>
            </w:r>
          </w:p>
        </w:tc>
        <w:tc>
          <w:tcPr>
            <w:tcW w:w="1260" w:type="dxa"/>
            <w:gridSpan w:val="2"/>
            <w:vAlign w:val="bottom"/>
          </w:tcPr>
          <w:p w14:paraId="5E1E56CA" w14:textId="77777777" w:rsidR="009D0B84" w:rsidRPr="006F2BC3" w:rsidRDefault="009D0B8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E1E56CB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6D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6CD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6CE" w14:textId="77777777" w:rsidR="009D0B84" w:rsidRPr="006F2BC3" w:rsidRDefault="009D0B8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E1E56CF" w14:textId="77777777" w:rsidR="009D0B84" w:rsidRPr="006F2BC3" w:rsidRDefault="009D0B84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5E1E56D0" w14:textId="77777777" w:rsidR="009D0B84" w:rsidRPr="006F2BC3" w:rsidRDefault="009D0B8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E1E56D1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6D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6D3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6D4" w14:textId="77777777" w:rsidR="009D0B84" w:rsidRPr="006F2BC3" w:rsidRDefault="009D0B8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E1E56D5" w14:textId="77777777" w:rsidR="009D0B84" w:rsidRPr="006F2BC3" w:rsidRDefault="009D0B84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5E1E56D6" w14:textId="77777777" w:rsidR="009D0B84" w:rsidRPr="006F2BC3" w:rsidRDefault="009D0B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1E56D7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6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6D9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6DA" w14:textId="77777777" w:rsidR="009D0B84" w:rsidRPr="006F2BC3" w:rsidRDefault="009D0B8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E1E56DB" w14:textId="77777777" w:rsidR="009D0B84" w:rsidRPr="006F2BC3" w:rsidRDefault="009D0B84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5E1E56DC" w14:textId="77777777" w:rsidR="009D0B84" w:rsidRPr="006F2BC3" w:rsidRDefault="009D0B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1E56DD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6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6DF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6E0" w14:textId="77777777" w:rsidR="009D0B84" w:rsidRPr="006F2BC3" w:rsidRDefault="009D0B8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E1E56E1" w14:textId="77777777" w:rsidR="009D0B84" w:rsidRPr="006F2BC3" w:rsidRDefault="009D0B84" w:rsidP="006F2BC3">
            <w:r w:rsidRPr="006F2BC3">
              <w:t>Charlotte Nordström (M)</w:t>
            </w:r>
          </w:p>
        </w:tc>
        <w:tc>
          <w:tcPr>
            <w:tcW w:w="1260" w:type="dxa"/>
            <w:gridSpan w:val="2"/>
            <w:vAlign w:val="bottom"/>
          </w:tcPr>
          <w:p w14:paraId="5E1E56E2" w14:textId="77777777" w:rsidR="009D0B84" w:rsidRPr="006F2BC3" w:rsidRDefault="009D0B8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E1E56E3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6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6E5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6E6" w14:textId="77777777" w:rsidR="009D0B84" w:rsidRPr="006F2BC3" w:rsidRDefault="009D0B8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E1E56E7" w14:textId="77777777" w:rsidR="009D0B84" w:rsidRPr="006F2BC3" w:rsidRDefault="009D0B84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5E1E56E8" w14:textId="77777777" w:rsidR="009D0B84" w:rsidRPr="006F2BC3" w:rsidRDefault="009D0B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1E56E9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6F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6EB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6EC" w14:textId="77777777" w:rsidR="009D0B84" w:rsidRPr="006F2BC3" w:rsidRDefault="009D0B8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E1E56ED" w14:textId="77777777" w:rsidR="009D0B84" w:rsidRPr="006F2BC3" w:rsidRDefault="009D0B84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14:paraId="5E1E56EE" w14:textId="77777777" w:rsidR="009D0B84" w:rsidRPr="006F2BC3" w:rsidRDefault="009D0B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1E56EF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6F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6F1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6F2" w14:textId="77777777" w:rsidR="009D0B84" w:rsidRPr="006F2BC3" w:rsidRDefault="009D0B8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E1E56F3" w14:textId="77777777" w:rsidR="009D0B84" w:rsidRPr="006F2BC3" w:rsidRDefault="009D0B84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14:paraId="5E1E56F4" w14:textId="77777777" w:rsidR="009D0B84" w:rsidRPr="006F2BC3" w:rsidRDefault="009D0B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1E56F5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6F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6F7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6F8" w14:textId="77777777" w:rsidR="009D0B84" w:rsidRPr="006F2BC3" w:rsidRDefault="009D0B84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5E1E56F9" w14:textId="77777777" w:rsidR="009D0B84" w:rsidRPr="006F2BC3" w:rsidRDefault="009D0B84" w:rsidP="006F2BC3">
            <w:r w:rsidRPr="006F2BC3">
              <w:t>Justitieminister Gunnar Strömmer (M)</w:t>
            </w:r>
          </w:p>
        </w:tc>
        <w:tc>
          <w:tcPr>
            <w:tcW w:w="1260" w:type="dxa"/>
            <w:gridSpan w:val="2"/>
            <w:vAlign w:val="bottom"/>
          </w:tcPr>
          <w:p w14:paraId="5E1E56FA" w14:textId="77777777" w:rsidR="009D0B84" w:rsidRPr="006F2BC3" w:rsidRDefault="009D0B8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E1E56FB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70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6FD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6FE" w14:textId="77777777" w:rsidR="009D0B84" w:rsidRPr="006F2BC3" w:rsidRDefault="009D0B84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5E1E56FF" w14:textId="77777777" w:rsidR="009D0B84" w:rsidRPr="006F2BC3" w:rsidRDefault="009D0B84" w:rsidP="006F2BC3">
            <w:r w:rsidRPr="006F2BC3">
              <w:t>Lorena Delgado Varas (-)</w:t>
            </w:r>
          </w:p>
        </w:tc>
        <w:tc>
          <w:tcPr>
            <w:tcW w:w="1260" w:type="dxa"/>
            <w:gridSpan w:val="2"/>
            <w:vAlign w:val="bottom"/>
          </w:tcPr>
          <w:p w14:paraId="5E1E5700" w14:textId="77777777" w:rsidR="009D0B84" w:rsidRPr="006F2BC3" w:rsidRDefault="009D0B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1E5701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70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E1E5703" w14:textId="77777777" w:rsidR="009D0B84" w:rsidRPr="006F2BC3" w:rsidRDefault="009D0B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704" w14:textId="77777777" w:rsidR="009D0B84" w:rsidRPr="006F2BC3" w:rsidRDefault="009D0B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E1E5705" w14:textId="77777777" w:rsidR="009D0B84" w:rsidRPr="006F2BC3" w:rsidRDefault="009D0B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1E5706" w14:textId="77777777" w:rsidR="009D0B84" w:rsidRPr="006F2BC3" w:rsidRDefault="009D0B8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E1E5707" w14:textId="77777777" w:rsidR="009D0B84" w:rsidRPr="006F2BC3" w:rsidRDefault="009D0B84" w:rsidP="006F2BC3">
            <w:pPr>
              <w:pStyle w:val="Summalinje"/>
            </w:pPr>
            <w:r w:rsidRPr="006F2BC3">
              <w:t>____</w:t>
            </w:r>
          </w:p>
        </w:tc>
      </w:tr>
      <w:tr w:rsidR="00CD51CA" w14:paraId="5E1E570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E1E5709" w14:textId="77777777" w:rsidR="009D0B84" w:rsidRPr="006F2BC3" w:rsidRDefault="009D0B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70A" w14:textId="77777777" w:rsidR="009D0B84" w:rsidRPr="006F2BC3" w:rsidRDefault="009D0B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E1E570B" w14:textId="77777777" w:rsidR="009D0B84" w:rsidRPr="006F2BC3" w:rsidRDefault="009D0B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1E570C" w14:textId="77777777" w:rsidR="009D0B84" w:rsidRPr="006F2BC3" w:rsidRDefault="009D0B84" w:rsidP="006F2BC3">
            <w:pPr>
              <w:pStyle w:val="TalartidSumma"/>
            </w:pPr>
            <w:r w:rsidRPr="006F2BC3">
              <w:t xml:space="preserve"> 1.28</w:t>
            </w:r>
          </w:p>
        </w:tc>
        <w:tc>
          <w:tcPr>
            <w:tcW w:w="1460" w:type="dxa"/>
            <w:gridSpan w:val="2"/>
            <w:vAlign w:val="bottom"/>
          </w:tcPr>
          <w:p w14:paraId="5E1E570D" w14:textId="77777777" w:rsidR="009D0B84" w:rsidRPr="006F2BC3" w:rsidRDefault="009D0B84" w:rsidP="006F2BC3">
            <w:pPr>
              <w:pStyle w:val="TalartidSumma"/>
            </w:pPr>
            <w:r w:rsidRPr="006F2BC3">
              <w:t>1.28</w:t>
            </w:r>
          </w:p>
        </w:tc>
      </w:tr>
      <w:tr w:rsidR="00CD51CA" w14:paraId="5E1E5713" w14:textId="77777777">
        <w:tc>
          <w:tcPr>
            <w:tcW w:w="454" w:type="dxa"/>
          </w:tcPr>
          <w:p w14:paraId="5E1E570F" w14:textId="77777777" w:rsidR="009D0B84" w:rsidRPr="006F2BC3" w:rsidRDefault="009D0B84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5E1E5710" w14:textId="77777777" w:rsidR="009D0B84" w:rsidRPr="006F2BC3" w:rsidRDefault="009D0B84" w:rsidP="006F2BC3">
            <w:pPr>
              <w:pStyle w:val="renderubrik"/>
            </w:pPr>
            <w:r>
              <w:t>Justitieutskottets betänkande JuU48</w:t>
            </w:r>
          </w:p>
        </w:tc>
        <w:tc>
          <w:tcPr>
            <w:tcW w:w="1260" w:type="dxa"/>
            <w:gridSpan w:val="2"/>
            <w:vAlign w:val="bottom"/>
          </w:tcPr>
          <w:p w14:paraId="5E1E5711" w14:textId="77777777" w:rsidR="009D0B84" w:rsidRPr="006F2BC3" w:rsidRDefault="009D0B8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E1E5712" w14:textId="77777777" w:rsidR="009D0B84" w:rsidRPr="006F2BC3" w:rsidRDefault="009D0B84" w:rsidP="006F2BC3">
            <w:pPr>
              <w:pStyle w:val="renderubrik"/>
            </w:pPr>
          </w:p>
        </w:tc>
      </w:tr>
      <w:tr w:rsidR="00CD51CA" w14:paraId="5E1E5718" w14:textId="77777777">
        <w:tc>
          <w:tcPr>
            <w:tcW w:w="454" w:type="dxa"/>
            <w:vAlign w:val="bottom"/>
          </w:tcPr>
          <w:p w14:paraId="5E1E5714" w14:textId="77777777" w:rsidR="009D0B84" w:rsidRPr="006F2BC3" w:rsidRDefault="009D0B84" w:rsidP="006F2BC3"/>
        </w:tc>
        <w:tc>
          <w:tcPr>
            <w:tcW w:w="5680" w:type="dxa"/>
            <w:gridSpan w:val="3"/>
            <w:vAlign w:val="bottom"/>
          </w:tcPr>
          <w:p w14:paraId="5E1E5715" w14:textId="77777777" w:rsidR="009D0B84" w:rsidRPr="006F2BC3" w:rsidRDefault="009D0B84" w:rsidP="006F2BC3">
            <w:pPr>
              <w:pStyle w:val="Underrubrik"/>
            </w:pPr>
            <w:r>
              <w:t>Ett nytt straffrättsligt påföljdssystem</w:t>
            </w:r>
          </w:p>
        </w:tc>
        <w:tc>
          <w:tcPr>
            <w:tcW w:w="1260" w:type="dxa"/>
            <w:gridSpan w:val="2"/>
            <w:vAlign w:val="bottom"/>
          </w:tcPr>
          <w:p w14:paraId="5E1E5716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E1E5717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71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719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71A" w14:textId="77777777" w:rsidR="009D0B84" w:rsidRPr="006F2BC3" w:rsidRDefault="009D0B8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E1E571B" w14:textId="77777777" w:rsidR="009D0B84" w:rsidRPr="006F2BC3" w:rsidRDefault="009D0B84" w:rsidP="006F2BC3">
            <w:r w:rsidRPr="006F2BC3">
              <w:t>Henrik Vinge (SD)</w:t>
            </w:r>
          </w:p>
        </w:tc>
        <w:tc>
          <w:tcPr>
            <w:tcW w:w="1260" w:type="dxa"/>
            <w:gridSpan w:val="2"/>
            <w:vAlign w:val="bottom"/>
          </w:tcPr>
          <w:p w14:paraId="5E1E571C" w14:textId="77777777" w:rsidR="009D0B84" w:rsidRPr="006F2BC3" w:rsidRDefault="009D0B8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E1E571D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72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71F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720" w14:textId="77777777" w:rsidR="009D0B84" w:rsidRPr="006F2BC3" w:rsidRDefault="009D0B8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E1E5721" w14:textId="77777777" w:rsidR="009D0B84" w:rsidRPr="006F2BC3" w:rsidRDefault="009D0B84" w:rsidP="006F2BC3">
            <w:r w:rsidRPr="006F2BC3">
              <w:t>Teresa Carvalho (S)</w:t>
            </w:r>
          </w:p>
        </w:tc>
        <w:tc>
          <w:tcPr>
            <w:tcW w:w="1260" w:type="dxa"/>
            <w:gridSpan w:val="2"/>
            <w:vAlign w:val="bottom"/>
          </w:tcPr>
          <w:p w14:paraId="5E1E5722" w14:textId="77777777" w:rsidR="009D0B84" w:rsidRPr="006F2BC3" w:rsidRDefault="009D0B8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E1E5723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72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725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726" w14:textId="77777777" w:rsidR="009D0B84" w:rsidRPr="006F2BC3" w:rsidRDefault="009D0B8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E1E5727" w14:textId="77777777" w:rsidR="009D0B84" w:rsidRPr="006F2BC3" w:rsidRDefault="009D0B84" w:rsidP="006F2BC3">
            <w:r w:rsidRPr="006F2BC3">
              <w:t>Fredrik Kärrholm (M)</w:t>
            </w:r>
          </w:p>
        </w:tc>
        <w:tc>
          <w:tcPr>
            <w:tcW w:w="1260" w:type="dxa"/>
            <w:gridSpan w:val="2"/>
            <w:vAlign w:val="bottom"/>
          </w:tcPr>
          <w:p w14:paraId="5E1E5728" w14:textId="77777777" w:rsidR="009D0B84" w:rsidRPr="006F2BC3" w:rsidRDefault="009D0B8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E1E5729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7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72B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72C" w14:textId="77777777" w:rsidR="009D0B84" w:rsidRPr="006F2BC3" w:rsidRDefault="009D0B8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E1E572D" w14:textId="77777777" w:rsidR="009D0B84" w:rsidRPr="006F2BC3" w:rsidRDefault="009D0B84" w:rsidP="006F2BC3">
            <w:r w:rsidRPr="006F2BC3">
              <w:t>Samuel Gonzalez Westling (V)</w:t>
            </w:r>
          </w:p>
        </w:tc>
        <w:tc>
          <w:tcPr>
            <w:tcW w:w="1260" w:type="dxa"/>
            <w:gridSpan w:val="2"/>
            <w:vAlign w:val="bottom"/>
          </w:tcPr>
          <w:p w14:paraId="5E1E572E" w14:textId="77777777" w:rsidR="009D0B84" w:rsidRPr="006F2BC3" w:rsidRDefault="009D0B8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E1E572F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7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731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732" w14:textId="77777777" w:rsidR="009D0B84" w:rsidRPr="006F2BC3" w:rsidRDefault="009D0B8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E1E5733" w14:textId="77777777" w:rsidR="009D0B84" w:rsidRPr="006F2BC3" w:rsidRDefault="009D0B84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14:paraId="5E1E5734" w14:textId="77777777" w:rsidR="009D0B84" w:rsidRPr="006F2BC3" w:rsidRDefault="009D0B8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E1E5735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73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737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738" w14:textId="77777777" w:rsidR="009D0B84" w:rsidRPr="006F2BC3" w:rsidRDefault="009D0B8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E1E5739" w14:textId="77777777" w:rsidR="009D0B84" w:rsidRPr="006F2BC3" w:rsidRDefault="009D0B84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5E1E573A" w14:textId="77777777" w:rsidR="009D0B84" w:rsidRPr="006F2BC3" w:rsidRDefault="009D0B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1E573B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74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73D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73E" w14:textId="77777777" w:rsidR="009D0B84" w:rsidRPr="006F2BC3" w:rsidRDefault="009D0B8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E1E573F" w14:textId="77777777" w:rsidR="009D0B84" w:rsidRPr="006F2BC3" w:rsidRDefault="009D0B84" w:rsidP="006F2BC3">
            <w:r w:rsidRPr="006F2BC3">
              <w:t>Paulina Brandberg (L)</w:t>
            </w:r>
          </w:p>
        </w:tc>
        <w:tc>
          <w:tcPr>
            <w:tcW w:w="1260" w:type="dxa"/>
            <w:gridSpan w:val="2"/>
            <w:vAlign w:val="bottom"/>
          </w:tcPr>
          <w:p w14:paraId="5E1E5740" w14:textId="77777777" w:rsidR="009D0B84" w:rsidRPr="006F2BC3" w:rsidRDefault="009D0B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1E5741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74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743" w14:textId="77777777" w:rsidR="009D0B84" w:rsidRPr="006F2BC3" w:rsidRDefault="009D0B84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5E1E5744" w14:textId="77777777" w:rsidR="009D0B84" w:rsidRPr="006F2BC3" w:rsidRDefault="009D0B8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E1E5745" w14:textId="77777777" w:rsidR="009D0B84" w:rsidRPr="006F2BC3" w:rsidRDefault="009D0B84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5E1E5746" w14:textId="77777777" w:rsidR="009D0B84" w:rsidRPr="006F2BC3" w:rsidRDefault="009D0B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1E5747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74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749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74A" w14:textId="77777777" w:rsidR="009D0B84" w:rsidRPr="006F2BC3" w:rsidRDefault="009D0B84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5E1E574B" w14:textId="77777777" w:rsidR="009D0B84" w:rsidRPr="006F2BC3" w:rsidRDefault="009D0B84" w:rsidP="006F2BC3">
            <w:r w:rsidRPr="006F2BC3">
              <w:t>Justitieminister Gunnar Strömmer (M)</w:t>
            </w:r>
          </w:p>
        </w:tc>
        <w:tc>
          <w:tcPr>
            <w:tcW w:w="1260" w:type="dxa"/>
            <w:gridSpan w:val="2"/>
            <w:vAlign w:val="bottom"/>
          </w:tcPr>
          <w:p w14:paraId="5E1E574C" w14:textId="77777777" w:rsidR="009D0B84" w:rsidRPr="006F2BC3" w:rsidRDefault="009D0B8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E1E574D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75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74F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750" w14:textId="77777777" w:rsidR="009D0B84" w:rsidRPr="006F2BC3" w:rsidRDefault="009D0B84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5E1E5751" w14:textId="77777777" w:rsidR="009D0B84" w:rsidRPr="006F2BC3" w:rsidRDefault="009D0B84" w:rsidP="006F2BC3">
            <w:r w:rsidRPr="006F2BC3">
              <w:t>Jan Ericson (M)</w:t>
            </w:r>
          </w:p>
        </w:tc>
        <w:tc>
          <w:tcPr>
            <w:tcW w:w="1260" w:type="dxa"/>
            <w:gridSpan w:val="2"/>
            <w:vAlign w:val="bottom"/>
          </w:tcPr>
          <w:p w14:paraId="5E1E5752" w14:textId="77777777" w:rsidR="009D0B84" w:rsidRPr="006F2BC3" w:rsidRDefault="009D0B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1E5753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75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E1E5755" w14:textId="77777777" w:rsidR="009D0B84" w:rsidRPr="006F2BC3" w:rsidRDefault="009D0B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756" w14:textId="77777777" w:rsidR="009D0B84" w:rsidRPr="006F2BC3" w:rsidRDefault="009D0B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E1E5757" w14:textId="77777777" w:rsidR="009D0B84" w:rsidRPr="006F2BC3" w:rsidRDefault="009D0B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1E5758" w14:textId="77777777" w:rsidR="009D0B84" w:rsidRPr="006F2BC3" w:rsidRDefault="009D0B8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E1E5759" w14:textId="77777777" w:rsidR="009D0B84" w:rsidRPr="006F2BC3" w:rsidRDefault="009D0B84" w:rsidP="006F2BC3">
            <w:pPr>
              <w:pStyle w:val="Summalinje"/>
            </w:pPr>
            <w:r w:rsidRPr="006F2BC3">
              <w:t>____</w:t>
            </w:r>
          </w:p>
        </w:tc>
      </w:tr>
      <w:tr w:rsidR="00CD51CA" w14:paraId="5E1E576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E1E575B" w14:textId="77777777" w:rsidR="009D0B84" w:rsidRPr="006F2BC3" w:rsidRDefault="009D0B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75C" w14:textId="77777777" w:rsidR="009D0B84" w:rsidRPr="006F2BC3" w:rsidRDefault="009D0B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E1E575D" w14:textId="77777777" w:rsidR="009D0B84" w:rsidRPr="006F2BC3" w:rsidRDefault="009D0B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1E575E" w14:textId="77777777" w:rsidR="009D0B84" w:rsidRPr="006F2BC3" w:rsidRDefault="009D0B84" w:rsidP="006F2BC3">
            <w:pPr>
              <w:pStyle w:val="TalartidSumma"/>
            </w:pPr>
            <w:r w:rsidRPr="006F2BC3">
              <w:t xml:space="preserve"> 1.32</w:t>
            </w:r>
          </w:p>
        </w:tc>
        <w:tc>
          <w:tcPr>
            <w:tcW w:w="1460" w:type="dxa"/>
            <w:gridSpan w:val="2"/>
            <w:vAlign w:val="bottom"/>
          </w:tcPr>
          <w:p w14:paraId="5E1E575F" w14:textId="77777777" w:rsidR="009D0B84" w:rsidRPr="006F2BC3" w:rsidRDefault="009D0B84" w:rsidP="006F2BC3">
            <w:pPr>
              <w:pStyle w:val="TalartidSumma"/>
            </w:pPr>
            <w:r w:rsidRPr="006F2BC3">
              <w:t>3.00</w:t>
            </w:r>
          </w:p>
        </w:tc>
      </w:tr>
      <w:tr w:rsidR="00CD51CA" w14:paraId="5E1E5765" w14:textId="77777777">
        <w:tc>
          <w:tcPr>
            <w:tcW w:w="454" w:type="dxa"/>
          </w:tcPr>
          <w:p w14:paraId="5E1E5761" w14:textId="77777777" w:rsidR="009D0B84" w:rsidRPr="006F2BC3" w:rsidRDefault="009D0B84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5E1E5762" w14:textId="77777777" w:rsidR="009D0B84" w:rsidRPr="006F2BC3" w:rsidRDefault="009D0B84" w:rsidP="006F2BC3">
            <w:pPr>
              <w:pStyle w:val="renderubrik"/>
            </w:pPr>
            <w:r>
              <w:t>Utbildningsutskottets betänkande UbU30</w:t>
            </w:r>
          </w:p>
        </w:tc>
        <w:tc>
          <w:tcPr>
            <w:tcW w:w="1260" w:type="dxa"/>
            <w:gridSpan w:val="2"/>
            <w:vAlign w:val="bottom"/>
          </w:tcPr>
          <w:p w14:paraId="5E1E5763" w14:textId="77777777" w:rsidR="009D0B84" w:rsidRPr="006F2BC3" w:rsidRDefault="009D0B8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E1E5764" w14:textId="77777777" w:rsidR="009D0B84" w:rsidRPr="006F2BC3" w:rsidRDefault="009D0B84" w:rsidP="006F2BC3">
            <w:pPr>
              <w:pStyle w:val="renderubrik"/>
            </w:pPr>
          </w:p>
        </w:tc>
      </w:tr>
      <w:tr w:rsidR="00CD51CA" w14:paraId="5E1E576A" w14:textId="77777777">
        <w:tc>
          <w:tcPr>
            <w:tcW w:w="454" w:type="dxa"/>
            <w:vAlign w:val="bottom"/>
          </w:tcPr>
          <w:p w14:paraId="5E1E5766" w14:textId="77777777" w:rsidR="009D0B84" w:rsidRPr="006F2BC3" w:rsidRDefault="009D0B84" w:rsidP="006F2BC3"/>
        </w:tc>
        <w:tc>
          <w:tcPr>
            <w:tcW w:w="5680" w:type="dxa"/>
            <w:gridSpan w:val="3"/>
            <w:vAlign w:val="bottom"/>
          </w:tcPr>
          <w:p w14:paraId="5E1E5767" w14:textId="77777777" w:rsidR="009D0B84" w:rsidRPr="006F2BC3" w:rsidRDefault="009D0B84" w:rsidP="006F2BC3">
            <w:pPr>
              <w:pStyle w:val="Underrubrik"/>
            </w:pPr>
            <w:r>
              <w:t>Skärpta villkor för friskolesektorn</w:t>
            </w:r>
          </w:p>
        </w:tc>
        <w:tc>
          <w:tcPr>
            <w:tcW w:w="1260" w:type="dxa"/>
            <w:gridSpan w:val="2"/>
            <w:vAlign w:val="bottom"/>
          </w:tcPr>
          <w:p w14:paraId="5E1E5768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E1E5769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77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76B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76C" w14:textId="77777777" w:rsidR="009D0B84" w:rsidRPr="006F2BC3" w:rsidRDefault="009D0B8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E1E576D" w14:textId="77777777" w:rsidR="009D0B84" w:rsidRPr="006F2BC3" w:rsidRDefault="009D0B84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5E1E576E" w14:textId="77777777" w:rsidR="009D0B84" w:rsidRPr="006F2BC3" w:rsidRDefault="009D0B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1E576F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77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771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772" w14:textId="77777777" w:rsidR="009D0B84" w:rsidRPr="006F2BC3" w:rsidRDefault="009D0B8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E1E5773" w14:textId="77777777" w:rsidR="009D0B84" w:rsidRPr="006F2BC3" w:rsidRDefault="009D0B84" w:rsidP="006F2BC3">
            <w:r w:rsidRPr="006F2BC3">
              <w:t>Anders Ygeman (S)</w:t>
            </w:r>
          </w:p>
        </w:tc>
        <w:tc>
          <w:tcPr>
            <w:tcW w:w="1260" w:type="dxa"/>
            <w:gridSpan w:val="2"/>
            <w:vAlign w:val="bottom"/>
          </w:tcPr>
          <w:p w14:paraId="5E1E5774" w14:textId="77777777" w:rsidR="009D0B84" w:rsidRPr="006F2BC3" w:rsidRDefault="009D0B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1E5775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77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777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778" w14:textId="77777777" w:rsidR="009D0B84" w:rsidRPr="006F2BC3" w:rsidRDefault="009D0B8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E1E5779" w14:textId="77777777" w:rsidR="009D0B84" w:rsidRPr="006F2BC3" w:rsidRDefault="009D0B84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14:paraId="5E1E577A" w14:textId="77777777" w:rsidR="009D0B84" w:rsidRPr="006F2BC3" w:rsidRDefault="009D0B8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E1E577B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78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77D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77E" w14:textId="77777777" w:rsidR="009D0B84" w:rsidRPr="006F2BC3" w:rsidRDefault="009D0B8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E1E577F" w14:textId="77777777" w:rsidR="009D0B84" w:rsidRPr="006F2BC3" w:rsidRDefault="009D0B84" w:rsidP="006F2BC3">
            <w:r w:rsidRPr="006F2BC3">
              <w:t>Isabell Mixter (V)</w:t>
            </w:r>
          </w:p>
        </w:tc>
        <w:tc>
          <w:tcPr>
            <w:tcW w:w="1260" w:type="dxa"/>
            <w:gridSpan w:val="2"/>
            <w:vAlign w:val="bottom"/>
          </w:tcPr>
          <w:p w14:paraId="5E1E5780" w14:textId="77777777" w:rsidR="009D0B84" w:rsidRPr="006F2BC3" w:rsidRDefault="009D0B84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5E1E5781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78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783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784" w14:textId="77777777" w:rsidR="009D0B84" w:rsidRPr="006F2BC3" w:rsidRDefault="009D0B8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E1E5785" w14:textId="77777777" w:rsidR="009D0B84" w:rsidRPr="006F2BC3" w:rsidRDefault="009D0B84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14:paraId="5E1E5786" w14:textId="77777777" w:rsidR="009D0B84" w:rsidRPr="006F2BC3" w:rsidRDefault="009D0B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1E5787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78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789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78A" w14:textId="77777777" w:rsidR="009D0B84" w:rsidRPr="006F2BC3" w:rsidRDefault="009D0B8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E1E578B" w14:textId="77777777" w:rsidR="009D0B84" w:rsidRPr="006F2BC3" w:rsidRDefault="009D0B84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14:paraId="5E1E578C" w14:textId="77777777" w:rsidR="009D0B84" w:rsidRPr="006F2BC3" w:rsidRDefault="009D0B84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5E1E578D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79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78F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790" w14:textId="77777777" w:rsidR="009D0B84" w:rsidRPr="006F2BC3" w:rsidRDefault="009D0B8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E1E5791" w14:textId="77777777" w:rsidR="009D0B84" w:rsidRPr="006F2BC3" w:rsidRDefault="009D0B84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14:paraId="5E1E5792" w14:textId="77777777" w:rsidR="009D0B84" w:rsidRPr="006F2BC3" w:rsidRDefault="009D0B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1E5793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79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1E5795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796" w14:textId="77777777" w:rsidR="009D0B84" w:rsidRPr="006F2BC3" w:rsidRDefault="009D0B8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E1E5797" w14:textId="77777777" w:rsidR="009D0B84" w:rsidRPr="006F2BC3" w:rsidRDefault="009D0B84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5E1E5798" w14:textId="77777777" w:rsidR="009D0B84" w:rsidRPr="006F2BC3" w:rsidRDefault="009D0B8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E1E5799" w14:textId="77777777" w:rsidR="009D0B84" w:rsidRPr="006F2BC3" w:rsidRDefault="009D0B84" w:rsidP="006F2BC3">
            <w:r w:rsidRPr="006F2BC3">
              <w:t xml:space="preserve"> </w:t>
            </w:r>
          </w:p>
        </w:tc>
      </w:tr>
      <w:tr w:rsidR="00CD51CA" w14:paraId="5E1E57A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E1E579B" w14:textId="77777777" w:rsidR="009D0B84" w:rsidRPr="006F2BC3" w:rsidRDefault="009D0B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79C" w14:textId="77777777" w:rsidR="009D0B84" w:rsidRPr="006F2BC3" w:rsidRDefault="009D0B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E1E579D" w14:textId="77777777" w:rsidR="009D0B84" w:rsidRPr="006F2BC3" w:rsidRDefault="009D0B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1E579E" w14:textId="77777777" w:rsidR="009D0B84" w:rsidRPr="006F2BC3" w:rsidRDefault="009D0B8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E1E579F" w14:textId="77777777" w:rsidR="009D0B84" w:rsidRPr="006F2BC3" w:rsidRDefault="009D0B84" w:rsidP="006F2BC3">
            <w:pPr>
              <w:pStyle w:val="Summalinje"/>
            </w:pPr>
            <w:r w:rsidRPr="006F2BC3">
              <w:t>____</w:t>
            </w:r>
          </w:p>
        </w:tc>
      </w:tr>
      <w:tr w:rsidR="00CD51CA" w14:paraId="5E1E57A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E1E57A1" w14:textId="77777777" w:rsidR="009D0B84" w:rsidRPr="006F2BC3" w:rsidRDefault="009D0B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1E57A2" w14:textId="77777777" w:rsidR="009D0B84" w:rsidRPr="006F2BC3" w:rsidRDefault="009D0B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E1E57A3" w14:textId="77777777" w:rsidR="009D0B84" w:rsidRPr="006F2BC3" w:rsidRDefault="009D0B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1E57A4" w14:textId="77777777" w:rsidR="009D0B84" w:rsidRPr="006F2BC3" w:rsidRDefault="009D0B84" w:rsidP="006F2BC3">
            <w:pPr>
              <w:pStyle w:val="TalartidSumma"/>
            </w:pPr>
            <w:r w:rsidRPr="006F2BC3">
              <w:t xml:space="preserve"> 1.16</w:t>
            </w:r>
          </w:p>
        </w:tc>
        <w:tc>
          <w:tcPr>
            <w:tcW w:w="1460" w:type="dxa"/>
            <w:gridSpan w:val="2"/>
            <w:vAlign w:val="bottom"/>
          </w:tcPr>
          <w:p w14:paraId="5E1E57A5" w14:textId="77777777" w:rsidR="009D0B84" w:rsidRPr="006F2BC3" w:rsidRDefault="009D0B84" w:rsidP="006F2BC3">
            <w:pPr>
              <w:pStyle w:val="TalartidSumma"/>
            </w:pPr>
            <w:r w:rsidRPr="006F2BC3">
              <w:t>4.16</w:t>
            </w:r>
          </w:p>
        </w:tc>
      </w:tr>
      <w:tr w:rsidR="00CD51CA" w14:paraId="5E1E57A9" w14:textId="77777777">
        <w:tc>
          <w:tcPr>
            <w:tcW w:w="454" w:type="dxa"/>
            <w:vAlign w:val="bottom"/>
          </w:tcPr>
          <w:p w14:paraId="5E1E57A7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E1E57A8" w14:textId="77777777" w:rsidR="009D0B84" w:rsidRPr="006F2BC3" w:rsidRDefault="009D0B84" w:rsidP="006F2BC3">
            <w:pPr>
              <w:pStyle w:val="TalartidTotalText"/>
            </w:pPr>
            <w:r w:rsidRPr="006F2BC3">
              <w:t>Totalt anmäld tid 4 tim. 16 min.</w:t>
            </w:r>
          </w:p>
        </w:tc>
      </w:tr>
      <w:tr w:rsidR="00CD51CA" w14:paraId="5E1E57AC" w14:textId="77777777">
        <w:tc>
          <w:tcPr>
            <w:tcW w:w="454" w:type="dxa"/>
            <w:vAlign w:val="bottom"/>
          </w:tcPr>
          <w:p w14:paraId="5E1E57AA" w14:textId="77777777" w:rsidR="009D0B84" w:rsidRPr="006F2BC3" w:rsidRDefault="009D0B84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E1E57AB" w14:textId="77777777" w:rsidR="009D0B84" w:rsidRPr="006F2BC3" w:rsidRDefault="009D0B84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E1E57AD" w14:textId="77777777" w:rsidR="009D0B84" w:rsidRPr="006F2BC3" w:rsidRDefault="009D0B84" w:rsidP="006F2BC3">
      <w:pPr>
        <w:pStyle w:val="renderubrik"/>
      </w:pPr>
      <w:bookmarkStart w:id="2" w:name="StartTalarLista"/>
      <w:bookmarkEnd w:id="2"/>
    </w:p>
    <w:p w14:paraId="5E1E57AE" w14:textId="77777777" w:rsidR="009D0B84" w:rsidRPr="00631228" w:rsidRDefault="009D0B84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2BCF7" w14:textId="77777777" w:rsidR="009D0B84" w:rsidRDefault="009D0B84">
      <w:pPr>
        <w:spacing w:after="0" w:line="240" w:lineRule="auto"/>
      </w:pPr>
      <w:r>
        <w:separator/>
      </w:r>
    </w:p>
  </w:endnote>
  <w:endnote w:type="continuationSeparator" w:id="0">
    <w:p w14:paraId="7EC02F0B" w14:textId="77777777" w:rsidR="009D0B84" w:rsidRDefault="009D0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E57B3" w14:textId="77777777" w:rsidR="009D0B84" w:rsidRDefault="009D0B8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E57B4" w14:textId="77777777" w:rsidR="009D0B84" w:rsidRDefault="009D0B8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E57B7" w14:textId="77777777" w:rsidR="009D0B84" w:rsidRDefault="009D0B8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21D57" w14:textId="77777777" w:rsidR="009D0B84" w:rsidRDefault="009D0B84">
      <w:pPr>
        <w:spacing w:after="0" w:line="240" w:lineRule="auto"/>
      </w:pPr>
      <w:r>
        <w:separator/>
      </w:r>
    </w:p>
  </w:footnote>
  <w:footnote w:type="continuationSeparator" w:id="0">
    <w:p w14:paraId="7780B989" w14:textId="77777777" w:rsidR="009D0B84" w:rsidRDefault="009D0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E57AF" w14:textId="77777777" w:rsidR="009D0B84" w:rsidRDefault="009D0B8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E57B0" w14:textId="57662D27" w:rsidR="009D0B84" w:rsidRDefault="009D0B84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13 augusti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E1E57B1" w14:textId="77777777" w:rsidR="009D0B84" w:rsidRDefault="009D0B8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E1E57B2" w14:textId="77777777" w:rsidR="009D0B84" w:rsidRDefault="009D0B8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E57B5" w14:textId="77777777" w:rsidR="009D0B84" w:rsidRDefault="009D0B84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E1E57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5E1E57B6" w14:textId="77777777" w:rsidR="009D0B84" w:rsidRDefault="009D0B84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958EEE04">
      <w:start w:val="1"/>
      <w:numFmt w:val="decimal"/>
      <w:lvlText w:val="%1"/>
      <w:legacy w:legacy="1" w:legacySpace="0" w:legacyIndent="0"/>
      <w:lvlJc w:val="left"/>
    </w:lvl>
    <w:lvl w:ilvl="1" w:tplc="D7AA43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DE24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C4B4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90FC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A8A8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3270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F03F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081A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CF080464">
      <w:start w:val="1"/>
      <w:numFmt w:val="decimal"/>
      <w:lvlText w:val="%1"/>
      <w:legacy w:legacy="1" w:legacySpace="0" w:legacyIndent="0"/>
      <w:lvlJc w:val="left"/>
    </w:lvl>
    <w:lvl w:ilvl="1" w:tplc="BC3CE7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9035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06CA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26F3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B643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7072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3A0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D4CB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624654083">
    <w:abstractNumId w:val="41"/>
  </w:num>
  <w:num w:numId="2" w16cid:durableId="702706265">
    <w:abstractNumId w:val="23"/>
  </w:num>
  <w:num w:numId="3" w16cid:durableId="1690252909">
    <w:abstractNumId w:val="40"/>
  </w:num>
  <w:num w:numId="4" w16cid:durableId="1746487765">
    <w:abstractNumId w:val="21"/>
  </w:num>
  <w:num w:numId="5" w16cid:durableId="889993647">
    <w:abstractNumId w:val="11"/>
  </w:num>
  <w:num w:numId="6" w16cid:durableId="129589652">
    <w:abstractNumId w:val="27"/>
  </w:num>
  <w:num w:numId="7" w16cid:durableId="1051272876">
    <w:abstractNumId w:val="35"/>
  </w:num>
  <w:num w:numId="8" w16cid:durableId="967323160">
    <w:abstractNumId w:val="25"/>
  </w:num>
  <w:num w:numId="9" w16cid:durableId="1182746887">
    <w:abstractNumId w:val="33"/>
  </w:num>
  <w:num w:numId="10" w16cid:durableId="1876188077">
    <w:abstractNumId w:val="22"/>
  </w:num>
  <w:num w:numId="11" w16cid:durableId="1493443822">
    <w:abstractNumId w:val="14"/>
  </w:num>
  <w:num w:numId="12" w16cid:durableId="1075542961">
    <w:abstractNumId w:val="10"/>
  </w:num>
  <w:num w:numId="13" w16cid:durableId="246119377">
    <w:abstractNumId w:val="16"/>
  </w:num>
  <w:num w:numId="14" w16cid:durableId="1373187062">
    <w:abstractNumId w:val="17"/>
  </w:num>
  <w:num w:numId="15" w16cid:durableId="148442493">
    <w:abstractNumId w:val="24"/>
  </w:num>
  <w:num w:numId="16" w16cid:durableId="312417026">
    <w:abstractNumId w:val="19"/>
  </w:num>
  <w:num w:numId="17" w16cid:durableId="475806027">
    <w:abstractNumId w:val="36"/>
  </w:num>
  <w:num w:numId="18" w16cid:durableId="328607568">
    <w:abstractNumId w:val="20"/>
  </w:num>
  <w:num w:numId="19" w16cid:durableId="1052195576">
    <w:abstractNumId w:val="43"/>
  </w:num>
  <w:num w:numId="20" w16cid:durableId="2092777419">
    <w:abstractNumId w:val="12"/>
  </w:num>
  <w:num w:numId="21" w16cid:durableId="1613324773">
    <w:abstractNumId w:val="18"/>
  </w:num>
  <w:num w:numId="22" w16cid:durableId="374163771">
    <w:abstractNumId w:val="29"/>
  </w:num>
  <w:num w:numId="23" w16cid:durableId="148448962">
    <w:abstractNumId w:val="31"/>
  </w:num>
  <w:num w:numId="24" w16cid:durableId="764113838">
    <w:abstractNumId w:val="15"/>
  </w:num>
  <w:num w:numId="25" w16cid:durableId="1310983580">
    <w:abstractNumId w:val="32"/>
  </w:num>
  <w:num w:numId="26" w16cid:durableId="198707506">
    <w:abstractNumId w:val="37"/>
  </w:num>
  <w:num w:numId="27" w16cid:durableId="918558420">
    <w:abstractNumId w:val="34"/>
  </w:num>
  <w:num w:numId="28" w16cid:durableId="639188977">
    <w:abstractNumId w:val="39"/>
  </w:num>
  <w:num w:numId="29" w16cid:durableId="265315458">
    <w:abstractNumId w:val="13"/>
  </w:num>
  <w:num w:numId="30" w16cid:durableId="1907718578">
    <w:abstractNumId w:val="42"/>
  </w:num>
  <w:num w:numId="31" w16cid:durableId="1081491244">
    <w:abstractNumId w:val="26"/>
  </w:num>
  <w:num w:numId="32" w16cid:durableId="2115978013">
    <w:abstractNumId w:val="28"/>
  </w:num>
  <w:num w:numId="33" w16cid:durableId="222058642">
    <w:abstractNumId w:val="30"/>
  </w:num>
  <w:num w:numId="34" w16cid:durableId="1929654968">
    <w:abstractNumId w:val="38"/>
  </w:num>
  <w:num w:numId="35" w16cid:durableId="1517113635">
    <w:abstractNumId w:val="8"/>
  </w:num>
  <w:num w:numId="36" w16cid:durableId="1832598107">
    <w:abstractNumId w:val="3"/>
  </w:num>
  <w:num w:numId="37" w16cid:durableId="210576758">
    <w:abstractNumId w:val="2"/>
  </w:num>
  <w:num w:numId="38" w16cid:durableId="309209184">
    <w:abstractNumId w:val="1"/>
  </w:num>
  <w:num w:numId="39" w16cid:durableId="1290360354">
    <w:abstractNumId w:val="0"/>
  </w:num>
  <w:num w:numId="40" w16cid:durableId="1437753751">
    <w:abstractNumId w:val="9"/>
  </w:num>
  <w:num w:numId="41" w16cid:durableId="1060634802">
    <w:abstractNumId w:val="7"/>
  </w:num>
  <w:num w:numId="42" w16cid:durableId="677465423">
    <w:abstractNumId w:val="6"/>
  </w:num>
  <w:num w:numId="43" w16cid:durableId="1779642422">
    <w:abstractNumId w:val="5"/>
  </w:num>
  <w:num w:numId="44" w16cid:durableId="13552262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D51CA"/>
    <w:rsid w:val="005C6F9B"/>
    <w:rsid w:val="009D0B84"/>
    <w:rsid w:val="009E5155"/>
    <w:rsid w:val="00CD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E56AC"/>
  <w15:docId w15:val="{7A1FAC15-9EB0-47EB-A9A4-50692FDD0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2026-08-13</SAFIR_Sammantradesdatum_Doc>
    <SAFIR_SammantradeID xmlns="C07A1A6C-0B19-41D9-BDF8-F523BA3921EB">c1219251-50e3-41bd-98d5-4fb376e46dc7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99CB9C-0913-479B-AA3F-F5BF99582E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D537FE-4DCD-458C-BA01-AFACE03920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1</TotalTime>
  <Pages>2</Pages>
  <Words>245</Words>
  <Characters>1214</Characters>
  <Application>Microsoft Office Word</Application>
  <DocSecurity>0</DocSecurity>
  <Lines>303</Lines>
  <Paragraphs>162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2026-08-12T14:33:00Z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13 augusti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