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1818E" w14:textId="7C08DF85" w:rsidR="007415CD" w:rsidRDefault="007415CD"/>
    <w:p w14:paraId="7B73EEAB" w14:textId="77777777" w:rsidR="00475E89" w:rsidRDefault="00475E8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0F3A2458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997E8D">
              <w:rPr>
                <w:b/>
                <w:lang w:eastAsia="en-US"/>
              </w:rPr>
              <w:t>4</w:t>
            </w:r>
            <w:r w:rsidR="007753D5">
              <w:rPr>
                <w:b/>
                <w:lang w:eastAsia="en-US"/>
              </w:rPr>
              <w:t>/2</w:t>
            </w:r>
            <w:r w:rsidR="00997E8D">
              <w:rPr>
                <w:b/>
                <w:lang w:eastAsia="en-US"/>
              </w:rPr>
              <w:t>5</w:t>
            </w:r>
            <w:r w:rsidRPr="00DF4413">
              <w:rPr>
                <w:b/>
                <w:lang w:eastAsia="en-US"/>
              </w:rPr>
              <w:t>:</w:t>
            </w:r>
            <w:r w:rsidR="00393E13">
              <w:rPr>
                <w:b/>
                <w:lang w:eastAsia="en-US"/>
              </w:rPr>
              <w:t>26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44910E73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6830D7">
              <w:rPr>
                <w:lang w:eastAsia="en-US"/>
              </w:rPr>
              <w:t>5</w:t>
            </w:r>
            <w:r w:rsidR="009B2EE0">
              <w:rPr>
                <w:lang w:eastAsia="en-US"/>
              </w:rPr>
              <w:t>-</w:t>
            </w:r>
            <w:r w:rsidR="00393E13">
              <w:rPr>
                <w:lang w:eastAsia="en-US"/>
              </w:rPr>
              <w:t>03</w:t>
            </w:r>
            <w:r w:rsidR="00117430">
              <w:rPr>
                <w:lang w:eastAsia="en-US"/>
              </w:rPr>
              <w:t>-</w:t>
            </w:r>
            <w:r w:rsidR="00393E13">
              <w:rPr>
                <w:lang w:eastAsia="en-US"/>
              </w:rPr>
              <w:t>14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1493C2C7" w:rsidR="00626DFC" w:rsidRPr="005F6757" w:rsidRDefault="000A3E79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</w:t>
            </w:r>
            <w:r w:rsidR="00393E13">
              <w:rPr>
                <w:color w:val="000000" w:themeColor="text1"/>
                <w:lang w:eastAsia="en-US"/>
              </w:rPr>
              <w:t>9</w:t>
            </w:r>
            <w:r w:rsidR="00475E89">
              <w:rPr>
                <w:color w:val="000000" w:themeColor="text1"/>
                <w:lang w:eastAsia="en-US"/>
              </w:rPr>
              <w:t>.00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846091">
              <w:rPr>
                <w:color w:val="000000" w:themeColor="text1"/>
                <w:lang w:eastAsia="en-US"/>
              </w:rPr>
              <w:t xml:space="preserve"> </w:t>
            </w:r>
            <w:r w:rsidR="00393E13">
              <w:rPr>
                <w:color w:val="000000" w:themeColor="text1"/>
                <w:lang w:eastAsia="en-US"/>
              </w:rPr>
              <w:t>11</w:t>
            </w:r>
            <w:r w:rsidR="003B4C1F">
              <w:rPr>
                <w:color w:val="000000" w:themeColor="text1"/>
                <w:lang w:eastAsia="en-US"/>
              </w:rPr>
              <w:t>.</w:t>
            </w:r>
            <w:r w:rsidR="00393E13">
              <w:rPr>
                <w:color w:val="000000" w:themeColor="text1"/>
                <w:lang w:eastAsia="en-US"/>
              </w:rPr>
              <w:t>3</w:t>
            </w:r>
            <w:r w:rsidR="003B4C1F">
              <w:rPr>
                <w:color w:val="000000" w:themeColor="text1"/>
                <w:lang w:eastAsia="en-US"/>
              </w:rPr>
              <w:t>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F53F0A" w:rsidRPr="00DF4413" w14:paraId="124896CA" w14:textId="77777777" w:rsidTr="0053200B">
        <w:tc>
          <w:tcPr>
            <w:tcW w:w="2197" w:type="dxa"/>
          </w:tcPr>
          <w:p w14:paraId="00433B34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2E42EA39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58204641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693400A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  <w:p w14:paraId="0B0A0D18" w14:textId="77777777" w:rsidR="00F53F0A" w:rsidRPr="00DF4413" w:rsidRDefault="00F53F0A" w:rsidP="00F53F0A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0D09E812" w14:textId="77777777" w:rsidR="00F53F0A" w:rsidRDefault="00F53F0A" w:rsidP="00F53F0A">
            <w:pPr>
              <w:spacing w:line="252" w:lineRule="auto"/>
              <w:rPr>
                <w:b/>
                <w:lang w:eastAsia="en-US"/>
              </w:rPr>
            </w:pPr>
          </w:p>
          <w:p w14:paraId="3A984C58" w14:textId="77777777" w:rsidR="00F53F0A" w:rsidRDefault="00F53F0A" w:rsidP="00F53F0A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</w:t>
            </w:r>
            <w:r w:rsidR="00DB1A0A">
              <w:rPr>
                <w:lang w:eastAsia="en-US"/>
              </w:rPr>
              <w:t xml:space="preserve"> </w:t>
            </w:r>
            <w:r w:rsidRPr="00392DEF">
              <w:rPr>
                <w:lang w:eastAsia="en-US"/>
              </w:rPr>
              <w:t>uppteckningarna från sammanträdet.</w:t>
            </w:r>
          </w:p>
          <w:p w14:paraId="74E65C0B" w14:textId="77777777" w:rsidR="00F42894" w:rsidRDefault="00F42894" w:rsidP="00F53F0A">
            <w:pPr>
              <w:spacing w:line="252" w:lineRule="auto"/>
              <w:rPr>
                <w:lang w:eastAsia="en-US"/>
              </w:rPr>
            </w:pPr>
          </w:p>
          <w:p w14:paraId="23FBE9E4" w14:textId="4466089C" w:rsidR="00F42894" w:rsidRPr="00DF4413" w:rsidRDefault="00F42894" w:rsidP="00F53F0A">
            <w:pPr>
              <w:spacing w:line="252" w:lineRule="auto"/>
              <w:rPr>
                <w:lang w:eastAsia="en-US"/>
              </w:rPr>
            </w:pPr>
          </w:p>
        </w:tc>
      </w:tr>
      <w:bookmarkEnd w:id="0"/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5F7F084A" w14:textId="77777777" w:rsidR="00985E4E" w:rsidRDefault="00985E4E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 w:rsidR="003B4C1F"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Statsrådet Jessica Rosencrantz samt medarbetare från </w:t>
            </w:r>
            <w:r>
              <w:rPr>
                <w:rFonts w:eastAsiaTheme="minorHAnsi"/>
                <w:lang w:eastAsia="en-US"/>
              </w:rPr>
              <w:t xml:space="preserve">Statsrådsberedningen 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informerade och samrådde inför möte i </w:t>
            </w:r>
            <w:r>
              <w:rPr>
                <w:rFonts w:eastAsiaTheme="minorHAnsi"/>
                <w:color w:val="000000"/>
                <w:lang w:eastAsia="en-US"/>
              </w:rPr>
              <w:t xml:space="preserve">rådet </w:t>
            </w:r>
            <w:r w:rsidRPr="003B4C1F">
              <w:rPr>
                <w:rFonts w:eastAsiaTheme="minorHAnsi"/>
                <w:color w:val="000000"/>
                <w:lang w:eastAsia="en-US"/>
              </w:rPr>
              <w:t>den</w:t>
            </w:r>
            <w:r>
              <w:rPr>
                <w:rFonts w:eastAsiaTheme="minorHAnsi"/>
                <w:color w:val="000000"/>
                <w:lang w:eastAsia="en-US"/>
              </w:rPr>
              <w:t xml:space="preserve"> 18 mars 2025.</w:t>
            </w:r>
          </w:p>
          <w:p w14:paraId="7631F692" w14:textId="78654117" w:rsidR="00221CE3" w:rsidRPr="00985E4E" w:rsidRDefault="003B4C1F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759CEA52" w14:textId="77777777" w:rsidR="00985E4E" w:rsidRDefault="00985E4E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31BF5205" w14:textId="77777777" w:rsidR="00985E4E" w:rsidRDefault="00985E4E" w:rsidP="00985E4E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25 februari 2025</w:t>
            </w:r>
          </w:p>
          <w:p w14:paraId="13BA63CF" w14:textId="69AE2ACB" w:rsidR="00985E4E" w:rsidRPr="003B4C1F" w:rsidRDefault="00985E4E" w:rsidP="00985E4E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b/>
                <w:lang w:eastAsia="en-US"/>
              </w:rPr>
              <w:t xml:space="preserve"> Förberedelser inför Europeiska rådets möte den 20–21 mars 2025: slutsatser</w:t>
            </w:r>
          </w:p>
          <w:p w14:paraId="7093B571" w14:textId="77777777" w:rsidR="00985E4E" w:rsidRDefault="00985E4E" w:rsidP="00985E4E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148548B" w14:textId="729660B6" w:rsidR="005D0923" w:rsidRPr="005D0923" w:rsidRDefault="005D0923" w:rsidP="005D092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5D0923">
              <w:rPr>
                <w:rFonts w:eastAsiaTheme="minorHAnsi"/>
                <w:color w:val="000000" w:themeColor="text1"/>
                <w:lang w:eastAsia="en-US"/>
              </w:rPr>
              <w:t>S-, V- och MP-ledamöterna anmälde avvikande ståndpunkt.</w:t>
            </w:r>
          </w:p>
          <w:p w14:paraId="5EE03FC0" w14:textId="77777777" w:rsidR="005D0923" w:rsidRPr="003B4C1F" w:rsidRDefault="005D0923" w:rsidP="005D0923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5D0923">
              <w:rPr>
                <w:rFonts w:eastAsiaTheme="minorHAnsi"/>
                <w:color w:val="000000" w:themeColor="text1"/>
                <w:lang w:eastAsia="en-US"/>
              </w:rPr>
              <w:t>V- och MP-ledamöterna anmälde avvikande ståndpunkt.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  <w:p w14:paraId="60BD0E5C" w14:textId="5D71A0DA" w:rsidR="00985E4E" w:rsidRDefault="00167635" w:rsidP="00985E4E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V-ledamoten anmälde avvikande ståndpunkt.</w:t>
            </w:r>
            <w:r w:rsidR="00A83C00"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A83C00" w:rsidRPr="005D0923">
              <w:rPr>
                <w:rFonts w:eastAsiaTheme="minorHAnsi"/>
                <w:color w:val="000000" w:themeColor="text1"/>
                <w:lang w:eastAsia="en-US"/>
              </w:rPr>
              <w:t>C-ledam</w:t>
            </w:r>
            <w:r w:rsidR="00A83C00">
              <w:rPr>
                <w:rFonts w:eastAsiaTheme="minorHAnsi"/>
                <w:color w:val="000000" w:themeColor="text1"/>
                <w:lang w:eastAsia="en-US"/>
              </w:rPr>
              <w:t>oten</w:t>
            </w:r>
            <w:r w:rsidR="00A83C00" w:rsidRPr="005D0923">
              <w:rPr>
                <w:rFonts w:eastAsiaTheme="minorHAnsi"/>
                <w:color w:val="000000" w:themeColor="text1"/>
                <w:lang w:eastAsia="en-US"/>
              </w:rPr>
              <w:t xml:space="preserve"> anmälde avvikande ståndpunkt. 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  <w:p w14:paraId="63F4086C" w14:textId="77777777" w:rsidR="00167635" w:rsidRDefault="00167635" w:rsidP="00985E4E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608DE810" w14:textId="77777777" w:rsidR="00985E4E" w:rsidRPr="003B4C1F" w:rsidRDefault="00985E4E" w:rsidP="00985E4E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lang w:eastAsia="en-US"/>
              </w:rPr>
              <w:t>Förbindelserna mellan EU och Förenade kungariket</w:t>
            </w:r>
          </w:p>
          <w:p w14:paraId="5E7AC650" w14:textId="0B638123" w:rsidR="00985E4E" w:rsidRDefault="00985E4E" w:rsidP="00985E4E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035DD916" w14:textId="77777777" w:rsidR="00985E4E" w:rsidRPr="003B4C1F" w:rsidRDefault="00985E4E" w:rsidP="00985E4E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716D683" w14:textId="77777777" w:rsidR="00985E4E" w:rsidRDefault="00985E4E" w:rsidP="00985E4E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C4421F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- Den europeiska planeringsterminen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  <w:t>a) Sammanfattande rapport om rådets bidrag till den europeiska planeringsterminen 2025</w:t>
            </w:r>
          </w:p>
          <w:p w14:paraId="32302533" w14:textId="77777777" w:rsidR="00985E4E" w:rsidRDefault="00985E4E" w:rsidP="00985E4E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>b) Uppdaterad färdplan för den europeiska planeringsterminen 2025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  <w:t>c) Rekommendation om den ekonomiska politiken i euroområdet 2025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 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5D46C7D3" w14:textId="77777777" w:rsidR="00985E4E" w:rsidRDefault="00985E4E" w:rsidP="00221CE3">
            <w:pPr>
              <w:rPr>
                <w:rFonts w:eastAsiaTheme="minorHAnsi"/>
                <w:color w:val="000000"/>
                <w:lang w:eastAsia="en-US"/>
              </w:rPr>
            </w:pPr>
          </w:p>
          <w:p w14:paraId="475DC0FE" w14:textId="77777777" w:rsidR="00985E4E" w:rsidRDefault="00985E4E" w:rsidP="00985E4E">
            <w:pPr>
              <w:spacing w:line="256" w:lineRule="auto"/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 xml:space="preserve">- Lagstiftningsplanering </w:t>
            </w:r>
          </w:p>
          <w:p w14:paraId="72C1B5F3" w14:textId="77777777" w:rsidR="00985E4E" w:rsidRDefault="00985E4E" w:rsidP="00985E4E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t>a) Gemensam förklaring om EU:s lagstiftningsprioriteringar för 2025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 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ståndpunkt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lastRenderedPageBreak/>
              <w:t>b) Gemensamma slutsatser om de politiska målen och prioriteringarna för 2025–2029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 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ståndpunkt.</w:t>
            </w:r>
          </w:p>
          <w:p w14:paraId="1E2075E4" w14:textId="5E5768D1" w:rsidR="00985E4E" w:rsidRDefault="00985E4E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E8B5D3E" w14:textId="77777777" w:rsidR="003B4C1F" w:rsidRP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  <w:tr w:rsidR="00985E4E" w14:paraId="122AFE5E" w14:textId="77777777" w:rsidTr="003B4C1F">
        <w:trPr>
          <w:trHeight w:val="568"/>
        </w:trPr>
        <w:tc>
          <w:tcPr>
            <w:tcW w:w="567" w:type="dxa"/>
          </w:tcPr>
          <w:p w14:paraId="70907311" w14:textId="5646CD7A" w:rsidR="00985E4E" w:rsidRDefault="00985E4E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lastRenderedPageBreak/>
              <w:t>§ 2</w:t>
            </w:r>
          </w:p>
        </w:tc>
        <w:tc>
          <w:tcPr>
            <w:tcW w:w="7371" w:type="dxa"/>
          </w:tcPr>
          <w:p w14:paraId="3D1CF780" w14:textId="77777777" w:rsidR="00985E4E" w:rsidRPr="007337E7" w:rsidRDefault="00985E4E" w:rsidP="00985E4E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Transport-, telekommunikations- och </w:t>
            </w:r>
            <w:r w:rsidRPr="007337E7"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 xml:space="preserve">energifrågor 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Energi- och näringsminister Ebba Busch samt medarbetare från Klimat- och näringslivsdepartementet och Statsrådsberedningen informerade och samrådde inför möte i rådet den 17 mars 2025. </w:t>
            </w:r>
          </w:p>
          <w:p w14:paraId="7F416BB6" w14:textId="46B77CD1" w:rsidR="00985E4E" w:rsidRDefault="00985E4E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083C26FC" w14:textId="06B048D9" w:rsidR="00985E4E" w:rsidRDefault="00985E4E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331A740B" w14:textId="77777777" w:rsidR="00985E4E" w:rsidRDefault="00985E4E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C444043" w14:textId="77777777" w:rsidR="00985E4E" w:rsidRDefault="00985E4E" w:rsidP="00985E4E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666FD4">
              <w:rPr>
                <w:rFonts w:eastAsiaTheme="minorHAnsi"/>
              </w:rPr>
              <w:t>-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Återrapport från möte i rådet den 16 december 2024</w:t>
            </w:r>
          </w:p>
          <w:p w14:paraId="21622023" w14:textId="77777777" w:rsidR="00985E4E" w:rsidRPr="009B73A9" w:rsidRDefault="00985E4E" w:rsidP="00985E4E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>
              <w:rPr>
                <w:b/>
                <w:lang w:eastAsia="en-US"/>
              </w:rPr>
              <w:t xml:space="preserve"> Handlingsplanen för överkomliga energipriser</w:t>
            </w:r>
            <w:r>
              <w:rPr>
                <w:b/>
                <w:lang w:eastAsia="en-US"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E9D0AFB" w14:textId="3FCF5ACC" w:rsidR="00985E4E" w:rsidRDefault="00985E4E" w:rsidP="00985E4E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S-, V- och MP-ledamöterna anmälde avvikande ståndpunkt</w:t>
            </w:r>
            <w:r w:rsidR="00117430">
              <w:rPr>
                <w:rFonts w:eastAsiaTheme="minorHAnsi"/>
                <w:color w:val="000000" w:themeColor="text1"/>
                <w:lang w:eastAsia="en-US"/>
              </w:rPr>
              <w:t>er</w:t>
            </w:r>
            <w:r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4ECC32AD" w14:textId="77777777" w:rsidR="00985E4E" w:rsidRDefault="00985E4E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6E1F4738" w14:textId="23F5F639" w:rsidR="00985E4E" w:rsidRDefault="00985E4E" w:rsidP="00985E4E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- EU:s energisäkerhetsarkitektur (tryggad gasförsörjning och riskberedskap för el) – lägesrapport och en möjlig väg framåt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09B5579" w14:textId="2F1AE501" w:rsidR="00985E4E" w:rsidRDefault="00985E4E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21CE3" w:rsidRPr="00117430" w14:paraId="3DB647A2" w14:textId="77777777" w:rsidTr="003B4C1F">
        <w:trPr>
          <w:trHeight w:val="568"/>
        </w:trPr>
        <w:tc>
          <w:tcPr>
            <w:tcW w:w="567" w:type="dxa"/>
          </w:tcPr>
          <w:p w14:paraId="752C6CB3" w14:textId="1DAACFC1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 xml:space="preserve">§ </w:t>
            </w:r>
            <w:r w:rsidR="00985E4E">
              <w:rPr>
                <w:b/>
                <w:snapToGrid w:val="0"/>
                <w:color w:val="000000" w:themeColor="text1"/>
                <w:lang w:val="en-GB" w:eastAsia="en-US"/>
              </w:rPr>
              <w:t>3</w:t>
            </w:r>
          </w:p>
        </w:tc>
        <w:tc>
          <w:tcPr>
            <w:tcW w:w="7371" w:type="dxa"/>
          </w:tcPr>
          <w:p w14:paraId="0C0CAF36" w14:textId="774ACF81" w:rsidR="00985E4E" w:rsidRDefault="00985E4E" w:rsidP="00985E4E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 w:rsidRPr="00985E4E">
              <w:rPr>
                <w:rFonts w:eastAsiaTheme="minorHAnsi"/>
                <w:b/>
                <w:bCs/>
                <w:color w:val="000000"/>
                <w:lang w:eastAsia="en-US"/>
              </w:rPr>
              <w:t>Utrikesfrågor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Kabinettssekreterare Dag Hartelius samt medarbetare från Utrikesdepartementet informerade och samrådde inför möte i rådet den 17 mars 2025. </w:t>
            </w:r>
          </w:p>
          <w:p w14:paraId="3EEE46D5" w14:textId="48F8C5EB" w:rsidR="00985E4E" w:rsidRDefault="00985E4E" w:rsidP="00985E4E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</w:p>
          <w:p w14:paraId="0F057595" w14:textId="77777777" w:rsidR="008D36AB" w:rsidRDefault="008D36AB" w:rsidP="008D36AB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</w:p>
          <w:p w14:paraId="1F638BD9" w14:textId="77777777" w:rsidR="008D36AB" w:rsidRDefault="008D36AB" w:rsidP="00985E4E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</w:p>
          <w:p w14:paraId="2906E34C" w14:textId="1951D69C" w:rsidR="00985E4E" w:rsidRPr="007337E7" w:rsidRDefault="00BC1348" w:rsidP="00985E4E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985E4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Återrapport från möte i rådet den </w:t>
            </w:r>
            <w:r w:rsidR="008D36AB">
              <w:rPr>
                <w:rFonts w:eastAsiaTheme="minorHAnsi"/>
                <w:b/>
                <w:bCs/>
                <w:color w:val="000000"/>
                <w:lang w:eastAsia="en-US"/>
              </w:rPr>
              <w:t>24</w:t>
            </w:r>
            <w:r w:rsidR="00985E4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 w:rsidR="008D36AB">
              <w:rPr>
                <w:rFonts w:eastAsiaTheme="minorHAnsi"/>
                <w:b/>
                <w:bCs/>
                <w:color w:val="000000"/>
                <w:lang w:eastAsia="en-US"/>
              </w:rPr>
              <w:t>februari</w:t>
            </w:r>
            <w:r w:rsidR="00985E4E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202</w:t>
            </w:r>
            <w:r w:rsidR="008D36AB">
              <w:rPr>
                <w:rFonts w:eastAsiaTheme="minorHAnsi"/>
                <w:b/>
                <w:bCs/>
                <w:color w:val="000000"/>
                <w:lang w:eastAsia="en-US"/>
              </w:rPr>
              <w:t>5</w:t>
            </w:r>
          </w:p>
          <w:p w14:paraId="052646A8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C37F6A1" w14:textId="77777777" w:rsidR="00D151E5" w:rsidRDefault="00D151E5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Rysslands angrepp mot Ukraina </w:t>
            </w:r>
          </w:p>
          <w:p w14:paraId="72B1B40B" w14:textId="7736FBA3" w:rsidR="00D151E5" w:rsidRDefault="007905F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13608831" w14:textId="77777777" w:rsidR="007905F5" w:rsidRDefault="007905F5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7A367D13" w14:textId="3BA8D18C" w:rsidR="00D151E5" w:rsidRDefault="00D151E5" w:rsidP="007905F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- </w:t>
            </w:r>
            <w:r w:rsidR="007905F5">
              <w:rPr>
                <w:rFonts w:eastAsiaTheme="minorHAnsi"/>
                <w:b/>
                <w:bCs/>
                <w:color w:val="000000"/>
                <w:lang w:eastAsia="en-US"/>
              </w:rPr>
              <w:t>Iran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7905F5"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 w:rsidR="007905F5"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="007905F5"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="007905F5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  <w:p w14:paraId="121A615E" w14:textId="19160368" w:rsidR="007905F5" w:rsidRDefault="007905F5" w:rsidP="007905F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C8D5F5B" w14:textId="10EE9D06" w:rsidR="007905F5" w:rsidRDefault="007905F5" w:rsidP="007905F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- </w:t>
            </w:r>
            <w:r w:rsidRPr="007905F5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Mellanöstern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</w:r>
            <w:r w:rsidR="0041758C"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 w:rsidR="0041758C"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="0041758C"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2D0ABAB5" w14:textId="286699A6" w:rsidR="00117430" w:rsidRPr="00117430" w:rsidRDefault="00117430" w:rsidP="007905F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117430">
              <w:rPr>
                <w:rFonts w:eastAsiaTheme="minorHAnsi"/>
                <w:color w:val="000000" w:themeColor="text1"/>
                <w:lang w:eastAsia="en-US"/>
              </w:rPr>
              <w:t xml:space="preserve">S-, V- </w:t>
            </w:r>
            <w:r w:rsidRPr="005D0923">
              <w:rPr>
                <w:rFonts w:eastAsiaTheme="minorHAnsi"/>
                <w:color w:val="000000" w:themeColor="text1"/>
                <w:lang w:eastAsia="en-US"/>
              </w:rPr>
              <w:t>och MP-led</w:t>
            </w:r>
            <w:r w:rsidRPr="00110BC8">
              <w:rPr>
                <w:rFonts w:eastAsiaTheme="minorHAnsi"/>
                <w:color w:val="000000" w:themeColor="text1"/>
                <w:lang w:eastAsia="en-US"/>
              </w:rPr>
              <w:t>am</w:t>
            </w:r>
            <w:r w:rsidRPr="00117430">
              <w:rPr>
                <w:rFonts w:eastAsiaTheme="minorHAnsi"/>
                <w:color w:val="000000" w:themeColor="text1"/>
                <w:lang w:eastAsia="en-US"/>
              </w:rPr>
              <w:t>ö</w:t>
            </w:r>
            <w:r w:rsidRPr="005D0923">
              <w:rPr>
                <w:rFonts w:eastAsiaTheme="minorHAnsi"/>
                <w:color w:val="000000" w:themeColor="text1"/>
                <w:lang w:eastAsia="en-US"/>
              </w:rPr>
              <w:t>terna anmälde avvikande ståndpunkter.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</w:p>
          <w:p w14:paraId="1C41A5AC" w14:textId="1D7D7DC5" w:rsidR="0041758C" w:rsidRPr="005D0923" w:rsidRDefault="0041758C" w:rsidP="007905F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2F2454BD" w14:textId="508EC800" w:rsidR="00117430" w:rsidRDefault="0041758C" w:rsidP="007905F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41758C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- Förbindelserna EU–USA</w:t>
            </w:r>
            <w:r>
              <w:rPr>
                <w:rFonts w:eastAsiaTheme="minorHAnsi"/>
                <w:b/>
                <w:bCs/>
                <w:color w:val="000000" w:themeColor="text1"/>
                <w:lang w:eastAsia="en-US"/>
              </w:rPr>
              <w:br/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 xml:space="preserve">Ordföranden konstaterade att det fanns stöd för regeringens </w:t>
            </w:r>
            <w:r>
              <w:rPr>
                <w:rFonts w:eastAsiaTheme="minorHAnsi"/>
                <w:color w:val="000000" w:themeColor="text1"/>
                <w:lang w:eastAsia="en-US"/>
              </w:rPr>
              <w:t>inriktning</w:t>
            </w:r>
            <w:r w:rsidRPr="003B4C1F">
              <w:rPr>
                <w:rFonts w:eastAsiaTheme="minorHAnsi"/>
                <w:color w:val="000000" w:themeColor="text1"/>
                <w:lang w:eastAsia="en-US"/>
              </w:rPr>
              <w:t>.</w:t>
            </w:r>
          </w:p>
          <w:p w14:paraId="724EB093" w14:textId="254A25BA" w:rsidR="0041758C" w:rsidRDefault="00117430" w:rsidP="007905F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 w:rsidRPr="00117430">
              <w:rPr>
                <w:rFonts w:eastAsiaTheme="minorHAnsi"/>
                <w:color w:val="000000" w:themeColor="text1"/>
                <w:lang w:eastAsia="en-US"/>
              </w:rPr>
              <w:t>S-,</w:t>
            </w:r>
            <w:r w:rsidR="008875E8"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="000A20DD">
              <w:rPr>
                <w:rFonts w:eastAsiaTheme="minorHAnsi"/>
                <w:color w:val="000000" w:themeColor="text1"/>
                <w:lang w:eastAsia="en-US"/>
              </w:rPr>
              <w:t xml:space="preserve">SD-, </w:t>
            </w:r>
            <w:r w:rsidRPr="00117430">
              <w:rPr>
                <w:rFonts w:eastAsiaTheme="minorHAnsi"/>
                <w:color w:val="000000" w:themeColor="text1"/>
                <w:lang w:eastAsia="en-US"/>
              </w:rPr>
              <w:t>V- och MP-led</w:t>
            </w:r>
            <w:r w:rsidRPr="00110BC8">
              <w:rPr>
                <w:rFonts w:eastAsiaTheme="minorHAnsi"/>
                <w:color w:val="000000" w:themeColor="text1"/>
                <w:lang w:eastAsia="en-US"/>
              </w:rPr>
              <w:t>a</w:t>
            </w:r>
            <w:r>
              <w:rPr>
                <w:rFonts w:eastAsiaTheme="minorHAnsi"/>
                <w:color w:val="000000" w:themeColor="text1"/>
                <w:lang w:eastAsia="en-US"/>
              </w:rPr>
              <w:t>möterna anmälde avvikande ståndpunkt</w:t>
            </w:r>
            <w:r w:rsidR="000A20DD">
              <w:rPr>
                <w:rFonts w:eastAsiaTheme="minorHAnsi"/>
                <w:color w:val="000000" w:themeColor="text1"/>
                <w:lang w:eastAsia="en-US"/>
              </w:rPr>
              <w:t>er</w:t>
            </w:r>
            <w:r>
              <w:rPr>
                <w:rFonts w:eastAsiaTheme="minorHAnsi"/>
                <w:color w:val="000000" w:themeColor="text1"/>
                <w:lang w:eastAsia="en-US"/>
              </w:rPr>
              <w:t>.</w:t>
            </w:r>
            <w:r w:rsidR="0041758C" w:rsidRPr="00117430">
              <w:rPr>
                <w:rFonts w:eastAsiaTheme="minorHAnsi"/>
                <w:color w:val="000000" w:themeColor="text1"/>
                <w:lang w:eastAsia="en-US"/>
              </w:rPr>
              <w:br/>
            </w:r>
          </w:p>
          <w:p w14:paraId="665C07C1" w14:textId="73A26029" w:rsidR="00E42BFC" w:rsidRDefault="00E42BFC" w:rsidP="007905F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37500386" w14:textId="55B0EE9F" w:rsidR="00E42BFC" w:rsidRDefault="00E42BFC" w:rsidP="007905F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7100E862" w14:textId="77777777" w:rsidR="00D44161" w:rsidRPr="005D0923" w:rsidRDefault="00D44161" w:rsidP="007905F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  <w:p w14:paraId="4E6CA93F" w14:textId="5F7CC6AE" w:rsidR="00985E4E" w:rsidRPr="002B3FB4" w:rsidRDefault="002B3FB4">
            <w:pPr>
              <w:spacing w:line="256" w:lineRule="auto"/>
              <w:rPr>
                <w:rFonts w:eastAsiaTheme="minorHAnsi"/>
                <w:color w:val="000000"/>
                <w:lang w:eastAsia="en-US"/>
              </w:rPr>
            </w:pPr>
            <w:bookmarkStart w:id="1" w:name="_Hlk193292655"/>
            <w:r>
              <w:rPr>
                <w:rFonts w:eastAsiaTheme="minorHAnsi"/>
                <w:b/>
                <w:bCs/>
                <w:color w:val="000000"/>
                <w:lang w:eastAsia="en-US"/>
              </w:rPr>
              <w:lastRenderedPageBreak/>
              <w:t>- Övriga frågor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042F02" w:rsidRPr="00E42BFC">
              <w:rPr>
                <w:rFonts w:eastAsiaTheme="minorHAnsi"/>
                <w:color w:val="000000"/>
                <w:lang w:eastAsia="en-US"/>
              </w:rPr>
              <w:t>I anslutning till rådsmötet hålls den årliga Brysselkonferensen till stöd för Syriens folk.</w:t>
            </w:r>
            <w:r w:rsidR="00042F02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bookmarkEnd w:id="1"/>
          <w:p w14:paraId="4452F60E" w14:textId="2F14DCF0" w:rsidR="00985E4E" w:rsidRPr="005D0923" w:rsidRDefault="00985E4E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985E4E" w:rsidRPr="00117430" w14:paraId="723E7A37" w14:textId="77777777" w:rsidTr="003B4C1F">
        <w:trPr>
          <w:trHeight w:val="568"/>
        </w:trPr>
        <w:tc>
          <w:tcPr>
            <w:tcW w:w="567" w:type="dxa"/>
          </w:tcPr>
          <w:p w14:paraId="1D5CBB30" w14:textId="77777777" w:rsidR="00985E4E" w:rsidRPr="00117430" w:rsidRDefault="00985E4E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371" w:type="dxa"/>
          </w:tcPr>
          <w:p w14:paraId="0985EF6A" w14:textId="77777777" w:rsidR="00985E4E" w:rsidRPr="00117430" w:rsidRDefault="00985E4E" w:rsidP="00985E4E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221CE3" w14:paraId="7F208403" w14:textId="77777777" w:rsidTr="003B4C1F">
        <w:trPr>
          <w:trHeight w:val="568"/>
        </w:trPr>
        <w:tc>
          <w:tcPr>
            <w:tcW w:w="567" w:type="dxa"/>
          </w:tcPr>
          <w:p w14:paraId="30561F16" w14:textId="52B47DF3" w:rsidR="00221CE3" w:rsidRDefault="00221CE3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 xml:space="preserve">§ </w:t>
            </w:r>
            <w:r w:rsidR="00985E4E">
              <w:rPr>
                <w:b/>
                <w:snapToGrid w:val="0"/>
                <w:color w:val="000000" w:themeColor="text1"/>
                <w:lang w:val="en-GB" w:eastAsia="en-US"/>
              </w:rPr>
              <w:t>4</w:t>
            </w:r>
          </w:p>
        </w:tc>
        <w:tc>
          <w:tcPr>
            <w:tcW w:w="7371" w:type="dxa"/>
          </w:tcPr>
          <w:p w14:paraId="656BAE6C" w14:textId="77777777" w:rsidR="00856018" w:rsidRDefault="00856018" w:rsidP="00856018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</w:p>
          <w:p w14:paraId="6F0F5D91" w14:textId="6DEB9D45" w:rsidR="00856018" w:rsidRDefault="00856018" w:rsidP="00856018">
            <w:pPr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Protokoll från de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n </w:t>
            </w:r>
            <w:r w:rsidR="00D151E5">
              <w:rPr>
                <w:rFonts w:eastAsiaTheme="minorHAnsi"/>
                <w:color w:val="000000"/>
                <w:lang w:eastAsia="en-US"/>
              </w:rPr>
              <w:t>7 mars 2025</w:t>
            </w:r>
            <w:r w:rsidR="005448C2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samt uppteckningar från den </w:t>
            </w:r>
            <w:r w:rsidR="00D151E5">
              <w:rPr>
                <w:rFonts w:eastAsiaTheme="minorHAnsi"/>
                <w:color w:val="000000"/>
                <w:lang w:eastAsia="en-US"/>
              </w:rPr>
              <w:t xml:space="preserve">28 februari </w:t>
            </w:r>
            <w:r w:rsidR="005448C2">
              <w:rPr>
                <w:rFonts w:eastAsiaTheme="minorHAnsi"/>
                <w:color w:val="000000"/>
                <w:lang w:eastAsia="en-US"/>
              </w:rPr>
              <w:t>2025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0A45E9A2" w14:textId="3720A120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1EE138D3" w14:textId="30AFA739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Skriftliga samråd som ägt rum sedan sammanträdet den</w:t>
            </w:r>
            <w:r w:rsidR="00B752B0">
              <w:rPr>
                <w:rFonts w:eastAsiaTheme="minorHAnsi"/>
                <w:color w:val="000000"/>
                <w:lang w:eastAsia="en-US"/>
              </w:rPr>
              <w:t xml:space="preserve"> 7 mars 2025</w:t>
            </w:r>
          </w:p>
          <w:p w14:paraId="0E589735" w14:textId="2543AF7A" w:rsidR="00907A88" w:rsidRDefault="00907A88" w:rsidP="00907A88">
            <w:pPr>
              <w:rPr>
                <w:rFonts w:eastAsiaTheme="minorHAnsi"/>
                <w:color w:val="000000"/>
                <w:lang w:eastAsia="en-US"/>
              </w:rPr>
            </w:pPr>
            <w:r w:rsidRPr="00A518E6">
              <w:rPr>
                <w:rFonts w:eastAsiaTheme="minorHAnsi"/>
                <w:color w:val="000000"/>
                <w:lang w:eastAsia="en-US"/>
              </w:rPr>
              <w:t>(återfinns i bilaga 2)</w:t>
            </w:r>
            <w:r w:rsidR="0002268D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9D22815" w14:textId="77777777" w:rsidR="00907A88" w:rsidRDefault="00907A88" w:rsidP="00856018">
            <w:pPr>
              <w:rPr>
                <w:rFonts w:eastAsiaTheme="minorHAnsi"/>
                <w:color w:val="000000"/>
                <w:lang w:eastAsia="en-US"/>
              </w:rPr>
            </w:pPr>
          </w:p>
          <w:p w14:paraId="72F3696E" w14:textId="77777777" w:rsidR="00221CE3" w:rsidRDefault="00221CE3">
            <w:pPr>
              <w:spacing w:line="256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20DEB3E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6EBAFC98" w:rsidR="00221CE3" w:rsidRDefault="00221CE3">
      <w:pPr>
        <w:widowControl/>
        <w:spacing w:after="160" w:line="259" w:lineRule="auto"/>
        <w:rPr>
          <w:b/>
          <w:snapToGrid w:val="0"/>
          <w:lang w:eastAsia="en-US"/>
        </w:rPr>
      </w:pPr>
    </w:p>
    <w:p w14:paraId="37F3160C" w14:textId="16793334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2AE1F97" w14:textId="2CFECB8F" w:rsidR="005927EA" w:rsidRDefault="005927EA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5D3EF69" w14:textId="6E946D67" w:rsidR="005927EA" w:rsidRDefault="005927EA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F35F597" w14:textId="77777777" w:rsidR="005927EA" w:rsidRDefault="005927EA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DB709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76424AFC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        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02996AF9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263514">
        <w:rPr>
          <w:b/>
          <w:snapToGrid w:val="0"/>
          <w:lang w:eastAsia="en-US"/>
        </w:rPr>
        <w:t>Aline Vinberg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57F81116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>
        <w:rPr>
          <w:b/>
          <w:snapToGrid w:val="0"/>
          <w:lang w:eastAsia="en-US"/>
        </w:rPr>
        <w:tab/>
        <w:t xml:space="preserve">Justerat den </w:t>
      </w:r>
      <w:r w:rsidR="00263514">
        <w:rPr>
          <w:b/>
          <w:snapToGrid w:val="0"/>
          <w:lang w:eastAsia="en-US"/>
        </w:rPr>
        <w:t>21 mars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5C31B85C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Erik Ottoson</w:t>
      </w:r>
    </w:p>
    <w:p w14:paraId="60EACDA7" w14:textId="4274F87E" w:rsidR="003B4C1F" w:rsidRDefault="003B4C1F" w:rsidP="005448C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740"/>
        <w:gridCol w:w="728"/>
        <w:gridCol w:w="727"/>
        <w:gridCol w:w="782"/>
        <w:gridCol w:w="727"/>
        <w:gridCol w:w="732"/>
        <w:gridCol w:w="667"/>
        <w:gridCol w:w="65"/>
        <w:gridCol w:w="9"/>
      </w:tblGrid>
      <w:tr w:rsidR="00351D87" w:rsidRPr="00DE5153" w14:paraId="025E1828" w14:textId="77777777" w:rsidTr="00523FEC">
        <w:trPr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2" w:name="_Hlk133581319"/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177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4219BEE4" w:rsidR="00351D87" w:rsidRPr="00DE5153" w:rsidRDefault="00351D87" w:rsidP="0063648B">
            <w:pPr>
              <w:spacing w:line="256" w:lineRule="auto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704654">
              <w:rPr>
                <w:b/>
                <w:color w:val="000000"/>
                <w:lang w:val="en-GB" w:eastAsia="en-US"/>
              </w:rPr>
              <w:t xml:space="preserve"> </w:t>
            </w:r>
            <w:r w:rsidR="0063648B">
              <w:rPr>
                <w:b/>
                <w:color w:val="000000"/>
                <w:lang w:val="en-GB" w:eastAsia="en-US"/>
              </w:rPr>
              <w:t>26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0D7312C0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 w:rsidR="003C678B">
              <w:rPr>
                <w:b/>
                <w:color w:val="000000"/>
                <w:szCs w:val="22"/>
                <w:lang w:val="en-GB" w:eastAsia="en-US"/>
              </w:rPr>
              <w:t>2-5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42FEE451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Erik Ottoson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6F589BCC" w:rsidR="00351D87" w:rsidRPr="00DE5153" w:rsidRDefault="003C678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208FBBA4" w:rsidR="00351D87" w:rsidRPr="00DE5153" w:rsidRDefault="00C053E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FFDF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355DD879" w:rsidR="00351D87" w:rsidRPr="00DE5153" w:rsidRDefault="003C678B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451E35C1" w:rsidR="00351D87" w:rsidRPr="0053205B" w:rsidRDefault="00C053E1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7ADF38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6C465B11" w:rsidR="00351D87" w:rsidRPr="00DE5153" w:rsidRDefault="003C678B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33010947" w:rsidR="00351D87" w:rsidRPr="0053205B" w:rsidRDefault="00C053E1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6027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E07A5B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Gunilla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C439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58E5F2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Jytte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Guteland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45EC1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64ED39ED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4A17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62209575" w:rsidR="00351D87" w:rsidRPr="00DE5153" w:rsidRDefault="003C678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49CDAC4E" w:rsidR="00351D87" w:rsidRPr="00DE5153" w:rsidRDefault="00C053E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A11E1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51D87" w:rsidRPr="00070C4A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33B308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E4C0D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E70100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166DC1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Berntsson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17129421" w:rsidR="00351D87" w:rsidRPr="00DE5153" w:rsidRDefault="003C678B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  <w:r w:rsidRPr="003C678B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7257F90F" w:rsidR="00351D87" w:rsidRPr="00DE5153" w:rsidRDefault="00C053E1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  <w:r w:rsidRPr="00C053E1"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DFD9DC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7BD41CD3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281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F7B6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Leonid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Yurkovskiy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3EC97BAC" w:rsidR="00351D87" w:rsidRPr="00DE5153" w:rsidRDefault="003C678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33FAB4A7" w:rsidR="00351D87" w:rsidRPr="00DE5153" w:rsidRDefault="00C053E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0CD1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Rebecka Le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Moine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529A4C7A" w:rsidR="00351D87" w:rsidRPr="00DE5153" w:rsidRDefault="003C678B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33F13C6A" w:rsidR="00351D87" w:rsidRPr="00DE5153" w:rsidRDefault="00C053E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5D093F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24DC0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84CE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CCAAFF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F9CD1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2F88B14B" w:rsidR="00351D87" w:rsidRPr="003B4C1F" w:rsidRDefault="00C053E1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B5FFA5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12659E"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2A064C8F" w:rsidR="00351D87" w:rsidRPr="00DE5153" w:rsidRDefault="00C053E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4EB3DA46" w:rsidR="00351D87" w:rsidRPr="00DE5153" w:rsidRDefault="00C053E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3B4CA6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7F4C34CA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F6BCE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28D09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64C97E7A" w:rsidR="00351D87" w:rsidRPr="00DE5153" w:rsidRDefault="00C053E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65D69CD5" w:rsidR="00351D87" w:rsidRPr="00DE5153" w:rsidRDefault="004C589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1F4F9E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2106005D" w:rsidR="00351D87" w:rsidRPr="00DE5153" w:rsidRDefault="00C053E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2A4DD352" w:rsidR="00351D87" w:rsidRPr="00DE5153" w:rsidRDefault="004C589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AE6A82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Jessica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Stegrud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0EFF54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E48B4CA" w:rsidR="00351D87" w:rsidRPr="00DE5153" w:rsidRDefault="00C053E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A18576F" w:rsidR="00351D87" w:rsidRPr="00DE5153" w:rsidRDefault="004C589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963C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1125C1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11336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690CDD52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35068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268013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2E8A61E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For</w:t>
            </w:r>
            <w:r w:rsidR="00347E55">
              <w:rPr>
                <w:color w:val="000000"/>
                <w:sz w:val="18"/>
                <w:szCs w:val="18"/>
                <w:lang w:val="en-GB" w:eastAsia="en-US"/>
              </w:rPr>
              <w:t>s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sell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D2A47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2C630D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5D65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46AEA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0B478D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DF1F8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464CB4C0" w:rsidR="00351D87" w:rsidRPr="00DE5153" w:rsidRDefault="00C053E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5777713B" w:rsidR="00351D87" w:rsidRPr="00DE5153" w:rsidRDefault="004C589A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2A52E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A88758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3BF56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Angelica Lundberg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1915F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6D660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Göran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Hargestam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Jesper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Skalberg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457B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DBB3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515FC" w14:textId="07BEFDE6" w:rsidR="00351D87" w:rsidRPr="00DE5153" w:rsidRDefault="00C053E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4414" w14:textId="47AF0641" w:rsidR="00351D87" w:rsidRPr="00DE5153" w:rsidRDefault="00C053E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A3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0F4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99AF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02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147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Cecilia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Engström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Stenevi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1DFA98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E7D0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44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746E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7AA9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3B5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B66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C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F529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Avci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451F135B" w:rsidR="00351D87" w:rsidRPr="00DE5153" w:rsidRDefault="00C053E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191B4EE9" w:rsidR="00351D87" w:rsidRPr="000C12B6" w:rsidRDefault="00C053E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Danielsson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301D2120" w:rsidR="00351D87" w:rsidRPr="00DE5153" w:rsidRDefault="00104AD1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Anders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Ekegren</w:t>
            </w:r>
            <w:proofErr w:type="spellEnd"/>
            <w:r w:rsidR="00B217B6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C7943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BAAD35" w14:textId="2CAFC515" w:rsidR="00351D87" w:rsidRPr="00DE5153" w:rsidRDefault="00107EE9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proofErr w:type="gramEnd"/>
            <w:r w:rsidR="00351D87"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9507" w14:textId="0F55E4A6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386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4F7C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172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3F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47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F86E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Vikström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5D8D54B3" w:rsidR="00351D87" w:rsidRPr="00C1609B" w:rsidRDefault="00730C9A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Per-Arne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Håkansson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 w:rsidR="00351D87" w:rsidRPr="003D3F25">
              <w:rPr>
                <w:color w:val="000000"/>
                <w:sz w:val="18"/>
                <w:szCs w:val="18"/>
                <w:lang w:val="en-GB" w:eastAsia="en-US"/>
              </w:rPr>
              <w:t>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6D317B2F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543669BE" w:rsidR="00351D87" w:rsidRPr="00DE5153" w:rsidRDefault="00C053E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46837624" w:rsidR="00351D87" w:rsidRPr="00DE5153" w:rsidRDefault="00C053E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3C580DEF" w:rsidR="00351D87" w:rsidRPr="000C12B6" w:rsidRDefault="00C053E1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Jönsson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Karin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Rågsjö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72B2D2A9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lastRenderedPageBreak/>
              <w:t xml:space="preserve">Marie-Louise </w:t>
            </w:r>
            <w:proofErr w:type="spellStart"/>
            <w:r w:rsidRPr="003B4C1F">
              <w:rPr>
                <w:color w:val="000000"/>
                <w:sz w:val="18"/>
                <w:szCs w:val="18"/>
                <w:lang w:eastAsia="en-US"/>
              </w:rPr>
              <w:t>Hänel</w:t>
            </w:r>
            <w:proofErr w:type="spellEnd"/>
            <w:r w:rsidRPr="003B4C1F">
              <w:rPr>
                <w:color w:val="000000"/>
                <w:sz w:val="18"/>
                <w:szCs w:val="18"/>
                <w:lang w:eastAsia="en-US"/>
              </w:rPr>
              <w:t xml:space="preserve"> Sandström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514886E5" w:rsidR="00351D87" w:rsidRPr="003B4C1F" w:rsidRDefault="00351D87" w:rsidP="00FE5DE2">
            <w:pPr>
              <w:spacing w:line="256" w:lineRule="auto"/>
              <w:rPr>
                <w:color w:val="000000"/>
                <w:lang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351D87" w:rsidRPr="00DE5153" w14:paraId="09A9AB6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07EB5B2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1174BA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55853A6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37C9FA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6999DC6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16C950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CE9C24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DC8F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Katarina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Luhr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E45637B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4F3A38A5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A3A7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Ulrika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Westerlund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A872BED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7AA03E19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666BCF70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694A77C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454101EF" w:rsidR="00351D87" w:rsidRPr="00C053E1" w:rsidRDefault="00C053E1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 w:rsidRPr="00C053E1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1291C9DF" w:rsidR="00351D87" w:rsidRPr="00AF78AD" w:rsidRDefault="008570AB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053E1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5B53A47F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95F65AA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Björk (C)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A2B99CE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5101EA22" w:rsidR="00351D87" w:rsidRPr="003B4C1F" w:rsidRDefault="00351D87" w:rsidP="00FE5DE2">
            <w:pPr>
              <w:spacing w:line="256" w:lineRule="auto"/>
              <w:rPr>
                <w:color w:val="000000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68618D4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Ahlstedt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6F4D9E7" w14:textId="77777777" w:rsidTr="00523FEC">
        <w:trPr>
          <w:gridAfter w:val="1"/>
          <w:wAfter w:w="9" w:type="dxa"/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Nilsson (M)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321ABF" w14:paraId="6A3AB734" w14:textId="77777777" w:rsidTr="00523FEC">
        <w:tblPrEx>
          <w:jc w:val="center"/>
          <w:tblInd w:w="0" w:type="dxa"/>
        </w:tblPrEx>
        <w:trPr>
          <w:gridAfter w:val="2"/>
          <w:wAfter w:w="74" w:type="dxa"/>
          <w:trHeight w:val="1135"/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2"/>
    </w:tbl>
    <w:p w14:paraId="69933F7F" w14:textId="77777777" w:rsidR="00351D87" w:rsidRDefault="00351D87" w:rsidP="00351D87"/>
    <w:p w14:paraId="7F571AE5" w14:textId="77777777" w:rsidR="008830A7" w:rsidRDefault="006F13FC" w:rsidP="008830A7">
      <w:pPr>
        <w:rPr>
          <w:sz w:val="22"/>
          <w:szCs w:val="22"/>
        </w:rPr>
      </w:pPr>
      <w:r>
        <w:rPr>
          <w:b/>
          <w:snapToGrid w:val="0"/>
          <w:lang w:eastAsia="en-US"/>
        </w:rPr>
        <w:br w:type="page"/>
      </w:r>
    </w:p>
    <w:p w14:paraId="0442DAC3" w14:textId="12750217" w:rsidR="007D2384" w:rsidRDefault="008830A7" w:rsidP="008830A7">
      <w:pPr>
        <w:widowControl/>
        <w:spacing w:after="160" w:line="259" w:lineRule="auto"/>
        <w:rPr>
          <w:b/>
        </w:rPr>
      </w:pPr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4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5</w:t>
      </w:r>
      <w:r w:rsidRPr="00577962">
        <w:rPr>
          <w:b/>
          <w:color w:val="000000"/>
          <w:lang w:eastAsia="en-US"/>
        </w:rPr>
        <w:t>:</w:t>
      </w:r>
      <w:r w:rsidR="00BE1C96">
        <w:rPr>
          <w:b/>
          <w:color w:val="000000"/>
          <w:lang w:eastAsia="en-US"/>
        </w:rPr>
        <w:t>26</w:t>
      </w:r>
    </w:p>
    <w:p w14:paraId="62B85D57" w14:textId="40FA96E8" w:rsidR="008830A7" w:rsidRDefault="008830A7" w:rsidP="008830A7">
      <w:pPr>
        <w:rPr>
          <w:b/>
        </w:rPr>
      </w:pPr>
    </w:p>
    <w:p w14:paraId="687C0737" w14:textId="01B5BBCD" w:rsidR="00D15DD3" w:rsidRDefault="00D15DD3" w:rsidP="008830A7">
      <w:pPr>
        <w:rPr>
          <w:b/>
        </w:rPr>
      </w:pPr>
    </w:p>
    <w:p w14:paraId="7D251480" w14:textId="25DF70F7" w:rsidR="00D15DD3" w:rsidRDefault="00D15DD3" w:rsidP="00D15DD3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>de</w:t>
      </w:r>
      <w:r w:rsidR="00931A17">
        <w:rPr>
          <w:b/>
          <w:bCs/>
        </w:rPr>
        <w:t xml:space="preserve"> två</w:t>
      </w:r>
      <w:r>
        <w:rPr>
          <w:b/>
          <w:bCs/>
        </w:rPr>
        <w:t xml:space="preserve"> </w:t>
      </w:r>
      <w:r w:rsidRPr="00906289">
        <w:rPr>
          <w:b/>
          <w:bCs/>
        </w:rPr>
        <w:t>annoterin</w:t>
      </w:r>
      <w:r>
        <w:rPr>
          <w:b/>
          <w:bCs/>
        </w:rPr>
        <w:t>g</w:t>
      </w:r>
      <w:r w:rsidR="00931A17">
        <w:rPr>
          <w:b/>
          <w:bCs/>
        </w:rPr>
        <w:t>ar</w:t>
      </w:r>
      <w:r>
        <w:rPr>
          <w:b/>
          <w:bCs/>
        </w:rPr>
        <w:t xml:space="preserve"> på utrikesområdet</w:t>
      </w:r>
    </w:p>
    <w:p w14:paraId="129070E8" w14:textId="77777777" w:rsidR="00D15DD3" w:rsidRDefault="00D15DD3" w:rsidP="00D15DD3">
      <w:pPr>
        <w:rPr>
          <w:b/>
        </w:rPr>
      </w:pPr>
      <w:r w:rsidRPr="00906289">
        <w:t>Samrådet avslutades den</w:t>
      </w:r>
      <w:r>
        <w:t xml:space="preserve"> 12 mars 2025. </w:t>
      </w:r>
      <w:r w:rsidRPr="00906289">
        <w:t>Det fanns stöd för regeringens ståndpunkt</w:t>
      </w:r>
      <w:r>
        <w:t>er</w:t>
      </w:r>
      <w:r w:rsidRPr="00906289">
        <w:t>.</w:t>
      </w:r>
    </w:p>
    <w:p w14:paraId="7CBEFDA1" w14:textId="513636CC" w:rsidR="00D15DD3" w:rsidRPr="00D15DD3" w:rsidRDefault="00D15DD3" w:rsidP="00D15DD3">
      <w:pPr>
        <w:tabs>
          <w:tab w:val="left" w:pos="2097"/>
        </w:tabs>
      </w:pPr>
      <w:r>
        <w:t>Inga avvikande ståndpunkter har anmälts</w:t>
      </w:r>
      <w:r w:rsidR="00931A17">
        <w:t>.</w:t>
      </w:r>
    </w:p>
    <w:p w14:paraId="5866FA98" w14:textId="4A661162" w:rsidR="00D15DD3" w:rsidRPr="00931A17" w:rsidRDefault="00D15DD3" w:rsidP="00110BC8">
      <w:pPr>
        <w:pStyle w:val="Liststycke"/>
        <w:widowControl/>
        <w:numPr>
          <w:ilvl w:val="0"/>
          <w:numId w:val="38"/>
        </w:numPr>
        <w:rPr>
          <w:sz w:val="22"/>
          <w:szCs w:val="22"/>
        </w:rPr>
      </w:pPr>
      <w:r>
        <w:t>Det åttonde toppmötet mellan EU och Sydafrika (Kapstaden den 13 mars 2025)</w:t>
      </w:r>
    </w:p>
    <w:p w14:paraId="4844DBF2" w14:textId="21F652C8" w:rsidR="004A4C77" w:rsidRPr="00D15DD3" w:rsidRDefault="00D15DD3" w:rsidP="00110BC8">
      <w:pPr>
        <w:pStyle w:val="Liststycke"/>
        <w:widowControl/>
        <w:numPr>
          <w:ilvl w:val="0"/>
          <w:numId w:val="38"/>
        </w:numPr>
      </w:pPr>
      <w:r>
        <w:t>Politisk dialog på ministernivå mellan EU och Södra Afrikas utvecklingsgemenskap: gemensam kommuniké</w:t>
      </w:r>
    </w:p>
    <w:p w14:paraId="11E01BF0" w14:textId="77777777" w:rsidR="00E65198" w:rsidRDefault="00E65198" w:rsidP="00E65198">
      <w:pPr>
        <w:tabs>
          <w:tab w:val="left" w:pos="2097"/>
        </w:tabs>
        <w:rPr>
          <w:b/>
          <w:bCs/>
        </w:rPr>
      </w:pPr>
    </w:p>
    <w:p w14:paraId="5D9C9011" w14:textId="77777777" w:rsidR="00E65198" w:rsidRDefault="00E65198" w:rsidP="00E65198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Pr="00906289">
        <w:rPr>
          <w:b/>
          <w:bCs/>
        </w:rPr>
        <w:t>annoterin</w:t>
      </w:r>
      <w:r>
        <w:rPr>
          <w:b/>
          <w:bCs/>
        </w:rPr>
        <w:t>g på utrikesområdet</w:t>
      </w:r>
    </w:p>
    <w:p w14:paraId="3E5B673C" w14:textId="5A4FD0C3" w:rsidR="00E65198" w:rsidRDefault="00E65198" w:rsidP="00E65198">
      <w:pPr>
        <w:rPr>
          <w:b/>
        </w:rPr>
      </w:pPr>
      <w:r w:rsidRPr="00906289">
        <w:t>Samrådet avslutades den</w:t>
      </w:r>
      <w:r>
        <w:t xml:space="preserve"> 12 mars 2025. </w:t>
      </w:r>
      <w:r w:rsidRPr="00906289">
        <w:t>Det fanns stöd för regeringens ståndpunkt</w:t>
      </w:r>
      <w:r>
        <w:t>er</w:t>
      </w:r>
      <w:r w:rsidRPr="00906289">
        <w:t>.</w:t>
      </w:r>
    </w:p>
    <w:p w14:paraId="2EA6C211" w14:textId="17B48DF5" w:rsidR="00E65198" w:rsidRDefault="00E65198" w:rsidP="00E65198">
      <w:pPr>
        <w:tabs>
          <w:tab w:val="left" w:pos="2097"/>
        </w:tabs>
      </w:pPr>
      <w:r>
        <w:t>Inga avvikande ståndpunkter har anmälts.</w:t>
      </w:r>
    </w:p>
    <w:p w14:paraId="49496D32" w14:textId="3F88774E" w:rsidR="00E65198" w:rsidRPr="00931A17" w:rsidRDefault="00E65198" w:rsidP="00110BC8">
      <w:pPr>
        <w:pStyle w:val="Liststycke"/>
        <w:numPr>
          <w:ilvl w:val="0"/>
          <w:numId w:val="41"/>
        </w:numPr>
        <w:rPr>
          <w:sz w:val="22"/>
          <w:szCs w:val="22"/>
        </w:rPr>
      </w:pPr>
      <w:r w:rsidRPr="00E65198">
        <w:t>Antagande av rådsbeslut om ändring av rådets beslut om restriktiva åtgärder mot åtgärder som undergräver eller hotar Ukrainas territoriella integritet, suveränitet och oberoende.</w:t>
      </w:r>
    </w:p>
    <w:p w14:paraId="5EFF0021" w14:textId="77777777" w:rsidR="00E65198" w:rsidRDefault="00E65198" w:rsidP="008830A7">
      <w:pPr>
        <w:tabs>
          <w:tab w:val="left" w:pos="2097"/>
        </w:tabs>
        <w:rPr>
          <w:b/>
          <w:bCs/>
        </w:rPr>
      </w:pPr>
    </w:p>
    <w:p w14:paraId="6F38FC44" w14:textId="77777777" w:rsidR="00E65198" w:rsidRDefault="00E65198" w:rsidP="00E65198">
      <w:pPr>
        <w:rPr>
          <w:b/>
          <w:bCs/>
        </w:rPr>
      </w:pPr>
      <w:r w:rsidRPr="00906289">
        <w:rPr>
          <w:b/>
          <w:bCs/>
        </w:rPr>
        <w:t>Skriftligt samråd med EU-nämnden av</w:t>
      </w:r>
      <w:r>
        <w:rPr>
          <w:b/>
          <w:bCs/>
        </w:rPr>
        <w:t>s</w:t>
      </w:r>
      <w:r w:rsidRPr="00906289">
        <w:rPr>
          <w:b/>
          <w:bCs/>
        </w:rPr>
        <w:t>een</w:t>
      </w:r>
      <w:r>
        <w:rPr>
          <w:b/>
          <w:bCs/>
        </w:rPr>
        <w:t xml:space="preserve">de </w:t>
      </w:r>
      <w:r w:rsidRPr="00906289">
        <w:rPr>
          <w:b/>
          <w:bCs/>
        </w:rPr>
        <w:t>annoterin</w:t>
      </w:r>
      <w:r>
        <w:rPr>
          <w:b/>
          <w:bCs/>
        </w:rPr>
        <w:t>g på utrikesområdet</w:t>
      </w:r>
    </w:p>
    <w:p w14:paraId="26AC56AF" w14:textId="7BB4E466" w:rsidR="00E65198" w:rsidRDefault="00E65198" w:rsidP="00110BC8">
      <w:pPr>
        <w:tabs>
          <w:tab w:val="left" w:pos="2097"/>
        </w:tabs>
      </w:pPr>
      <w:r w:rsidRPr="00906289">
        <w:t>Samrådet avslutades den</w:t>
      </w:r>
      <w:r>
        <w:t xml:space="preserve"> 12 mars 2025. </w:t>
      </w:r>
      <w:r w:rsidRPr="00906289">
        <w:t>Det fanns stöd för regeringens ståndpunkt</w:t>
      </w:r>
      <w:r>
        <w:t>er</w:t>
      </w:r>
      <w:r w:rsidRPr="00906289">
        <w:t>.</w:t>
      </w:r>
      <w:r>
        <w:t xml:space="preserve"> Inga avvikande ståndpunkter har anmälts.</w:t>
      </w:r>
    </w:p>
    <w:p w14:paraId="066CF283" w14:textId="5426A697" w:rsidR="00E65198" w:rsidRPr="00E65198" w:rsidRDefault="00E65198" w:rsidP="00110BC8">
      <w:pPr>
        <w:pStyle w:val="Liststycke"/>
        <w:widowControl/>
        <w:numPr>
          <w:ilvl w:val="0"/>
          <w:numId w:val="42"/>
        </w:numPr>
      </w:pPr>
      <w:r w:rsidRPr="00E65198">
        <w:t>Antagande av rådsbeslut om ändring av rådets beslut 2016/1693/</w:t>
      </w:r>
      <w:proofErr w:type="spellStart"/>
      <w:r w:rsidRPr="00E65198">
        <w:t>Gusp</w:t>
      </w:r>
      <w:proofErr w:type="spellEnd"/>
      <w:r w:rsidRPr="00E65198">
        <w:t xml:space="preserve"> om restriktiva åtgärder mot </w:t>
      </w:r>
      <w:proofErr w:type="spellStart"/>
      <w:r w:rsidRPr="00E65198">
        <w:t>Isil</w:t>
      </w:r>
      <w:proofErr w:type="spellEnd"/>
      <w:r w:rsidRPr="00E65198">
        <w:t xml:space="preserve"> (</w:t>
      </w:r>
      <w:proofErr w:type="spellStart"/>
      <w:r w:rsidRPr="00E65198">
        <w:t>Daish</w:t>
      </w:r>
      <w:proofErr w:type="spellEnd"/>
      <w:r w:rsidRPr="00E65198">
        <w:t>) och al-Qaida samt personer, grupper, företag och enheter som har samröre med dem.</w:t>
      </w:r>
    </w:p>
    <w:p w14:paraId="37DA9519" w14:textId="77777777" w:rsidR="00E65198" w:rsidRDefault="00E65198" w:rsidP="008830A7">
      <w:pPr>
        <w:tabs>
          <w:tab w:val="left" w:pos="2097"/>
        </w:tabs>
        <w:rPr>
          <w:b/>
          <w:bCs/>
        </w:rPr>
      </w:pPr>
    </w:p>
    <w:p w14:paraId="4EF773B2" w14:textId="07D2AA44" w:rsidR="008830A7" w:rsidRDefault="008830A7" w:rsidP="008830A7">
      <w:pPr>
        <w:tabs>
          <w:tab w:val="left" w:pos="2097"/>
        </w:tabs>
        <w:rPr>
          <w:b/>
          <w:bCs/>
        </w:rPr>
      </w:pPr>
      <w:r>
        <w:rPr>
          <w:b/>
          <w:bCs/>
        </w:rPr>
        <w:t>Skriftligt samråd med EU-nämnden avseende listor med</w:t>
      </w:r>
      <w:r w:rsidRPr="0037060A">
        <w:rPr>
          <w:b/>
          <w:bCs/>
        </w:rPr>
        <w:t xml:space="preserve"> troliga A-punkter v. </w:t>
      </w:r>
      <w:r w:rsidR="007B526D">
        <w:rPr>
          <w:b/>
          <w:bCs/>
        </w:rPr>
        <w:t>1</w:t>
      </w:r>
      <w:r w:rsidR="005A3FE6">
        <w:rPr>
          <w:b/>
          <w:bCs/>
        </w:rPr>
        <w:t>0</w:t>
      </w:r>
    </w:p>
    <w:p w14:paraId="07E3D830" w14:textId="21E2A597" w:rsidR="008A02B0" w:rsidRPr="008A02B0" w:rsidRDefault="008830A7" w:rsidP="008830A7">
      <w:pPr>
        <w:tabs>
          <w:tab w:val="left" w:pos="2097"/>
        </w:tabs>
        <w:rPr>
          <w:b/>
          <w:bCs/>
        </w:rPr>
      </w:pPr>
      <w:r>
        <w:t>Samrådet avslutades den</w:t>
      </w:r>
      <w:r w:rsidR="005A3FE6">
        <w:t xml:space="preserve"> 7 mars 2025</w:t>
      </w:r>
      <w:r>
        <w:t>. Det fanns stöd för regeringens ståndpunkter. Inga avvikande ståndpunkter har anmälts.</w:t>
      </w:r>
    </w:p>
    <w:p w14:paraId="122623E0" w14:textId="3C1CA81E" w:rsidR="00221CE3" w:rsidRDefault="00221CE3" w:rsidP="00221CE3">
      <w:pPr>
        <w:tabs>
          <w:tab w:val="left" w:pos="2097"/>
        </w:tabs>
        <w:rPr>
          <w:sz w:val="22"/>
          <w:szCs w:val="22"/>
        </w:rPr>
      </w:pPr>
    </w:p>
    <w:p w14:paraId="2B6B68CE" w14:textId="67238396" w:rsidR="004A4C77" w:rsidRDefault="004A4C77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p w14:paraId="587BFB71" w14:textId="2769FD36" w:rsidR="005A3FE6" w:rsidRDefault="005A3FE6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p w14:paraId="2823CE52" w14:textId="00AEE121" w:rsidR="005A3FE6" w:rsidRDefault="005A3FE6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p w14:paraId="4FFF7173" w14:textId="77777777" w:rsidR="005A3FE6" w:rsidRPr="00221CE3" w:rsidRDefault="005A3FE6" w:rsidP="00221CE3">
      <w:pPr>
        <w:tabs>
          <w:tab w:val="left" w:pos="2097"/>
        </w:tabs>
        <w:rPr>
          <w:sz w:val="22"/>
          <w:szCs w:val="22"/>
          <w:lang w:eastAsia="en-US"/>
        </w:rPr>
      </w:pPr>
    </w:p>
    <w:sectPr w:rsidR="005A3FE6" w:rsidRPr="00221CE3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787F"/>
    <w:multiLevelType w:val="hybridMultilevel"/>
    <w:tmpl w:val="6BA04E80"/>
    <w:lvl w:ilvl="0" w:tplc="368872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519B7"/>
    <w:multiLevelType w:val="hybridMultilevel"/>
    <w:tmpl w:val="ABD47D2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33C14"/>
    <w:multiLevelType w:val="hybridMultilevel"/>
    <w:tmpl w:val="C5609238"/>
    <w:lvl w:ilvl="0" w:tplc="AC2E126A">
      <w:numFmt w:val="bullet"/>
      <w:lvlText w:val="-"/>
      <w:lvlJc w:val="left"/>
      <w:pPr>
        <w:ind w:left="720" w:hanging="360"/>
      </w:pPr>
      <w:rPr>
        <w:rFonts w:ascii="Arial" w:eastAsia="Aptos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818E8"/>
    <w:multiLevelType w:val="hybridMultilevel"/>
    <w:tmpl w:val="3FD8A74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0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B7FF5"/>
    <w:multiLevelType w:val="hybridMultilevel"/>
    <w:tmpl w:val="370E8030"/>
    <w:lvl w:ilvl="0" w:tplc="368872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7C3702"/>
    <w:multiLevelType w:val="hybridMultilevel"/>
    <w:tmpl w:val="DF2E85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703042"/>
    <w:multiLevelType w:val="hybridMultilevel"/>
    <w:tmpl w:val="3D48812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</w:num>
  <w:num w:numId="11">
    <w:abstractNumId w:val="5"/>
  </w:num>
  <w:num w:numId="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1"/>
  </w:num>
  <w:num w:numId="28">
    <w:abstractNumId w:val="10"/>
  </w:num>
  <w:num w:numId="29">
    <w:abstractNumId w:val="37"/>
  </w:num>
  <w:num w:numId="30">
    <w:abstractNumId w:val="7"/>
  </w:num>
  <w:num w:numId="3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</w:num>
  <w:num w:numId="34">
    <w:abstractNumId w:val="14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</w:num>
  <w:num w:numId="37">
    <w:abstractNumId w:val="2"/>
  </w:num>
  <w:num w:numId="38">
    <w:abstractNumId w:val="29"/>
  </w:num>
  <w:num w:numId="39">
    <w:abstractNumId w:val="0"/>
  </w:num>
  <w:num w:numId="40">
    <w:abstractNumId w:val="27"/>
  </w:num>
  <w:num w:numId="41">
    <w:abstractNumId w:val="28"/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268D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2F02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0DD"/>
    <w:rsid w:val="000A2290"/>
    <w:rsid w:val="000A2752"/>
    <w:rsid w:val="000A2CE4"/>
    <w:rsid w:val="000A37D8"/>
    <w:rsid w:val="000A3E79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AD1"/>
    <w:rsid w:val="00104DAD"/>
    <w:rsid w:val="00106BD4"/>
    <w:rsid w:val="00107264"/>
    <w:rsid w:val="001072BA"/>
    <w:rsid w:val="00107698"/>
    <w:rsid w:val="00107EE9"/>
    <w:rsid w:val="00110BC8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430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67635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6AEE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E8D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1CE3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14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3FB4"/>
    <w:rsid w:val="002B4671"/>
    <w:rsid w:val="002B58FE"/>
    <w:rsid w:val="002B5C95"/>
    <w:rsid w:val="002B6963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D2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47E55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3E13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78B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726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1758C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3AE3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4C77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9A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3FEC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48C2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393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7EA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3FE6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0923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648B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0F1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30D7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4654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0C9A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77911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05F5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26D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018"/>
    <w:rsid w:val="008563F7"/>
    <w:rsid w:val="0085698E"/>
    <w:rsid w:val="00856C2B"/>
    <w:rsid w:val="008570A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0A7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5E8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2B0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3F50"/>
    <w:rsid w:val="008B44E7"/>
    <w:rsid w:val="008B4A59"/>
    <w:rsid w:val="008B58BA"/>
    <w:rsid w:val="008B5C51"/>
    <w:rsid w:val="008B60FD"/>
    <w:rsid w:val="008B666A"/>
    <w:rsid w:val="008B6AAB"/>
    <w:rsid w:val="008B7334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6AB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88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A17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089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5E4E"/>
    <w:rsid w:val="00986BEA"/>
    <w:rsid w:val="009870EC"/>
    <w:rsid w:val="009876D7"/>
    <w:rsid w:val="00987BA3"/>
    <w:rsid w:val="00990393"/>
    <w:rsid w:val="00990B40"/>
    <w:rsid w:val="00990FB5"/>
    <w:rsid w:val="009919DA"/>
    <w:rsid w:val="00992491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0B92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00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C7C16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7B6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2B0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348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1C96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53E1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3AF2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4FE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1E5"/>
    <w:rsid w:val="00D157F6"/>
    <w:rsid w:val="00D15B27"/>
    <w:rsid w:val="00D15B61"/>
    <w:rsid w:val="00D15DD3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161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421C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2BFC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198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3917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0B9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741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7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45</TotalTime>
  <Pages>7</Pages>
  <Words>1220</Words>
  <Characters>7192</Characters>
  <Application>Microsoft Office Word</Application>
  <DocSecurity>0</DocSecurity>
  <Lines>1438</Lines>
  <Paragraphs>290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Aline Vinberg</cp:lastModifiedBy>
  <cp:revision>38</cp:revision>
  <cp:lastPrinted>2023-12-19T08:01:00Z</cp:lastPrinted>
  <dcterms:created xsi:type="dcterms:W3CDTF">2025-03-19T14:20:00Z</dcterms:created>
  <dcterms:modified xsi:type="dcterms:W3CDTF">2025-03-20T12:10:00Z</dcterms:modified>
</cp:coreProperties>
</file>