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1913" w:rsidRPr="00A977C8" w:rsidTr="001819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1913" w:rsidRPr="00A977C8" w:rsidRDefault="00843E08" w:rsidP="00181913">
            <w:pPr>
              <w:pStyle w:val="RSKRbeteckning"/>
              <w:spacing w:before="240"/>
            </w:pPr>
            <w:r w:rsidRPr="00A977C8">
              <w:t>Riksdagsskrivelse</w:t>
            </w:r>
          </w:p>
          <w:p w:rsidR="00181913" w:rsidRPr="00A977C8" w:rsidRDefault="00843E08" w:rsidP="00181913">
            <w:pPr>
              <w:pStyle w:val="RSKRbeteckning"/>
            </w:pPr>
            <w:r w:rsidRPr="00A977C8">
              <w:t>2010/11</w:t>
            </w:r>
            <w:r w:rsidR="00181913" w:rsidRPr="00A977C8">
              <w:t>:</w:t>
            </w:r>
            <w:r w:rsidRPr="00A977C8">
              <w:t>96</w:t>
            </w:r>
          </w:p>
        </w:tc>
        <w:tc>
          <w:tcPr>
            <w:tcW w:w="1134" w:type="dxa"/>
          </w:tcPr>
          <w:p w:rsidR="00181913" w:rsidRPr="00A977C8" w:rsidRDefault="00A977C8" w:rsidP="00181913">
            <w:pPr>
              <w:jc w:val="right"/>
            </w:pPr>
            <w:r w:rsidRPr="00A977C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913" w:rsidRPr="00A977C8" w:rsidTr="001819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1913" w:rsidRPr="00A977C8" w:rsidRDefault="00181913">
            <w:pPr>
              <w:rPr>
                <w:sz w:val="10"/>
              </w:rPr>
            </w:pPr>
          </w:p>
        </w:tc>
      </w:tr>
    </w:tbl>
    <w:p w:rsidR="00181913" w:rsidRPr="00A977C8" w:rsidRDefault="00181913"/>
    <w:p w:rsidR="00181913" w:rsidRPr="00A977C8" w:rsidRDefault="00843E08" w:rsidP="00181913">
      <w:pPr>
        <w:pStyle w:val="Mottagare1"/>
      </w:pPr>
      <w:r w:rsidRPr="00A977C8">
        <w:t>Regeringen</w:t>
      </w:r>
    </w:p>
    <w:p w:rsidR="00181913" w:rsidRPr="00A977C8" w:rsidRDefault="00843E08" w:rsidP="00181913">
      <w:pPr>
        <w:pStyle w:val="Mottagare2"/>
      </w:pPr>
      <w:r w:rsidRPr="00A977C8">
        <w:t>Integrations- och jämställdhetsdepartementet</w:t>
      </w:r>
    </w:p>
    <w:p w:rsidR="00181913" w:rsidRPr="00A977C8" w:rsidRDefault="00181913" w:rsidP="00181913">
      <w:r w:rsidRPr="00A977C8">
        <w:t xml:space="preserve">Med överlämnande av </w:t>
      </w:r>
      <w:r w:rsidR="00843E08" w:rsidRPr="00A977C8">
        <w:t>arbetsmarknadsutskottet</w:t>
      </w:r>
      <w:r w:rsidRPr="00A977C8">
        <w:t xml:space="preserve">s betänkande </w:t>
      </w:r>
      <w:r w:rsidR="00843E08" w:rsidRPr="00A977C8">
        <w:t>2010/11</w:t>
      </w:r>
      <w:r w:rsidRPr="00A977C8">
        <w:t>:</w:t>
      </w:r>
      <w:r w:rsidR="00843E08" w:rsidRPr="00A977C8">
        <w:t>AU1</w:t>
      </w:r>
      <w:r w:rsidRPr="00A977C8">
        <w:t xml:space="preserve"> </w:t>
      </w:r>
      <w:r w:rsidR="00843E08" w:rsidRPr="00A977C8">
        <w:t>Utgiftsområde 13 Integration och jämställdhet</w:t>
      </w:r>
      <w:r w:rsidRPr="00A977C8">
        <w:t xml:space="preserve"> får jag anmäla att riksdagen denna dag bifallit utskottets förslag till riksdagsbeslut.</w:t>
      </w:r>
    </w:p>
    <w:p w:rsidR="00181913" w:rsidRPr="00A977C8" w:rsidRDefault="00181913" w:rsidP="00181913">
      <w:pPr>
        <w:pStyle w:val="Stockholm"/>
      </w:pPr>
      <w:r w:rsidRPr="00A977C8">
        <w:t xml:space="preserve">Stockholm </w:t>
      </w:r>
      <w:r w:rsidR="00843E08" w:rsidRPr="00A977C8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1913" w:rsidRPr="00A977C8" w:rsidTr="001819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1913" w:rsidRPr="00A977C8" w:rsidRDefault="00843E08" w:rsidP="00181913">
            <w:pPr>
              <w:pStyle w:val="AvsTalman"/>
            </w:pPr>
            <w:r w:rsidRPr="00A977C8">
              <w:t>Per Westerberg</w:t>
            </w:r>
          </w:p>
        </w:tc>
        <w:tc>
          <w:tcPr>
            <w:tcW w:w="3628" w:type="dxa"/>
          </w:tcPr>
          <w:p w:rsidR="00181913" w:rsidRPr="00A977C8" w:rsidRDefault="00843E08" w:rsidP="00181913">
            <w:pPr>
              <w:pStyle w:val="AvsTjnsteman"/>
            </w:pPr>
            <w:r w:rsidRPr="00A977C8">
              <w:t>Ulf Christoffersson</w:t>
            </w:r>
          </w:p>
        </w:tc>
      </w:tr>
    </w:tbl>
    <w:p w:rsidR="00D85057" w:rsidRPr="00A977C8" w:rsidRDefault="00D85057" w:rsidP="00181913"/>
    <w:sectPr w:rsidR="00D85057" w:rsidRPr="00A977C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13"/>
    <w:rsid w:val="0009098F"/>
    <w:rsid w:val="000C2D8D"/>
    <w:rsid w:val="001667BD"/>
    <w:rsid w:val="00181913"/>
    <w:rsid w:val="001C2855"/>
    <w:rsid w:val="00224A43"/>
    <w:rsid w:val="00243D3C"/>
    <w:rsid w:val="00244660"/>
    <w:rsid w:val="0026798D"/>
    <w:rsid w:val="002F1F5C"/>
    <w:rsid w:val="00422FC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3E08"/>
    <w:rsid w:val="00852286"/>
    <w:rsid w:val="00860608"/>
    <w:rsid w:val="008D022D"/>
    <w:rsid w:val="009417EF"/>
    <w:rsid w:val="009F0EC7"/>
    <w:rsid w:val="00A16D59"/>
    <w:rsid w:val="00A977C8"/>
    <w:rsid w:val="00AC3A6D"/>
    <w:rsid w:val="00BB222A"/>
    <w:rsid w:val="00BB66ED"/>
    <w:rsid w:val="00C1040E"/>
    <w:rsid w:val="00C72B82"/>
    <w:rsid w:val="00D644E9"/>
    <w:rsid w:val="00D67022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C81985-5AA3-434D-A3AD-0F3C87BB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96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13 Integration och jämställdhet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