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BA40D11D1204401B0BE8864700605A3"/>
        </w:placeholder>
        <w15:appearance w15:val="hidden"/>
        <w:text/>
      </w:sdtPr>
      <w:sdtEndPr/>
      <w:sdtContent>
        <w:p w:rsidR="00AF30DD" w:rsidP="00CC4C93" w:rsidRDefault="00AF30DD" w14:paraId="37A5A093" w14:textId="77777777">
          <w:pPr>
            <w:pStyle w:val="Rubrik1"/>
          </w:pPr>
          <w:r>
            <w:t>Förslag till riksdagsbeslut</w:t>
          </w:r>
        </w:p>
      </w:sdtContent>
    </w:sdt>
    <w:sdt>
      <w:sdtPr>
        <w:alias w:val="Yrkande 1"/>
        <w:tag w:val="49c61df2-1fc2-4258-8e22-bfb1dd110209"/>
        <w:id w:val="-1844849904"/>
        <w:lock w:val="sdtLocked"/>
      </w:sdtPr>
      <w:sdtEndPr/>
      <w:sdtContent>
        <w:p w:rsidR="00AF3C05" w:rsidRDefault="0095326F" w14:paraId="37A5A094" w14:textId="1A1AAEF7">
          <w:pPr>
            <w:pStyle w:val="Frslagstext"/>
          </w:pPr>
          <w:r>
            <w:t>Riksdagen ställer sig bakom det som anförs i motionen om att grundläggande ekonomiskt tänkande ska ingå i undervisningen och tillkännager detta för regeringen.</w:t>
          </w:r>
        </w:p>
      </w:sdtContent>
    </w:sdt>
    <w:p w:rsidR="00AF30DD" w:rsidP="00AF30DD" w:rsidRDefault="000156D9" w14:paraId="37A5A095" w14:textId="77777777">
      <w:pPr>
        <w:pStyle w:val="Rubrik1"/>
      </w:pPr>
      <w:bookmarkStart w:name="MotionsStart" w:id="0"/>
      <w:bookmarkEnd w:id="0"/>
      <w:r>
        <w:t>Motivering</w:t>
      </w:r>
    </w:p>
    <w:p w:rsidR="00AF30DD" w:rsidP="00AF30DD" w:rsidRDefault="000D0A52" w14:paraId="37A5A096" w14:textId="70CFC442">
      <w:pPr>
        <w:pStyle w:val="Normalutanindragellerluft"/>
      </w:pPr>
      <w:r w:rsidRPr="000D0A52">
        <w:t>Grundläggande ekonomiskt tänkande bör bli en del av undervisningen i högstadiet och gymnasiet. Från årskurs 6 bör minst</w:t>
      </w:r>
      <w:r w:rsidR="00E5632C">
        <w:t xml:space="preserve"> </w:t>
      </w:r>
      <w:r w:rsidRPr="000D0A52">
        <w:t>1 timme i månaden undervisas i ekonomiskt tänkande. Syftet med detta är att ge eleverna både kunskap och en ansvarstagande syn på både privat- och samhällsekonomi. Många ungdomar idag skuldsätter sig i tidig ålder, därför är det av särskild vikt att privatekonomi är en obligatorisk del i undervisningen. Långsiktigt ska det även skapa ett allmänt intresse för ekonomi och företagande, samt leda till fler entreprenörer. Undervisningen ska börja med lättare privatekonomi för att med tiden trappas upp till grundläggande förståelse för samhällsekonomi och företagande. Det ska i slutänden mynna ut i förståelse och intresse för entreprenör</w:t>
      </w:r>
      <w:bookmarkStart w:name="_GoBack" w:id="1"/>
      <w:bookmarkEnd w:id="1"/>
      <w:r w:rsidRPr="000D0A52">
        <w:t>skap hos ungdomar.</w:t>
      </w:r>
    </w:p>
    <w:sdt>
      <w:sdtPr>
        <w:rPr>
          <w:i/>
          <w:noProof/>
        </w:rPr>
        <w:alias w:val="CC_Underskrifter"/>
        <w:tag w:val="CC_Underskrifter"/>
        <w:id w:val="583496634"/>
        <w:lock w:val="sdtContentLocked"/>
        <w:placeholder>
          <w:docPart w:val="238A71546DFA4C64A1AF882B01312412"/>
        </w:placeholder>
        <w15:appearance w15:val="hidden"/>
      </w:sdtPr>
      <w:sdtEndPr>
        <w:rPr>
          <w:noProof w:val="0"/>
        </w:rPr>
      </w:sdtEndPr>
      <w:sdtContent>
        <w:p w:rsidRPr="00ED19F0" w:rsidR="00865E70" w:rsidP="004311F0" w:rsidRDefault="00E5632C" w14:paraId="37A5A0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1D7828" w:rsidRDefault="001D7828" w14:paraId="37A5A09B" w14:textId="77777777"/>
    <w:sectPr w:rsidR="001D782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5A09D" w14:textId="77777777" w:rsidR="00431A5D" w:rsidRDefault="00431A5D" w:rsidP="000C1CAD">
      <w:pPr>
        <w:spacing w:line="240" w:lineRule="auto"/>
      </w:pPr>
      <w:r>
        <w:separator/>
      </w:r>
    </w:p>
  </w:endnote>
  <w:endnote w:type="continuationSeparator" w:id="0">
    <w:p w14:paraId="37A5A09E" w14:textId="77777777" w:rsidR="00431A5D" w:rsidRDefault="00431A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5A0A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5A0A9" w14:textId="77777777" w:rsidR="00A6670D" w:rsidRDefault="00A6670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201510031901</w:instrText>
    </w:r>
    <w:r>
      <w:fldChar w:fldCharType="end"/>
    </w:r>
    <w:r>
      <w:instrText xml:space="preserve"> &gt; </w:instrText>
    </w:r>
    <w:r>
      <w:fldChar w:fldCharType="begin"/>
    </w:r>
    <w:r>
      <w:instrText xml:space="preserve"> PRINTDATE \@ "yyyyMMddHHmm" </w:instrText>
    </w:r>
    <w:r>
      <w:fldChar w:fldCharType="separate"/>
    </w:r>
    <w:r>
      <w:rPr>
        <w:noProof/>
      </w:rPr>
      <w:instrText>201510051406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14:06</w:instrText>
    </w:r>
    <w:r>
      <w:fldChar w:fldCharType="end"/>
    </w:r>
    <w:r>
      <w:instrText xml:space="preserve"> </w:instrText>
    </w:r>
    <w:r>
      <w:fldChar w:fldCharType="separate"/>
    </w:r>
    <w:r>
      <w:rPr>
        <w:noProof/>
      </w:rPr>
      <w:t>2015-10-05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5A09B" w14:textId="77777777" w:rsidR="00431A5D" w:rsidRDefault="00431A5D" w:rsidP="000C1CAD">
      <w:pPr>
        <w:spacing w:line="240" w:lineRule="auto"/>
      </w:pPr>
      <w:r>
        <w:separator/>
      </w:r>
    </w:p>
  </w:footnote>
  <w:footnote w:type="continuationSeparator" w:id="0">
    <w:p w14:paraId="37A5A09C" w14:textId="77777777" w:rsidR="00431A5D" w:rsidRDefault="00431A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A5A0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5632C" w14:paraId="37A5A0A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:1466</w:t>
        </w:r>
      </w:sdtContent>
    </w:sdt>
  </w:p>
  <w:p w:rsidR="00A42228" w:rsidP="00283E0F" w:rsidRDefault="00E5632C" w14:paraId="37A5A0A6" w14:textId="77777777">
    <w:pPr>
      <w:pStyle w:val="FSHRub2"/>
    </w:pPr>
    <w:sdt>
      <w:sdtPr>
        <w:alias w:val="CC_Noformat_Avtext"/>
        <w:tag w:val="CC_Noformat_Avtext"/>
        <w:id w:val="1389603703"/>
        <w:lock w:val="sdtContentLocked"/>
        <w15:appearance w15:val="hidden"/>
        <w:text/>
      </w:sdtPr>
      <w:sdtEndPr/>
      <w:sdtContent>
        <w:r>
          <w:t>av Johan Nissinen (SD)</w:t>
        </w:r>
      </w:sdtContent>
    </w:sdt>
  </w:p>
  <w:sdt>
    <w:sdtPr>
      <w:alias w:val="CC_Noformat_Rubtext"/>
      <w:tag w:val="CC_Noformat_Rubtext"/>
      <w:id w:val="1800419874"/>
      <w:lock w:val="sdtLocked"/>
      <w15:appearance w15:val="hidden"/>
      <w:text/>
    </w:sdtPr>
    <w:sdtEndPr/>
    <w:sdtContent>
      <w:p w:rsidR="00A42228" w:rsidP="00283E0F" w:rsidRDefault="000D0A52" w14:paraId="37A5A0A7" w14:textId="77777777">
        <w:pPr>
          <w:pStyle w:val="FSHRub2"/>
        </w:pPr>
        <w:r>
          <w:t>Grundläggande ekonomiskt tänkande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37A5A0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0A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A52"/>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828"/>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E3A"/>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1F0"/>
    <w:rsid w:val="00431A5D"/>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655"/>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F2F"/>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26F"/>
    <w:rsid w:val="009564E1"/>
    <w:rsid w:val="009573B3"/>
    <w:rsid w:val="00961460"/>
    <w:rsid w:val="00961DB8"/>
    <w:rsid w:val="009639BD"/>
    <w:rsid w:val="0096704C"/>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70D"/>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C05"/>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C62"/>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2C"/>
    <w:rsid w:val="00E56359"/>
    <w:rsid w:val="00E567D6"/>
    <w:rsid w:val="00E60825"/>
    <w:rsid w:val="00E66F4E"/>
    <w:rsid w:val="00E71E88"/>
    <w:rsid w:val="00E72B6F"/>
    <w:rsid w:val="00E75807"/>
    <w:rsid w:val="00E7597A"/>
    <w:rsid w:val="00E75CE2"/>
    <w:rsid w:val="00E83DD2"/>
    <w:rsid w:val="00E94538"/>
    <w:rsid w:val="00E94560"/>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A5A092"/>
  <w15:chartTrackingRefBased/>
  <w15:docId w15:val="{2B59185A-BE73-45B5-B121-804260E7D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A40D11D1204401B0BE8864700605A3"/>
        <w:category>
          <w:name w:val="Allmänt"/>
          <w:gallery w:val="placeholder"/>
        </w:category>
        <w:types>
          <w:type w:val="bbPlcHdr"/>
        </w:types>
        <w:behaviors>
          <w:behavior w:val="content"/>
        </w:behaviors>
        <w:guid w:val="{D729D231-42C9-47DC-9142-06A1B89E025C}"/>
      </w:docPartPr>
      <w:docPartBody>
        <w:p w:rsidR="006B5911" w:rsidRDefault="00FA2676">
          <w:pPr>
            <w:pStyle w:val="4BA40D11D1204401B0BE8864700605A3"/>
          </w:pPr>
          <w:r w:rsidRPr="009A726D">
            <w:rPr>
              <w:rStyle w:val="Platshllartext"/>
            </w:rPr>
            <w:t>Klicka här för att ange text.</w:t>
          </w:r>
        </w:p>
      </w:docPartBody>
    </w:docPart>
    <w:docPart>
      <w:docPartPr>
        <w:name w:val="238A71546DFA4C64A1AF882B01312412"/>
        <w:category>
          <w:name w:val="Allmänt"/>
          <w:gallery w:val="placeholder"/>
        </w:category>
        <w:types>
          <w:type w:val="bbPlcHdr"/>
        </w:types>
        <w:behaviors>
          <w:behavior w:val="content"/>
        </w:behaviors>
        <w:guid w:val="{657DECD0-5F6A-4676-A21C-36C18D1E81C3}"/>
      </w:docPartPr>
      <w:docPartBody>
        <w:p w:rsidR="006B5911" w:rsidRDefault="00FA2676">
          <w:pPr>
            <w:pStyle w:val="238A71546DFA4C64A1AF882B013124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676"/>
    <w:rsid w:val="00387804"/>
    <w:rsid w:val="006B5911"/>
    <w:rsid w:val="00FA26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A40D11D1204401B0BE8864700605A3">
    <w:name w:val="4BA40D11D1204401B0BE8864700605A3"/>
  </w:style>
  <w:style w:type="paragraph" w:customStyle="1" w:styleId="C4F90C524C1C467E895A07DC36D3E998">
    <w:name w:val="C4F90C524C1C467E895A07DC36D3E998"/>
  </w:style>
  <w:style w:type="paragraph" w:customStyle="1" w:styleId="238A71546DFA4C64A1AF882B01312412">
    <w:name w:val="238A71546DFA4C64A1AF882B01312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4559</RubrikLookup>
    <MotionGuid xmlns="00d11361-0b92-4bae-a181-288d6a55b763">f6dbda76-143b-4cd8-ae10-a5fd0741fbf3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2EB9C-8610-4EB5-BB90-D00021A3D4B6}"/>
</file>

<file path=customXml/itemProps2.xml><?xml version="1.0" encoding="utf-8"?>
<ds:datastoreItem xmlns:ds="http://schemas.openxmlformats.org/officeDocument/2006/customXml" ds:itemID="{584E8080-938D-4D42-B79A-404E89C7D2A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DC1E458-A1D5-4A5A-8C89-AC75B9177414}"/>
</file>

<file path=customXml/itemProps5.xml><?xml version="1.0" encoding="utf-8"?>
<ds:datastoreItem xmlns:ds="http://schemas.openxmlformats.org/officeDocument/2006/customXml" ds:itemID="{88FEC03D-1D47-46F9-A748-0D09EACB2BF8}"/>
</file>

<file path=docProps/app.xml><?xml version="1.0" encoding="utf-8"?>
<Properties xmlns="http://schemas.openxmlformats.org/officeDocument/2006/extended-properties" xmlns:vt="http://schemas.openxmlformats.org/officeDocument/2006/docPropsVTypes">
  <Template>GranskaMot</Template>
  <TotalTime>5</TotalTime>
  <Pages>1</Pages>
  <Words>147</Words>
  <Characters>860</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201516SD263 Grundläggande ekonomiskt tänkande</vt:lpstr>
      <vt:lpstr/>
    </vt:vector>
  </TitlesOfParts>
  <Company>Sveriges riksdag</Company>
  <LinksUpToDate>false</LinksUpToDate>
  <CharactersWithSpaces>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201516SD263 Grundläggande ekonomiskt tänkande</dc:title>
  <dc:subject/>
  <dc:creator>Johan Nissinen</dc:creator>
  <cp:keywords/>
  <dc:description/>
  <cp:lastModifiedBy>Kerstin Carlqvist</cp:lastModifiedBy>
  <cp:revision>8</cp:revision>
  <cp:lastPrinted>2015-10-05T12:06:00Z</cp:lastPrinted>
  <dcterms:created xsi:type="dcterms:W3CDTF">2015-10-03T17:01:00Z</dcterms:created>
  <dcterms:modified xsi:type="dcterms:W3CDTF">2016-08-23T07:13:00Z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*3400078C0B8A4*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https://filur.riksdagen.se/drop/DropOffLibrary/3400078C0B8A4.docx</vt:lpwstr>
  </property>
  <property fmtid="{D5CDD505-2E9C-101B-9397-08002B2CF9AE}" pid="11" name="RevisionsOn">
    <vt:lpwstr>1</vt:lpwstr>
  </property>
</Properties>
</file>