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04082408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FF3440">
              <w:rPr>
                <w:b/>
              </w:rPr>
              <w:t>3</w:t>
            </w:r>
            <w:r w:rsidR="005028BE">
              <w:rPr>
                <w:b/>
              </w:rPr>
              <w:t>3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5EC68011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5028BE">
              <w:t>5</w:t>
            </w:r>
            <w:r w:rsidR="007A17C6">
              <w:t>-</w:t>
            </w:r>
            <w:r w:rsidR="005028BE">
              <w:t>02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4F11F50C" w:rsidR="00D12EAD" w:rsidRDefault="007A17C6" w:rsidP="0096348C">
            <w:r>
              <w:t>1</w:t>
            </w:r>
            <w:r w:rsidR="005028BE">
              <w:t>1</w:t>
            </w:r>
            <w:r>
              <w:t>.00</w:t>
            </w:r>
            <w:r w:rsidR="002C03CD">
              <w:t>-</w:t>
            </w:r>
            <w:r w:rsidR="0066354B">
              <w:t>11.35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028BE" w14:paraId="04E9C902" w14:textId="77777777" w:rsidTr="007E1B8E">
        <w:tc>
          <w:tcPr>
            <w:tcW w:w="567" w:type="dxa"/>
          </w:tcPr>
          <w:p w14:paraId="0ADFF8EB" w14:textId="1B4A406A" w:rsidR="005028BE" w:rsidRDefault="009760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450D8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6118E434" w14:textId="77777777" w:rsidR="005028BE" w:rsidRDefault="005028BE" w:rsidP="005028B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EU-i</w:t>
            </w:r>
            <w:r w:rsidRPr="00CC7C49">
              <w:rPr>
                <w:b/>
              </w:rPr>
              <w:t>nformation</w:t>
            </w:r>
          </w:p>
          <w:p w14:paraId="4D5D0731" w14:textId="6F69262B" w:rsidR="005028BE" w:rsidRDefault="009760E3" w:rsidP="009760E3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</w:rPr>
            </w:pPr>
            <w:r w:rsidRPr="00EA4A4C">
              <w:rPr>
                <w:bCs/>
              </w:rPr>
              <w:t>Statssekreterare Carolina Lindholm</w:t>
            </w:r>
            <w:r>
              <w:rPr>
                <w:bCs/>
              </w:rPr>
              <w:t xml:space="preserve"> med medarbetare från</w:t>
            </w:r>
            <w:r w:rsidRPr="00EA4A4C">
              <w:rPr>
                <w:bCs/>
              </w:rPr>
              <w:t xml:space="preserve"> Finansdepartementet</w:t>
            </w:r>
            <w:r w:rsidR="005F422B">
              <w:rPr>
                <w:bCs/>
              </w:rPr>
              <w:t xml:space="preserve"> informerade om aktuella EU-frågor inför </w:t>
            </w:r>
            <w:proofErr w:type="spellStart"/>
            <w:r w:rsidR="005F422B">
              <w:rPr>
                <w:bCs/>
              </w:rPr>
              <w:t>Ekofin</w:t>
            </w:r>
            <w:proofErr w:type="spellEnd"/>
            <w:r w:rsidR="005F422B">
              <w:rPr>
                <w:bCs/>
              </w:rPr>
              <w:t>-mötet den 14 maj: mervärdesskatt i den digitala tidsåldern (VIDA) och direktiv om snabbare och säkrare skattelättnad för överskjutande källskatt (FASTER).</w:t>
            </w:r>
          </w:p>
        </w:tc>
      </w:tr>
      <w:tr w:rsidR="005028BE" w14:paraId="6A19D507" w14:textId="77777777" w:rsidTr="007E1B8E">
        <w:tc>
          <w:tcPr>
            <w:tcW w:w="567" w:type="dxa"/>
          </w:tcPr>
          <w:p w14:paraId="037ECC5B" w14:textId="352FE8D4" w:rsidR="005028BE" w:rsidRDefault="009760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450D8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4406855D" w14:textId="734F74AC" w:rsidR="005028BE" w:rsidRDefault="009760E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43239C">
              <w:rPr>
                <w:b/>
              </w:rPr>
              <w:t>Förslag till direktiv om att tillämpa hemviststatens skatteregler</w:t>
            </w:r>
          </w:p>
          <w:p w14:paraId="16E2043B" w14:textId="2FEA388F" w:rsidR="005028BE" w:rsidRDefault="00C95BBF" w:rsidP="009760E3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</w:rPr>
            </w:pPr>
            <w:r>
              <w:rPr>
                <w:bCs/>
              </w:rPr>
              <w:t>Utskottet överlade med</w:t>
            </w:r>
            <w:r w:rsidR="005F422B">
              <w:rPr>
                <w:bCs/>
              </w:rPr>
              <w:t xml:space="preserve"> </w:t>
            </w:r>
            <w:r>
              <w:rPr>
                <w:bCs/>
              </w:rPr>
              <w:t>s</w:t>
            </w:r>
            <w:r w:rsidR="009760E3" w:rsidRPr="00EA4A4C">
              <w:rPr>
                <w:bCs/>
              </w:rPr>
              <w:t>tatssekreterare Carolina Lindholm, Finansdepartementet</w:t>
            </w:r>
            <w:r>
              <w:rPr>
                <w:bCs/>
              </w:rPr>
              <w:t>.</w:t>
            </w:r>
          </w:p>
          <w:p w14:paraId="67685C1A" w14:textId="77777777" w:rsidR="00C95BBF" w:rsidRDefault="00C95BBF" w:rsidP="009760E3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</w:rPr>
            </w:pPr>
            <w:r>
              <w:rPr>
                <w:bCs/>
              </w:rPr>
              <w:t xml:space="preserve">Underlaget utgjordes av kommissionens förslag </w:t>
            </w:r>
            <w:proofErr w:type="gramStart"/>
            <w:r>
              <w:rPr>
                <w:bCs/>
              </w:rPr>
              <w:t>COM(</w:t>
            </w:r>
            <w:proofErr w:type="gramEnd"/>
            <w:r>
              <w:rPr>
                <w:bCs/>
              </w:rPr>
              <w:t>2023) 528 samt Regeringskansliet överläggningspromemoria daterad 29 april 2024 (dnr 183-2023/24).</w:t>
            </w:r>
          </w:p>
          <w:p w14:paraId="4214CC73" w14:textId="77777777" w:rsidR="00BF15F9" w:rsidRDefault="00C95BBF" w:rsidP="00BF15F9">
            <w:pPr>
              <w:widowControl/>
              <w:autoSpaceDE w:val="0"/>
              <w:autoSpaceDN w:val="0"/>
              <w:adjustRightInd w:val="0"/>
              <w:spacing w:after="240"/>
              <w:rPr>
                <w:bCs/>
              </w:rPr>
            </w:pPr>
            <w:r>
              <w:rPr>
                <w:bCs/>
              </w:rPr>
              <w:t xml:space="preserve">Statssekreteraren redogjorde för regeringens ståndpunkt i enlighet med </w:t>
            </w:r>
            <w:proofErr w:type="spellStart"/>
            <w:r>
              <w:rPr>
                <w:bCs/>
              </w:rPr>
              <w:t>överläggningspromemoiran</w:t>
            </w:r>
            <w:proofErr w:type="spellEnd"/>
            <w:r>
              <w:rPr>
                <w:bCs/>
              </w:rPr>
              <w:t>:</w:t>
            </w:r>
          </w:p>
          <w:p w14:paraId="647A6759" w14:textId="29CF817B" w:rsidR="00C95BBF" w:rsidRPr="00BF15F9" w:rsidRDefault="00C95BBF" w:rsidP="0081772D">
            <w:pPr>
              <w:widowControl/>
              <w:autoSpaceDE w:val="0"/>
              <w:autoSpaceDN w:val="0"/>
              <w:adjustRightInd w:val="0"/>
              <w:spacing w:after="120"/>
              <w:ind w:left="340"/>
              <w:rPr>
                <w:sz w:val="22"/>
                <w:szCs w:val="22"/>
              </w:rPr>
            </w:pPr>
            <w:r w:rsidRPr="00BF15F9">
              <w:rPr>
                <w:sz w:val="22"/>
                <w:szCs w:val="22"/>
              </w:rPr>
              <w:t>Sverige är negativt till förslaget på ett principiellt plan. Sverige anser att ett företags</w:t>
            </w:r>
            <w:r w:rsidR="00BF15F9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verksamhet som bedrivs i en medlemsstat bör beskattas enligt den statens skatteregler,</w:t>
            </w:r>
            <w:r w:rsidR="00BF15F9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oavsett var företaget har skatterättslig hemvist. Förslaget innebär att verksamhet som</w:t>
            </w:r>
            <w:r w:rsidR="00BF15F9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bedrivs i en medlemsstat genom ett fast driftställe inte längre kommer att beskattas på</w:t>
            </w:r>
            <w:r w:rsidR="00BF15F9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samma sätt som samma typ av verksamhet som bedrivs av ett företag hemmahörande i den</w:t>
            </w:r>
            <w:r w:rsidR="00BF15F9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medlemsstaten. Förslaget innebär därför ett avsteg från en grundläggande princip inom</w:t>
            </w:r>
            <w:r w:rsidR="00BF15F9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internationell skatterätt som utgår från att ett fast driftställe ska beskattas i enlighet med</w:t>
            </w:r>
            <w:r w:rsidR="00BF15F9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reglerna i det land där verksamheten bedrivs. Detta riskerar bl.a. att snedvrida</w:t>
            </w:r>
            <w:r w:rsidR="00BF15F9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konkurrensen på etableringsstatens marknad. På grund av förslagets närmare utformning,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där ett företag inte kan omfattas om dess omsättning på den utländska marknad där det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fasta driftstället är beläget kraftigt överstiger företagets omsättning i hemviststaten, finns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det dessutom en risk för att företag med hemvist i medlemsstater med en mindre marknad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inte kommer att kunna utnyttja den valmöjlighet som direktivet ger i samma utsträckning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som företag hemmahörande i en medlemsstat med en större hemmamarknad. Förslaget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kan även komma att bidra till ett mer komplicerat förfarande för uppbörd av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inkomstskatt från fasta driftställen.</w:t>
            </w:r>
          </w:p>
          <w:p w14:paraId="6A37DCD5" w14:textId="17C83D39" w:rsidR="00C95BBF" w:rsidRDefault="00C95BBF" w:rsidP="0081772D">
            <w:pPr>
              <w:widowControl/>
              <w:autoSpaceDE w:val="0"/>
              <w:autoSpaceDN w:val="0"/>
              <w:adjustRightInd w:val="0"/>
              <w:spacing w:after="120"/>
              <w:ind w:left="340"/>
              <w:rPr>
                <w:sz w:val="22"/>
                <w:szCs w:val="22"/>
              </w:rPr>
            </w:pPr>
            <w:r w:rsidRPr="00BF15F9">
              <w:rPr>
                <w:sz w:val="22"/>
                <w:szCs w:val="22"/>
              </w:rPr>
              <w:t>Sverige anser generellt att det är lämpligt och viktigt att arbeta för att förenkla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beskattningsreglerna för mindre företag. Förenklingar för de skattskyldiga bör dock inte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 xml:space="preserve">innebära en oproportionerlig ökning av de </w:t>
            </w:r>
            <w:r w:rsidRPr="00BF15F9">
              <w:rPr>
                <w:sz w:val="22"/>
                <w:szCs w:val="22"/>
              </w:rPr>
              <w:lastRenderedPageBreak/>
              <w:t>administrativa kostnaderna för berörda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skattemyndigheter. Det är viktigt att det administrativa samarbetet mellan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medlemsstaterna har en rimlig balans mellan komplexitet och effektivitet. Reglerna bör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vara förutsebara, proportionerliga och träffsäkra utifrån syftet. Nyttan av att ha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harmoniserade regler måste vägas mot medlemsstaternas befogenheter och möjligheten att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kunna införa och behålla egna nationella regler.</w:t>
            </w:r>
          </w:p>
          <w:p w14:paraId="15023231" w14:textId="47888005" w:rsidR="00C95BBF" w:rsidRPr="00BF15F9" w:rsidRDefault="00C95BBF" w:rsidP="0081772D">
            <w:pPr>
              <w:widowControl/>
              <w:autoSpaceDE w:val="0"/>
              <w:autoSpaceDN w:val="0"/>
              <w:adjustRightInd w:val="0"/>
              <w:spacing w:after="120"/>
              <w:ind w:left="340"/>
              <w:rPr>
                <w:sz w:val="22"/>
                <w:szCs w:val="22"/>
              </w:rPr>
            </w:pPr>
            <w:r w:rsidRPr="00BF15F9">
              <w:rPr>
                <w:sz w:val="22"/>
                <w:szCs w:val="22"/>
              </w:rPr>
              <w:t>Sverige ställer sig frågande till i vilken utsträckning det presenterade förslaget verkligen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innebär en förenkling för berörda företag. En valfri beskattningsmodell i enlighet med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kommissionens förslag synes i stället riskera att ge upphov till komplicerade skattemässiga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bedömningar innan företaget etablerar sig i en annan medlemsstat. Förslaget innebär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ökade möjligheter till skatteplanering, där den skattskyldige kan välja mellan olika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beskattningsmodeller genom att etablera sig via ett fast driftställe och välja hemviststatens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skatteregler eller att etablera sig via ett fast driftställe och välja etableringsstatens regler.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En annan omständighet som minskar förenklingseffekten är den allmänna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bokföringsskyldighet som gäller för alla utländska företag som bedriver verksamhet genom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en filial i Sverige samt att företaget fortsatt även kan behöva sköta redovisning av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arbetsgivaravgifter och preliminärskatteavdrag i Sverige. Att förslaget har en tveksam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förenklingspotential måste sättas i relation till en risk för ökning av administrationen vid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förfarandet vid inkomstbeskattningen i hemviststaten. Baserat på den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konsekvens</w:t>
            </w:r>
            <w:r w:rsidR="005F422B">
              <w:rPr>
                <w:sz w:val="22"/>
                <w:szCs w:val="22"/>
              </w:rPr>
              <w:t>-</w:t>
            </w:r>
            <w:r w:rsidRPr="00BF15F9">
              <w:rPr>
                <w:sz w:val="22"/>
                <w:szCs w:val="22"/>
              </w:rPr>
              <w:t>bedömning som kommissionen har presenterat och med hänsyn tagen till de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brister som Sverige anser finns i förslaget, bedömer Sverige att förslaget inte är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proportionellt sett till syftet. I stället uppstår en rad frågor om hur direktivet ska tolkas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och tillämpas i enskilda fall.</w:t>
            </w:r>
          </w:p>
          <w:p w14:paraId="1BF0012C" w14:textId="66A6D894" w:rsidR="00C95BBF" w:rsidRDefault="00C95BBF" w:rsidP="0081772D">
            <w:pPr>
              <w:widowControl/>
              <w:autoSpaceDE w:val="0"/>
              <w:autoSpaceDN w:val="0"/>
              <w:adjustRightInd w:val="0"/>
              <w:spacing w:after="120"/>
              <w:ind w:left="340"/>
              <w:rPr>
                <w:sz w:val="22"/>
                <w:szCs w:val="22"/>
              </w:rPr>
            </w:pPr>
            <w:r w:rsidRPr="00BF15F9">
              <w:rPr>
                <w:sz w:val="22"/>
                <w:szCs w:val="22"/>
              </w:rPr>
              <w:t>Sammantaget är Sverige negativ till förslaget och anser att det har tydliga brister i</w:t>
            </w:r>
            <w:r w:rsidR="0081772D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träffsäkerhet och proportionalitet utifrån det angivna syftet. Förslaget riskerar att leda till</w:t>
            </w:r>
            <w:r w:rsidR="00BF15F9" w:rsidRPr="00BF15F9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en ökning av den administrativa komplexiteten som sannolikt inte motsvaras av en i vissa</w:t>
            </w:r>
            <w:r w:rsidR="00BF15F9" w:rsidRPr="00BF15F9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avseenden uppskattad förenkling för företagen. Vidare finns det en uppenbar risk att</w:t>
            </w:r>
            <w:r w:rsidR="00BF15F9" w:rsidRPr="00BF15F9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förslaget snedvrider konkurrensen mellan företag verksamma inom en och samma</w:t>
            </w:r>
            <w:r w:rsidR="00BF15F9" w:rsidRPr="00BF15F9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medlemsstat samt uppmuntrar till val av företagsform och etableringsstat utifrån önskemål</w:t>
            </w:r>
            <w:r w:rsidR="00BF15F9" w:rsidRPr="00BF15F9">
              <w:rPr>
                <w:sz w:val="22"/>
                <w:szCs w:val="22"/>
              </w:rPr>
              <w:t xml:space="preserve"> </w:t>
            </w:r>
            <w:r w:rsidRPr="00BF15F9">
              <w:rPr>
                <w:sz w:val="22"/>
                <w:szCs w:val="22"/>
              </w:rPr>
              <w:t>om skatteoptimering.</w:t>
            </w:r>
          </w:p>
          <w:p w14:paraId="37000B79" w14:textId="77777777" w:rsidR="00BF15F9" w:rsidRPr="0081772D" w:rsidRDefault="0081772D" w:rsidP="009450D8">
            <w:pPr>
              <w:widowControl/>
              <w:autoSpaceDE w:val="0"/>
              <w:autoSpaceDN w:val="0"/>
              <w:adjustRightInd w:val="0"/>
              <w:spacing w:before="240" w:after="240"/>
              <w:rPr>
                <w:szCs w:val="24"/>
              </w:rPr>
            </w:pPr>
            <w:r w:rsidRPr="0081772D">
              <w:rPr>
                <w:szCs w:val="24"/>
              </w:rPr>
              <w:t>Ordföranden konstaterade att det fanns stöd för regeringens ståndpunkt.</w:t>
            </w:r>
          </w:p>
          <w:p w14:paraId="32726858" w14:textId="45D3C374" w:rsidR="0081772D" w:rsidRPr="00BF15F9" w:rsidRDefault="0081772D" w:rsidP="009450D8">
            <w:pPr>
              <w:widowControl/>
              <w:autoSpaceDE w:val="0"/>
              <w:autoSpaceDN w:val="0"/>
              <w:adjustRightInd w:val="0"/>
              <w:spacing w:before="240" w:after="240"/>
              <w:rPr>
                <w:rFonts w:ascii="Garamond-Italic" w:hAnsi="Garamond-Italic" w:cs="Garamond-Italic"/>
                <w:i/>
                <w:iCs/>
                <w:sz w:val="25"/>
                <w:szCs w:val="25"/>
              </w:rPr>
            </w:pPr>
            <w:r w:rsidRPr="0081772D">
              <w:rPr>
                <w:szCs w:val="24"/>
              </w:rPr>
              <w:t>Denna paragraf förklarades omedelbart justerad.</w:t>
            </w:r>
          </w:p>
        </w:tc>
      </w:tr>
      <w:tr w:rsidR="005028BE" w14:paraId="15A92866" w14:textId="77777777" w:rsidTr="007E1B8E">
        <w:tc>
          <w:tcPr>
            <w:tcW w:w="567" w:type="dxa"/>
          </w:tcPr>
          <w:p w14:paraId="5579BC42" w14:textId="4E9D40B1" w:rsidR="005028BE" w:rsidRDefault="009760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9450D8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252D831B" w14:textId="77777777" w:rsidR="005028BE" w:rsidRDefault="009760E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Biogas</w:t>
            </w:r>
          </w:p>
          <w:p w14:paraId="3A381C79" w14:textId="7013C30C" w:rsidR="009760E3" w:rsidRDefault="009760E3" w:rsidP="009760E3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</w:rPr>
            </w:pPr>
            <w:r w:rsidRPr="00EA4A4C">
              <w:rPr>
                <w:bCs/>
              </w:rPr>
              <w:t>Statssekreterare Carolina Lindholm</w:t>
            </w:r>
            <w:r>
              <w:rPr>
                <w:bCs/>
              </w:rPr>
              <w:t xml:space="preserve"> med medarbetare från</w:t>
            </w:r>
            <w:r w:rsidRPr="00EA4A4C">
              <w:rPr>
                <w:bCs/>
              </w:rPr>
              <w:t xml:space="preserve"> Finansdepartementet</w:t>
            </w:r>
            <w:r>
              <w:rPr>
                <w:bCs/>
              </w:rPr>
              <w:t xml:space="preserve"> informerade om </w:t>
            </w:r>
            <w:r w:rsidR="005F422B">
              <w:rPr>
                <w:bCs/>
              </w:rPr>
              <w:t xml:space="preserve">frågan rörande </w:t>
            </w:r>
            <w:r>
              <w:rPr>
                <w:bCs/>
              </w:rPr>
              <w:t>biogas och svarade på ledamöternas frågor.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64B5DB76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50D8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1357B98B" w14:textId="5FDC446E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39E376BB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juster</w:t>
            </w:r>
            <w:r w:rsidR="003D170F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protokoll 2023/24:</w:t>
            </w:r>
            <w:r w:rsidR="00FF3440">
              <w:rPr>
                <w:bCs/>
                <w:snapToGrid w:val="0"/>
              </w:rPr>
              <w:t>3</w:t>
            </w:r>
            <w:r w:rsidR="009760E3">
              <w:rPr>
                <w:bCs/>
                <w:snapToGrid w:val="0"/>
              </w:rPr>
              <w:t>2</w:t>
            </w:r>
            <w:r w:rsidR="005E12EA">
              <w:rPr>
                <w:bCs/>
                <w:snapToGrid w:val="0"/>
              </w:rPr>
              <w:t>.</w:t>
            </w:r>
          </w:p>
        </w:tc>
      </w:tr>
      <w:tr w:rsidR="00AC1A15" w14:paraId="04889674" w14:textId="77777777" w:rsidTr="007E1B8E">
        <w:tc>
          <w:tcPr>
            <w:tcW w:w="567" w:type="dxa"/>
          </w:tcPr>
          <w:p w14:paraId="61BDC7D8" w14:textId="03F7C808" w:rsidR="00AC1A15" w:rsidRDefault="00016B3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50D8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09F337E0" w14:textId="0B2BADC1" w:rsidR="00FF3440" w:rsidRPr="00FF3440" w:rsidRDefault="009760E3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snapToGrid w:val="0"/>
              </w:rPr>
              <w:t>Sveriges tillträde till vissa Natoavtal</w:t>
            </w:r>
          </w:p>
          <w:p w14:paraId="52B33B81" w14:textId="0A069286" w:rsidR="00FF3440" w:rsidRDefault="00FF3440" w:rsidP="00FF344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5E12EA">
              <w:rPr>
                <w:bCs/>
              </w:rPr>
              <w:t xml:space="preserve">Utskottet </w:t>
            </w:r>
            <w:r>
              <w:rPr>
                <w:bCs/>
              </w:rPr>
              <w:t xml:space="preserve">behandlade frågan om yttrande till </w:t>
            </w:r>
            <w:r w:rsidR="009760E3">
              <w:rPr>
                <w:bCs/>
              </w:rPr>
              <w:t>försvarsutskottet</w:t>
            </w:r>
            <w:r>
              <w:rPr>
                <w:bCs/>
              </w:rPr>
              <w:t xml:space="preserve"> över proposition 2023/24:</w:t>
            </w:r>
            <w:r w:rsidR="009760E3">
              <w:rPr>
                <w:bCs/>
              </w:rPr>
              <w:t>133</w:t>
            </w:r>
            <w:r>
              <w:rPr>
                <w:bCs/>
              </w:rPr>
              <w:t>.</w:t>
            </w:r>
          </w:p>
          <w:p w14:paraId="3F362D18" w14:textId="77777777" w:rsidR="00FF3440" w:rsidRDefault="009760E3" w:rsidP="00FF3440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</w:rPr>
              <w:lastRenderedPageBreak/>
              <w:t>Frågan bordlades</w:t>
            </w:r>
            <w:r w:rsidR="0066399F">
              <w:rPr>
                <w:bCs/>
                <w:snapToGrid w:val="0"/>
              </w:rPr>
              <w:t>.</w:t>
            </w:r>
          </w:p>
          <w:p w14:paraId="48A8887A" w14:textId="3D34EF62" w:rsidR="009450D8" w:rsidRPr="00E64AED" w:rsidRDefault="009450D8" w:rsidP="00FF3440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9450D8">
              <w:rPr>
                <w:bCs/>
                <w:snapToGrid w:val="0"/>
              </w:rPr>
              <w:t xml:space="preserve">Utskottets ledamöter informerades om att på grund av den korta beredningstiden för ett ev. yttrande behöver synpunkter eller avvikande meningar inkomma senast den 10 maj </w:t>
            </w:r>
            <w:r w:rsidR="005F422B" w:rsidRPr="009450D8">
              <w:rPr>
                <w:bCs/>
                <w:snapToGrid w:val="0"/>
              </w:rPr>
              <w:t>kl.</w:t>
            </w:r>
            <w:r w:rsidRPr="009450D8">
              <w:rPr>
                <w:bCs/>
                <w:snapToGrid w:val="0"/>
              </w:rPr>
              <w:t xml:space="preserve"> 17.00.</w:t>
            </w:r>
          </w:p>
        </w:tc>
      </w:tr>
      <w:tr w:rsidR="00563737" w14:paraId="245349F4" w14:textId="77777777" w:rsidTr="007E1B8E">
        <w:tc>
          <w:tcPr>
            <w:tcW w:w="567" w:type="dxa"/>
          </w:tcPr>
          <w:p w14:paraId="182F7664" w14:textId="4089396A" w:rsidR="00563737" w:rsidRDefault="000D5C99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450D8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1796E01C" w14:textId="3FF902FC" w:rsidR="00563737" w:rsidRDefault="009760E3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  <w:p w14:paraId="6FDDA015" w14:textId="01251FE1" w:rsidR="00636DF4" w:rsidRPr="00636DF4" w:rsidRDefault="009760E3" w:rsidP="004B67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Inkomna skrivelser anmäldes enligt bilaga 2.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3C44DDFC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9450D8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47E85460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9760E3">
              <w:rPr>
                <w:snapToGrid w:val="0"/>
              </w:rPr>
              <w:t>tisdagen</w:t>
            </w:r>
            <w:r>
              <w:rPr>
                <w:snapToGrid w:val="0"/>
              </w:rPr>
              <w:t xml:space="preserve"> den </w:t>
            </w:r>
            <w:r w:rsidR="009760E3">
              <w:rPr>
                <w:snapToGrid w:val="0"/>
              </w:rPr>
              <w:t>7</w:t>
            </w:r>
            <w:r w:rsidR="00EB0608">
              <w:rPr>
                <w:snapToGrid w:val="0"/>
              </w:rPr>
              <w:t xml:space="preserve"> maj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11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0B43BE6F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9450D8">
              <w:t>7</w:t>
            </w:r>
            <w:r w:rsidR="00EB0608">
              <w:t xml:space="preserve"> maj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39C6F440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9D0348">
              <w:rPr>
                <w:b/>
              </w:rPr>
              <w:t>3</w:t>
            </w:r>
            <w:r w:rsidR="005028BE">
              <w:rPr>
                <w:b/>
              </w:rPr>
              <w:t>3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2A98B514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9E6EE2">
              <w:rPr>
                <w:sz w:val="22"/>
              </w:rPr>
              <w:t xml:space="preserve"> </w:t>
            </w:r>
            <w:proofErr w:type="gramStart"/>
            <w:r w:rsidR="0066354B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4D7383AC" w:rsidR="007775D0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4-7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775D0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638F359A" w:rsidR="007775D0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46D0946A" w:rsidR="007775D0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08082E30" w:rsidR="007775D0" w:rsidRPr="001E1FAC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5BD872D0" w:rsidR="007775D0" w:rsidRPr="001E1FAC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775D0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3CE0A7BA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0A34D206" w:rsidR="007775D0" w:rsidRPr="00E70A95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7915B083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118F5E91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761545D6" w:rsidR="007775D0" w:rsidRPr="00E70A95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5E1C8E26" w:rsidR="007775D0" w:rsidRPr="005028BE" w:rsidRDefault="005028BE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5028BE">
              <w:rPr>
                <w:szCs w:val="24"/>
                <w:lang w:val="en-US"/>
              </w:rPr>
              <w:t>Peder</w:t>
            </w:r>
            <w:proofErr w:type="spellEnd"/>
            <w:r w:rsidRPr="005028BE">
              <w:rPr>
                <w:szCs w:val="24"/>
                <w:lang w:val="en-US"/>
              </w:rPr>
              <w:t xml:space="preserve">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442BABE7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7D030C24" w:rsidR="007775D0" w:rsidRPr="00E70A95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5A6EA4D8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4BC0FBA0" w:rsidR="007775D0" w:rsidRPr="00E70A95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61B6C9D5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5490A104" w:rsidR="007775D0" w:rsidRPr="00E70A95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3C69E8A4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0284ABBB" w:rsidR="007775D0" w:rsidRPr="00E70A95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460EA382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6AA3271C" w:rsidR="007775D0" w:rsidRPr="00E70A95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3AA39A74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70D3BE6B" w:rsidR="007775D0" w:rsidRPr="00E70A95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31692105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33923277" w:rsidR="007775D0" w:rsidRPr="00E70A95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29247E3B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183620D1" w:rsidR="007775D0" w:rsidRPr="00E70A95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780B66DC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38C32ED6" w:rsidR="007775D0" w:rsidRPr="00E70A95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241469C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2ED601E1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6876066C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324463B9" w:rsidR="007775D0" w:rsidRPr="00E70A95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19347D52" w:rsidR="007775D0" w:rsidRPr="00136AB8" w:rsidRDefault="00A353C5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Patrik Karlson</w:t>
            </w:r>
            <w:r w:rsidR="007775D0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12E14ADC" w:rsidR="007775D0" w:rsidRPr="00E70A95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2EDE868A" w:rsidR="007775D0" w:rsidRPr="00E70A95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6801836E" w:rsidR="007775D0" w:rsidRPr="0078232D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27ACE4E6" w:rsidR="007775D0" w:rsidRPr="0078232D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1D1C04EE" w:rsidR="007775D0" w:rsidRPr="0078232D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544FD891" w:rsidR="007775D0" w:rsidRPr="0078232D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56F5DC80" w:rsidR="007775D0" w:rsidRPr="0078232D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351BA635" w:rsidR="007775D0" w:rsidRPr="0078232D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5028BE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4A87FDB3" w:rsidR="007775D0" w:rsidRPr="005028BE" w:rsidRDefault="005028BE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5028BE">
              <w:rPr>
                <w:sz w:val="22"/>
                <w:szCs w:val="22"/>
                <w:lang w:val="en-US"/>
              </w:rPr>
              <w:t>Patrik</w:t>
            </w:r>
            <w:proofErr w:type="spellEnd"/>
            <w:r w:rsidRPr="005028B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028BE">
              <w:rPr>
                <w:sz w:val="22"/>
                <w:szCs w:val="22"/>
                <w:lang w:val="en-US"/>
              </w:rPr>
              <w:t>Björck</w:t>
            </w:r>
            <w:proofErr w:type="spellEnd"/>
            <w:r w:rsidRPr="005028BE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311903A0" w:rsidR="007775D0" w:rsidRPr="005028BE" w:rsidRDefault="0066354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00C40DC8" w:rsidR="007775D0" w:rsidRPr="005028BE" w:rsidRDefault="00024EE2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75D0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11EE2FC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79AB93D2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4652D7C6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281BF15A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5306D0BA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02418350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3031D86F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2B17980B" w:rsidR="007775D0" w:rsidRPr="00136AB8" w:rsidRDefault="00A353C5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="007775D0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024EE2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77777777" w:rsidR="007775D0" w:rsidRPr="00975CA0" w:rsidRDefault="007775D0" w:rsidP="00A5244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75D0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775D0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19768523" w14:textId="07B464AA" w:rsidR="000A2410" w:rsidRDefault="000A2410" w:rsidP="00592BE9">
      <w:pPr>
        <w:widowControl/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C95BBF" w14:paraId="24EE7A7D" w14:textId="77777777" w:rsidTr="00A7390D">
        <w:tc>
          <w:tcPr>
            <w:tcW w:w="2881" w:type="dxa"/>
          </w:tcPr>
          <w:p w14:paraId="78D68F71" w14:textId="77777777" w:rsidR="00C95BBF" w:rsidRDefault="00C95BBF" w:rsidP="00A7390D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5A49CD7F" w14:textId="77777777" w:rsidR="00C95BBF" w:rsidRDefault="00C95BBF" w:rsidP="00A7390D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5C5D6D42" w14:textId="77777777" w:rsidR="00C95BBF" w:rsidRDefault="00C95BBF" w:rsidP="00A7390D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07355AF1" w14:textId="77777777" w:rsidR="00C95BBF" w:rsidRDefault="00C95BBF" w:rsidP="00A7390D">
            <w:pPr>
              <w:tabs>
                <w:tab w:val="left" w:pos="1276"/>
              </w:tabs>
              <w:rPr>
                <w:b/>
              </w:rPr>
            </w:pPr>
            <w:r>
              <w:t>till protokoll 2023/24:33</w:t>
            </w:r>
          </w:p>
        </w:tc>
      </w:tr>
    </w:tbl>
    <w:p w14:paraId="6BDDC3F5" w14:textId="77777777" w:rsidR="00C95BBF" w:rsidRDefault="00C95BBF" w:rsidP="00C95BBF">
      <w:pPr>
        <w:tabs>
          <w:tab w:val="left" w:pos="1276"/>
        </w:tabs>
        <w:ind w:left="-1134" w:firstLine="1134"/>
      </w:pPr>
    </w:p>
    <w:p w14:paraId="35B370D6" w14:textId="77777777" w:rsidR="00C95BBF" w:rsidRDefault="00C95BBF" w:rsidP="00C95BBF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3FFC8BB2" w14:textId="77777777" w:rsidR="00C95BBF" w:rsidRDefault="00C95BBF" w:rsidP="00C95BBF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För kännedom</w:t>
      </w:r>
    </w:p>
    <w:p w14:paraId="56881037" w14:textId="77777777" w:rsidR="00C95BBF" w:rsidRPr="004C2DAD" w:rsidRDefault="00C95BBF" w:rsidP="00C95BBF">
      <w:pPr>
        <w:tabs>
          <w:tab w:val="left" w:pos="7655"/>
        </w:tabs>
        <w:ind w:right="-568"/>
        <w:rPr>
          <w:szCs w:val="24"/>
        </w:rPr>
      </w:pPr>
    </w:p>
    <w:p w14:paraId="3CE3050B" w14:textId="77777777" w:rsidR="00C95BBF" w:rsidRDefault="00C95BBF" w:rsidP="00C95BBF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6C454285" w14:textId="77777777" w:rsidR="00C95BBF" w:rsidRDefault="00C95BBF" w:rsidP="00C95BBF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3815EC1E" w14:textId="77777777" w:rsidR="00C95BBF" w:rsidRPr="00D97F2E" w:rsidRDefault="00C95BBF" w:rsidP="00C95BBF">
      <w:pPr>
        <w:tabs>
          <w:tab w:val="left" w:pos="1985"/>
          <w:tab w:val="left" w:pos="7655"/>
        </w:tabs>
        <w:ind w:left="2127" w:right="-568" w:hanging="2127"/>
        <w:rPr>
          <w:iCs/>
          <w:szCs w:val="24"/>
        </w:rPr>
      </w:pPr>
      <w:proofErr w:type="gramStart"/>
      <w:r w:rsidRPr="00F25D97">
        <w:rPr>
          <w:iCs/>
          <w:szCs w:val="24"/>
        </w:rPr>
        <w:t>1634-2023</w:t>
      </w:r>
      <w:proofErr w:type="gramEnd"/>
      <w:r w:rsidRPr="00F25D97">
        <w:rPr>
          <w:iCs/>
          <w:szCs w:val="24"/>
        </w:rPr>
        <w:t>/24</w:t>
      </w:r>
      <w:r w:rsidRPr="00D97F2E">
        <w:rPr>
          <w:iCs/>
          <w:szCs w:val="24"/>
        </w:rPr>
        <w:tab/>
      </w:r>
      <w:hyperlink r:id="rId6" w:history="1">
        <w:r w:rsidRPr="00DB05BB">
          <w:rPr>
            <w:rStyle w:val="Hyperlnk"/>
            <w:iCs/>
            <w:szCs w:val="24"/>
          </w:rPr>
          <w:t>Riksrevisionens uppföljningsrapport 2024</w:t>
        </w:r>
      </w:hyperlink>
    </w:p>
    <w:p w14:paraId="3C1001DB" w14:textId="77777777" w:rsidR="00C95BBF" w:rsidRDefault="00C95BBF" w:rsidP="00C95BBF">
      <w:pPr>
        <w:tabs>
          <w:tab w:val="left" w:pos="1985"/>
          <w:tab w:val="left" w:pos="7655"/>
        </w:tabs>
        <w:ind w:left="2127" w:right="-568" w:hanging="2127"/>
      </w:pPr>
    </w:p>
    <w:p w14:paraId="4D2408EC" w14:textId="77777777" w:rsidR="00C95BBF" w:rsidRDefault="00C95BBF" w:rsidP="00C95BBF">
      <w:pPr>
        <w:tabs>
          <w:tab w:val="left" w:pos="1985"/>
          <w:tab w:val="left" w:pos="7655"/>
        </w:tabs>
        <w:ind w:left="2127" w:right="-568" w:hanging="2127"/>
      </w:pPr>
    </w:p>
    <w:p w14:paraId="7A7721D1" w14:textId="77777777" w:rsidR="00C95BBF" w:rsidRDefault="00C95BBF" w:rsidP="00C95BBF">
      <w:pPr>
        <w:widowControl/>
      </w:pPr>
    </w:p>
    <w:p w14:paraId="47595832" w14:textId="77777777" w:rsidR="00C95BBF" w:rsidRDefault="00C95BBF" w:rsidP="00C95BBF">
      <w:pPr>
        <w:widowControl/>
        <w:rPr>
          <w:szCs w:val="24"/>
        </w:rPr>
      </w:pPr>
    </w:p>
    <w:p w14:paraId="49994703" w14:textId="77777777" w:rsidR="00C95BBF" w:rsidRDefault="00C95BBF" w:rsidP="00C95BBF">
      <w:pPr>
        <w:widowControl/>
      </w:pPr>
    </w:p>
    <w:p w14:paraId="2E867F83" w14:textId="77777777" w:rsidR="00C95BBF" w:rsidRDefault="00C95BBF" w:rsidP="00592BE9">
      <w:pPr>
        <w:widowControl/>
      </w:pPr>
    </w:p>
    <w:sectPr w:rsidR="00C95BBF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4EE2"/>
    <w:rsid w:val="0003470E"/>
    <w:rsid w:val="00034CDD"/>
    <w:rsid w:val="00035496"/>
    <w:rsid w:val="00037EDF"/>
    <w:rsid w:val="0004283E"/>
    <w:rsid w:val="00043563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2877"/>
    <w:rsid w:val="000B36D4"/>
    <w:rsid w:val="000B7C05"/>
    <w:rsid w:val="000C0F16"/>
    <w:rsid w:val="000D0939"/>
    <w:rsid w:val="000D3043"/>
    <w:rsid w:val="000D4D83"/>
    <w:rsid w:val="000D5C99"/>
    <w:rsid w:val="000D5D60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331A"/>
    <w:rsid w:val="001308F8"/>
    <w:rsid w:val="00133B7E"/>
    <w:rsid w:val="00137E14"/>
    <w:rsid w:val="00140387"/>
    <w:rsid w:val="00144FCB"/>
    <w:rsid w:val="001507C0"/>
    <w:rsid w:val="001522CE"/>
    <w:rsid w:val="00161AA6"/>
    <w:rsid w:val="001631CE"/>
    <w:rsid w:val="00184C32"/>
    <w:rsid w:val="00186BCD"/>
    <w:rsid w:val="0019207A"/>
    <w:rsid w:val="0019469E"/>
    <w:rsid w:val="001A1578"/>
    <w:rsid w:val="001B463E"/>
    <w:rsid w:val="001C74B4"/>
    <w:rsid w:val="001E1EE0"/>
    <w:rsid w:val="001E1FAC"/>
    <w:rsid w:val="001F67F5"/>
    <w:rsid w:val="0021301E"/>
    <w:rsid w:val="002174A8"/>
    <w:rsid w:val="0022241F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5DF8"/>
    <w:rsid w:val="00286838"/>
    <w:rsid w:val="00296D10"/>
    <w:rsid w:val="002B1854"/>
    <w:rsid w:val="002B194F"/>
    <w:rsid w:val="002B4EF3"/>
    <w:rsid w:val="002B51DB"/>
    <w:rsid w:val="002C03CD"/>
    <w:rsid w:val="002D2AB5"/>
    <w:rsid w:val="002E1614"/>
    <w:rsid w:val="002F284C"/>
    <w:rsid w:val="003075C2"/>
    <w:rsid w:val="003102EF"/>
    <w:rsid w:val="00314F14"/>
    <w:rsid w:val="00315D18"/>
    <w:rsid w:val="003276CE"/>
    <w:rsid w:val="003378A2"/>
    <w:rsid w:val="00340F42"/>
    <w:rsid w:val="0035321B"/>
    <w:rsid w:val="0035624B"/>
    <w:rsid w:val="00360479"/>
    <w:rsid w:val="00362805"/>
    <w:rsid w:val="00363647"/>
    <w:rsid w:val="003649DD"/>
    <w:rsid w:val="003745F4"/>
    <w:rsid w:val="00374AAE"/>
    <w:rsid w:val="0037567A"/>
    <w:rsid w:val="00380417"/>
    <w:rsid w:val="003815DF"/>
    <w:rsid w:val="00394192"/>
    <w:rsid w:val="003952A4"/>
    <w:rsid w:val="0039591D"/>
    <w:rsid w:val="003970ED"/>
    <w:rsid w:val="003A48EB"/>
    <w:rsid w:val="003A729A"/>
    <w:rsid w:val="003B0182"/>
    <w:rsid w:val="003C4FCF"/>
    <w:rsid w:val="003D170F"/>
    <w:rsid w:val="003D2B22"/>
    <w:rsid w:val="003D3213"/>
    <w:rsid w:val="003D65DF"/>
    <w:rsid w:val="003E3027"/>
    <w:rsid w:val="003E60DD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5E76"/>
    <w:rsid w:val="00481B64"/>
    <w:rsid w:val="00494D6F"/>
    <w:rsid w:val="004A0DC8"/>
    <w:rsid w:val="004A0EF6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7397"/>
    <w:rsid w:val="004F14A4"/>
    <w:rsid w:val="004F1B55"/>
    <w:rsid w:val="004F680C"/>
    <w:rsid w:val="004F7851"/>
    <w:rsid w:val="0050040F"/>
    <w:rsid w:val="00502075"/>
    <w:rsid w:val="005028BE"/>
    <w:rsid w:val="005108E6"/>
    <w:rsid w:val="00511E86"/>
    <w:rsid w:val="0051376D"/>
    <w:rsid w:val="00517E7E"/>
    <w:rsid w:val="005300FA"/>
    <w:rsid w:val="00533D68"/>
    <w:rsid w:val="00540AE9"/>
    <w:rsid w:val="00555EB7"/>
    <w:rsid w:val="00563737"/>
    <w:rsid w:val="00565087"/>
    <w:rsid w:val="0056689D"/>
    <w:rsid w:val="005727BD"/>
    <w:rsid w:val="00574036"/>
    <w:rsid w:val="00574897"/>
    <w:rsid w:val="00581568"/>
    <w:rsid w:val="00585B29"/>
    <w:rsid w:val="00592BE9"/>
    <w:rsid w:val="005A3782"/>
    <w:rsid w:val="005B0262"/>
    <w:rsid w:val="005B13B2"/>
    <w:rsid w:val="005B2625"/>
    <w:rsid w:val="005C1541"/>
    <w:rsid w:val="005C1EAD"/>
    <w:rsid w:val="005C2F5F"/>
    <w:rsid w:val="005C3A33"/>
    <w:rsid w:val="005D0343"/>
    <w:rsid w:val="005E12EA"/>
    <w:rsid w:val="005E13C8"/>
    <w:rsid w:val="005E28B9"/>
    <w:rsid w:val="005E439C"/>
    <w:rsid w:val="005F3182"/>
    <w:rsid w:val="005F422B"/>
    <w:rsid w:val="005F4792"/>
    <w:rsid w:val="005F493C"/>
    <w:rsid w:val="005F57D4"/>
    <w:rsid w:val="00613B07"/>
    <w:rsid w:val="00614540"/>
    <w:rsid w:val="00614844"/>
    <w:rsid w:val="006150AA"/>
    <w:rsid w:val="00627372"/>
    <w:rsid w:val="00636DF4"/>
    <w:rsid w:val="00640261"/>
    <w:rsid w:val="00647BE8"/>
    <w:rsid w:val="006604CB"/>
    <w:rsid w:val="00662C0B"/>
    <w:rsid w:val="0066354B"/>
    <w:rsid w:val="0066399F"/>
    <w:rsid w:val="00674171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F03D9"/>
    <w:rsid w:val="006F5FFE"/>
    <w:rsid w:val="00722669"/>
    <w:rsid w:val="00723D66"/>
    <w:rsid w:val="0072602E"/>
    <w:rsid w:val="00726EE5"/>
    <w:rsid w:val="0073064C"/>
    <w:rsid w:val="00731EE4"/>
    <w:rsid w:val="007362D7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C61E3"/>
    <w:rsid w:val="007C7574"/>
    <w:rsid w:val="007D2629"/>
    <w:rsid w:val="007E1B8E"/>
    <w:rsid w:val="007E1FAE"/>
    <w:rsid w:val="007E4B5A"/>
    <w:rsid w:val="007F2EDA"/>
    <w:rsid w:val="007F55E5"/>
    <w:rsid w:val="007F6B0D"/>
    <w:rsid w:val="007F78E4"/>
    <w:rsid w:val="008015D8"/>
    <w:rsid w:val="008020C2"/>
    <w:rsid w:val="0080789B"/>
    <w:rsid w:val="00815B5B"/>
    <w:rsid w:val="0081772D"/>
    <w:rsid w:val="00820AC7"/>
    <w:rsid w:val="00832238"/>
    <w:rsid w:val="00832411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6262B"/>
    <w:rsid w:val="0087359E"/>
    <w:rsid w:val="008808A5"/>
    <w:rsid w:val="008844B7"/>
    <w:rsid w:val="0088687F"/>
    <w:rsid w:val="0088705A"/>
    <w:rsid w:val="008958A1"/>
    <w:rsid w:val="008A5327"/>
    <w:rsid w:val="008C2DE4"/>
    <w:rsid w:val="008C68ED"/>
    <w:rsid w:val="008D12B1"/>
    <w:rsid w:val="008D49B9"/>
    <w:rsid w:val="008E297D"/>
    <w:rsid w:val="008E72AD"/>
    <w:rsid w:val="008F1A6E"/>
    <w:rsid w:val="008F475F"/>
    <w:rsid w:val="008F4D68"/>
    <w:rsid w:val="008F656A"/>
    <w:rsid w:val="008F79F2"/>
    <w:rsid w:val="00906C2D"/>
    <w:rsid w:val="00915674"/>
    <w:rsid w:val="009161EA"/>
    <w:rsid w:val="009216D5"/>
    <w:rsid w:val="00921E58"/>
    <w:rsid w:val="00923554"/>
    <w:rsid w:val="009249A0"/>
    <w:rsid w:val="0092600A"/>
    <w:rsid w:val="00926304"/>
    <w:rsid w:val="00937BF3"/>
    <w:rsid w:val="00941E57"/>
    <w:rsid w:val="009450D8"/>
    <w:rsid w:val="00946978"/>
    <w:rsid w:val="00947E4C"/>
    <w:rsid w:val="00953D59"/>
    <w:rsid w:val="00954010"/>
    <w:rsid w:val="009609ED"/>
    <w:rsid w:val="0096238C"/>
    <w:rsid w:val="0096348C"/>
    <w:rsid w:val="00973D8B"/>
    <w:rsid w:val="009760E3"/>
    <w:rsid w:val="009801E5"/>
    <w:rsid w:val="009815DB"/>
    <w:rsid w:val="00984F1C"/>
    <w:rsid w:val="00986D7D"/>
    <w:rsid w:val="00994644"/>
    <w:rsid w:val="009A06C3"/>
    <w:rsid w:val="009A68FE"/>
    <w:rsid w:val="009B0A01"/>
    <w:rsid w:val="009B0E9B"/>
    <w:rsid w:val="009B33D5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258F2"/>
    <w:rsid w:val="00A304E0"/>
    <w:rsid w:val="00A31820"/>
    <w:rsid w:val="00A353C5"/>
    <w:rsid w:val="00A401A5"/>
    <w:rsid w:val="00A46C20"/>
    <w:rsid w:val="00A47006"/>
    <w:rsid w:val="00A508D0"/>
    <w:rsid w:val="00A5183C"/>
    <w:rsid w:val="00A55748"/>
    <w:rsid w:val="00A63738"/>
    <w:rsid w:val="00A665CC"/>
    <w:rsid w:val="00A70B78"/>
    <w:rsid w:val="00A744C3"/>
    <w:rsid w:val="00A74C6F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E1695"/>
    <w:rsid w:val="00AE41CE"/>
    <w:rsid w:val="00AE4635"/>
    <w:rsid w:val="00AE7291"/>
    <w:rsid w:val="00AF2031"/>
    <w:rsid w:val="00AF4E88"/>
    <w:rsid w:val="00AF7C8D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A7672"/>
    <w:rsid w:val="00BC20B3"/>
    <w:rsid w:val="00BE56A5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306"/>
    <w:rsid w:val="00C25B02"/>
    <w:rsid w:val="00C33FC2"/>
    <w:rsid w:val="00C3591B"/>
    <w:rsid w:val="00C3694B"/>
    <w:rsid w:val="00C4713F"/>
    <w:rsid w:val="00C60220"/>
    <w:rsid w:val="00C66C0B"/>
    <w:rsid w:val="00C702CD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C3321"/>
    <w:rsid w:val="00CC55AD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826"/>
    <w:rsid w:val="00D73352"/>
    <w:rsid w:val="00D77353"/>
    <w:rsid w:val="00D77F51"/>
    <w:rsid w:val="00D80743"/>
    <w:rsid w:val="00D81F39"/>
    <w:rsid w:val="00D824A3"/>
    <w:rsid w:val="00D86979"/>
    <w:rsid w:val="00D87775"/>
    <w:rsid w:val="00D90620"/>
    <w:rsid w:val="00D93637"/>
    <w:rsid w:val="00D96F98"/>
    <w:rsid w:val="00DA15EE"/>
    <w:rsid w:val="00DA3029"/>
    <w:rsid w:val="00DA7DB7"/>
    <w:rsid w:val="00DB5429"/>
    <w:rsid w:val="00DC2D9C"/>
    <w:rsid w:val="00DC3767"/>
    <w:rsid w:val="00DC58D9"/>
    <w:rsid w:val="00DD0388"/>
    <w:rsid w:val="00DD2E3A"/>
    <w:rsid w:val="00DD4673"/>
    <w:rsid w:val="00DD6387"/>
    <w:rsid w:val="00DD7DC3"/>
    <w:rsid w:val="00DE3F87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60FE"/>
    <w:rsid w:val="00EB6A08"/>
    <w:rsid w:val="00EC7C39"/>
    <w:rsid w:val="00ED4EF3"/>
    <w:rsid w:val="00EE24C9"/>
    <w:rsid w:val="00EE30AF"/>
    <w:rsid w:val="00EE7FFE"/>
    <w:rsid w:val="00EF70DA"/>
    <w:rsid w:val="00F0569E"/>
    <w:rsid w:val="00F064EF"/>
    <w:rsid w:val="00F236AC"/>
    <w:rsid w:val="00F243E4"/>
    <w:rsid w:val="00F37A94"/>
    <w:rsid w:val="00F4261B"/>
    <w:rsid w:val="00F46F5A"/>
    <w:rsid w:val="00F4704E"/>
    <w:rsid w:val="00F545B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URA_2024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216</TotalTime>
  <Pages>5</Pages>
  <Words>1006</Words>
  <Characters>6753</Characters>
  <Application>Microsoft Office Word</Application>
  <DocSecurity>0</DocSecurity>
  <Lines>964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11</cp:revision>
  <cp:lastPrinted>2024-05-07T08:38:00Z</cp:lastPrinted>
  <dcterms:created xsi:type="dcterms:W3CDTF">2024-05-02T05:36:00Z</dcterms:created>
  <dcterms:modified xsi:type="dcterms:W3CDTF">2024-05-07T09:28:00Z</dcterms:modified>
</cp:coreProperties>
</file>