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81AF9" w:rsidRPr="00BC4ABF" w:rsidTr="00581AF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81AF9" w:rsidRPr="00BC4ABF" w:rsidRDefault="00B54A0D" w:rsidP="00581AF9">
            <w:pPr>
              <w:pStyle w:val="RSKRbeteckning"/>
              <w:spacing w:before="240"/>
            </w:pPr>
            <w:r w:rsidRPr="00BC4ABF">
              <w:t>Riksdagsskrivelse</w:t>
            </w:r>
          </w:p>
          <w:p w:rsidR="00581AF9" w:rsidRPr="00BC4ABF" w:rsidRDefault="00B54A0D" w:rsidP="00581AF9">
            <w:pPr>
              <w:pStyle w:val="RSKRbeteckning"/>
            </w:pPr>
            <w:r w:rsidRPr="00BC4ABF">
              <w:t>2010/11</w:t>
            </w:r>
            <w:r w:rsidR="00581AF9" w:rsidRPr="00BC4ABF">
              <w:t>:</w:t>
            </w:r>
            <w:r w:rsidRPr="00BC4ABF">
              <w:t>195</w:t>
            </w:r>
          </w:p>
        </w:tc>
        <w:tc>
          <w:tcPr>
            <w:tcW w:w="1134" w:type="dxa"/>
          </w:tcPr>
          <w:p w:rsidR="00581AF9" w:rsidRPr="00BC4ABF" w:rsidRDefault="00BC4ABF" w:rsidP="00581AF9">
            <w:pPr>
              <w:jc w:val="right"/>
            </w:pPr>
            <w:r w:rsidRPr="00BC4AB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AF9" w:rsidRPr="00BC4ABF" w:rsidTr="00581AF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81AF9" w:rsidRPr="00BC4ABF" w:rsidRDefault="00581AF9">
            <w:pPr>
              <w:rPr>
                <w:sz w:val="10"/>
              </w:rPr>
            </w:pPr>
          </w:p>
        </w:tc>
      </w:tr>
    </w:tbl>
    <w:p w:rsidR="00581AF9" w:rsidRPr="00BC4ABF" w:rsidRDefault="00581AF9"/>
    <w:p w:rsidR="00581AF9" w:rsidRPr="00BC4ABF" w:rsidRDefault="00B54A0D" w:rsidP="00581AF9">
      <w:pPr>
        <w:pStyle w:val="Mottagare1"/>
      </w:pPr>
      <w:r w:rsidRPr="00BC4ABF">
        <w:t>Regeringen</w:t>
      </w:r>
    </w:p>
    <w:p w:rsidR="00581AF9" w:rsidRPr="00BC4ABF" w:rsidRDefault="00B54A0D" w:rsidP="00581AF9">
      <w:pPr>
        <w:pStyle w:val="Mottagare2"/>
      </w:pPr>
      <w:r w:rsidRPr="00BC4ABF">
        <w:t>Justitiedepartementet</w:t>
      </w:r>
    </w:p>
    <w:p w:rsidR="00581AF9" w:rsidRPr="00BC4ABF" w:rsidRDefault="00581AF9" w:rsidP="00581AF9">
      <w:r w:rsidRPr="00BC4ABF">
        <w:t xml:space="preserve">Med överlämnande av </w:t>
      </w:r>
      <w:r w:rsidR="00B54A0D" w:rsidRPr="00BC4ABF">
        <w:t>justitieutskottet</w:t>
      </w:r>
      <w:r w:rsidRPr="00BC4ABF">
        <w:t xml:space="preserve">s betänkande </w:t>
      </w:r>
      <w:r w:rsidR="00B54A0D" w:rsidRPr="00BC4ABF">
        <w:t>2010/11</w:t>
      </w:r>
      <w:r w:rsidRPr="00BC4ABF">
        <w:t>:</w:t>
      </w:r>
      <w:r w:rsidR="00B54A0D" w:rsidRPr="00BC4ABF">
        <w:t>JuU18</w:t>
      </w:r>
      <w:r w:rsidRPr="00BC4ABF">
        <w:t xml:space="preserve"> </w:t>
      </w:r>
      <w:r w:rsidR="00B54A0D" w:rsidRPr="00BC4ABF">
        <w:t>Hemlig teleavlyssning, hemlig teleövervakning och hemlig kameraövervakning vid förundersökning i brottmål under år 2009</w:t>
      </w:r>
      <w:r w:rsidRPr="00BC4ABF">
        <w:t xml:space="preserve"> får jag anmäla att riksdagen denna dag bifallit utskottets förslag till riksdagsbeslut.</w:t>
      </w:r>
    </w:p>
    <w:p w:rsidR="00581AF9" w:rsidRPr="00BC4ABF" w:rsidRDefault="00581AF9" w:rsidP="00581AF9">
      <w:pPr>
        <w:pStyle w:val="Stockholm"/>
      </w:pPr>
      <w:r w:rsidRPr="00BC4ABF">
        <w:t xml:space="preserve">Stockholm </w:t>
      </w:r>
      <w:r w:rsidR="00B54A0D" w:rsidRPr="00BC4ABF">
        <w:t>den 30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1AF9" w:rsidRPr="00BC4ABF" w:rsidTr="00581AF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81AF9" w:rsidRPr="00BC4ABF" w:rsidRDefault="00B54A0D" w:rsidP="00581AF9">
            <w:pPr>
              <w:pStyle w:val="AvsTalman"/>
            </w:pPr>
            <w:r w:rsidRPr="00BC4ABF">
              <w:t>Per Westerberg</w:t>
            </w:r>
          </w:p>
        </w:tc>
        <w:tc>
          <w:tcPr>
            <w:tcW w:w="3628" w:type="dxa"/>
          </w:tcPr>
          <w:p w:rsidR="00581AF9" w:rsidRPr="00BC4ABF" w:rsidRDefault="00B54A0D" w:rsidP="00581AF9">
            <w:pPr>
              <w:pStyle w:val="AvsTjnsteman"/>
            </w:pPr>
            <w:r w:rsidRPr="00BC4ABF">
              <w:t>Per Persson</w:t>
            </w:r>
          </w:p>
        </w:tc>
      </w:tr>
    </w:tbl>
    <w:p w:rsidR="00D85057" w:rsidRPr="00BC4ABF" w:rsidRDefault="00D85057" w:rsidP="00581AF9"/>
    <w:sectPr w:rsidR="00D85057" w:rsidRPr="00BC4AB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AF9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81AF9"/>
    <w:rsid w:val="005F2290"/>
    <w:rsid w:val="00621003"/>
    <w:rsid w:val="00662397"/>
    <w:rsid w:val="006668C5"/>
    <w:rsid w:val="007A4076"/>
    <w:rsid w:val="007D2903"/>
    <w:rsid w:val="00852286"/>
    <w:rsid w:val="00860608"/>
    <w:rsid w:val="008D022D"/>
    <w:rsid w:val="009417EF"/>
    <w:rsid w:val="00992B77"/>
    <w:rsid w:val="009A74FB"/>
    <w:rsid w:val="009F0EC7"/>
    <w:rsid w:val="00A16D59"/>
    <w:rsid w:val="00AC3A6D"/>
    <w:rsid w:val="00B54A0D"/>
    <w:rsid w:val="00B63016"/>
    <w:rsid w:val="00BB222A"/>
    <w:rsid w:val="00BB66ED"/>
    <w:rsid w:val="00BC4ABF"/>
    <w:rsid w:val="00C1040E"/>
    <w:rsid w:val="00C72B82"/>
    <w:rsid w:val="00D644E9"/>
    <w:rsid w:val="00D85057"/>
    <w:rsid w:val="00DC0766"/>
    <w:rsid w:val="00E570D1"/>
    <w:rsid w:val="00F069C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1E00DF8-6845-42D0-A1D6-3018430D1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45</Words>
  <Characters>352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195</vt:lpwstr>
  </property>
  <property fmtid="{D5CDD505-2E9C-101B-9397-08002B2CF9AE}" pid="6" name="Datum">
    <vt:lpwstr>2011-03-30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18</vt:lpwstr>
  </property>
  <property fmtid="{D5CDD505-2E9C-101B-9397-08002B2CF9AE}" pid="17" name="RefRubrik">
    <vt:lpwstr>Hemlig teleavlyssning, hemlig teleövervakning och hemlig kameraövervakning vid förundersökning i brottmål under år 2009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  <property fmtid="{D5CDD505-2E9C-101B-9397-08002B2CF9AE}" pid="20" name="DatumIText">
    <vt:lpwstr>den 30 mars 2011</vt:lpwstr>
  </property>
</Properties>
</file>