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E815BB" w14:paraId="5DDEF46A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AD975583651C4631BBBD2E6560A9589D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64a30fd2-5a68-4222-9d7f-e67c338fd560"/>
        <w:id w:val="1378666127"/>
        <w:lock w:val="sdtLocked"/>
        <w:richText/>
      </w:sdtPr>
      <w:sdtContent>
        <w:p w:rsidR="00D43582" w14:paraId="77476A25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högre utbildning i Hässleholm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1A9F5EDAC5AC4950A76FA7F23AF5C392"/>
        </w:placeholder>
        <w:text/>
      </w:sdtPr>
      <w:sdtContent>
        <w:p w:rsidR="006D79C9" w:rsidRPr="009B062B" w:rsidP="00333E95" w14:paraId="163EBE7E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2E2040" w:rsidP="009A57D2" w14:paraId="46A955F3" w14:textId="06E0471F">
      <w:pPr>
        <w:pStyle w:val="Normalutanindragellerluft"/>
      </w:pPr>
      <w:r>
        <w:t>Sveriges långsiktiga konkurrenskraft är beroende av en god regional tillgång till högre utbildning, forskning och innovation. Samtidigt finns betydande geografiska skillnader i tillgången till högskoleutbildningar. Nordöstra Skåne utgör en växande arbetsmarknads</w:t>
      </w:r>
      <w:r w:rsidR="009A57D2">
        <w:softHyphen/>
      </w:r>
      <w:r>
        <w:t>region med behov av kompetensförsörjning inom bland annat teknik, vård, digitali</w:t>
      </w:r>
      <w:r w:rsidR="009A57D2">
        <w:softHyphen/>
      </w:r>
      <w:r>
        <w:t>sering och hållbar samhällsutveckling.</w:t>
      </w:r>
    </w:p>
    <w:p w:rsidR="002E2040" w:rsidP="009A57D2" w14:paraId="38086772" w14:textId="2C43F921">
      <w:r>
        <w:t>Hässleholm har genom sitt strategiska geografiska läge, väl utbyggda kommunika</w:t>
      </w:r>
      <w:r w:rsidR="009A57D2">
        <w:softHyphen/>
      </w:r>
      <w:r>
        <w:t>tioner och starka näringsliv goda förutsättningar att utvecklas till ett delregionalt kunskapscentrum. En campusetablering skulle kunna stärka såväl kompetens</w:t>
      </w:r>
      <w:r w:rsidR="009A57D2">
        <w:softHyphen/>
      </w:r>
      <w:r>
        <w:t>försörj</w:t>
      </w:r>
      <w:r w:rsidR="009A57D2">
        <w:softHyphen/>
      </w:r>
      <w:r>
        <w:t xml:space="preserve">ningen som den regionala attraktiviteten och bidra till att fler studenter väljer att studera och arbeta i </w:t>
      </w:r>
      <w:r w:rsidR="004042C0">
        <w:t>n</w:t>
      </w:r>
      <w:r>
        <w:t xml:space="preserve">ordöstra Skåne. </w:t>
      </w:r>
    </w:p>
    <w:p w:rsidR="002E2040" w:rsidP="009A57D2" w14:paraId="621E514E" w14:textId="2D06BDC5">
      <w:r w:rsidRPr="009A57D2">
        <w:rPr>
          <w:spacing w:val="-1"/>
        </w:rPr>
        <w:t>Ett första steg bör vara att främja samverkan mellan staten, Region Skåne, kommuner,</w:t>
      </w:r>
      <w:r>
        <w:t xml:space="preserve"> lärosäten och näringsliv för att utreda möjligheterna till en utbildningsfilial eller annan permanent akademisk verksamhet i Hässleholm. Särskilt relevanta samverkansparter är </w:t>
      </w:r>
      <w:r w:rsidRPr="009A57D2">
        <w:rPr>
          <w:spacing w:val="-1"/>
        </w:rPr>
        <w:t>universitet och högskolor i södra Sverige med kompletterande utbildningsprofiler, såsom</w:t>
      </w:r>
      <w:r>
        <w:t xml:space="preserve"> Högskolan Kristianstad, Lunds universitet, Malmö universitet och Linnéuniversitet</w:t>
      </w:r>
      <w:r w:rsidR="004042C0">
        <w:t>et</w:t>
      </w:r>
      <w:r>
        <w:t>.</w:t>
      </w:r>
    </w:p>
    <w:p w:rsidR="002E2040" w:rsidP="009A57D2" w14:paraId="67AC24F4" w14:textId="1E581D5A">
      <w:r>
        <w:t>Genom att knyta samman utbildning, forskning och företagsutveckling kan nya möjligheter skapas för regional tillväxt och etablering av företag i hela nordöstra Skåne.</w:t>
      </w:r>
    </w:p>
    <w:p w:rsidR="00422B9E" w:rsidRPr="00422B9E" w:rsidP="009A57D2" w14:paraId="001EAEA9" w14:textId="356ACD41">
      <w:r>
        <w:t>Regeringen bör</w:t>
      </w:r>
      <w:r w:rsidR="00E815BB">
        <w:t xml:space="preserve"> därför</w:t>
      </w:r>
      <w:r>
        <w:t xml:space="preserve"> </w:t>
      </w:r>
      <w:r w:rsidR="000D48C4">
        <w:t xml:space="preserve">utreda </w:t>
      </w:r>
      <w:r>
        <w:t xml:space="preserve">förutsättningarna för en akademisk etablering i Hässleholm. Detta skulle bidra till en mer balanserad regional utveckling och stärka tillgången till högre utbildning i södra Sverige.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E6F0FCA32A6843A39A6DF796E833010D"/>
        </w:placeholder>
        <w:richText/>
      </w:sdtPr>
      <w:sdtContent>
        <w:p w:rsidR="00E815BB" w:rsidP="00836FDF" w14:paraId="1076545A" w14:textId="77777777"/>
        <w:p w:rsidR="00E815BB" w:rsidP="00836FDF" w14:paraId="74E51984" w14:textId="1E26917F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367F9EA8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43582" w14:paraId="66C950D8" w14:textId="77777777">
            <w:pPr>
              <w:pStyle w:val="Underskrifter"/>
              <w:spacing w:after="0"/>
            </w:pPr>
            <w:r>
              <w:t>Martin Hallander (KD)</w:t>
            </w:r>
          </w:p>
        </w:tc>
        <w:tc>
          <w:tcPr>
            <w:tcW w:w="50" w:type="pct"/>
            <w:vAlign w:val="bottom"/>
          </w:tcPr>
          <w:p w:rsidR="00D43582" w14:paraId="542F5292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0C0576C2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38645D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193D787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36FDF" w:rsidP="00836FDF" w14:paraId="5BBB2484" w14:textId="1238EF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CF740B1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2ABECF8D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46C71F14C8714259ACFC4FDB0D971408"/>
                              </w:placeholder>
                              <w:text/>
                            </w:sdtPr>
                            <w:sdtContent>
                              <w:r w:rsidR="002E2040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1F39A06C326E4586AE9310DA67D15C22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660F7199" w14:textId="2ABECF8D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293206303"/>
                        <w:placeholder>
                          <w:docPart w:val="46C71F14C8714259ACFC4FDB0D971408"/>
                        </w:placeholder>
                        <w:text/>
                      </w:sdtPr>
                      <w:sdtContent>
                        <w:r w:rsidR="002E2040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698975017"/>
                        <w:placeholder>
                          <w:docPart w:val="1F39A06C326E4586AE9310DA67D15C22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479AB00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94BD75C" w14:textId="77777777">
    <w:pPr>
      <w:jc w:val="right"/>
    </w:pPr>
  </w:p>
  <w:p w:rsidR="00262EA3" w:rsidP="00776B74" w14:paraId="2D91C9A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AC62FC4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0235E67" w14:textId="5F0567BC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CC5381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2E2040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7E953FB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D47B7B9" w14:textId="1A49A09B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C5381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CC5381">
          <w:t>:165</w:t>
        </w:r>
      </w:sdtContent>
    </w:sdt>
  </w:p>
  <w:p w:rsidR="00262EA3" w:rsidP="00E03A3D" w14:paraId="43601FE1" w14:textId="767322FF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46C71F14C8714259ACFC4FDB0D971408"/>
        </w:placeholder>
        <w:text/>
        <w15:appearance w15:val="hidden"/>
      </w:sdtPr>
      <w:sdtContent>
        <w:r w:rsidR="00CC5381">
          <w:t>av Martin Hallander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1F39A06C326E4586AE9310DA67D15C22"/>
      </w:placeholder>
      <w:text/>
    </w:sdtPr>
    <w:sdtContent>
      <w:p w:rsidR="00262EA3" w:rsidP="00283E0F" w14:paraId="59B3D553" w14:textId="00DABF8D">
        <w:pPr>
          <w:pStyle w:val="FSHRub2"/>
        </w:pPr>
        <w:r>
          <w:t>Etablering av högre utbildning och campusverksamhet i Hässleholm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630BC224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40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C4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D7DE1"/>
    <w:rsid w:val="002E0A17"/>
    <w:rsid w:val="002E0C77"/>
    <w:rsid w:val="002E0E38"/>
    <w:rsid w:val="002E19D1"/>
    <w:rsid w:val="002E2040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33B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2C0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B65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26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6FD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4A4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57AC0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3DD1"/>
    <w:rsid w:val="009A407D"/>
    <w:rsid w:val="009A4199"/>
    <w:rsid w:val="009A44A0"/>
    <w:rsid w:val="009A4566"/>
    <w:rsid w:val="009A4B25"/>
    <w:rsid w:val="009A57D2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46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230F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62E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2AF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15A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381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3582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CB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0B8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5BB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2932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5A8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3D21CC"/>
  <w15:chartTrackingRefBased/>
  <w15:docId w15:val="{8C277840-41BC-450D-816F-8E3B6A5B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AD975583651C4631BBBD2E6560A958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579A501-942D-4B00-AEFC-8E161974252A}"/>
      </w:docPartPr>
      <w:docPartBody>
        <w:p w:rsidR="00A07464">
          <w:pPr>
            <w:pStyle w:val="AD975583651C4631BBBD2E6560A9589D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1A9F5EDAC5AC4950A76FA7F23AF5C39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0CFA59-0307-4367-B1FD-E2289FE16415}"/>
      </w:docPartPr>
      <w:docPartBody>
        <w:p w:rsidR="00A07464">
          <w:pPr>
            <w:pStyle w:val="1A9F5EDAC5AC4950A76FA7F23AF5C392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46C71F14C8714259ACFC4FDB0D9714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475279-8B38-4C60-B577-13DBA4BFF755}"/>
      </w:docPartPr>
      <w:docPartBody>
        <w:p w:rsidR="00A07464">
          <w:pPr>
            <w:pStyle w:val="46C71F14C8714259ACFC4FDB0D9714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39A06C326E4586AE9310DA67D15C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0DB6CC-205E-4156-8571-C669F56B00E3}"/>
      </w:docPartPr>
      <w:docPartBody>
        <w:p w:rsidR="00A07464">
          <w:pPr>
            <w:pStyle w:val="1F39A06C326E4586AE9310DA67D15C22"/>
          </w:pPr>
          <w:r>
            <w:t xml:space="preserve"> </w:t>
          </w:r>
        </w:p>
      </w:docPartBody>
    </w:docPart>
    <w:docPart>
      <w:docPartPr>
        <w:name w:val="E6F0FCA32A6843A39A6DF796E83301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91C0C9-63DB-42A9-8ACF-AEBDDB69E6BE}"/>
      </w:docPartPr>
      <w:docPartBody>
        <w:p w:rsidR="0031033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64"/>
    <w:rsid w:val="002D7DE1"/>
    <w:rsid w:val="0031033B"/>
    <w:rsid w:val="004C2EC4"/>
    <w:rsid w:val="006B3526"/>
    <w:rsid w:val="007F3ADB"/>
    <w:rsid w:val="00A07464"/>
    <w:rsid w:val="00A5230F"/>
    <w:rsid w:val="00AA062E"/>
    <w:rsid w:val="00B42677"/>
    <w:rsid w:val="00B642AF"/>
    <w:rsid w:val="00E41126"/>
    <w:rsid w:val="00E520B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AD975583651C4631BBBD2E6560A9589D">
    <w:name w:val="AD975583651C4631BBBD2E6560A9589D"/>
  </w:style>
  <w:style w:type="paragraph" w:customStyle="1" w:styleId="1A9F5EDAC5AC4950A76FA7F23AF5C392">
    <w:name w:val="1A9F5EDAC5AC4950A76FA7F23AF5C392"/>
  </w:style>
  <w:style w:type="paragraph" w:customStyle="1" w:styleId="46C71F14C8714259ACFC4FDB0D971408">
    <w:name w:val="46C71F14C8714259ACFC4FDB0D971408"/>
  </w:style>
  <w:style w:type="paragraph" w:customStyle="1" w:styleId="1F39A06C326E4586AE9310DA67D15C22">
    <w:name w:val="1F39A06C326E4586AE9310DA67D15C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572EAA-7D12-40D8-94E4-990A0B43F492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222</Words>
  <Characters>1546</Characters>
  <Application>Microsoft Office Word</Application>
  <DocSecurity>0</DocSecurity>
  <Lines>29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Etablering av högre utbildning och campus verksamhet i Hässleholm</vt:lpstr>
      <vt:lpstr>
      </vt:lpstr>
    </vt:vector>
  </TitlesOfParts>
  <Company>Sveriges riksdag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