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p w:rsidR="00FC43F6" w:rsidRPr="00FC43F6" w:rsidP="004E0BCE" w14:paraId="1530F46D" w14:textId="2FF5CCEE">
      <w:pPr>
        <w:pStyle w:val="Normalutanindragellerluft"/>
      </w:pPr>
      <w:bookmarkStart w:id="0" w:name="_Toc106800475"/>
      <w:bookmarkStart w:id="1" w:name="_Toc106801300"/>
    </w:p>
    <w:p w:rsidR="00AF30DD" w:rsidRPr="009B062B" w:rsidP="003D76C3" w14:paraId="121DC428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89E0D8BE09C94EB3A561A6B80457254D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af21a784-f28a-49c8-a165-95fed6afc56d"/>
        <w:id w:val="223678575"/>
        <w:lock w:val="sdtLocked"/>
        <w:richText/>
      </w:sdtPr>
      <w:sdtContent>
        <w:p>
          <w:pPr>
            <w:pStyle w:val="Frslagstext"/>
          </w:pPr>
          <w:r>
            <w:t>Riksdagen avslår propositionen i den delen den berör Jämställdhetsmyndighetens uppdrag att vara nationell kontaktpunkt för gränsöverskridande vidareslussning av brottsoffer för människohandel inom EU.</w:t>
          </w:r>
        </w:p>
      </w:sdtContent>
    </w:sdt>
    <w:sdt>
      <w:sdtPr>
        <w:alias w:val="Yrkande 2"/>
        <w:tag w:val="1e8755b0-ea2f-4bbd-a07c-4cdc160c66af"/>
        <w:id w:val="1816639273"/>
        <w:lock w:val="sdtLocked"/>
        <w:richText/>
      </w:sdtPr>
      <w:sdtContent>
        <w:p>
          <w:pPr>
            <w:pStyle w:val="Frslagstext"/>
          </w:pPr>
          <w:r>
            <w:t>Riksdagen ställer sig bakom det som anförs i motionen om att en annan myndighet borde väljas istället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CC5BF5B307E346EE952E0CFF4D291E17"/>
        </w:placeholder>
        <w:text/>
      </w:sdtPr>
      <w:sdtContent>
        <w:p w:rsidR="006D79C9" w:rsidRPr="009B062B" w:rsidP="00333E95" w14:paraId="283F566A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0310DA" w:rsidP="008E0FE2" w14:paraId="67871301" w14:textId="77777777">
      <w:pPr>
        <w:pStyle w:val="Normalutanindragellerluft"/>
      </w:pPr>
      <w:r>
        <w:t xml:space="preserve">Sverigedemokraterna välkomnar förslaget om att ett nytt brott mot människohandel införs. </w:t>
      </w:r>
      <w:r w:rsidRPr="003507EB">
        <w:t>Kampen mot människohandel</w:t>
      </w:r>
      <w:r>
        <w:t xml:space="preserve"> är viktig</w:t>
      </w:r>
      <w:r w:rsidRPr="003507EB">
        <w:t xml:space="preserve"> </w:t>
      </w:r>
      <w:r w:rsidR="005D780B">
        <w:t xml:space="preserve">och </w:t>
      </w:r>
      <w:r w:rsidRPr="003507EB">
        <w:t>syftar</w:t>
      </w:r>
      <w:r>
        <w:t xml:space="preserve"> ytterst</w:t>
      </w:r>
      <w:r w:rsidRPr="003507EB">
        <w:t xml:space="preserve"> till att bekämpa organiserad brottslighet, motverka skuggsamhället och förhindra att människor, ofta från utsatta förhållanden, exploateras. Förslagen på lagändringar kan förhoppningsvis leda till att medvetenheten om människohandel ökar</w:t>
      </w:r>
      <w:r>
        <w:t>, att de som utnyttjar utsatta personer straffas</w:t>
      </w:r>
      <w:r w:rsidR="005D780B">
        <w:t xml:space="preserve"> och att färre </w:t>
      </w:r>
      <w:r w:rsidRPr="003507EB">
        <w:t>personer</w:t>
      </w:r>
      <w:r w:rsidR="005D780B">
        <w:t xml:space="preserve"> därmed</w:t>
      </w:r>
      <w:r w:rsidRPr="003507EB">
        <w:t xml:space="preserve"> utsätts.</w:t>
      </w:r>
      <w:r w:rsidR="005D780B">
        <w:t xml:space="preserve"> </w:t>
      </w:r>
    </w:p>
    <w:p w:rsidR="00161C49" w:rsidP="008A55A4" w14:paraId="18D46EB7" w14:textId="68EC67A7">
      <w:pPr>
        <w:pStyle w:val="Normalutanindragellerluft"/>
      </w:pPr>
      <w:r>
        <w:t>Vi motsätter oss dock att Jämställdhetsmyndigheten utses till att vara nationell kontaktpunkt för den gränsöverskridande vidareslussningen av brottsoffer för människohandel inom EU. Jämställdhetsmyndigheten</w:t>
      </w:r>
      <w:r w:rsidR="000B53F3">
        <w:t xml:space="preserve"> har visserligen flera viktiga </w:t>
      </w:r>
      <w:r w:rsidR="000B53F3">
        <w:t>uppdrag</w:t>
      </w:r>
      <w:r w:rsidR="00984702">
        <w:t>,</w:t>
      </w:r>
      <w:r w:rsidR="000B53F3">
        <w:t xml:space="preserve"> </w:t>
      </w:r>
      <w:r w:rsidR="007524D2">
        <w:t>till exempel</w:t>
      </w:r>
      <w:r w:rsidR="000B53F3">
        <w:t xml:space="preserve"> att ansvara</w:t>
      </w:r>
      <w:r w:rsidRPr="000B53F3" w:rsidR="000B53F3">
        <w:t xml:space="preserve"> för den nationella samordningen mot hedersrelaterat våld och förtryck.</w:t>
      </w:r>
      <w:r w:rsidR="000B53F3">
        <w:t xml:space="preserve"> </w:t>
      </w:r>
      <w:r w:rsidR="00B10479">
        <w:t>Sverigedemokraterna är</w:t>
      </w:r>
      <w:r w:rsidR="00E4013B">
        <w:t xml:space="preserve"> dock</w:t>
      </w:r>
      <w:r w:rsidR="00B10479">
        <w:t xml:space="preserve"> av uppfattningen att </w:t>
      </w:r>
      <w:r>
        <w:t>myndigheten</w:t>
      </w:r>
      <w:r w:rsidR="00B10479">
        <w:t xml:space="preserve"> på sikt bör</w:t>
      </w:r>
      <w:r w:rsidR="000B53F3">
        <w:t xml:space="preserve"> </w:t>
      </w:r>
      <w:r>
        <w:t>läggas ner</w:t>
      </w:r>
      <w:r w:rsidR="000B53F3">
        <w:t xml:space="preserve"> och dess verksamhet</w:t>
      </w:r>
      <w:r w:rsidR="0056094B">
        <w:t>er</w:t>
      </w:r>
      <w:r w:rsidR="000B53F3">
        <w:t xml:space="preserve"> fördelas på andra </w:t>
      </w:r>
      <w:r w:rsidR="00E34F25">
        <w:t xml:space="preserve">lämpliga </w:t>
      </w:r>
      <w:r w:rsidR="000B53F3">
        <w:t>myndigheter</w:t>
      </w:r>
      <w:r w:rsidR="000310DA">
        <w:t>.</w:t>
      </w:r>
      <w:r>
        <w:t xml:space="preserve"> </w:t>
      </w:r>
      <w:r w:rsidR="000310DA">
        <w:t xml:space="preserve">Detta försvåras givetvis av att myndigheten beläggs med ytterligare uppgifter. </w:t>
      </w:r>
      <w:r w:rsidR="006633D0">
        <w:t>Propositionen bör därför avslås i denna del.</w:t>
      </w:r>
    </w:p>
    <w:p w:rsidR="008A55A4" w:rsidP="008A55A4" w14:paraId="19CA4424" w14:textId="5B2E81F1">
      <w:pPr>
        <w:pStyle w:val="Normalutanindragellerluft"/>
      </w:pPr>
      <w:r>
        <w:t>Sverigedemokraterna noterar</w:t>
      </w:r>
      <w:r w:rsidR="00161C49">
        <w:t xml:space="preserve"> dessutom</w:t>
      </w:r>
      <w:r>
        <w:t xml:space="preserve"> att Jämställdhetsmyndigheten inte ens själva vill ta på sig den här uppgiften utan istället </w:t>
      </w:r>
      <w:r>
        <w:t>föreslår</w:t>
      </w:r>
      <w:r w:rsidR="002E5E9A">
        <w:t xml:space="preserve"> </w:t>
      </w:r>
      <w:r>
        <w:t xml:space="preserve">Enheten för civilrättsliga och konsulära ärenden vid Utrikesdepartementet eller Migrationsverket. </w:t>
      </w:r>
    </w:p>
    <w:p w:rsidR="00D34A53" w14:paraId="17FA9E42" w14:textId="2F92EAEF">
      <w:r>
        <w:t>Regeringen konstaterar för sin egen del att uppgiften som nationell kontaktpunkt inte självklart passar in någonstans i det svenska systemet. Att då lämpa över en så viktig uppgift på en myndighet trots denn</w:t>
      </w:r>
      <w:r w:rsidR="00161C49">
        <w:t>a</w:t>
      </w:r>
      <w:r>
        <w:t xml:space="preserve">s uttryckliga ovilja att ta sig an uppdraget är inte seriöst. </w:t>
      </w:r>
      <w:r w:rsidR="007524D2">
        <w:t>Allt sammantaget leder detta till att en annan myndighet borde utredas</w:t>
      </w:r>
      <w:r>
        <w:t>. Utan att föregripa en sådan hantering vill Sverigedemokraterna ändå peka på Migrationsverket som möjlig kandidat. Myndigheten har redan</w:t>
      </w:r>
      <w:r w:rsidR="008B7A6C">
        <w:t xml:space="preserve"> idag ett</w:t>
      </w:r>
      <w:r>
        <w:t xml:space="preserve"> </w:t>
      </w:r>
      <w:r w:rsidR="006633D0">
        <w:t>uppdrag om att motverka människohandel</w:t>
      </w:r>
      <w:r>
        <w:t xml:space="preserve"> och samverkar med andra myndigheter i detta syfte</w:t>
      </w:r>
      <w:r>
        <w:t xml:space="preserve">. </w:t>
      </w:r>
    </w:p>
    <w:p w:rsidR="00D34A53" w14:paraId="101D0A9B" w14:textId="77777777"/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C24252DCB2934DD89A7352780D6EEDD8"/>
        </w:placeholder>
        <w:richText/>
      </w:sdtPr>
      <w:sdtContent>
        <w:p w:rsidR="003D76C3" w:rsidP="00721764" w14:paraId="49B9D6BA" w14:textId="77777777"/>
        <w:p w:rsidR="003D76C3" w:rsidP="00721764" w14:paraId="2AD7E293" w14:textId="444F418F"/>
      </w:sdtContent>
    </w:sdt>
    <w:tbl>
      <w:tblPr>
        <w:tblCaption w:val="underskrif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252"/>
        <w:gridCol w:w="4252"/>
      </w:tblGrid>
      <w:tr>
        <w:tblPrEx>
          <w:tblW w:w="5000" w:type="pct"/>
        </w:tblPrEx>
        <w:trPr>
          <w:cantSplit/>
        </w:trPr>
        <w:tc>
          <w:tcPr>
            <w:tcW w:w="50" w:type="pct"/>
            <w:vAlign w:val="bottom"/>
          </w:tcPr>
          <w:p>
            <w:pPr>
              <w:pStyle w:val="Underskrifter"/>
            </w:pPr>
            <w:r>
              <w:t>Alexander Christiansson (SD)</w:t>
            </w:r>
          </w:p>
        </w:tc>
        <w:tc>
          <w:tcPr>
            <w:tcW w:w="50" w:type="pct"/>
            <w:vAlign w:val="bottom"/>
          </w:tcPr>
          <w:p>
            <w:pPr>
              <w:pStyle w:val="Underskrifter"/>
            </w:pPr>
          </w:p>
        </w:tc>
      </w:tr>
      <w:tr>
        <w:tblPrEx>
          <w:tblW w:w="5000" w:type="pct"/>
        </w:tblPrEx>
        <w:trPr>
          <w:cantSplit/>
        </w:trPr>
        <w:tc>
          <w:tcPr>
            <w:tcW w:w="50" w:type="pct"/>
            <w:vAlign w:val="bottom"/>
          </w:tcPr>
          <w:p>
            <w:pPr>
              <w:pStyle w:val="Underskrifter"/>
              <w:spacing w:after="0"/>
            </w:pPr>
            <w:r>
              <w:t>Adam Marttinen (SD)</w:t>
            </w:r>
          </w:p>
        </w:tc>
        <w:tc>
          <w:tcPr>
            <w:tcW w:w="50" w:type="pct"/>
            <w:vAlign w:val="bottom"/>
          </w:tcPr>
          <w:p>
            <w:pPr>
              <w:pStyle w:val="Underskrifter"/>
              <w:spacing w:after="0"/>
            </w:pPr>
            <w:r>
              <w:t>Mats Hellhoff (SD)</w:t>
            </w:r>
          </w:p>
        </w:tc>
      </w:tr>
      <w:tr>
        <w:tblPrEx>
          <w:tblW w:w="5000" w:type="pct"/>
        </w:tblPrEx>
        <w:trPr>
          <w:cantSplit/>
        </w:trPr>
        <w:tc>
          <w:tcPr>
            <w:tcW w:w="50" w:type="pct"/>
            <w:vAlign w:val="bottom"/>
          </w:tcPr>
          <w:p>
            <w:pPr>
              <w:pStyle w:val="Underskrifter"/>
              <w:spacing w:after="0"/>
            </w:pPr>
            <w:r>
              <w:t>Emil Eneblad (SD)</w:t>
            </w:r>
          </w:p>
        </w:tc>
        <w:tc>
          <w:tcPr>
            <w:tcW w:w="50" w:type="pct"/>
            <w:vAlign w:val="bottom"/>
          </w:tcPr>
          <w:p>
            <w:pPr>
              <w:pStyle w:val="Underskrifter"/>
            </w:pPr>
          </w:p>
        </w:tc>
      </w:tr>
    </w:tbl>
    <w:p w:rsidR="004801AC" w:rsidRPr="008E0FE2" w:rsidP="00DF3554" w14:paraId="03D0CAF5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7E019457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57A9023C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721764" w:rsidP="00721764" w14:paraId="2DFBC6D0" w14:textId="5D71A69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05905E76" w14:textId="7C2C291A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40C74AEC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C7A341B0877D457AAC82863B7F369282"/>
                              </w:placeholder>
                              <w:text/>
                            </w:sdtPr>
                            <w:sdtContent>
                              <w:r w:rsidR="003507EB">
                                <w:t>SD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8B2D770589244E39BCE63A400EA281B5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05066CA0" w14:textId="40C74AEC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241949837"/>
                        <w:placeholder>
                          <w:docPart w:val="C7A341B0877D457AAC82863B7F369282"/>
                        </w:placeholder>
                        <w:text/>
                      </w:sdtPr>
                      <w:sdtContent>
                        <w:r w:rsidR="003507EB">
                          <w:t>SD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1063034524"/>
                        <w:placeholder>
                          <w:docPart w:val="8B2D770589244E39BCE63A400EA281B5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0E8486D9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68B44C27" w14:textId="4BEA7235">
    <w:pPr>
      <w:jc w:val="right"/>
    </w:pPr>
  </w:p>
  <w:p w:rsidR="00262EA3" w:rsidP="00776B74" w14:paraId="67DA6143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4CAB9807" w14:textId="7140542F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6DF41B02" w14:textId="40AF3FD5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>
          <w:t>Kommittémotion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lock w:val="contentLocked"/>
        <w:text/>
      </w:sdtPr>
      <w:sdtContent>
        <w:r w:rsidR="003507EB">
          <w:t>SD</w:t>
        </w:r>
      </w:sdtContent>
    </w:sdt>
    <w:sdt>
      <w:sdtPr>
        <w:alias w:val="CC_Noformat_Partinummer"/>
        <w:tag w:val="CC_Noformat_Partinummer"/>
        <w:id w:val="-2014525982"/>
        <w:lock w:val="contentLocked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48BD0D18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17AC24D1" w14:textId="4E24225E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>
          <w:t>:22</w:t>
        </w:r>
      </w:sdtContent>
    </w:sdt>
  </w:p>
  <w:p w:rsidR="00262EA3" w:rsidP="00E03A3D" w14:paraId="420D2A43" w14:textId="1BEFE315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C7A341B0877D457AAC82863B7F369282"/>
        </w:placeholder>
        <w:text/>
        <w15:appearance w15:val="hidden"/>
      </w:sdtPr>
      <w:sdtContent>
        <w:r>
          <w:t>av Alexander Christiansson m.fl. (SD)</w:t>
        </w:r>
      </w:sdtContent>
    </w:sdt>
  </w:p>
  <w:sdt>
    <w:sdtPr>
      <w:alias w:val="CC_Noformat_Rubtext"/>
      <w:tag w:val="CC_Noformat_Rubtext"/>
      <w:id w:val="-218060500"/>
      <w:lock w:val="sdtContentLocked"/>
      <w:placeholder>
        <w:docPart w:val="8B2D770589244E39BCE63A400EA281B5"/>
      </w:placeholder>
      <w:text/>
    </w:sdtPr>
    <w:sdtContent>
      <w:p w:rsidR="00262EA3" w:rsidP="00283E0F" w14:paraId="0E1B18FF" w14:textId="55D1F840">
        <w:pPr>
          <w:pStyle w:val="FSHRub2"/>
        </w:pPr>
        <w:r>
          <w:t xml:space="preserve">med anledning av Regeringens proposition 2025/26:313 Ett nytt brott och andra åtgärder mot människohandel 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409A9B25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7EB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0DA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3F3"/>
    <w:rsid w:val="000B559E"/>
    <w:rsid w:val="000B5A17"/>
    <w:rsid w:val="000B5BD0"/>
    <w:rsid w:val="000B5FA9"/>
    <w:rsid w:val="000B60DC"/>
    <w:rsid w:val="000B612A"/>
    <w:rsid w:val="000B680E"/>
    <w:rsid w:val="000B79EA"/>
    <w:rsid w:val="000C006D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C49"/>
    <w:rsid w:val="00161EC6"/>
    <w:rsid w:val="00162EFD"/>
    <w:rsid w:val="0016354B"/>
    <w:rsid w:val="00163563"/>
    <w:rsid w:val="00163AAF"/>
    <w:rsid w:val="0016444A"/>
    <w:rsid w:val="00164702"/>
    <w:rsid w:val="00164C00"/>
    <w:rsid w:val="00164DB4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5E9A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2F09"/>
    <w:rsid w:val="003430B4"/>
    <w:rsid w:val="003430E4"/>
    <w:rsid w:val="00343927"/>
    <w:rsid w:val="003443DF"/>
    <w:rsid w:val="003447BC"/>
    <w:rsid w:val="00347453"/>
    <w:rsid w:val="00347F27"/>
    <w:rsid w:val="003504DC"/>
    <w:rsid w:val="003507EB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12F"/>
    <w:rsid w:val="003D76C3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49A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094B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256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3F4E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0B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33D0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588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764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4D2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E62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19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A4"/>
    <w:rsid w:val="008A55F6"/>
    <w:rsid w:val="008A5A1A"/>
    <w:rsid w:val="008A5C0C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A6C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4702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77E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6BB8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479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93D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072C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0C5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40C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23DF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DF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355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4A53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87B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EEA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1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527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4F25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13B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74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93A04EA"/>
  <w15:chartTrackingRefBased/>
  <w15:docId w15:val="{5A093B49-D1A8-4AAB-BA08-6B21205C0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60" w:lineRule="auto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60" w:lineRule="auto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B10479"/>
    <w:pPr>
      <w:spacing w:after="0"/>
      <w:ind w:firstLine="0"/>
    </w:pPr>
    <w:rPr>
      <w:kern w:val="28"/>
      <w:lang w:val="sv-SE"/>
      <w14:numSpacing w14:val="proportion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89E0D8BE09C94EB3A561A6B80457254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84E650F-4219-4C09-9395-D3DEB0BE98C8}"/>
      </w:docPartPr>
      <w:docPartBody>
        <w:p w:rsidR="00590256">
          <w:pPr>
            <w:pStyle w:val="89E0D8BE09C94EB3A561A6B80457254D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CC5BF5B307E346EE952E0CFF4D291E1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DA52EB8-66DE-4256-87AA-8D34A9B17B6F}"/>
      </w:docPartPr>
      <w:docPartBody>
        <w:p w:rsidR="00590256">
          <w:pPr>
            <w:pStyle w:val="CC5BF5B307E346EE952E0CFF4D291E17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C24252DCB2934DD89A7352780D6EEDD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F0A5565-8E57-493E-AE3C-F7EF5EE82C14}"/>
      </w:docPartPr>
      <w:docPartBody>
        <w:p w:rsidR="00590256">
          <w:pPr>
            <w:pStyle w:val="C24252DCB2934DD89A7352780D6EEDD8"/>
          </w:pPr>
          <w:r w:rsidRPr="009B077E">
            <w:rPr>
              <w:rStyle w:val="PlaceholderText"/>
            </w:rPr>
            <w:t>Namn på motionärer infogas/tas bort via panelen.</w:t>
          </w:r>
        </w:p>
      </w:docPartBody>
    </w:docPart>
    <w:docPart>
      <w:docPartPr>
        <w:name w:val="C7A341B0877D457AAC82863B7F36928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06CF9F9-93D0-4CC6-A513-F8003B52E7D6}"/>
      </w:docPartPr>
      <w:docPartBody>
        <w:p w:rsidR="00590256">
          <w:pPr>
            <w:pStyle w:val="C7A341B0877D457AAC82863B7F36928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B2D770589244E39BCE63A400EA281B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B1A1537-F7F3-420F-8C37-D9C628EED9A9}"/>
      </w:docPartPr>
      <w:docPartBody>
        <w:p w:rsidR="00590256">
          <w:pPr>
            <w:pStyle w:val="8B2D770589244E39BCE63A400EA281B5"/>
          </w:pPr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256"/>
    <w:rsid w:val="0003749E"/>
    <w:rsid w:val="000C006D"/>
    <w:rsid w:val="000D6FAB"/>
    <w:rsid w:val="00164DB4"/>
    <w:rsid w:val="00213CAD"/>
    <w:rsid w:val="00590256"/>
    <w:rsid w:val="00593F4E"/>
    <w:rsid w:val="007E5A19"/>
    <w:rsid w:val="0098167B"/>
    <w:rsid w:val="00C4072C"/>
    <w:rsid w:val="00C54F9F"/>
    <w:rsid w:val="00CB23DF"/>
    <w:rsid w:val="00DC509D"/>
    <w:rsid w:val="00DE3EEA"/>
    <w:rsid w:val="00DF3551"/>
    <w:rsid w:val="00F94D4D"/>
    <w:rsid w:val="00FE4F4D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89E0D8BE09C94EB3A561A6B80457254D">
    <w:name w:val="89E0D8BE09C94EB3A561A6B80457254D"/>
  </w:style>
  <w:style w:type="paragraph" w:customStyle="1" w:styleId="0979F566E9DA46A68B9E2F5B987D6F99">
    <w:name w:val="0979F566E9DA46A68B9E2F5B987D6F99"/>
  </w:style>
  <w:style w:type="paragraph" w:customStyle="1" w:styleId="CC5BF5B307E346EE952E0CFF4D291E17">
    <w:name w:val="CC5BF5B307E346EE952E0CFF4D291E17"/>
  </w:style>
  <w:style w:type="paragraph" w:customStyle="1" w:styleId="C24252DCB2934DD89A7352780D6EEDD8">
    <w:name w:val="C24252DCB2934DD89A7352780D6EEDD8"/>
  </w:style>
  <w:style w:type="paragraph" w:customStyle="1" w:styleId="C7A341B0877D457AAC82863B7F369282">
    <w:name w:val="C7A341B0877D457AAC82863B7F369282"/>
  </w:style>
  <w:style w:type="paragraph" w:customStyle="1" w:styleId="8B2D770589244E39BCE63A400EA281B5">
    <w:name w:val="8B2D770589244E39BCE63A400EA281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9B0144-4D06-4197-9D3E-FA146F732514}"/>
</file>

<file path=customXml/itemProps3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317</Words>
  <Characters>2052</Characters>
  <Application>Microsoft Office Word</Application>
  <DocSecurity>0</DocSecurity>
  <Lines>41</Lines>
  <Paragraphs>13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SD med anledning av Regeringens proposition  2025 26 313 Ett nytt brott och andra åtgärder mot  människohandel</vt:lpstr>
      <vt:lpstr>
      </vt:lpstr>
    </vt:vector>
  </TitlesOfParts>
  <Company>Sveriges riksdag</Company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