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21475" w:rsidRDefault="00BE1E88" w14:paraId="08CDAA7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2FF17CE0A434308B5C8EE5246BBB57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55eeb9c-25ce-4dd2-9c80-0a0e2fde4fdd"/>
        <w:id w:val="-1345551529"/>
        <w:lock w:val="sdtLocked"/>
      </w:sdtPr>
      <w:sdtEndPr/>
      <w:sdtContent>
        <w:p w:rsidR="001A3D18" w:rsidRDefault="00190BAB" w14:paraId="7002B57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möjligheten att förlägga en myndighet till Halland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31EEDB5AA874DB3AEB9792665135273"/>
        </w:placeholder>
        <w:text/>
      </w:sdtPr>
      <w:sdtEndPr/>
      <w:sdtContent>
        <w:p w:rsidRPr="009B062B" w:rsidR="006D79C9" w:rsidP="00333E95" w:rsidRDefault="006D79C9" w14:paraId="072EA06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E4ACA" w:rsidP="001E4ACA" w:rsidRDefault="001E4ACA" w14:paraId="2491E87D" w14:textId="54C80F7E">
      <w:pPr>
        <w:pStyle w:val="Normalutanindragellerluft"/>
      </w:pPr>
      <w:r>
        <w:t xml:space="preserve">Utan statlig närvaro i hela landet försvinner känslan av samhörighet och det riskerar att leda till utanförskap och en känsla av att man är på undantag. </w:t>
      </w:r>
    </w:p>
    <w:p w:rsidR="001E4ACA" w:rsidP="00743EA1" w:rsidRDefault="001E4ACA" w14:paraId="4F992C9E" w14:textId="2DFA7556">
      <w:r>
        <w:t>Regeringen har flyttat ut eller fattat beslut om att flytta ut myndigheter från Stock</w:t>
      </w:r>
      <w:r w:rsidR="00743EA1">
        <w:softHyphen/>
      </w:r>
      <w:r>
        <w:t>holm ut i landet – till exempel Fastighetsmäklarinspektionen till Karlstad och Myndig</w:t>
      </w:r>
      <w:r w:rsidR="00743EA1">
        <w:softHyphen/>
      </w:r>
      <w:r>
        <w:t>heten för familjerätt och föräldraskapsstöd till Skellefteå.</w:t>
      </w:r>
    </w:p>
    <w:p w:rsidRPr="001E4ACA" w:rsidR="001E4ACA" w:rsidP="00743EA1" w:rsidRDefault="001E4ACA" w14:paraId="6354C313" w14:textId="7C742ABF">
      <w:r>
        <w:t>Halland har än så länge blivit utan en omlokaliserad myndighet. Det borde enligt min uppfattning vara ett självklart val att det är Hallands tur nästa gång. En statlig myndig</w:t>
      </w:r>
      <w:r w:rsidR="00743EA1">
        <w:softHyphen/>
      </w:r>
      <w:r>
        <w:t>het ger många positiva effekter till en region och visar även att staten ser det som en viktig del av nationen.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C71FCB688C54873B6739FBBC3185745"/>
        </w:placeholder>
      </w:sdtPr>
      <w:sdtEndPr>
        <w:rPr>
          <w:i w:val="0"/>
          <w:noProof w:val="0"/>
        </w:rPr>
      </w:sdtEndPr>
      <w:sdtContent>
        <w:p w:rsidR="00521475" w:rsidP="00521475" w:rsidRDefault="00521475" w14:paraId="1AF2EDCF" w14:textId="77777777"/>
        <w:p w:rsidRPr="008E0FE2" w:rsidR="00521475" w:rsidP="00521475" w:rsidRDefault="00BE1E88" w14:paraId="28E49514" w14:textId="4EEDFD1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A3D18" w14:paraId="6DE96DD2" w14:textId="77777777">
        <w:trPr>
          <w:cantSplit/>
        </w:trPr>
        <w:tc>
          <w:tcPr>
            <w:tcW w:w="50" w:type="pct"/>
            <w:vAlign w:val="bottom"/>
          </w:tcPr>
          <w:p w:rsidR="001A3D18" w:rsidRDefault="00190BAB" w14:paraId="7DB35667" w14:textId="77777777">
            <w:pPr>
              <w:pStyle w:val="Underskrifter"/>
              <w:spacing w:after="0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 w:rsidR="001A3D18" w:rsidRDefault="001A3D18" w14:paraId="6406A4B4" w14:textId="77777777">
            <w:pPr>
              <w:pStyle w:val="Underskrifter"/>
              <w:spacing w:after="0"/>
            </w:pPr>
          </w:p>
        </w:tc>
      </w:tr>
    </w:tbl>
    <w:p w:rsidRPr="008E0FE2" w:rsidR="004801AC" w:rsidP="00521475" w:rsidRDefault="004801AC" w14:paraId="49D82A8D" w14:textId="6437D756">
      <w:pPr>
        <w:ind w:firstLine="0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002B1" w14:textId="77777777" w:rsidR="001E4ACA" w:rsidRDefault="001E4ACA" w:rsidP="000C1CAD">
      <w:pPr>
        <w:spacing w:line="240" w:lineRule="auto"/>
      </w:pPr>
      <w:r>
        <w:separator/>
      </w:r>
    </w:p>
  </w:endnote>
  <w:endnote w:type="continuationSeparator" w:id="0">
    <w:p w14:paraId="395CA8C2" w14:textId="77777777" w:rsidR="001E4ACA" w:rsidRDefault="001E4A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622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087F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2D32F" w14:textId="47C26774" w:rsidR="00262EA3" w:rsidRPr="00521475" w:rsidRDefault="00262EA3" w:rsidP="0052147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AE312" w14:textId="77777777" w:rsidR="001E4ACA" w:rsidRDefault="001E4ACA" w:rsidP="000C1CAD">
      <w:pPr>
        <w:spacing w:line="240" w:lineRule="auto"/>
      </w:pPr>
      <w:r>
        <w:separator/>
      </w:r>
    </w:p>
  </w:footnote>
  <w:footnote w:type="continuationSeparator" w:id="0">
    <w:p w14:paraId="5895A8DB" w14:textId="77777777" w:rsidR="001E4ACA" w:rsidRDefault="001E4A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9BA4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069CDB" wp14:editId="10BC685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936E6C" w14:textId="48CF7F98" w:rsidR="00262EA3" w:rsidRDefault="00BE1E8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E4ACA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069CD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8936E6C" w14:textId="48CF7F98" w:rsidR="00262EA3" w:rsidRDefault="00BE1E8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E4ACA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C3B747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2C982" w14:textId="77777777" w:rsidR="00262EA3" w:rsidRDefault="00262EA3" w:rsidP="008563AC">
    <w:pPr>
      <w:jc w:val="right"/>
    </w:pPr>
  </w:p>
  <w:p w14:paraId="1BB945D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CFA35" w14:textId="77777777" w:rsidR="00262EA3" w:rsidRDefault="00BE1E8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FB5880" wp14:editId="137EF54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9E76E8F" w14:textId="5EA838B4" w:rsidR="00262EA3" w:rsidRDefault="00BE1E8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2147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E4ACA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E8963B3" w14:textId="77777777" w:rsidR="00262EA3" w:rsidRPr="008227B3" w:rsidRDefault="00BE1E8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C2CA15" w14:textId="12BDB6D0" w:rsidR="00262EA3" w:rsidRPr="008227B3" w:rsidRDefault="00BE1E8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2147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21475">
          <w:t>:1175</w:t>
        </w:r>
      </w:sdtContent>
    </w:sdt>
  </w:p>
  <w:p w14:paraId="76CF4B70" w14:textId="334616E4" w:rsidR="00262EA3" w:rsidRDefault="00BE1E8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21475">
          <w:t>av Larry Söder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98DF04B" w14:textId="7AD409F2" w:rsidR="00262EA3" w:rsidRDefault="001E4ACA" w:rsidP="00283E0F">
        <w:pPr>
          <w:pStyle w:val="FSHRub2"/>
        </w:pPr>
        <w:r>
          <w:t>Statlig myndighet till Halland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548103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E4AC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BAB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D18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4ACA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9F5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475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3EA1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EF2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1E88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A70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5327B65"/>
  <w15:chartTrackingRefBased/>
  <w15:docId w15:val="{C926B9B2-163F-4D55-A650-8A7B94E9A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2FF17CE0A434308B5C8EE5246BBB5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FF8678-38D6-4374-84BF-75F81B066799}"/>
      </w:docPartPr>
      <w:docPartBody>
        <w:p w:rsidR="009A6988" w:rsidRDefault="009A6988">
          <w:pPr>
            <w:pStyle w:val="92FF17CE0A434308B5C8EE5246BBB57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31EEDB5AA874DB3AEB97926651352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C32356-8093-4E51-AA46-0BC5205F9257}"/>
      </w:docPartPr>
      <w:docPartBody>
        <w:p w:rsidR="009A6988" w:rsidRDefault="009A6988">
          <w:pPr>
            <w:pStyle w:val="031EEDB5AA874DB3AEB979266513527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C71FCB688C54873B6739FBBC31857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D00F4C-8E34-4937-933A-57EE216F2C6F}"/>
      </w:docPartPr>
      <w:docPartBody>
        <w:p w:rsidR="0030494B" w:rsidRDefault="0030494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88"/>
    <w:rsid w:val="0030494B"/>
    <w:rsid w:val="009A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2FF17CE0A434308B5C8EE5246BBB57A">
    <w:name w:val="92FF17CE0A434308B5C8EE5246BBB57A"/>
  </w:style>
  <w:style w:type="paragraph" w:customStyle="1" w:styleId="031EEDB5AA874DB3AEB9792665135273">
    <w:name w:val="031EEDB5AA874DB3AEB97926651352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C737CB-2CBB-4046-9ABF-E097F7C9B51E}"/>
</file>

<file path=customXml/itemProps2.xml><?xml version="1.0" encoding="utf-8"?>
<ds:datastoreItem xmlns:ds="http://schemas.openxmlformats.org/officeDocument/2006/customXml" ds:itemID="{A5BD625E-B375-4DE4-87B4-08049753C3A0}"/>
</file>

<file path=customXml/itemProps3.xml><?xml version="1.0" encoding="utf-8"?>
<ds:datastoreItem xmlns:ds="http://schemas.openxmlformats.org/officeDocument/2006/customXml" ds:itemID="{6568F861-C088-4BDC-8A00-C7CFB06534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776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Statlig myndighet till Halland</vt:lpstr>
      <vt:lpstr>
      </vt:lpstr>
    </vt:vector>
  </TitlesOfParts>
  <Company>Sveriges riksdag</Company>
  <LinksUpToDate>false</LinksUpToDate>
  <CharactersWithSpaces>909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