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4531" w:displacedByCustomXml="next" w:id="0"/>
    <w:sdt>
      <w:sdtPr>
        <w:alias w:val="CC_Boilerplate_4"/>
        <w:tag w:val="CC_Boilerplate_4"/>
        <w:id w:val="-1644581176"/>
        <w:lock w:val="sdtLocked"/>
        <w:placeholder>
          <w:docPart w:val="66A2E996D2DA465982ABB24D4E18A8FD"/>
        </w:placeholder>
        <w:text/>
      </w:sdtPr>
      <w:sdtEndPr/>
      <w:sdtContent>
        <w:p w:rsidRPr="009B062B" w:rsidR="00AF30DD" w:rsidP="003E0119" w:rsidRDefault="00AF30DD" w14:paraId="42E31CC1" w14:textId="77777777">
          <w:pPr>
            <w:pStyle w:val="Rubrik1"/>
            <w:spacing w:after="300"/>
          </w:pPr>
          <w:r w:rsidRPr="009B062B">
            <w:t>Förslag till riksdagsbeslut</w:t>
          </w:r>
        </w:p>
      </w:sdtContent>
    </w:sdt>
    <w:sdt>
      <w:sdtPr>
        <w:alias w:val="Yrkande 1"/>
        <w:tag w:val="d4453430-c1ed-4972-a60d-3240602ac579"/>
        <w:id w:val="1030682239"/>
        <w:lock w:val="sdtLocked"/>
      </w:sdtPr>
      <w:sdtEndPr/>
      <w:sdtContent>
        <w:p w:rsidR="00DE731F" w:rsidRDefault="00390531" w14:paraId="4607C380" w14:textId="77777777">
          <w:pPr>
            <w:pStyle w:val="Frslagstext"/>
            <w:numPr>
              <w:ilvl w:val="0"/>
              <w:numId w:val="0"/>
            </w:numPr>
          </w:pPr>
          <w:r>
            <w:t>Riksdagen ställer sig bakom det som anförs i motionen om placering i plenisalen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3E5A9E1A853B4B21AF1BA1027E135E01"/>
        </w:placeholder>
        <w:text/>
      </w:sdtPr>
      <w:sdtEndPr/>
      <w:sdtContent>
        <w:p w:rsidRPr="009B062B" w:rsidR="006D79C9" w:rsidP="00333E95" w:rsidRDefault="006D79C9" w14:paraId="4264DA9F" w14:textId="77777777">
          <w:pPr>
            <w:pStyle w:val="Rubrik1"/>
          </w:pPr>
          <w:r>
            <w:t>Motivering</w:t>
          </w:r>
        </w:p>
      </w:sdtContent>
    </w:sdt>
    <w:p w:rsidR="00566114" w:rsidP="008C7C62" w:rsidRDefault="00566114" w14:paraId="3223D7F6" w14:textId="77777777">
      <w:pPr>
        <w:pStyle w:val="Normalutanindragellerluft"/>
      </w:pPr>
      <w:r>
        <w:t>Enligt tilläggsbestämmelse 6.25.1 till riksdagsordningen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00566114" w:rsidP="008C7C62" w:rsidRDefault="00566114" w14:paraId="15EB9DF1" w14:textId="13AE9095">
      <w:r>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w:t>
      </w:r>
      <w:r w:rsidR="008C7C62">
        <w:softHyphen/>
      </w:r>
      <w:r>
        <w:t xml:space="preserve">möterna </w:t>
      </w:r>
      <w:r w:rsidR="00390531">
        <w:t xml:space="preserve">för </w:t>
      </w:r>
      <w:r>
        <w:t>att frångå den nuvarande ordningen med valkretsar. Dock har inte frågan varit föremål för någon större debatt</w:t>
      </w:r>
      <w:r w:rsidR="00390531">
        <w:t>,</w:t>
      </w:r>
      <w:r>
        <w:t xml:space="preserve"> varför man kan ifrågasätta det argumentet.</w:t>
      </w:r>
    </w:p>
    <w:p w:rsidR="00566114" w:rsidP="008C7C62" w:rsidRDefault="00566114" w14:paraId="0ABF01CA" w14:textId="3CBD2D92">
      <w:r>
        <w:t>I de flesta länder är ledamöterna placerade efter partitillhörighet. Detta underlättar kommunikationen inom partigruppen och även vid voteringar kan det vara av fördel. Skulle plötsliga ställningstaganden behöva göras underlättar det om partigruppen sitter samla</w:t>
      </w:r>
      <w:r w:rsidR="00390531">
        <w:t>d</w:t>
      </w:r>
      <w:r>
        <w:t>.</w:t>
      </w:r>
    </w:p>
    <w:p w:rsidR="00566114" w:rsidP="008C7C62" w:rsidRDefault="00566114" w14:paraId="0FBE6E89" w14:textId="77777777">
      <w:r>
        <w:t>För att inte försvåra voteringsproceduren avsevärt bör därför ledamöterna istället placeras utifrån partitillhörighet.</w:t>
      </w:r>
    </w:p>
    <w:p w:rsidRPr="00422B9E" w:rsidR="00422B9E" w:rsidP="008C7C62" w:rsidRDefault="00566114" w14:paraId="68CAC4E5" w14:textId="77777777">
      <w:r>
        <w:t>Att förändra ledamöternas placering har obetydlig kostnadspåverkan. Därför bör förändringen påskyndas.</w:t>
      </w:r>
    </w:p>
    <w:sdt>
      <w:sdtPr>
        <w:rPr>
          <w:i/>
          <w:noProof/>
        </w:rPr>
        <w:alias w:val="CC_Underskrifter"/>
        <w:tag w:val="CC_Underskrifter"/>
        <w:id w:val="583496634"/>
        <w:lock w:val="sdtContentLocked"/>
        <w:placeholder>
          <w:docPart w:val="7AD9D1051AA448429AFDB306B5A647BC"/>
        </w:placeholder>
      </w:sdtPr>
      <w:sdtEndPr>
        <w:rPr>
          <w:i w:val="0"/>
          <w:noProof w:val="0"/>
        </w:rPr>
      </w:sdtEndPr>
      <w:sdtContent>
        <w:p w:rsidR="003E0119" w:rsidP="003E0119" w:rsidRDefault="003E0119" w14:paraId="0B5F6A89" w14:textId="77777777"/>
        <w:p w:rsidRPr="008E0FE2" w:rsidR="004801AC" w:rsidP="003E0119" w:rsidRDefault="008C7C62" w14:paraId="7BEE1421" w14:textId="4633394C"/>
      </w:sdtContent>
    </w:sdt>
    <w:tbl>
      <w:tblPr>
        <w:tblW w:w="5000" w:type="pct"/>
        <w:tblLook w:val="04A0" w:firstRow="1" w:lastRow="0" w:firstColumn="1" w:lastColumn="0" w:noHBand="0" w:noVBand="1"/>
        <w:tblCaption w:val="underskrifter"/>
      </w:tblPr>
      <w:tblGrid>
        <w:gridCol w:w="4252"/>
        <w:gridCol w:w="4252"/>
      </w:tblGrid>
      <w:tr w:rsidR="00DE731F" w14:paraId="5C208437" w14:textId="77777777">
        <w:trPr>
          <w:cantSplit/>
        </w:trPr>
        <w:tc>
          <w:tcPr>
            <w:tcW w:w="50" w:type="pct"/>
            <w:vAlign w:val="bottom"/>
          </w:tcPr>
          <w:p w:rsidR="00DE731F" w:rsidRDefault="00390531" w14:paraId="6A40A3BD" w14:textId="77777777">
            <w:pPr>
              <w:pStyle w:val="Underskrifter"/>
            </w:pPr>
            <w:r>
              <w:t>Björn Söder (SD)</w:t>
            </w:r>
          </w:p>
        </w:tc>
        <w:tc>
          <w:tcPr>
            <w:tcW w:w="50" w:type="pct"/>
            <w:vAlign w:val="bottom"/>
          </w:tcPr>
          <w:p w:rsidR="00DE731F" w:rsidRDefault="00DE731F" w14:paraId="4CD68105" w14:textId="77777777">
            <w:pPr>
              <w:pStyle w:val="Underskrifter"/>
            </w:pPr>
          </w:p>
        </w:tc>
        <w:bookmarkEnd w:id="0"/>
      </w:tr>
    </w:tbl>
    <w:p w:rsidR="008A0B97" w:rsidRDefault="008A0B97" w14:paraId="5F74083E" w14:textId="77777777"/>
    <w:sectPr w:rsidR="008A0B9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06C8B" w14:textId="77777777" w:rsidR="00566114" w:rsidRDefault="00566114" w:rsidP="000C1CAD">
      <w:pPr>
        <w:spacing w:line="240" w:lineRule="auto"/>
      </w:pPr>
      <w:r>
        <w:separator/>
      </w:r>
    </w:p>
  </w:endnote>
  <w:endnote w:type="continuationSeparator" w:id="0">
    <w:p w14:paraId="5E2541F7" w14:textId="77777777" w:rsidR="00566114" w:rsidRDefault="005661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1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8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D464" w14:textId="77777777" w:rsidR="00262EA3" w:rsidRPr="003E0119" w:rsidRDefault="00262EA3" w:rsidP="003E0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14E46" w14:textId="77777777" w:rsidR="00566114" w:rsidRDefault="00566114" w:rsidP="000C1CAD">
      <w:pPr>
        <w:spacing w:line="240" w:lineRule="auto"/>
      </w:pPr>
      <w:r>
        <w:separator/>
      </w:r>
    </w:p>
  </w:footnote>
  <w:footnote w:type="continuationSeparator" w:id="0">
    <w:p w14:paraId="075391C7" w14:textId="77777777" w:rsidR="00566114" w:rsidRDefault="005661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DC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36DA7" wp14:editId="07B26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081C3" w14:textId="77777777" w:rsidR="00262EA3" w:rsidRDefault="008C7C62" w:rsidP="008103B5">
                          <w:pPr>
                            <w:jc w:val="right"/>
                          </w:pPr>
                          <w:sdt>
                            <w:sdtPr>
                              <w:alias w:val="CC_Noformat_Partikod"/>
                              <w:tag w:val="CC_Noformat_Partikod"/>
                              <w:id w:val="-53464382"/>
                              <w:placeholder>
                                <w:docPart w:val="FE38BBA132654A0A80A305ED0A4E1313"/>
                              </w:placeholder>
                              <w:text/>
                            </w:sdtPr>
                            <w:sdtEndPr/>
                            <w:sdtContent>
                              <w:r w:rsidR="00566114">
                                <w:t>SD</w:t>
                              </w:r>
                            </w:sdtContent>
                          </w:sdt>
                          <w:sdt>
                            <w:sdtPr>
                              <w:alias w:val="CC_Noformat_Partinummer"/>
                              <w:tag w:val="CC_Noformat_Partinummer"/>
                              <w:id w:val="-1709555926"/>
                              <w:placeholder>
                                <w:docPart w:val="0014A977FB234FA6A820C96F93B071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36D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081C3" w14:textId="77777777" w:rsidR="00262EA3" w:rsidRDefault="008C7C62" w:rsidP="008103B5">
                    <w:pPr>
                      <w:jc w:val="right"/>
                    </w:pPr>
                    <w:sdt>
                      <w:sdtPr>
                        <w:alias w:val="CC_Noformat_Partikod"/>
                        <w:tag w:val="CC_Noformat_Partikod"/>
                        <w:id w:val="-53464382"/>
                        <w:placeholder>
                          <w:docPart w:val="FE38BBA132654A0A80A305ED0A4E1313"/>
                        </w:placeholder>
                        <w:text/>
                      </w:sdtPr>
                      <w:sdtEndPr/>
                      <w:sdtContent>
                        <w:r w:rsidR="00566114">
                          <w:t>SD</w:t>
                        </w:r>
                      </w:sdtContent>
                    </w:sdt>
                    <w:sdt>
                      <w:sdtPr>
                        <w:alias w:val="CC_Noformat_Partinummer"/>
                        <w:tag w:val="CC_Noformat_Partinummer"/>
                        <w:id w:val="-1709555926"/>
                        <w:placeholder>
                          <w:docPart w:val="0014A977FB234FA6A820C96F93B071E0"/>
                        </w:placeholder>
                        <w:showingPlcHdr/>
                        <w:text/>
                      </w:sdtPr>
                      <w:sdtEndPr/>
                      <w:sdtContent>
                        <w:r w:rsidR="00262EA3">
                          <w:t xml:space="preserve"> </w:t>
                        </w:r>
                      </w:sdtContent>
                    </w:sdt>
                  </w:p>
                </w:txbxContent>
              </v:textbox>
              <w10:wrap anchorx="page"/>
            </v:shape>
          </w:pict>
        </mc:Fallback>
      </mc:AlternateContent>
    </w:r>
  </w:p>
  <w:p w14:paraId="2EE17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CCE0" w14:textId="77777777" w:rsidR="00262EA3" w:rsidRDefault="00262EA3" w:rsidP="008563AC">
    <w:pPr>
      <w:jc w:val="right"/>
    </w:pPr>
  </w:p>
  <w:p w14:paraId="71E3A3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4529"/>
  <w:bookmarkStart w:id="3" w:name="_Hlk50974530"/>
  <w:p w14:paraId="42361422" w14:textId="77777777" w:rsidR="00262EA3" w:rsidRDefault="008C7C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EC67F" wp14:editId="6ED1D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F28C8" w14:textId="77777777" w:rsidR="00262EA3" w:rsidRDefault="008C7C62" w:rsidP="00A314CF">
    <w:pPr>
      <w:pStyle w:val="FSHNormal"/>
      <w:spacing w:before="40"/>
    </w:pPr>
    <w:sdt>
      <w:sdtPr>
        <w:alias w:val="CC_Noformat_Motionstyp"/>
        <w:tag w:val="CC_Noformat_Motionstyp"/>
        <w:id w:val="1162973129"/>
        <w:lock w:val="sdtContentLocked"/>
        <w15:appearance w15:val="hidden"/>
        <w:text/>
      </w:sdtPr>
      <w:sdtEndPr/>
      <w:sdtContent>
        <w:r w:rsidR="003E0119">
          <w:t>Enskild motion</w:t>
        </w:r>
      </w:sdtContent>
    </w:sdt>
    <w:r w:rsidR="00821B36">
      <w:t xml:space="preserve"> </w:t>
    </w:r>
    <w:sdt>
      <w:sdtPr>
        <w:alias w:val="CC_Noformat_Partikod"/>
        <w:tag w:val="CC_Noformat_Partikod"/>
        <w:id w:val="1471015553"/>
        <w:text/>
      </w:sdtPr>
      <w:sdtEndPr/>
      <w:sdtContent>
        <w:r w:rsidR="00566114">
          <w:t>SD</w:t>
        </w:r>
      </w:sdtContent>
    </w:sdt>
    <w:sdt>
      <w:sdtPr>
        <w:alias w:val="CC_Noformat_Partinummer"/>
        <w:tag w:val="CC_Noformat_Partinummer"/>
        <w:id w:val="-2014525982"/>
        <w:showingPlcHdr/>
        <w:text/>
      </w:sdtPr>
      <w:sdtEndPr/>
      <w:sdtContent>
        <w:r w:rsidR="00821B36">
          <w:t xml:space="preserve"> </w:t>
        </w:r>
      </w:sdtContent>
    </w:sdt>
  </w:p>
  <w:p w14:paraId="6DBC4A15" w14:textId="77777777" w:rsidR="00262EA3" w:rsidRPr="008227B3" w:rsidRDefault="008C7C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30821" w14:textId="77777777" w:rsidR="00262EA3" w:rsidRPr="008227B3" w:rsidRDefault="008C7C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1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119">
          <w:t>:179</w:t>
        </w:r>
      </w:sdtContent>
    </w:sdt>
  </w:p>
  <w:p w14:paraId="370BC79C" w14:textId="77777777" w:rsidR="00262EA3" w:rsidRDefault="008C7C62" w:rsidP="00E03A3D">
    <w:pPr>
      <w:pStyle w:val="Motionr"/>
    </w:pPr>
    <w:sdt>
      <w:sdtPr>
        <w:alias w:val="CC_Noformat_Avtext"/>
        <w:tag w:val="CC_Noformat_Avtext"/>
        <w:id w:val="-2020768203"/>
        <w:lock w:val="sdtContentLocked"/>
        <w:placeholder>
          <w:docPart w:val="5D7CB062CAE34324807C6E0B02BFA4A6"/>
        </w:placeholder>
        <w15:appearance w15:val="hidden"/>
        <w:text/>
      </w:sdtPr>
      <w:sdtEndPr/>
      <w:sdtContent>
        <w:r w:rsidR="003E0119">
          <w:t>av Björn Söder (SD)</w:t>
        </w:r>
      </w:sdtContent>
    </w:sdt>
  </w:p>
  <w:sdt>
    <w:sdtPr>
      <w:alias w:val="CC_Noformat_Rubtext"/>
      <w:tag w:val="CC_Noformat_Rubtext"/>
      <w:id w:val="-218060500"/>
      <w:lock w:val="sdtLocked"/>
      <w:text/>
    </w:sdtPr>
    <w:sdtEndPr/>
    <w:sdtContent>
      <w:p w14:paraId="59F57B9E" w14:textId="77777777" w:rsidR="00262EA3" w:rsidRDefault="00566114" w:rsidP="00283E0F">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14:paraId="3994555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66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9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3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11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EA"/>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1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1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9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6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1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0B6A09"/>
  <w15:chartTrackingRefBased/>
  <w15:docId w15:val="{70B26490-F332-435A-9BFD-669B1849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A2E996D2DA465982ABB24D4E18A8FD"/>
        <w:category>
          <w:name w:val="Allmänt"/>
          <w:gallery w:val="placeholder"/>
        </w:category>
        <w:types>
          <w:type w:val="bbPlcHdr"/>
        </w:types>
        <w:behaviors>
          <w:behavior w:val="content"/>
        </w:behaviors>
        <w:guid w:val="{85A1BC60-1325-4FFD-8F20-17D25A915CFC}"/>
      </w:docPartPr>
      <w:docPartBody>
        <w:p w:rsidR="00192944" w:rsidRDefault="005E5F23">
          <w:pPr>
            <w:pStyle w:val="66A2E996D2DA465982ABB24D4E18A8FD"/>
          </w:pPr>
          <w:r w:rsidRPr="005A0A93">
            <w:rPr>
              <w:rStyle w:val="Platshllartext"/>
            </w:rPr>
            <w:t>Förslag till riksdagsbeslut</w:t>
          </w:r>
        </w:p>
      </w:docPartBody>
    </w:docPart>
    <w:docPart>
      <w:docPartPr>
        <w:name w:val="3E5A9E1A853B4B21AF1BA1027E135E01"/>
        <w:category>
          <w:name w:val="Allmänt"/>
          <w:gallery w:val="placeholder"/>
        </w:category>
        <w:types>
          <w:type w:val="bbPlcHdr"/>
        </w:types>
        <w:behaviors>
          <w:behavior w:val="content"/>
        </w:behaviors>
        <w:guid w:val="{90BB717C-F0CE-4DE0-99A2-F2556EA16FE7}"/>
      </w:docPartPr>
      <w:docPartBody>
        <w:p w:rsidR="00192944" w:rsidRDefault="005E5F23">
          <w:pPr>
            <w:pStyle w:val="3E5A9E1A853B4B21AF1BA1027E135E01"/>
          </w:pPr>
          <w:r w:rsidRPr="005A0A93">
            <w:rPr>
              <w:rStyle w:val="Platshllartext"/>
            </w:rPr>
            <w:t>Motivering</w:t>
          </w:r>
        </w:p>
      </w:docPartBody>
    </w:docPart>
    <w:docPart>
      <w:docPartPr>
        <w:name w:val="FE38BBA132654A0A80A305ED0A4E1313"/>
        <w:category>
          <w:name w:val="Allmänt"/>
          <w:gallery w:val="placeholder"/>
        </w:category>
        <w:types>
          <w:type w:val="bbPlcHdr"/>
        </w:types>
        <w:behaviors>
          <w:behavior w:val="content"/>
        </w:behaviors>
        <w:guid w:val="{E6330351-D91C-4F7F-850A-29C9857560C5}"/>
      </w:docPartPr>
      <w:docPartBody>
        <w:p w:rsidR="00192944" w:rsidRDefault="005E5F23">
          <w:pPr>
            <w:pStyle w:val="FE38BBA132654A0A80A305ED0A4E1313"/>
          </w:pPr>
          <w:r>
            <w:rPr>
              <w:rStyle w:val="Platshllartext"/>
            </w:rPr>
            <w:t xml:space="preserve"> </w:t>
          </w:r>
        </w:p>
      </w:docPartBody>
    </w:docPart>
    <w:docPart>
      <w:docPartPr>
        <w:name w:val="0014A977FB234FA6A820C96F93B071E0"/>
        <w:category>
          <w:name w:val="Allmänt"/>
          <w:gallery w:val="placeholder"/>
        </w:category>
        <w:types>
          <w:type w:val="bbPlcHdr"/>
        </w:types>
        <w:behaviors>
          <w:behavior w:val="content"/>
        </w:behaviors>
        <w:guid w:val="{2B86B77F-F3CF-432A-97AE-023C0A55763D}"/>
      </w:docPartPr>
      <w:docPartBody>
        <w:p w:rsidR="00192944" w:rsidRDefault="005E5F23">
          <w:pPr>
            <w:pStyle w:val="0014A977FB234FA6A820C96F93B071E0"/>
          </w:pPr>
          <w:r>
            <w:t xml:space="preserve"> </w:t>
          </w:r>
        </w:p>
      </w:docPartBody>
    </w:docPart>
    <w:docPart>
      <w:docPartPr>
        <w:name w:val="5D7CB062CAE34324807C6E0B02BFA4A6"/>
        <w:category>
          <w:name w:val="Allmänt"/>
          <w:gallery w:val="placeholder"/>
        </w:category>
        <w:types>
          <w:type w:val="bbPlcHdr"/>
        </w:types>
        <w:behaviors>
          <w:behavior w:val="content"/>
        </w:behaviors>
        <w:guid w:val="{54E8F77C-11DA-4EFB-8477-9CBA6287C516}"/>
      </w:docPartPr>
      <w:docPartBody>
        <w:p w:rsidR="00192944" w:rsidRDefault="005E5F23" w:rsidP="005E5F23">
          <w:pPr>
            <w:pStyle w:val="5D7CB062CAE34324807C6E0B02BFA4A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AD9D1051AA448429AFDB306B5A647BC"/>
        <w:category>
          <w:name w:val="Allmänt"/>
          <w:gallery w:val="placeholder"/>
        </w:category>
        <w:types>
          <w:type w:val="bbPlcHdr"/>
        </w:types>
        <w:behaviors>
          <w:behavior w:val="content"/>
        </w:behaviors>
        <w:guid w:val="{8B9E78CC-FB41-4ACC-B5FF-9A21861EA063}"/>
      </w:docPartPr>
      <w:docPartBody>
        <w:p w:rsidR="009F7649" w:rsidRDefault="009F76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23"/>
    <w:rsid w:val="00192944"/>
    <w:rsid w:val="005E5F23"/>
    <w:rsid w:val="009F7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F23"/>
    <w:rPr>
      <w:color w:val="F4B083" w:themeColor="accent2" w:themeTint="99"/>
    </w:rPr>
  </w:style>
  <w:style w:type="paragraph" w:customStyle="1" w:styleId="66A2E996D2DA465982ABB24D4E18A8FD">
    <w:name w:val="66A2E996D2DA465982ABB24D4E18A8FD"/>
  </w:style>
  <w:style w:type="paragraph" w:customStyle="1" w:styleId="3E5A9E1A853B4B21AF1BA1027E135E01">
    <w:name w:val="3E5A9E1A853B4B21AF1BA1027E135E01"/>
  </w:style>
  <w:style w:type="paragraph" w:customStyle="1" w:styleId="FE38BBA132654A0A80A305ED0A4E1313">
    <w:name w:val="FE38BBA132654A0A80A305ED0A4E1313"/>
  </w:style>
  <w:style w:type="paragraph" w:customStyle="1" w:styleId="0014A977FB234FA6A820C96F93B071E0">
    <w:name w:val="0014A977FB234FA6A820C96F93B071E0"/>
  </w:style>
  <w:style w:type="paragraph" w:customStyle="1" w:styleId="5D7CB062CAE34324807C6E0B02BFA4A6">
    <w:name w:val="5D7CB062CAE34324807C6E0B02BFA4A6"/>
    <w:rsid w:val="005E5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14498-A47B-416A-92F4-F0D1C8A2512A}"/>
</file>

<file path=customXml/itemProps2.xml><?xml version="1.0" encoding="utf-8"?>
<ds:datastoreItem xmlns:ds="http://schemas.openxmlformats.org/officeDocument/2006/customXml" ds:itemID="{FCFB35E0-4129-4BD9-BC00-EA3130613DF9}"/>
</file>

<file path=customXml/itemProps3.xml><?xml version="1.0" encoding="utf-8"?>
<ds:datastoreItem xmlns:ds="http://schemas.openxmlformats.org/officeDocument/2006/customXml" ds:itemID="{59A3A946-CB44-4554-BC3E-E7C8FEEF488B}"/>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1311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placering av ledamöter i plenisalen</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