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0302C" w:rsidRPr="003E377A" w:rsidTr="0020302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0302C" w:rsidRPr="003E377A" w:rsidRDefault="0020302C" w:rsidP="0020302C">
            <w:pPr>
              <w:pStyle w:val="RSKRbeteckning"/>
              <w:spacing w:before="240"/>
            </w:pPr>
            <w:r w:rsidRPr="003E377A">
              <w:t>Riksdagsskrivelse</w:t>
            </w:r>
          </w:p>
          <w:p w:rsidR="0020302C" w:rsidRPr="003E377A" w:rsidRDefault="0020302C" w:rsidP="0020302C">
            <w:pPr>
              <w:pStyle w:val="RSKRbeteckning"/>
            </w:pPr>
            <w:r w:rsidRPr="003E377A">
              <w:t>2010/11:281</w:t>
            </w:r>
          </w:p>
        </w:tc>
        <w:tc>
          <w:tcPr>
            <w:tcW w:w="1134" w:type="dxa"/>
          </w:tcPr>
          <w:p w:rsidR="0020302C" w:rsidRPr="003E377A" w:rsidRDefault="003E377A" w:rsidP="0020302C">
            <w:pPr>
              <w:jc w:val="right"/>
            </w:pPr>
            <w:r w:rsidRPr="003E377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302C" w:rsidRPr="003E377A" w:rsidTr="0020302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0302C" w:rsidRPr="003E377A" w:rsidRDefault="0020302C">
            <w:pPr>
              <w:rPr>
                <w:sz w:val="10"/>
              </w:rPr>
            </w:pPr>
          </w:p>
        </w:tc>
      </w:tr>
    </w:tbl>
    <w:p w:rsidR="0020302C" w:rsidRPr="003E377A" w:rsidRDefault="0020302C"/>
    <w:p w:rsidR="0020302C" w:rsidRPr="003E377A" w:rsidRDefault="0020302C" w:rsidP="0020302C">
      <w:pPr>
        <w:pStyle w:val="Mottagare1"/>
      </w:pPr>
      <w:r w:rsidRPr="003E377A">
        <w:t>Riksrevisionen</w:t>
      </w:r>
    </w:p>
    <w:p w:rsidR="0020302C" w:rsidRPr="003E377A" w:rsidRDefault="0020302C" w:rsidP="0020302C">
      <w:pPr>
        <w:pStyle w:val="Mottagare2"/>
      </w:pPr>
      <w:r w:rsidRPr="003E377A">
        <w:t xml:space="preserve"> </w:t>
      </w:r>
    </w:p>
    <w:p w:rsidR="0020302C" w:rsidRPr="003E377A" w:rsidRDefault="0020302C" w:rsidP="0020302C">
      <w:r w:rsidRPr="003E377A">
        <w:t>Med överlämnande av socialutskottets betänkande 2010/11:SoU14 Apoteksomregleringen får jag anmäla att riksdagen denna dag bifallit utskottets förslag till riksdagsbeslut.</w:t>
      </w:r>
    </w:p>
    <w:p w:rsidR="0020302C" w:rsidRPr="003E377A" w:rsidRDefault="0020302C" w:rsidP="0020302C">
      <w:pPr>
        <w:pStyle w:val="Stockholm"/>
      </w:pPr>
      <w:r w:rsidRPr="003E377A">
        <w:t>Stockholm den 8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302C" w:rsidRPr="003E377A" w:rsidTr="0020302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0302C" w:rsidRPr="003E377A" w:rsidRDefault="0020302C" w:rsidP="0020302C">
            <w:pPr>
              <w:pStyle w:val="AvsTalman"/>
            </w:pPr>
            <w:r w:rsidRPr="003E377A">
              <w:t>Per Westerberg</w:t>
            </w:r>
          </w:p>
        </w:tc>
        <w:tc>
          <w:tcPr>
            <w:tcW w:w="3628" w:type="dxa"/>
          </w:tcPr>
          <w:p w:rsidR="0020302C" w:rsidRPr="003E377A" w:rsidRDefault="0020302C" w:rsidP="0020302C">
            <w:pPr>
              <w:pStyle w:val="AvsTjnsteman"/>
            </w:pPr>
            <w:r w:rsidRPr="003E377A">
              <w:t>Ulf Christoffersson</w:t>
            </w:r>
          </w:p>
        </w:tc>
      </w:tr>
    </w:tbl>
    <w:p w:rsidR="00D85057" w:rsidRPr="003E377A" w:rsidRDefault="00D85057" w:rsidP="0020302C"/>
    <w:sectPr w:rsidR="00D85057" w:rsidRPr="003E377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02C"/>
    <w:rsid w:val="0009098F"/>
    <w:rsid w:val="000C2D8D"/>
    <w:rsid w:val="001667BD"/>
    <w:rsid w:val="001C2855"/>
    <w:rsid w:val="0020302C"/>
    <w:rsid w:val="00224A43"/>
    <w:rsid w:val="00243D3C"/>
    <w:rsid w:val="00244660"/>
    <w:rsid w:val="0026798D"/>
    <w:rsid w:val="002B6D86"/>
    <w:rsid w:val="003E377A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53B3A"/>
    <w:rsid w:val="00860608"/>
    <w:rsid w:val="008D022D"/>
    <w:rsid w:val="009417EF"/>
    <w:rsid w:val="00992B77"/>
    <w:rsid w:val="009C7533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7AFDF2D-26BB-446A-8EFF-8FA3774C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255</Characters>
  <Application>Microsoft Office Word</Application>
  <DocSecurity>4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281</vt:lpwstr>
  </property>
  <property fmtid="{D5CDD505-2E9C-101B-9397-08002B2CF9AE}" pid="6" name="Datum">
    <vt:lpwstr>2011-06-08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Riksrevisionen</vt:lpwstr>
  </property>
  <property fmtid="{D5CDD505-2E9C-101B-9397-08002B2CF9AE}" pid="12" name="Mottagare2">
    <vt:lpwstr> 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2010/11</vt:lpwstr>
  </property>
  <property fmtid="{D5CDD505-2E9C-101B-9397-08002B2CF9AE}" pid="16" name="RefNr">
    <vt:lpwstr>14</vt:lpwstr>
  </property>
  <property fmtid="{D5CDD505-2E9C-101B-9397-08002B2CF9AE}" pid="17" name="RefRubrik">
    <vt:lpwstr>Apoteksomregleringen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juni 2011</vt:lpwstr>
  </property>
</Properties>
</file>