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2922FF25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2F02BE">
              <w:rPr>
                <w:b/>
                <w:sz w:val="20"/>
              </w:rPr>
              <w:t>3</w:t>
            </w:r>
            <w:r w:rsidR="004B3552">
              <w:rPr>
                <w:b/>
                <w:sz w:val="20"/>
              </w:rPr>
              <w:t>6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5DCD850B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15F2B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56550E">
              <w:rPr>
                <w:sz w:val="20"/>
              </w:rPr>
              <w:t>05</w:t>
            </w:r>
            <w:r w:rsidR="00C4366B">
              <w:rPr>
                <w:sz w:val="20"/>
              </w:rPr>
              <w:t>-</w:t>
            </w:r>
            <w:r w:rsidR="009B6AE3">
              <w:rPr>
                <w:sz w:val="20"/>
              </w:rPr>
              <w:t>20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3681AAF8" w:rsidR="00185056" w:rsidRDefault="009B6AE3" w:rsidP="006F1C5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0250B0" w:rsidRPr="00CC2066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  <w:r w:rsidR="00F13465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 w:rsidR="0056550E"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 w:rsidR="008847C8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  <w:r w:rsidR="00F13465">
              <w:rPr>
                <w:sz w:val="20"/>
              </w:rPr>
              <w:t>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3A144C95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31511" w:rsidRPr="0013710D" w14:paraId="78B3E185" w14:textId="77777777" w:rsidTr="00BC1EF7">
        <w:trPr>
          <w:trHeight w:val="884"/>
        </w:trPr>
        <w:tc>
          <w:tcPr>
            <w:tcW w:w="567" w:type="dxa"/>
          </w:tcPr>
          <w:p w14:paraId="192CCD53" w14:textId="6C41FD19" w:rsidR="00931511" w:rsidRPr="00CC1C68" w:rsidRDefault="00931511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52D621D4" w14:textId="58CDF801" w:rsidR="000C70C2" w:rsidRDefault="009B6AE3" w:rsidP="000C70C2">
            <w:pPr>
              <w:rPr>
                <w:b/>
              </w:rPr>
            </w:pPr>
            <w:r w:rsidRPr="009B6AE3">
              <w:rPr>
                <w:b/>
              </w:rPr>
              <w:t>Verksamheten i Nordatlantiska Fördragsorganisationen (Nato) under 2024 (UU19)</w:t>
            </w:r>
          </w:p>
          <w:p w14:paraId="15E43A45" w14:textId="77777777" w:rsidR="00094382" w:rsidRDefault="00094382" w:rsidP="00094382">
            <w:pPr>
              <w:rPr>
                <w:bCs/>
              </w:rPr>
            </w:pPr>
          </w:p>
          <w:p w14:paraId="1DBD319C" w14:textId="5FA69D0F" w:rsidR="00094382" w:rsidRDefault="00094382" w:rsidP="00094382">
            <w:pPr>
              <w:rPr>
                <w:bCs/>
              </w:rPr>
            </w:pPr>
            <w:r w:rsidRPr="009F319A">
              <w:rPr>
                <w:bCs/>
              </w:rPr>
              <w:t xml:space="preserve">Utskottet </w:t>
            </w:r>
            <w:r>
              <w:rPr>
                <w:bCs/>
              </w:rPr>
              <w:t xml:space="preserve">fortsatte </w:t>
            </w:r>
            <w:r w:rsidRPr="009F319A">
              <w:rPr>
                <w:bCs/>
              </w:rPr>
              <w:t>beredningen av</w:t>
            </w:r>
            <w:r>
              <w:rPr>
                <w:bCs/>
              </w:rPr>
              <w:t xml:space="preserve"> skrivelse 2024/25:112, redogörelse 2024/25:RS3 och motioner.</w:t>
            </w:r>
          </w:p>
          <w:p w14:paraId="7E24F633" w14:textId="77777777" w:rsidR="00094382" w:rsidRDefault="00094382" w:rsidP="00094382">
            <w:pPr>
              <w:rPr>
                <w:bCs/>
              </w:rPr>
            </w:pPr>
          </w:p>
          <w:p w14:paraId="6B05FC22" w14:textId="77777777" w:rsidR="00094382" w:rsidRDefault="00094382" w:rsidP="00094382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66CD9AAE" w14:textId="0ABD0E50" w:rsidR="00AC1F53" w:rsidRPr="00706D36" w:rsidRDefault="00AC1F53" w:rsidP="000C70C2">
            <w:pPr>
              <w:rPr>
                <w:b/>
              </w:rPr>
            </w:pPr>
          </w:p>
        </w:tc>
      </w:tr>
      <w:tr w:rsidR="001E6912" w:rsidRPr="0013710D" w14:paraId="4718122E" w14:textId="77777777" w:rsidTr="00BC1EF7">
        <w:trPr>
          <w:trHeight w:val="884"/>
        </w:trPr>
        <w:tc>
          <w:tcPr>
            <w:tcW w:w="567" w:type="dxa"/>
          </w:tcPr>
          <w:p w14:paraId="070EDAD6" w14:textId="646FFDDE" w:rsidR="001E6912" w:rsidRPr="00CC1C68" w:rsidRDefault="001E6912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0FC26913" w14:textId="57ECAD5C" w:rsidR="001E6912" w:rsidRDefault="00CE2D2F" w:rsidP="000C70C2">
            <w:pPr>
              <w:rPr>
                <w:b/>
                <w:bCs/>
              </w:rPr>
            </w:pPr>
            <w:r>
              <w:rPr>
                <w:b/>
              </w:rPr>
              <w:t xml:space="preserve">Anmälan om fråga </w:t>
            </w:r>
            <w:r w:rsidRPr="00A5774B">
              <w:rPr>
                <w:b/>
                <w:bCs/>
              </w:rPr>
              <w:t>om utskottsinitiativ</w:t>
            </w:r>
            <w:r>
              <w:rPr>
                <w:b/>
                <w:bCs/>
              </w:rPr>
              <w:t xml:space="preserve"> </w:t>
            </w:r>
            <w:r w:rsidRPr="00A5774B">
              <w:rPr>
                <w:b/>
                <w:bCs/>
              </w:rPr>
              <w:t>om</w:t>
            </w:r>
            <w:r>
              <w:t xml:space="preserve"> </w:t>
            </w:r>
            <w:r w:rsidRPr="00CE2D2F">
              <w:rPr>
                <w:b/>
                <w:bCs/>
              </w:rPr>
              <w:t>att verka för EU-sanktioner mot Israel</w:t>
            </w:r>
          </w:p>
          <w:p w14:paraId="7F2B0B74" w14:textId="77777777" w:rsidR="00CE2D2F" w:rsidRDefault="00CE2D2F" w:rsidP="000C70C2">
            <w:pPr>
              <w:rPr>
                <w:b/>
                <w:bCs/>
              </w:rPr>
            </w:pPr>
          </w:p>
          <w:p w14:paraId="2CD960F8" w14:textId="787C699D" w:rsidR="00CE2D2F" w:rsidRDefault="00CE2D2F" w:rsidP="000C70C2">
            <w:r>
              <w:t xml:space="preserve">MP-ledamoten föreslog att utskottet skulle ta ett initiativ om </w:t>
            </w:r>
            <w:r w:rsidRPr="00CE2D2F">
              <w:t>att verka för EU-sanktioner mot Israel</w:t>
            </w:r>
            <w:r w:rsidR="00851057">
              <w:t>.</w:t>
            </w:r>
          </w:p>
          <w:p w14:paraId="5FEDF68B" w14:textId="4AA50328" w:rsidR="003F7A87" w:rsidRPr="009B6AE3" w:rsidRDefault="003F7A87" w:rsidP="00277B90">
            <w:pPr>
              <w:rPr>
                <w:b/>
              </w:rPr>
            </w:pPr>
          </w:p>
        </w:tc>
      </w:tr>
      <w:tr w:rsidR="000C70C2" w:rsidRPr="0013710D" w14:paraId="36FABFA7" w14:textId="77777777" w:rsidTr="00BC1EF7">
        <w:trPr>
          <w:trHeight w:val="884"/>
        </w:trPr>
        <w:tc>
          <w:tcPr>
            <w:tcW w:w="567" w:type="dxa"/>
          </w:tcPr>
          <w:p w14:paraId="73F79C48" w14:textId="22AEA528" w:rsidR="000C70C2" w:rsidRPr="00CC1C68" w:rsidRDefault="000C70C2" w:rsidP="000C70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1E6912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0F87D722" w14:textId="3BF8B111" w:rsidR="000C70C2" w:rsidRDefault="00094382" w:rsidP="000C70C2">
            <w:pPr>
              <w:rPr>
                <w:b/>
                <w:bCs/>
              </w:rPr>
            </w:pPr>
            <w:r w:rsidRPr="00A5774B">
              <w:rPr>
                <w:b/>
                <w:bCs/>
              </w:rPr>
              <w:t>Fråga om utskottsinitiativ</w:t>
            </w:r>
            <w:r>
              <w:rPr>
                <w:b/>
                <w:bCs/>
              </w:rPr>
              <w:t xml:space="preserve"> </w:t>
            </w:r>
            <w:r w:rsidRPr="00A5774B">
              <w:rPr>
                <w:b/>
                <w:bCs/>
              </w:rPr>
              <w:t>om situationen i Gaza och den humanitära rätten m.m.</w:t>
            </w:r>
          </w:p>
          <w:p w14:paraId="4EADAB4C" w14:textId="77915F71" w:rsidR="00094382" w:rsidRDefault="00094382" w:rsidP="000C70C2">
            <w:pPr>
              <w:rPr>
                <w:b/>
                <w:bCs/>
              </w:rPr>
            </w:pPr>
          </w:p>
          <w:p w14:paraId="1F077447" w14:textId="77777777" w:rsidR="00094382" w:rsidRDefault="00094382" w:rsidP="000C70C2">
            <w:pPr>
              <w:rPr>
                <w:b/>
              </w:rPr>
            </w:pPr>
          </w:p>
          <w:p w14:paraId="2D079B03" w14:textId="121AFE77" w:rsidR="00094382" w:rsidRPr="00094382" w:rsidRDefault="00094382" w:rsidP="00094382">
            <w:pPr>
              <w:rPr>
                <w:bCs/>
              </w:rPr>
            </w:pPr>
            <w:r w:rsidRPr="00094382">
              <w:rPr>
                <w:bCs/>
              </w:rPr>
              <w:t>Utskottet fortsatte behandlingen av frågan om ett initiativ om situationen i Gaza och den humanitära rätten m.m.</w:t>
            </w:r>
            <w:r w:rsidR="00CE2D2F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="00CE2D2F">
              <w:rPr>
                <w:bCs/>
              </w:rPr>
              <w:t xml:space="preserve">baserat på två förslag. </w:t>
            </w:r>
          </w:p>
          <w:p w14:paraId="2B5E4E5D" w14:textId="214E5ED0" w:rsidR="00094382" w:rsidRDefault="00094382" w:rsidP="00094382">
            <w:pPr>
              <w:rPr>
                <w:bCs/>
              </w:rPr>
            </w:pPr>
          </w:p>
          <w:p w14:paraId="42FB02CB" w14:textId="41EC2A29" w:rsidR="00C12D03" w:rsidRPr="00C12D03" w:rsidRDefault="00C12D03" w:rsidP="00C12D03">
            <w:pPr>
              <w:rPr>
                <w:bCs/>
              </w:rPr>
            </w:pPr>
            <w:r w:rsidRPr="00C12D03">
              <w:rPr>
                <w:bCs/>
              </w:rPr>
              <w:t>Utskottet beslutade med röstsiffrorna 9 (</w:t>
            </w:r>
            <w:r>
              <w:rPr>
                <w:bCs/>
              </w:rPr>
              <w:t>SD</w:t>
            </w:r>
            <w:r w:rsidRPr="00C12D03">
              <w:rPr>
                <w:bCs/>
              </w:rPr>
              <w:t xml:space="preserve">-, </w:t>
            </w:r>
            <w:r>
              <w:rPr>
                <w:bCs/>
              </w:rPr>
              <w:t>M</w:t>
            </w:r>
            <w:r w:rsidRPr="00C12D03">
              <w:rPr>
                <w:bCs/>
              </w:rPr>
              <w:t xml:space="preserve">-, </w:t>
            </w:r>
            <w:r>
              <w:rPr>
                <w:bCs/>
              </w:rPr>
              <w:t>KD</w:t>
            </w:r>
            <w:r w:rsidRPr="00C12D03">
              <w:rPr>
                <w:bCs/>
              </w:rPr>
              <w:t xml:space="preserve">- och </w:t>
            </w:r>
            <w:r>
              <w:rPr>
                <w:bCs/>
              </w:rPr>
              <w:t>L</w:t>
            </w:r>
            <w:r w:rsidRPr="00C12D03">
              <w:rPr>
                <w:bCs/>
              </w:rPr>
              <w:t>-leda</w:t>
            </w:r>
          </w:p>
          <w:p w14:paraId="56981A51" w14:textId="6686DFF3" w:rsidR="00C12D03" w:rsidRDefault="00C12D03" w:rsidP="00C12D03">
            <w:pPr>
              <w:rPr>
                <w:bCs/>
              </w:rPr>
            </w:pPr>
            <w:proofErr w:type="spellStart"/>
            <w:r w:rsidRPr="00C12D03">
              <w:rPr>
                <w:bCs/>
              </w:rPr>
              <w:t>möterna</w:t>
            </w:r>
            <w:proofErr w:type="spellEnd"/>
            <w:r w:rsidRPr="00C12D03">
              <w:rPr>
                <w:bCs/>
              </w:rPr>
              <w:t xml:space="preserve">) mot </w:t>
            </w:r>
            <w:r w:rsidR="000500AE">
              <w:rPr>
                <w:bCs/>
              </w:rPr>
              <w:t>8</w:t>
            </w:r>
            <w:r w:rsidRPr="00C12D03">
              <w:rPr>
                <w:bCs/>
              </w:rPr>
              <w:t xml:space="preserve"> (</w:t>
            </w:r>
            <w:r>
              <w:rPr>
                <w:bCs/>
              </w:rPr>
              <w:t>S</w:t>
            </w:r>
            <w:r w:rsidRPr="00C12D03">
              <w:rPr>
                <w:bCs/>
              </w:rPr>
              <w:t>-</w:t>
            </w:r>
            <w:r>
              <w:rPr>
                <w:bCs/>
              </w:rPr>
              <w:t>, V-. C-</w:t>
            </w:r>
            <w:r w:rsidRPr="00C12D03">
              <w:rPr>
                <w:bCs/>
              </w:rPr>
              <w:t xml:space="preserve"> och </w:t>
            </w:r>
            <w:r>
              <w:rPr>
                <w:bCs/>
              </w:rPr>
              <w:t>MP</w:t>
            </w:r>
            <w:r w:rsidRPr="00C12D03">
              <w:rPr>
                <w:bCs/>
              </w:rPr>
              <w:t>-ledamöterna) att avslå förslage</w:t>
            </w:r>
            <w:r w:rsidR="003F7A87">
              <w:rPr>
                <w:bCs/>
              </w:rPr>
              <w:t>n</w:t>
            </w:r>
            <w:r w:rsidRPr="00C12D03">
              <w:rPr>
                <w:bCs/>
              </w:rPr>
              <w:t>.</w:t>
            </w:r>
          </w:p>
          <w:p w14:paraId="48211F4B" w14:textId="77777777" w:rsidR="00094382" w:rsidRDefault="00094382" w:rsidP="00094382">
            <w:pPr>
              <w:rPr>
                <w:bCs/>
              </w:rPr>
            </w:pPr>
          </w:p>
          <w:p w14:paraId="056A0E80" w14:textId="5BF10386" w:rsidR="00094382" w:rsidRDefault="00094382" w:rsidP="00094382">
            <w:pPr>
              <w:rPr>
                <w:bCs/>
              </w:rPr>
            </w:pPr>
            <w:r w:rsidRPr="00094382">
              <w:rPr>
                <w:bCs/>
              </w:rPr>
              <w:t xml:space="preserve">Mot beslutet reserverade sig S-, V-, C- och MP-ledamöterna och ansåg att utskottet borde ha inlett ett beredningsarbete i syfte att ta ett initiativ i frågan. </w:t>
            </w:r>
          </w:p>
          <w:p w14:paraId="48A01E79" w14:textId="77777777" w:rsidR="00094382" w:rsidRPr="00094382" w:rsidRDefault="00094382" w:rsidP="00094382">
            <w:pPr>
              <w:rPr>
                <w:bCs/>
              </w:rPr>
            </w:pPr>
          </w:p>
          <w:p w14:paraId="686C7E68" w14:textId="77777777" w:rsidR="000C70C2" w:rsidRDefault="00094382" w:rsidP="00094382">
            <w:pPr>
              <w:rPr>
                <w:bCs/>
              </w:rPr>
            </w:pPr>
            <w:r w:rsidRPr="00094382">
              <w:rPr>
                <w:bCs/>
              </w:rPr>
              <w:t xml:space="preserve">Denna paragraf förklarades omedelbart justerad. </w:t>
            </w:r>
          </w:p>
          <w:p w14:paraId="7D33601A" w14:textId="2E8611FA" w:rsidR="00094382" w:rsidRPr="00706D36" w:rsidRDefault="00094382" w:rsidP="00094382">
            <w:pPr>
              <w:rPr>
                <w:b/>
              </w:rPr>
            </w:pPr>
          </w:p>
        </w:tc>
      </w:tr>
    </w:tbl>
    <w:p w14:paraId="61876D66" w14:textId="77777777" w:rsidR="00AC1F53" w:rsidRDefault="00AC1F53">
      <w:r>
        <w:br w:type="page"/>
      </w: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4C6BE0" w:rsidRPr="0013710D" w14:paraId="66E15CA5" w14:textId="77777777" w:rsidTr="00BC1EF7">
        <w:trPr>
          <w:trHeight w:val="884"/>
        </w:trPr>
        <w:tc>
          <w:tcPr>
            <w:tcW w:w="567" w:type="dxa"/>
          </w:tcPr>
          <w:p w14:paraId="70A71BF9" w14:textId="0047F1F8" w:rsidR="004C6BE0" w:rsidRPr="00CC1C68" w:rsidRDefault="004C6BE0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lastRenderedPageBreak/>
              <w:t>§</w:t>
            </w:r>
            <w:r w:rsidR="009E76B5">
              <w:rPr>
                <w:b/>
                <w:snapToGrid w:val="0"/>
                <w:szCs w:val="24"/>
              </w:rPr>
              <w:t xml:space="preserve"> </w:t>
            </w:r>
            <w:r w:rsidR="001E691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3BC1FBB0" w14:textId="77777777" w:rsidR="004C6BE0" w:rsidRDefault="004C6BE0" w:rsidP="004C6BE0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1BE15DD7" w14:textId="77777777" w:rsidR="004C6BE0" w:rsidRDefault="004C6BE0" w:rsidP="004C6BE0">
            <w:pPr>
              <w:rPr>
                <w:b/>
              </w:rPr>
            </w:pPr>
          </w:p>
          <w:p w14:paraId="26939614" w14:textId="65A43500" w:rsidR="008847C8" w:rsidRDefault="004C6BE0" w:rsidP="004C6BE0">
            <w:pPr>
              <w:rPr>
                <w:bCs/>
              </w:rPr>
            </w:pPr>
            <w:r w:rsidRPr="00930850">
              <w:rPr>
                <w:bCs/>
              </w:rPr>
              <w:t>Utskottet justerade protokoll</w:t>
            </w:r>
            <w:r>
              <w:rPr>
                <w:bCs/>
              </w:rPr>
              <w:t xml:space="preserve"> 2024/25:3</w:t>
            </w:r>
            <w:r w:rsidR="00D74B7E">
              <w:rPr>
                <w:bCs/>
              </w:rPr>
              <w:t>5</w:t>
            </w:r>
            <w:r w:rsidR="00CE2D2F">
              <w:rPr>
                <w:bCs/>
              </w:rPr>
              <w:t>.</w:t>
            </w:r>
          </w:p>
          <w:p w14:paraId="55E9013D" w14:textId="77777777" w:rsidR="004C6BE0" w:rsidRPr="00771222" w:rsidRDefault="004C6BE0" w:rsidP="00AC1F53">
            <w:pPr>
              <w:rPr>
                <w:b/>
              </w:rPr>
            </w:pPr>
          </w:p>
        </w:tc>
      </w:tr>
      <w:tr w:rsidR="004C6BE0" w:rsidRPr="0013710D" w14:paraId="50915E02" w14:textId="77777777" w:rsidTr="00BC1EF7">
        <w:trPr>
          <w:trHeight w:val="884"/>
        </w:trPr>
        <w:tc>
          <w:tcPr>
            <w:tcW w:w="567" w:type="dxa"/>
          </w:tcPr>
          <w:p w14:paraId="02700212" w14:textId="04E7D234" w:rsidR="004C6BE0" w:rsidRPr="00CC1C68" w:rsidRDefault="004C6BE0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1E6912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44209D73" w14:textId="77777777" w:rsidR="004C6BE0" w:rsidRDefault="004C6BE0" w:rsidP="004C6BE0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324522E3" w14:textId="77777777" w:rsidR="004C6BE0" w:rsidRDefault="004C6BE0" w:rsidP="004C6BE0">
            <w:pPr>
              <w:rPr>
                <w:b/>
              </w:rPr>
            </w:pPr>
          </w:p>
          <w:p w14:paraId="1FCED4C8" w14:textId="154CCDAF" w:rsidR="003B0AD9" w:rsidRDefault="004C6BE0" w:rsidP="004C6BE0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1E0C1514" w14:textId="77777777" w:rsidR="004C6BE0" w:rsidRDefault="004C6BE0" w:rsidP="004C6BE0">
            <w:pPr>
              <w:rPr>
                <w:b/>
              </w:rPr>
            </w:pPr>
          </w:p>
        </w:tc>
      </w:tr>
      <w:tr w:rsidR="003B0AD9" w:rsidRPr="00D74B7E" w14:paraId="4BC90A73" w14:textId="77777777" w:rsidTr="00BC1EF7">
        <w:trPr>
          <w:trHeight w:val="884"/>
        </w:trPr>
        <w:tc>
          <w:tcPr>
            <w:tcW w:w="567" w:type="dxa"/>
          </w:tcPr>
          <w:p w14:paraId="7E4E8A25" w14:textId="2979D964" w:rsidR="003B0AD9" w:rsidRPr="00CC1C68" w:rsidRDefault="003B0AD9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</w:t>
            </w:r>
            <w:r w:rsidR="001E6912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5E04EF07" w14:textId="12CBBD62" w:rsidR="003B0AD9" w:rsidRDefault="00D74B7E" w:rsidP="003B0AD9">
            <w:pPr>
              <w:rPr>
                <w:b/>
                <w:bCs/>
              </w:rPr>
            </w:pPr>
            <w:r w:rsidRPr="00D74B7E">
              <w:rPr>
                <w:b/>
                <w:bCs/>
              </w:rPr>
              <w:t>Återrapport från</w:t>
            </w:r>
            <w:r>
              <w:rPr>
                <w:b/>
                <w:bCs/>
              </w:rPr>
              <w:t xml:space="preserve"> länsbesök till </w:t>
            </w:r>
            <w:proofErr w:type="spellStart"/>
            <w:r>
              <w:rPr>
                <w:b/>
                <w:bCs/>
              </w:rPr>
              <w:t>Västa</w:t>
            </w:r>
            <w:proofErr w:type="spellEnd"/>
            <w:r>
              <w:rPr>
                <w:b/>
                <w:bCs/>
              </w:rPr>
              <w:t xml:space="preserve"> Götaland </w:t>
            </w:r>
            <w:proofErr w:type="gramStart"/>
            <w:r>
              <w:rPr>
                <w:b/>
                <w:bCs/>
              </w:rPr>
              <w:t>12-13</w:t>
            </w:r>
            <w:proofErr w:type="gramEnd"/>
            <w:r>
              <w:rPr>
                <w:b/>
                <w:bCs/>
              </w:rPr>
              <w:t xml:space="preserve"> maj 2025</w:t>
            </w:r>
          </w:p>
          <w:p w14:paraId="1722FF5B" w14:textId="77777777" w:rsidR="00D74B7E" w:rsidRDefault="00D74B7E" w:rsidP="003B0AD9">
            <w:pPr>
              <w:rPr>
                <w:b/>
                <w:bCs/>
              </w:rPr>
            </w:pPr>
          </w:p>
          <w:p w14:paraId="4BD658D1" w14:textId="1F518099" w:rsidR="003B0AD9" w:rsidRDefault="00D74B7E" w:rsidP="00D74B7E">
            <w:r w:rsidRPr="00D74B7E">
              <w:t xml:space="preserve">Morgan Johansson (S), Yasmine Eriksson (SD), Magnus Berntsson (KD), John E. Weinerhall (M), Jacob Risberg (MP), Stefan Olsson (M), </w:t>
            </w:r>
            <w:r w:rsidR="00277B90" w:rsidRPr="00277B90">
              <w:t xml:space="preserve">Angelika Bengtsson </w:t>
            </w:r>
            <w:r>
              <w:t xml:space="preserve">(SD), Anna Lasses (C) och </w:t>
            </w:r>
            <w:r w:rsidRPr="00D74B7E">
              <w:t>Markus Kauppinen (S)</w:t>
            </w:r>
            <w:r>
              <w:t xml:space="preserve"> </w:t>
            </w:r>
            <w:r w:rsidRPr="00D74B7E">
              <w:t>lämnade rapport från</w:t>
            </w:r>
            <w:r>
              <w:t xml:space="preserve"> </w:t>
            </w:r>
            <w:r w:rsidRPr="00D74B7E">
              <w:t xml:space="preserve">länsbesök till </w:t>
            </w:r>
            <w:proofErr w:type="spellStart"/>
            <w:r w:rsidRPr="00D74B7E">
              <w:t>Västa</w:t>
            </w:r>
            <w:proofErr w:type="spellEnd"/>
            <w:r w:rsidRPr="00D74B7E">
              <w:t xml:space="preserve"> Götaland </w:t>
            </w:r>
            <w:proofErr w:type="gramStart"/>
            <w:r w:rsidRPr="00D74B7E">
              <w:t>12-13</w:t>
            </w:r>
            <w:proofErr w:type="gramEnd"/>
            <w:r w:rsidRPr="00D74B7E">
              <w:t xml:space="preserve"> maj 2025</w:t>
            </w:r>
            <w:r>
              <w:t>.</w:t>
            </w:r>
          </w:p>
          <w:p w14:paraId="261697C4" w14:textId="1E4157E9" w:rsidR="00D74B7E" w:rsidRPr="00D74B7E" w:rsidRDefault="00D74B7E" w:rsidP="00D74B7E"/>
        </w:tc>
      </w:tr>
      <w:tr w:rsidR="004C6BE0" w:rsidRPr="0013710D" w14:paraId="75282E7A" w14:textId="77777777" w:rsidTr="00BC1EF7">
        <w:trPr>
          <w:trHeight w:val="884"/>
        </w:trPr>
        <w:tc>
          <w:tcPr>
            <w:tcW w:w="567" w:type="dxa"/>
          </w:tcPr>
          <w:p w14:paraId="66A3D3B9" w14:textId="0278666F" w:rsidR="004C6BE0" w:rsidRPr="00CC1C68" w:rsidRDefault="004C6BE0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1E6912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15DDFAD0" w14:textId="77777777" w:rsidR="004C6BE0" w:rsidRPr="00572011" w:rsidRDefault="004C6BE0" w:rsidP="004C6BE0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Kanslimeddelande</w:t>
            </w:r>
          </w:p>
          <w:p w14:paraId="309CBA0C" w14:textId="4DBA4656" w:rsidR="00013CC7" w:rsidRDefault="00013CC7" w:rsidP="00013CC7">
            <w:pPr>
              <w:rPr>
                <w:bCs/>
              </w:rPr>
            </w:pPr>
            <w:r>
              <w:rPr>
                <w:bCs/>
              </w:rPr>
              <w:t>Utskottet beslutade:</w:t>
            </w:r>
          </w:p>
          <w:p w14:paraId="78AD40F6" w14:textId="53209112" w:rsidR="00D74B7E" w:rsidRDefault="00013CC7" w:rsidP="00013CC7">
            <w:pPr>
              <w:widowControl/>
              <w:spacing w:after="160" w:line="259" w:lineRule="auto"/>
              <w:rPr>
                <w:szCs w:val="24"/>
              </w:rPr>
            </w:pPr>
            <w:r w:rsidRPr="00DF43D9">
              <w:rPr>
                <w:szCs w:val="24"/>
              </w:rPr>
              <w:t xml:space="preserve">-att </w:t>
            </w:r>
            <w:r w:rsidR="00D74B7E">
              <w:rPr>
                <w:szCs w:val="24"/>
              </w:rPr>
              <w:t xml:space="preserve">ta emot </w:t>
            </w:r>
            <w:r w:rsidR="00D74B7E" w:rsidRPr="00D74B7E">
              <w:rPr>
                <w:szCs w:val="24"/>
              </w:rPr>
              <w:t xml:space="preserve">UNHCR:s </w:t>
            </w:r>
            <w:proofErr w:type="spellStart"/>
            <w:r w:rsidR="00D74B7E" w:rsidRPr="00D74B7E">
              <w:rPr>
                <w:szCs w:val="24"/>
              </w:rPr>
              <w:t>High</w:t>
            </w:r>
            <w:proofErr w:type="spellEnd"/>
            <w:r w:rsidR="00D74B7E" w:rsidRPr="00D74B7E">
              <w:rPr>
                <w:szCs w:val="24"/>
              </w:rPr>
              <w:t xml:space="preserve"> </w:t>
            </w:r>
            <w:proofErr w:type="spellStart"/>
            <w:r w:rsidR="00D74B7E" w:rsidRPr="00D74B7E">
              <w:rPr>
                <w:szCs w:val="24"/>
              </w:rPr>
              <w:t>Commissioner</w:t>
            </w:r>
            <w:proofErr w:type="spellEnd"/>
            <w:r w:rsidR="00D74B7E" w:rsidRPr="00D74B7E">
              <w:rPr>
                <w:szCs w:val="24"/>
              </w:rPr>
              <w:t xml:space="preserve">, Filippo </w:t>
            </w:r>
            <w:proofErr w:type="spellStart"/>
            <w:r w:rsidR="00D74B7E" w:rsidRPr="00D74B7E">
              <w:rPr>
                <w:szCs w:val="24"/>
              </w:rPr>
              <w:t>Grandi</w:t>
            </w:r>
            <w:proofErr w:type="spellEnd"/>
            <w:r w:rsidR="00D74B7E" w:rsidRPr="00D74B7E">
              <w:rPr>
                <w:szCs w:val="24"/>
              </w:rPr>
              <w:t>, onsdagen den 4 juni, kl. 11:00-11:45.</w:t>
            </w:r>
          </w:p>
          <w:p w14:paraId="35FE3AF2" w14:textId="236A5481" w:rsidR="00EF7752" w:rsidRPr="00013CC7" w:rsidRDefault="00EF7752" w:rsidP="00013CC7">
            <w:pPr>
              <w:widowControl/>
              <w:spacing w:after="160" w:line="259" w:lineRule="auto"/>
              <w:rPr>
                <w:szCs w:val="24"/>
              </w:rPr>
            </w:pPr>
          </w:p>
        </w:tc>
      </w:tr>
      <w:tr w:rsidR="00D20D5F" w:rsidRPr="0013710D" w14:paraId="59C99B19" w14:textId="77777777" w:rsidTr="00BC1EF7">
        <w:trPr>
          <w:trHeight w:val="884"/>
        </w:trPr>
        <w:tc>
          <w:tcPr>
            <w:tcW w:w="567" w:type="dxa"/>
          </w:tcPr>
          <w:p w14:paraId="793A7A5E" w14:textId="3FBA24F4" w:rsidR="00D20D5F" w:rsidRPr="00CC1C68" w:rsidRDefault="00D20D5F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1E6912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791B170F" w14:textId="77777777" w:rsidR="00D20D5F" w:rsidRDefault="00D20D5F" w:rsidP="00D20D5F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F509662" w14:textId="77777777" w:rsidR="00D20D5F" w:rsidRDefault="00D20D5F" w:rsidP="00D20D5F">
            <w:pPr>
              <w:rPr>
                <w:b/>
              </w:rPr>
            </w:pPr>
          </w:p>
          <w:p w14:paraId="71A5F1DC" w14:textId="3942BE39" w:rsidR="00D20D5F" w:rsidRDefault="00D20D5F" w:rsidP="00D20D5F">
            <w:pPr>
              <w:rPr>
                <w:bCs/>
              </w:rPr>
            </w:pPr>
            <w:r w:rsidRPr="00E00F5D">
              <w:rPr>
                <w:bCs/>
              </w:rPr>
              <w:t xml:space="preserve">Nästa sammanträde äger rum </w:t>
            </w:r>
            <w:r w:rsidR="009E76B5">
              <w:rPr>
                <w:bCs/>
              </w:rPr>
              <w:t>t</w:t>
            </w:r>
            <w:r w:rsidR="00D74B7E">
              <w:rPr>
                <w:bCs/>
              </w:rPr>
              <w:t>or</w:t>
            </w:r>
            <w:r w:rsidR="009E76B5">
              <w:rPr>
                <w:bCs/>
              </w:rPr>
              <w:t>s</w:t>
            </w:r>
            <w:r w:rsidRPr="00E00F5D">
              <w:rPr>
                <w:bCs/>
              </w:rPr>
              <w:t xml:space="preserve">dagen den </w:t>
            </w:r>
            <w:r w:rsidR="008847C8">
              <w:rPr>
                <w:bCs/>
              </w:rPr>
              <w:t>2</w:t>
            </w:r>
            <w:r w:rsidR="00D74B7E">
              <w:rPr>
                <w:bCs/>
              </w:rPr>
              <w:t>2</w:t>
            </w:r>
            <w:r>
              <w:rPr>
                <w:bCs/>
              </w:rPr>
              <w:t xml:space="preserve"> maj</w:t>
            </w:r>
            <w:r w:rsidRPr="00E00F5D">
              <w:rPr>
                <w:bCs/>
              </w:rPr>
              <w:t xml:space="preserve"> kl. </w:t>
            </w:r>
            <w:r w:rsidR="00D74B7E">
              <w:rPr>
                <w:bCs/>
              </w:rPr>
              <w:t>08</w:t>
            </w:r>
            <w:r w:rsidR="008847C8">
              <w:rPr>
                <w:bCs/>
              </w:rPr>
              <w:t>:00.</w:t>
            </w:r>
          </w:p>
          <w:p w14:paraId="537565A7" w14:textId="77777777" w:rsidR="00D20D5F" w:rsidRDefault="00D20D5F" w:rsidP="004C6BE0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72015191" w14:textId="60F9E5C7" w:rsidR="00CC5FB4" w:rsidRDefault="00CC5FB4"/>
    <w:p w14:paraId="6DF0DBEE" w14:textId="77777777" w:rsidR="00CC5FB4" w:rsidRDefault="00CC5FB4">
      <w:pPr>
        <w:widowControl/>
        <w:spacing w:after="160" w:line="259" w:lineRule="auto"/>
      </w:pPr>
      <w:r>
        <w:br w:type="page"/>
      </w:r>
    </w:p>
    <w:p w14:paraId="23572382" w14:textId="77777777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4088E43A" w:rsidR="00E97ABF" w:rsidRPr="006F350C" w:rsidRDefault="00D74B7E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1A83A485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013CC7">
              <w:t>2</w:t>
            </w:r>
            <w:r w:rsidR="00D74B7E">
              <w:t>2</w:t>
            </w:r>
            <w:r w:rsidR="00CC5FB4">
              <w:t xml:space="preserve"> maj</w:t>
            </w:r>
            <w:r w:rsidR="00772F5A">
              <w:rPr>
                <w:bCs/>
              </w:rPr>
              <w:t xml:space="preserve"> 20</w:t>
            </w:r>
            <w:r w:rsidR="00615F2B">
              <w:rPr>
                <w:bCs/>
              </w:rPr>
              <w:t>25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67D25135" w:rsidR="001248C4" w:rsidRPr="004B327E" w:rsidRDefault="00013CC7" w:rsidP="006F1C58">
            <w:pPr>
              <w:tabs>
                <w:tab w:val="left" w:pos="1701"/>
              </w:tabs>
            </w:pPr>
            <w:r>
              <w:t xml:space="preserve">Aron Emilsson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34CE67BD" w14:textId="6D6E8CB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518EDCB" w14:textId="6867704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634AD3A4" w14:textId="48A62CD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A133462" w14:textId="3DCD6C3E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CBE5BCC" w14:textId="7DD4495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40EA390" w14:textId="50A5A90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E53141D" w14:textId="543785CF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11537FA" w14:textId="561173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68C7F22" w14:textId="06F6314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DCDBA20" w14:textId="486A3A16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E433D61" w14:textId="64966E7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A194005" w14:textId="35B9E9C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3849D80C" w14:textId="03F2280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BF5EB41" w14:textId="244F19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4324A66B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7EB506A3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CC7EF6">
              <w:rPr>
                <w:sz w:val="20"/>
              </w:rPr>
              <w:t>3</w:t>
            </w:r>
            <w:r w:rsidR="00D74B7E">
              <w:rPr>
                <w:sz w:val="20"/>
              </w:rPr>
              <w:t>6</w:t>
            </w:r>
          </w:p>
        </w:tc>
      </w:tr>
      <w:bookmarkEnd w:id="0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24831B1B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proofErr w:type="gramStart"/>
            <w:r w:rsidR="00A1185B">
              <w:rPr>
                <w:sz w:val="19"/>
                <w:szCs w:val="19"/>
              </w:rPr>
              <w:t>1-</w:t>
            </w:r>
            <w:r w:rsidR="001E6912">
              <w:rPr>
                <w:sz w:val="19"/>
                <w:szCs w:val="19"/>
              </w:rPr>
              <w:t>3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34161DBD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="001E6912">
              <w:rPr>
                <w:sz w:val="19"/>
                <w:szCs w:val="19"/>
              </w:rPr>
              <w:t>4-5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6E1E46CE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="001E6912">
              <w:rPr>
                <w:sz w:val="19"/>
                <w:szCs w:val="19"/>
              </w:rPr>
              <w:t>6</w:t>
            </w:r>
            <w:r w:rsidR="00A1185B">
              <w:rPr>
                <w:sz w:val="19"/>
                <w:szCs w:val="19"/>
              </w:rPr>
              <w:t>-7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5BB" w14:textId="4F1C1608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5B8" w14:textId="3530DC87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2511" w14:textId="3FC9A0F6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1F" w14:textId="694CBBB3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1185B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77777777" w:rsidR="00A1185B" w:rsidRPr="004A0318" w:rsidRDefault="00A1185B" w:rsidP="00A1185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4FBD5B71" w:rsidR="00A1185B" w:rsidRPr="00993706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A1185B" w:rsidRPr="00993706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27EC6A68" w:rsidR="00A1185B" w:rsidRPr="00993706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A1185B" w:rsidRPr="00993706" w:rsidRDefault="00A1185B" w:rsidP="00A1185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6F8AC323" w:rsidR="00A1185B" w:rsidRPr="00993706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A1185B" w:rsidRPr="00993706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1ACD6" w14:textId="7EE68E19" w:rsidR="00A1185B" w:rsidRPr="001B42F6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071EB" w14:textId="77777777" w:rsidR="00A1185B" w:rsidRPr="00993706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F3F07" w14:textId="77777777" w:rsidR="00A1185B" w:rsidRPr="0004578D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D6B8" w14:textId="77777777" w:rsidR="00A1185B" w:rsidRPr="00284231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72F42" w14:textId="77777777" w:rsidR="00A1185B" w:rsidRPr="00FE5589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A55C" w14:textId="77777777" w:rsidR="00A1185B" w:rsidRPr="00FE5589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07E9C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5E563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DE214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6EE50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12CC3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EE311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1185B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A1185B" w:rsidRPr="004A0318" w:rsidRDefault="00A1185B" w:rsidP="00A1185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4F13635C" w:rsidR="00A1185B" w:rsidRPr="00993706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A1185B" w:rsidRPr="00993706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33BAE509" w:rsidR="00A1185B" w:rsidRPr="00993706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A1185B" w:rsidRPr="00993706" w:rsidRDefault="00A1185B" w:rsidP="00A1185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396CFF97" w:rsidR="00A1185B" w:rsidRPr="00993706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A1185B" w:rsidRPr="00993706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BB31A" w14:textId="72A3ECD4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2CD8D" w14:textId="7777777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483A6" w14:textId="770E1761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40AA" w14:textId="77777777" w:rsidR="00A1185B" w:rsidRPr="002F53E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C6690" w14:textId="22B0E356" w:rsidR="00A1185B" w:rsidRPr="00FE5589" w:rsidRDefault="00A1185B" w:rsidP="00A1185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93FA" w14:textId="77777777" w:rsidR="00A1185B" w:rsidRPr="00FE5589" w:rsidRDefault="00A1185B" w:rsidP="00A1185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4CCCA" w14:textId="4EEAD9C3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13B9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2AB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331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07CB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DCC26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77777777" w:rsidR="00A1185B" w:rsidRPr="00900235" w:rsidRDefault="00A1185B" w:rsidP="00A1185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35D7A92C" w:rsidR="00A1185B" w:rsidRPr="00516E3B" w:rsidRDefault="00A1185B" w:rsidP="00A1185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A1185B" w:rsidRPr="00516E3B" w:rsidRDefault="00A1185B" w:rsidP="00A1185B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23F1482A" w:rsidR="00A1185B" w:rsidRPr="00516E3B" w:rsidRDefault="00A1185B" w:rsidP="00A1185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A1185B" w:rsidRPr="00516E3B" w:rsidRDefault="00A1185B" w:rsidP="00A1185B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259610A9" w:rsidR="00A1185B" w:rsidRPr="00516E3B" w:rsidRDefault="00A1185B" w:rsidP="00A1185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A1185B" w:rsidRPr="00516E3B" w:rsidRDefault="00A1185B" w:rsidP="00A1185B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6DD8" w14:textId="77777777" w:rsidR="00A1185B" w:rsidRPr="00516E3B" w:rsidRDefault="00A1185B" w:rsidP="00A1185B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0B8A9" w14:textId="77777777" w:rsidR="00A1185B" w:rsidRPr="00516E3B" w:rsidRDefault="00A1185B" w:rsidP="00A1185B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8DFEB" w14:textId="77777777" w:rsidR="00A1185B" w:rsidRPr="00516E3B" w:rsidRDefault="00A1185B" w:rsidP="00A1185B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320E0" w14:textId="77777777" w:rsidR="00A1185B" w:rsidRPr="00516E3B" w:rsidRDefault="00A1185B" w:rsidP="00A1185B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F76E" w14:textId="77777777" w:rsidR="00A1185B" w:rsidRPr="00516E3B" w:rsidRDefault="00A1185B" w:rsidP="00A1185B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130CC" w14:textId="77777777" w:rsidR="00A1185B" w:rsidRPr="00516E3B" w:rsidRDefault="00A1185B" w:rsidP="00A1185B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9C312" w14:textId="77777777" w:rsidR="00A1185B" w:rsidRPr="00516E3B" w:rsidRDefault="00A1185B" w:rsidP="00A1185B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D75E3" w14:textId="77777777" w:rsidR="00A1185B" w:rsidRPr="00516E3B" w:rsidRDefault="00A1185B" w:rsidP="00A1185B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51F8" w14:textId="77777777" w:rsidR="00A1185B" w:rsidRPr="00516E3B" w:rsidRDefault="00A1185B" w:rsidP="00A1185B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55C07" w14:textId="77777777" w:rsidR="00A1185B" w:rsidRPr="00516E3B" w:rsidRDefault="00A1185B" w:rsidP="00A1185B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5694" w14:textId="77777777" w:rsidR="00A1185B" w:rsidRPr="00516E3B" w:rsidRDefault="00A1185B" w:rsidP="00A1185B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E4408" w14:textId="77777777" w:rsidR="00A1185B" w:rsidRPr="00516E3B" w:rsidRDefault="00A1185B" w:rsidP="00A1185B">
            <w:pPr>
              <w:rPr>
                <w:b/>
                <w:bCs/>
                <w:sz w:val="20"/>
              </w:rPr>
            </w:pPr>
          </w:p>
        </w:tc>
      </w:tr>
      <w:tr w:rsidR="00A1185B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A1185B" w:rsidRPr="004A0318" w:rsidRDefault="00A1185B" w:rsidP="00A1185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2D81D447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7A6A2814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0909DDD8" w:rsidR="00A1185B" w:rsidRPr="00004DC0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24F8D" w14:textId="2374583B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2AD76" w14:textId="7777777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56E84" w14:textId="7777777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DB850" w14:textId="77777777" w:rsidR="00A1185B" w:rsidRPr="002F53E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4A05E" w14:textId="77777777" w:rsidR="00A1185B" w:rsidRPr="002F53EA" w:rsidRDefault="00A1185B" w:rsidP="00A1185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8FEAD" w14:textId="77777777" w:rsidR="00A1185B" w:rsidRPr="00FE5589" w:rsidRDefault="00A1185B" w:rsidP="00A1185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2C7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956D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5B4A6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01AC7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FE8F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EBD9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A1185B" w:rsidRPr="004A0318" w:rsidRDefault="00A1185B" w:rsidP="00A1185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2173299F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559089A4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5A904EA8" w:rsidR="00A1185B" w:rsidRPr="00004DC0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1126C" w14:textId="6A4052DA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C8D01" w14:textId="7777777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3C0D" w14:textId="0751DAB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E8CA5" w14:textId="77777777" w:rsidR="00A1185B" w:rsidRPr="002F53EA" w:rsidRDefault="00A1185B" w:rsidP="00A1185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928D" w14:textId="5F9C395F" w:rsidR="00A1185B" w:rsidRPr="002F53EA" w:rsidRDefault="00A1185B" w:rsidP="00A1185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0E152" w14:textId="77777777" w:rsidR="00A1185B" w:rsidRPr="00FE5589" w:rsidRDefault="00A1185B" w:rsidP="00A1185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E62C" w14:textId="12A85A48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089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6431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95C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ABA9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3CE0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A1185B" w:rsidRPr="004A0318" w:rsidRDefault="00A1185B" w:rsidP="00A1185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2D72EF43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24FD3484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6D265CCB" w:rsidR="00A1185B" w:rsidRPr="00004DC0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7A13" w14:textId="63F41B06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C153B" w14:textId="7777777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7223F" w14:textId="4568E3B3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8BFF" w14:textId="77777777" w:rsidR="00A1185B" w:rsidRPr="002F53EA" w:rsidRDefault="00A1185B" w:rsidP="00A1185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BB6B" w14:textId="407AE325" w:rsidR="00A1185B" w:rsidRPr="002F53EA" w:rsidRDefault="00A1185B" w:rsidP="00A1185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EF12E" w14:textId="77777777" w:rsidR="00A1185B" w:rsidRPr="00FE5589" w:rsidRDefault="00A1185B" w:rsidP="00A1185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74E7A" w14:textId="59F8FFD1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A4CD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1951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154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F8735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2A3E4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A1185B" w:rsidRPr="004A0318" w:rsidRDefault="00A1185B" w:rsidP="00A1185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571B1045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4A346532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36155595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1FAE4" w14:textId="1A973693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D8C4" w14:textId="7777777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32C" w14:textId="10795AA5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655F" w14:textId="77777777" w:rsidR="00A1185B" w:rsidRPr="002F53E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BC70D" w14:textId="21B0A367" w:rsidR="00A1185B" w:rsidRPr="002F53EA" w:rsidRDefault="00A1185B" w:rsidP="00A1185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019E3" w14:textId="77777777" w:rsidR="00A1185B" w:rsidRPr="00FE5589" w:rsidRDefault="00A1185B" w:rsidP="00A1185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DCFA" w14:textId="78C46702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32F8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E7B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C8FB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19F6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D9A1A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A1185B" w:rsidRPr="0004578D" w:rsidRDefault="00A1185B" w:rsidP="00A1185B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2D519ED4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67DCEE5B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A1185B" w:rsidRPr="002F53E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20BFCFA1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980DB" w14:textId="23056351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2089" w14:textId="7777777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9EC7A" w14:textId="5F824106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1F3D1" w14:textId="77777777" w:rsidR="00A1185B" w:rsidRPr="002F53E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35731" w14:textId="4E5CF726" w:rsidR="00A1185B" w:rsidRPr="002F53EA" w:rsidRDefault="00A1185B" w:rsidP="00A1185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CA78" w14:textId="77777777" w:rsidR="00A1185B" w:rsidRPr="00FE5589" w:rsidRDefault="00A1185B" w:rsidP="00A1185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82501" w14:textId="4FFA3F58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04EC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C44E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CF6E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844B1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3F87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14AA5F0B" w:rsidR="00A1185B" w:rsidRPr="004A0318" w:rsidRDefault="00A1185B" w:rsidP="00A1185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5A1072C2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1362B6D4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A1185B" w:rsidRPr="002F53E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73C2C8CF" w:rsidR="00A1185B" w:rsidRPr="002F53EA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ACFC" w14:textId="25553AB6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A2200" w14:textId="7777777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4DC4" w14:textId="7996B2C5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F2408" w14:textId="77777777" w:rsidR="00A1185B" w:rsidRPr="002F53E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619D9" w14:textId="2808EDC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A9CF5" w14:textId="77777777" w:rsidR="00A1185B" w:rsidRPr="00FE5589" w:rsidRDefault="00A1185B" w:rsidP="00A1185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4380C" w14:textId="321D45BB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7046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517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1ED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F0B6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62EF6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A1185B" w:rsidRPr="004A0318" w:rsidRDefault="00A1185B" w:rsidP="00A1185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440F5D95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4D0C955E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129EB127" w:rsidR="00A1185B" w:rsidRPr="002F53EA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468F9" w14:textId="3DD005FB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BCD21" w14:textId="7777777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95F6E" w14:textId="4A29B9F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BCC7" w14:textId="7777777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CF283" w14:textId="7F3FB5AD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06BB9" w14:textId="77777777" w:rsidR="00A1185B" w:rsidRPr="00FE5589" w:rsidRDefault="00A1185B" w:rsidP="00A1185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173C4" w14:textId="095439F2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3250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77C7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0A7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897F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B5CF6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A1185B" w:rsidRPr="004A0318" w:rsidRDefault="00A1185B" w:rsidP="00A1185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1C86068E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12F8C205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A1185B" w:rsidRPr="002F53E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4AB4BE63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8F05" w14:textId="7FC3AEC1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C6431" w14:textId="7777777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A089" w14:textId="0106DFC8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A7D3" w14:textId="77777777" w:rsidR="00A1185B" w:rsidRPr="002F53E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0D77" w14:textId="4061BFC6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75077" w14:textId="77777777" w:rsidR="00A1185B" w:rsidRPr="00FE5589" w:rsidRDefault="00A1185B" w:rsidP="00A1185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6D4F3" w14:textId="160106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4417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A41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6822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322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C615A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A1185B" w:rsidRPr="004A0318" w:rsidRDefault="00A1185B" w:rsidP="00A1185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5CB63EDD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76CB1362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6CFED3B2" w:rsidR="00A1185B" w:rsidRPr="00004DC0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A6B69" w14:textId="54DF67FD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7469B" w14:textId="7777777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C6946" w14:textId="1A735061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F6869" w14:textId="77777777" w:rsidR="00A1185B" w:rsidRPr="002F53E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57703" w14:textId="734ADFA9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731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36B17" w14:textId="18183235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FFF2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BBAE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296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AEC6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CE36B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A1185B" w:rsidRPr="004A0318" w:rsidRDefault="00A1185B" w:rsidP="00A1185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569696D9" w:rsidR="00A1185B" w:rsidRPr="00004DC0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67B38771" w:rsidR="00A1185B" w:rsidRPr="00004DC0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070C4C27" w:rsidR="00A1185B" w:rsidRPr="00004DC0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C1CC7" w14:textId="148D4E36" w:rsidR="00A1185B" w:rsidRPr="001B42F6" w:rsidRDefault="00A1185B" w:rsidP="00A1185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DC40" w14:textId="77777777" w:rsidR="00A1185B" w:rsidRPr="00246B39" w:rsidRDefault="00A1185B" w:rsidP="00A1185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7AEA" w14:textId="79358070" w:rsidR="00A1185B" w:rsidRPr="002F53EA" w:rsidRDefault="00A1185B" w:rsidP="00A1185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619A1" w14:textId="77777777" w:rsidR="00A1185B" w:rsidRPr="002F53E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21F49" w14:textId="4991CB6A" w:rsidR="00A1185B" w:rsidRPr="003504FA" w:rsidRDefault="00A1185B" w:rsidP="00A1185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1FA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5B49D" w14:textId="71CFBCFB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EC361" w14:textId="77777777" w:rsidR="00A1185B" w:rsidRPr="003504FA" w:rsidRDefault="00A1185B" w:rsidP="00A1185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A19A1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63AF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FCFF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B3610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A1185B" w:rsidRPr="004A0318" w:rsidRDefault="00A1185B" w:rsidP="00A1185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4E661523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282328B2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7DD22AA3" w:rsidR="00A1185B" w:rsidRPr="00004DC0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DBA96" w14:textId="3ADA374B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B806" w14:textId="77777777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AC79" w14:textId="36461D2E" w:rsidR="00A1185B" w:rsidRPr="002F53E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8630" w14:textId="77777777" w:rsidR="00A1185B" w:rsidRPr="002F53E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85F3" w14:textId="0BB4E872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A30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1997" w14:textId="2884DA3C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596F6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D44C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4E91B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F5DB2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A2193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A1185B" w:rsidRPr="004A0318" w:rsidRDefault="00A1185B" w:rsidP="00A1185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02E9ED9B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6D5FE92B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02BAB172" w:rsidR="00A1185B" w:rsidRPr="00004DC0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EF6F" w14:textId="78F0B37F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C3CF5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4F5C" w14:textId="362307D8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336C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17627" w14:textId="511BE4BD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675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E949F" w14:textId="4DDDCD5A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87DD1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7DA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9CB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A897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84CC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A1185B" w:rsidRPr="004A0318" w:rsidRDefault="00A1185B" w:rsidP="00A1185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634CF254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1380FEC6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4F360A33" w:rsidR="00A1185B" w:rsidRPr="00004DC0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B1D12" w14:textId="1A97C1BE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700D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5F59" w14:textId="4963F416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9CFE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996F1" w14:textId="2C8D723A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046C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85F70" w14:textId="41B0893B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4466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C88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6F9B1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ECA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52F37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A1185B" w:rsidRPr="004A0318" w:rsidRDefault="00A1185B" w:rsidP="00A1185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19F96201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56BAB7FD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673231AD" w:rsidR="00A1185B" w:rsidRPr="00004DC0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3DB15" w14:textId="45B2A489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873B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C316E" w14:textId="2CBC0FB0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5620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1EB8F" w14:textId="39B9ECBE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8FF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CAC7F" w14:textId="632FBEDC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7AD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BFB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D2811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FF8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682DE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A1185B" w:rsidRPr="004A0318" w:rsidRDefault="00A1185B" w:rsidP="00A1185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11EA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1A2B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CD7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4DDD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BF121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2A4B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97F0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F14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E9B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41986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3E49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4AC67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A1185B" w:rsidRPr="004A0318" w:rsidRDefault="00A1185B" w:rsidP="00A1185B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B113D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10F2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20C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708C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6872B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746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B8AE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E1A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D6E7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D32D6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40A31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7DA74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38E077C1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54313861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0BA8A0F4" w:rsidR="00A1185B" w:rsidRPr="00004DC0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784C" w14:textId="1E6C56E5" w:rsidR="00A1185B" w:rsidRPr="001B42F6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BD2C1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F31A" w14:textId="633FB76A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B271A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7F7A0" w14:textId="35FDC372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36D2C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005BA" w14:textId="1AE09D43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B1D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3B2FB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5FC02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B4BD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F9298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A1185B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165F0C58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163B269C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1F78DF8A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F17DC" w14:textId="16002ADB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30E6B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DAE4" w14:textId="47DD75E2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62344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3914A" w14:textId="57147BC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967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C06D" w14:textId="3062BDB4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BD8B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6748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1E6F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7B5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9F067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57694EA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173C651A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5F172D94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8D0B7" w14:textId="3E144AE5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BDFA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1294B" w14:textId="1F1685B6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1196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1A4B2" w14:textId="7DED9914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82E8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1627" w14:textId="3F42BA30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7C9B5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20231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AD8A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84F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FE4D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130C9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666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9B5D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2A738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5D135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B98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483E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CA75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4962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854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0E17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69428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2D327F30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7F4CC869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5F3361B8" w:rsidR="00A1185B" w:rsidRPr="00004DC0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6C89B" w14:textId="05B4D1DC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C6D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BDCFC" w14:textId="29D5AF5A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7B13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36556" w14:textId="726BBA44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817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6BCD" w14:textId="0F52B162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39E0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2EE87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856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FB37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404C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49C1BA3F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DC8C7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C533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1EF9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BEE2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7ADD5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4940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AD9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DDB6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D771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F983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003A7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8C694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1EBAFF75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21B11405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0FB1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ECC2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89C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1704F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587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3EDC7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58F0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D1866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C98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872D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B850B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B07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8A1E9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80A7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22A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E77C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56E31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12817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CF7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3BF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031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093A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132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1F864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D3E41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A0CE5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D9066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95F69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2E7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A484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2AD17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7567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2BD1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3B721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74C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569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2CA17591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64A94BA4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0EA91DB2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74B6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7307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B814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C3DD0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426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748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778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741C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415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5661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EA98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1F53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06E6DDC9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1412D41E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5B114FC5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3A1BD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7C3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B334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B4C8F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5105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1E141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652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4BB1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B7D4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3330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8E8E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BFEEB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61D716EC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5ED29378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33FF28F2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FF3B2" w14:textId="4ACCF5D1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4AE55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0D556" w14:textId="273C2E6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511A4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2B2C5" w14:textId="32133DF2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1028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A385A" w14:textId="1EE0D334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0A997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6D7F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86EA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9FEE5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46531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BD236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23E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B31C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1BB12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26D3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C25B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DBB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9362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00F26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2047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30786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490E6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2EFFAB42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31604716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05AD11EE" w:rsidR="00A1185B" w:rsidRPr="00004DC0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BCBF" w14:textId="2A51023B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AA7C7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6691" w14:textId="471FCEE5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AA62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F460C" w14:textId="227A411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090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A6D79" w14:textId="4F704E5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66E36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CA6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F75B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2B2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9A37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A380B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6F21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019A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259D" w14:textId="77777777" w:rsidR="00A1185B" w:rsidRPr="00915B99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BAE0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DD7C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AB95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426B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E805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64F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18197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5759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D05E3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6A49CA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39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8644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D1F97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1A51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851C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53B7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83D9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ED9F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D917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2FBF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91C3A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1754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3B30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6FDC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F7DB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E7A7B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D861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D1BA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AE1E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A68D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B45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5119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1152A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A295F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D62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BD8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2EC5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80FC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7226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1DBB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B676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B87E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A8C4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553D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5DB5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7C05522C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A0CE" w14:textId="77777777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B709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9095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ACCC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F3F0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1255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200B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F125AE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F5C5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5CD5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647A99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C0055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9B89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A63F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A2471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4ECD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F2CF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EC6A9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C26764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1"/>
            <w:bookmarkEnd w:id="24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CFA3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BAB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35597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4CDD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C66F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60F4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524E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674C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B10F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F5A7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DEB2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693E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B25B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B341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705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2773A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C4F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EF0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4953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0E8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FB12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AE3E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6E9F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B8885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5C468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9AE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06B6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6C66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4E2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945B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3E20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4210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30F1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786A7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59A9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7AE13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227ABB8B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5593D5B5" w:rsidR="00A1185B" w:rsidRPr="0004578D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5B9599B2" w:rsidR="00A1185B" w:rsidRPr="00004DC0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E0588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2425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9575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C6047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6552B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E102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ED6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A38D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3DD56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EF36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D6581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D596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5E87D4F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3DF6" w14:textId="18D28258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EEBD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C9D7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F647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CBF8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E28D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600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37B41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C61B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DF2B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61228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345A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4B9B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58056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961C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A10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291A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AC24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B2ADA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E7F7A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D6C7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320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52ED5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282D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317D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5D4B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D586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43F0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D04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B207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729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0011700F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4754B1C6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135B8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691D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945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C3EF4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7CC9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0A54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2831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CF15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2549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00F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3268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ABDD2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B51BD43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A322D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3E27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4658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77B2D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61D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201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B22A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A7B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B3C3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3272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132E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B4D0C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2C26F956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6731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F957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1DA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FE823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5757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692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751D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A856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DCA3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7AF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E831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8D5A9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075D93D7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025922FC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6CFDB4E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A9A7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0552B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22DF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68D18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FA185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42FF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65C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E523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52C0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5C6E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D648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5DD72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77777777" w:rsidR="00A1185B" w:rsidRPr="00334D0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EC16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C357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38EB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C49D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48A3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7F96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81446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EA73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832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52BA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FC3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98B4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A1185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A8761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8571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4EA4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C225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D3B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F2B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513E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798C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D01A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54B1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DBE7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1B028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A1185B" w:rsidRPr="00516E3B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73E7A" w14:textId="77777777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4791A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6CFC8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E16BC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ACD1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9C37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B9DB7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6366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2BCD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38F5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CE8C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E8589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39CBC1C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E2AE" w14:textId="77777777" w:rsidR="00A1185B" w:rsidRPr="007B7057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Makus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1777" w14:textId="2159E0B7" w:rsidR="00A1185B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D312" w14:textId="77777777" w:rsidR="00A1185B" w:rsidRPr="0004578D" w:rsidRDefault="00A1185B" w:rsidP="00A1185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4522" w14:textId="237A5BDE" w:rsidR="00A1185B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2342" w14:textId="77777777" w:rsidR="00A1185B" w:rsidRPr="00004DC0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8932" w14:textId="15363163" w:rsidR="00A1185B" w:rsidRPr="00004DC0" w:rsidRDefault="00A1185B" w:rsidP="00A1185B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46B" w14:textId="77777777" w:rsidR="00A1185B" w:rsidRPr="00004DC0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B143C" w14:textId="70497BDD" w:rsidR="00A1185B" w:rsidRPr="001B42F6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402D6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D98B1" w14:textId="45127619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7AD0B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66AAB" w14:textId="54F1388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6FCA3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6BCDF" w14:textId="33FEE703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8B80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92962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4E99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50DB0" w14:textId="77777777" w:rsidR="00A1185B" w:rsidRPr="003504FA" w:rsidRDefault="00A1185B" w:rsidP="00A1185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F092" w14:textId="77777777" w:rsidR="00A1185B" w:rsidRPr="003504FA" w:rsidRDefault="00A1185B" w:rsidP="00A1185B">
            <w:pPr>
              <w:rPr>
                <w:sz w:val="20"/>
              </w:rPr>
            </w:pPr>
          </w:p>
        </w:tc>
      </w:tr>
      <w:tr w:rsidR="00A1185B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A1185B" w:rsidRPr="007B7057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77777777" w:rsidR="00A1185B" w:rsidRPr="007B7057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191852D8" w14:textId="77777777" w:rsidR="00A1185B" w:rsidRPr="007B7057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F08C" w14:textId="77777777" w:rsidR="00A1185B" w:rsidRPr="007B7057" w:rsidRDefault="00A1185B" w:rsidP="00A1185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4CF2106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</w:tr>
      <w:tr w:rsidR="00A1185B" w:rsidRPr="003504FA" w14:paraId="21C5C44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3B103BA2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78CC825A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58B1A1FE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1A06B4F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72418DF6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57F01585" w14:textId="77777777" w:rsidR="00A1185B" w:rsidRPr="003504FA" w:rsidRDefault="00A1185B" w:rsidP="00A1185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30767299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1724E8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1EFC381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62C02ED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17940DA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B99D52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2D5407C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A17ABE4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2A114F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DE6E87B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7175EC" w14:textId="77777777" w:rsidR="00A1185B" w:rsidRPr="003504FA" w:rsidRDefault="00A1185B" w:rsidP="00A1185B">
            <w:pPr>
              <w:widowControl/>
              <w:spacing w:after="160" w:line="259" w:lineRule="auto"/>
            </w:pPr>
          </w:p>
        </w:tc>
      </w:tr>
    </w:tbl>
    <w:p w14:paraId="11A3E185" w14:textId="7C2E58DB" w:rsidR="00CE2D2F" w:rsidRDefault="00CE2D2F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p w14:paraId="33C01728" w14:textId="4221F347" w:rsidR="00DF4C3F" w:rsidRPr="004B3552" w:rsidRDefault="00DF4C3F" w:rsidP="004B3552">
      <w:pPr>
        <w:widowControl/>
        <w:spacing w:after="160" w:line="259" w:lineRule="auto"/>
        <w:rPr>
          <w:rFonts w:eastAsiaTheme="minorHAnsi"/>
          <w:sz w:val="28"/>
          <w:szCs w:val="28"/>
        </w:rPr>
      </w:pPr>
    </w:p>
    <w:sectPr w:rsidR="00DF4C3F" w:rsidRPr="004B3552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8412A"/>
    <w:multiLevelType w:val="hybridMultilevel"/>
    <w:tmpl w:val="75E68C9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6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002AEA"/>
    <w:multiLevelType w:val="hybridMultilevel"/>
    <w:tmpl w:val="F7E81F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8"/>
  </w:num>
  <w:num w:numId="4">
    <w:abstractNumId w:val="15"/>
  </w:num>
  <w:num w:numId="5">
    <w:abstractNumId w:val="2"/>
  </w:num>
  <w:num w:numId="6">
    <w:abstractNumId w:val="16"/>
  </w:num>
  <w:num w:numId="7">
    <w:abstractNumId w:val="25"/>
  </w:num>
  <w:num w:numId="8">
    <w:abstractNumId w:val="29"/>
  </w:num>
  <w:num w:numId="9">
    <w:abstractNumId w:val="28"/>
  </w:num>
  <w:num w:numId="10">
    <w:abstractNumId w:val="8"/>
  </w:num>
  <w:num w:numId="11">
    <w:abstractNumId w:val="12"/>
  </w:num>
  <w:num w:numId="12">
    <w:abstractNumId w:val="21"/>
  </w:num>
  <w:num w:numId="13">
    <w:abstractNumId w:val="3"/>
  </w:num>
  <w:num w:numId="14">
    <w:abstractNumId w:val="11"/>
  </w:num>
  <w:num w:numId="15">
    <w:abstractNumId w:val="6"/>
  </w:num>
  <w:num w:numId="16">
    <w:abstractNumId w:val="22"/>
  </w:num>
  <w:num w:numId="17">
    <w:abstractNumId w:val="23"/>
  </w:num>
  <w:num w:numId="18">
    <w:abstractNumId w:val="19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0"/>
  </w:num>
  <w:num w:numId="23">
    <w:abstractNumId w:val="13"/>
  </w:num>
  <w:num w:numId="24">
    <w:abstractNumId w:val="24"/>
  </w:num>
  <w:num w:numId="25">
    <w:abstractNumId w:val="17"/>
  </w:num>
  <w:num w:numId="26">
    <w:abstractNumId w:val="26"/>
  </w:num>
  <w:num w:numId="27">
    <w:abstractNumId w:val="14"/>
  </w:num>
  <w:num w:numId="28">
    <w:abstractNumId w:val="1"/>
  </w:num>
  <w:num w:numId="29">
    <w:abstractNumId w:val="27"/>
  </w:num>
  <w:num w:numId="3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00AE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C2F"/>
    <w:rsid w:val="0009075A"/>
    <w:rsid w:val="00090FE9"/>
    <w:rsid w:val="000919BC"/>
    <w:rsid w:val="000920A8"/>
    <w:rsid w:val="0009326E"/>
    <w:rsid w:val="00094382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912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B9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3A41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0AD9"/>
    <w:rsid w:val="003B10CD"/>
    <w:rsid w:val="003B1C75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3F7A87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552"/>
    <w:rsid w:val="004B367D"/>
    <w:rsid w:val="004B392B"/>
    <w:rsid w:val="004B487F"/>
    <w:rsid w:val="004B4A72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5ADD"/>
    <w:rsid w:val="00715C1D"/>
    <w:rsid w:val="00716AF6"/>
    <w:rsid w:val="00720552"/>
    <w:rsid w:val="007205A1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37B88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171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057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6AE3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185B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43F7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626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2D03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2D2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4B7E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4C3F"/>
    <w:rsid w:val="00DF7BDC"/>
    <w:rsid w:val="00DF7CD5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2266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107</TotalTime>
  <Pages>5</Pages>
  <Words>693</Words>
  <Characters>3673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14</cp:revision>
  <cp:lastPrinted>2025-05-20T14:19:00Z</cp:lastPrinted>
  <dcterms:created xsi:type="dcterms:W3CDTF">2025-05-20T10:56:00Z</dcterms:created>
  <dcterms:modified xsi:type="dcterms:W3CDTF">2025-05-22T09:07:00Z</dcterms:modified>
</cp:coreProperties>
</file>