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24 januari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Preventiva vistelseförbud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Richard Jomshof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utlåtande SkU16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direktiv om internprissättning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dataskyddsreglering på socialförsäkringsområdet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regeringens styrning av samhällets informations- och cybersäkerhet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Brunsberg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14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24 januari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2024-01-24</SAFIR_Sammantradesdatum_Doc>
    <SAFIR_SammantradeID xmlns="C07A1A6C-0B19-41D9-BDF8-F523BA3921EB">99d74942-ae27-4ebf-bb86-21eb1228fd4c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F609DBE1-62B9-4F3D-9620-05F0207D413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24 januari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