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88AC96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640D1">
              <w:rPr>
                <w:b/>
                <w:lang w:eastAsia="en-US"/>
              </w:rPr>
              <w:t>4</w:t>
            </w:r>
            <w:r w:rsidR="00FF6576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7A976A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892B33">
              <w:rPr>
                <w:lang w:eastAsia="en-US"/>
              </w:rPr>
              <w:t>6-</w:t>
            </w:r>
            <w:r w:rsidR="00FF6576">
              <w:rPr>
                <w:lang w:eastAsia="en-US"/>
              </w:rPr>
              <w:t>21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B5E8020" w:rsidR="00626DFC" w:rsidRPr="005F6757" w:rsidRDefault="0075324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892B33">
              <w:rPr>
                <w:color w:val="000000" w:themeColor="text1"/>
                <w:lang w:eastAsia="en-US"/>
              </w:rPr>
              <w:t>8.</w:t>
            </w:r>
            <w:r w:rsidR="005134B4">
              <w:rPr>
                <w:color w:val="000000" w:themeColor="text1"/>
                <w:lang w:eastAsia="en-US"/>
              </w:rPr>
              <w:t>0</w:t>
            </w:r>
            <w:r w:rsidR="00892B33">
              <w:rPr>
                <w:color w:val="000000" w:themeColor="text1"/>
                <w:lang w:eastAsia="en-US"/>
              </w:rPr>
              <w:t xml:space="preserve">0 </w:t>
            </w:r>
            <w:r w:rsidR="0015445D">
              <w:rPr>
                <w:color w:val="000000" w:themeColor="text1"/>
                <w:lang w:eastAsia="en-US"/>
              </w:rPr>
              <w:t>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FF6576">
              <w:rPr>
                <w:color w:val="000000" w:themeColor="text1"/>
                <w:lang w:eastAsia="en-US"/>
              </w:rPr>
              <w:t>10.40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0E786887" w:rsidR="00BA5211" w:rsidRDefault="00BA5211"/>
    <w:p w14:paraId="3C4EB58C" w14:textId="06E734DF" w:rsidR="0075324E" w:rsidRDefault="0075324E"/>
    <w:p w14:paraId="6EE40ACD" w14:textId="77777777" w:rsidR="00D3769D" w:rsidRDefault="00D3769D"/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1F5526DD" w:rsidR="003063D1" w:rsidRPr="00BD58DF" w:rsidRDefault="00F95B7B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Utrikesfrågor</w:t>
            </w:r>
          </w:p>
          <w:p w14:paraId="4686EA47" w14:textId="0501C65C" w:rsidR="002B6B2C" w:rsidRDefault="00F95B7B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Utrikesminister Tobias Billström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med medarbetare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Utrikesdepartementet </w:t>
            </w:r>
            <w:r w:rsidR="00F20417">
              <w:rPr>
                <w:rFonts w:eastAsiaTheme="minorHAnsi"/>
                <w:color w:val="000000"/>
                <w:lang w:eastAsia="en-US"/>
              </w:rPr>
              <w:t>samt</w:t>
            </w:r>
            <w:r w:rsidR="005134B4">
              <w:rPr>
                <w:rFonts w:eastAsiaTheme="minorHAnsi"/>
                <w:color w:val="000000"/>
                <w:lang w:eastAsia="en-US"/>
              </w:rPr>
              <w:t xml:space="preserve"> medarbetare från Statsrådsberedningen</w:t>
            </w:r>
            <w:r w:rsidR="00444F38">
              <w:rPr>
                <w:rFonts w:eastAsiaTheme="minorHAnsi"/>
                <w:color w:val="000000"/>
                <w:lang w:eastAsia="en-US"/>
              </w:rPr>
              <w:t>,</w:t>
            </w:r>
            <w:r w:rsidR="005134B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>informerade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och samrådde inför möte i rådet den </w:t>
            </w:r>
            <w:r w:rsidR="005134B4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="00F2041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>juni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9EA4409" w14:textId="54E0FDD3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7536DBD" w14:textId="1B9FA607" w:rsidR="005134B4" w:rsidRDefault="005134B4" w:rsidP="009870EC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Återrapport från informellt </w:t>
            </w:r>
            <w:r w:rsidR="009F5C16">
              <w:rPr>
                <w:rFonts w:eastAsiaTheme="minorHAnsi"/>
                <w:b/>
                <w:bCs/>
                <w:lang w:eastAsia="en-US"/>
              </w:rPr>
              <w:t>möte i rådet den 12–13 maj 2023</w:t>
            </w:r>
          </w:p>
          <w:p w14:paraId="56B1168F" w14:textId="62BB58BE" w:rsidR="009F5C16" w:rsidRDefault="009F5C16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48486756" w14:textId="640FC67B" w:rsidR="009F5C16" w:rsidRDefault="009F5C16" w:rsidP="009870EC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Återrapport från möte i rådet den 22 maj 2023</w:t>
            </w:r>
          </w:p>
          <w:p w14:paraId="168CB031" w14:textId="2E4FF296" w:rsidR="009F5C16" w:rsidRDefault="009F5C16" w:rsidP="005134B4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7D3CA553" w14:textId="1E5F8E56" w:rsidR="009F5C16" w:rsidRDefault="009F5C16" w:rsidP="009F5C16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Aktuella frågor</w:t>
            </w:r>
          </w:p>
          <w:p w14:paraId="52E42C0B" w14:textId="77777777" w:rsidR="009F5C16" w:rsidRDefault="009F5C16" w:rsidP="009F5C16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53723FDE" w14:textId="77777777" w:rsidR="009F5C16" w:rsidRDefault="009F5C16" w:rsidP="009F5C16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Rysslands angrepp mot Ukraina</w:t>
            </w:r>
          </w:p>
          <w:p w14:paraId="09B9FC31" w14:textId="77777777" w:rsidR="009F5C16" w:rsidRDefault="009F5C16" w:rsidP="009F5C1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5FAA20C2" w14:textId="77777777" w:rsidR="009F5C16" w:rsidRDefault="009F5C16" w:rsidP="009F5C16">
            <w:pPr>
              <w:rPr>
                <w:rFonts w:eastAsiaTheme="minorHAnsi"/>
                <w:lang w:eastAsia="en-US"/>
              </w:rPr>
            </w:pPr>
          </w:p>
          <w:p w14:paraId="7EC2BDDA" w14:textId="44C526A7" w:rsidR="009F5C16" w:rsidRPr="009F5C16" w:rsidRDefault="009F5C16" w:rsidP="009F5C16">
            <w:pPr>
              <w:rPr>
                <w:rFonts w:eastAsiaTheme="minorHAnsi"/>
                <w:b/>
                <w:bCs/>
                <w:lang w:eastAsia="en-US"/>
              </w:rPr>
            </w:pPr>
            <w:r w:rsidRPr="009F5C16">
              <w:rPr>
                <w:rFonts w:eastAsiaTheme="minorHAnsi"/>
                <w:b/>
                <w:bCs/>
                <w:lang w:eastAsia="en-US"/>
              </w:rPr>
              <w:t xml:space="preserve">- Förbindelserna mellan EU och Latinamerika och </w:t>
            </w:r>
            <w:r w:rsidR="002C2BE7">
              <w:rPr>
                <w:rFonts w:eastAsiaTheme="minorHAnsi"/>
                <w:b/>
                <w:bCs/>
                <w:lang w:eastAsia="en-US"/>
              </w:rPr>
              <w:t>K</w:t>
            </w:r>
            <w:r w:rsidRPr="009F5C16">
              <w:rPr>
                <w:rFonts w:eastAsiaTheme="minorHAnsi"/>
                <w:b/>
                <w:bCs/>
                <w:lang w:eastAsia="en-US"/>
              </w:rPr>
              <w:t>aribien</w:t>
            </w:r>
          </w:p>
          <w:p w14:paraId="0FD89697" w14:textId="77777777" w:rsidR="009F5C16" w:rsidRDefault="009F5C16" w:rsidP="009F5C1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3B3211EE" w14:textId="5A68B493" w:rsidR="00FF6D90" w:rsidRDefault="009F5C16" w:rsidP="009F5C1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V- och MP-ledamöterna anmälde avvikande ståndpunkt.</w:t>
            </w:r>
          </w:p>
          <w:p w14:paraId="4C63C8B8" w14:textId="77777777" w:rsidR="00FF6D90" w:rsidRDefault="00FF6D90" w:rsidP="009F5C16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4378585D" w14:textId="77777777" w:rsidR="00FF6D90" w:rsidRDefault="00FF6D90" w:rsidP="009F5C16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Digital diplomati</w:t>
            </w:r>
          </w:p>
          <w:p w14:paraId="710C11D1" w14:textId="4331555F" w:rsidR="00FF6D90" w:rsidRDefault="00FF6D90" w:rsidP="009F5C1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</w:t>
            </w:r>
            <w:r w:rsidR="0004640D">
              <w:rPr>
                <w:rFonts w:eastAsiaTheme="minorHAnsi"/>
                <w:lang w:eastAsia="en-US"/>
              </w:rPr>
              <w:t>.</w:t>
            </w:r>
          </w:p>
          <w:p w14:paraId="644795CF" w14:textId="77777777" w:rsidR="00FF6D90" w:rsidRDefault="00FF6D90" w:rsidP="009F5C16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05FF3452" w14:textId="3041E420" w:rsidR="00892B33" w:rsidRPr="009F5C16" w:rsidRDefault="00FF6D90" w:rsidP="009F5C16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Övriga frågor</w:t>
            </w:r>
            <w:r w:rsidR="009F5C16">
              <w:rPr>
                <w:rFonts w:eastAsiaTheme="minorHAnsi"/>
                <w:b/>
                <w:bCs/>
                <w:lang w:eastAsia="en-US"/>
              </w:rPr>
              <w:br/>
            </w: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2AB2183F" w14:textId="4DF62538" w:rsidR="005134B4" w:rsidRPr="00BD58DF" w:rsidRDefault="0004640D" w:rsidP="005134B4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</w:p>
          <w:p w14:paraId="0D58F4A5" w14:textId="531762AC" w:rsidR="005134B4" w:rsidRDefault="0004640D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Jessika Roswall samt </w:t>
            </w:r>
            <w:r w:rsidR="005134B4">
              <w:rPr>
                <w:rFonts w:eastAsiaTheme="minorHAnsi"/>
                <w:color w:val="000000"/>
                <w:lang w:eastAsia="en-US"/>
              </w:rPr>
              <w:t>medarbetare från Statsrådsberedningen</w:t>
            </w:r>
            <w:r w:rsidR="00444F38">
              <w:rPr>
                <w:rFonts w:eastAsiaTheme="minorHAnsi"/>
                <w:color w:val="000000"/>
                <w:lang w:eastAsia="en-US"/>
              </w:rPr>
              <w:t>,</w:t>
            </w:r>
            <w:r w:rsidR="005134B4">
              <w:rPr>
                <w:rFonts w:eastAsiaTheme="minorHAnsi"/>
                <w:color w:val="000000"/>
                <w:lang w:eastAsia="en-US"/>
              </w:rPr>
              <w:t xml:space="preserve"> informerade</w:t>
            </w:r>
            <w:r w:rsidR="005134B4" w:rsidRPr="00AA5C69">
              <w:rPr>
                <w:rFonts w:eastAsiaTheme="minorHAnsi"/>
                <w:color w:val="000000"/>
                <w:lang w:eastAsia="en-US"/>
              </w:rPr>
              <w:t xml:space="preserve">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27 juni 2023.</w:t>
            </w:r>
          </w:p>
          <w:p w14:paraId="28AE038F" w14:textId="77777777" w:rsidR="005134B4" w:rsidRDefault="005134B4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36CB3F78" w14:textId="77777777" w:rsidR="005134B4" w:rsidRDefault="005134B4" w:rsidP="005134B4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E4EB31D" w14:textId="77777777" w:rsidR="005134B4" w:rsidRDefault="005134B4" w:rsidP="005134B4">
            <w:pPr>
              <w:rPr>
                <w:rFonts w:eastAsiaTheme="minorHAnsi"/>
                <w:lang w:eastAsia="en-US"/>
              </w:rPr>
            </w:pPr>
          </w:p>
          <w:p w14:paraId="5323E01E" w14:textId="7DE4586B" w:rsidR="0004640D" w:rsidRDefault="005134B4" w:rsidP="0004640D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="0004640D">
              <w:rPr>
                <w:rFonts w:eastAsiaTheme="minorHAnsi"/>
                <w:b/>
                <w:bCs/>
                <w:lang w:eastAsia="en-US"/>
              </w:rPr>
              <w:t>Återrapport från möte i rådet den 30 maj 2023</w:t>
            </w:r>
          </w:p>
          <w:p w14:paraId="3BCD332D" w14:textId="6F8D66EB" w:rsidR="0004640D" w:rsidRPr="0004640D" w:rsidRDefault="0004640D" w:rsidP="0004640D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lastRenderedPageBreak/>
              <w:t>- EU:s vallag</w:t>
            </w:r>
          </w:p>
          <w:p w14:paraId="57E298FD" w14:textId="77777777" w:rsidR="0004640D" w:rsidRDefault="0004640D" w:rsidP="0004640D">
            <w:pPr>
              <w:rPr>
                <w:rFonts w:eastAsiaTheme="minorHAnsi"/>
                <w:lang w:eastAsia="en-US"/>
              </w:rPr>
            </w:pPr>
          </w:p>
          <w:p w14:paraId="076B27BD" w14:textId="77777777" w:rsidR="0004640D" w:rsidRDefault="0004640D" w:rsidP="0004640D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Övriga frågor</w:t>
            </w:r>
          </w:p>
          <w:p w14:paraId="1A33E196" w14:textId="77777777" w:rsidR="0004640D" w:rsidRDefault="0004640D" w:rsidP="0004640D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0A3FC477" w14:textId="77777777" w:rsidR="0004640D" w:rsidRDefault="0004640D" w:rsidP="0004640D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Förberedelser inför Europeiska rådet den 29–30 juni 2023: slutsatser</w:t>
            </w:r>
          </w:p>
          <w:p w14:paraId="517DB40D" w14:textId="77777777" w:rsidR="0004640D" w:rsidRDefault="0004640D" w:rsidP="000464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3B014C36" w14:textId="77777777" w:rsidR="0004640D" w:rsidRDefault="0004640D" w:rsidP="0004640D">
            <w:pPr>
              <w:rPr>
                <w:rFonts w:eastAsiaTheme="minorHAnsi"/>
                <w:lang w:eastAsia="en-US"/>
              </w:rPr>
            </w:pPr>
          </w:p>
          <w:p w14:paraId="6BC40E4D" w14:textId="77777777" w:rsidR="00703C07" w:rsidRPr="00703C07" w:rsidRDefault="0004640D" w:rsidP="0004640D">
            <w:pPr>
              <w:rPr>
                <w:rFonts w:eastAsiaTheme="minorHAnsi"/>
                <w:b/>
                <w:bCs/>
                <w:lang w:eastAsia="en-US"/>
              </w:rPr>
            </w:pPr>
            <w:r w:rsidRPr="00703C07">
              <w:rPr>
                <w:rFonts w:eastAsiaTheme="minorHAnsi"/>
                <w:b/>
                <w:bCs/>
                <w:lang w:eastAsia="en-US"/>
              </w:rPr>
              <w:t>- Den europeiska planeringsterminen 2023: integrerade landsspecifika rekommendationer</w:t>
            </w:r>
          </w:p>
          <w:p w14:paraId="09E78C4F" w14:textId="3C210C17" w:rsidR="00703C07" w:rsidRDefault="00703C07" w:rsidP="000464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ståndpunkt.</w:t>
            </w:r>
          </w:p>
          <w:p w14:paraId="43F625C7" w14:textId="77777777" w:rsidR="00703C07" w:rsidRDefault="00703C07" w:rsidP="0004640D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773FF40" w14:textId="77777777" w:rsidR="00703C07" w:rsidRDefault="00703C07" w:rsidP="0004640D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Rådets 18 månadersprogram</w:t>
            </w:r>
          </w:p>
          <w:p w14:paraId="27F2DFBB" w14:textId="77777777" w:rsidR="00703C07" w:rsidRDefault="00703C07" w:rsidP="000464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ståndpunkt</w:t>
            </w:r>
          </w:p>
          <w:p w14:paraId="158BCD76" w14:textId="77777777" w:rsidR="00703C07" w:rsidRDefault="00703C07" w:rsidP="0004640D">
            <w:pPr>
              <w:rPr>
                <w:rFonts w:eastAsiaTheme="minorHAnsi"/>
                <w:lang w:eastAsia="en-US"/>
              </w:rPr>
            </w:pPr>
          </w:p>
          <w:p w14:paraId="272BE032" w14:textId="77777777" w:rsidR="00703C07" w:rsidRPr="00703C07" w:rsidRDefault="00703C07" w:rsidP="0004640D">
            <w:pPr>
              <w:rPr>
                <w:rFonts w:eastAsiaTheme="minorHAnsi"/>
                <w:b/>
                <w:bCs/>
                <w:lang w:eastAsia="en-US"/>
              </w:rPr>
            </w:pPr>
            <w:r w:rsidRPr="00703C07">
              <w:rPr>
                <w:rFonts w:eastAsiaTheme="minorHAnsi"/>
                <w:b/>
                <w:bCs/>
                <w:lang w:eastAsia="en-US"/>
              </w:rPr>
              <w:t>- EU:s koldioxidmarknads inverkan på EU:s olika politikområden</w:t>
            </w:r>
          </w:p>
          <w:p w14:paraId="3B11DE85" w14:textId="77777777" w:rsidR="00703C07" w:rsidRPr="00703C07" w:rsidRDefault="00703C07" w:rsidP="0004640D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7415541F" w14:textId="77777777" w:rsidR="00703C07" w:rsidRPr="00703C07" w:rsidRDefault="00703C07" w:rsidP="0004640D">
            <w:pPr>
              <w:rPr>
                <w:rFonts w:eastAsiaTheme="minorHAnsi"/>
                <w:b/>
                <w:bCs/>
                <w:lang w:eastAsia="en-US"/>
              </w:rPr>
            </w:pPr>
            <w:r w:rsidRPr="00703C07">
              <w:rPr>
                <w:rFonts w:eastAsiaTheme="minorHAnsi"/>
                <w:b/>
                <w:bCs/>
                <w:lang w:eastAsia="en-US"/>
              </w:rPr>
              <w:t>- Övriga frågor:</w:t>
            </w:r>
          </w:p>
          <w:p w14:paraId="1BC62EA4" w14:textId="77777777" w:rsidR="00703C07" w:rsidRPr="00703C07" w:rsidRDefault="00703C07" w:rsidP="0004640D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706410BE" w14:textId="77777777" w:rsidR="004D604C" w:rsidRDefault="00703C07" w:rsidP="0004640D">
            <w:pPr>
              <w:rPr>
                <w:rFonts w:eastAsiaTheme="minorHAnsi"/>
                <w:b/>
                <w:bCs/>
                <w:lang w:eastAsia="en-US"/>
              </w:rPr>
            </w:pPr>
            <w:r w:rsidRPr="00703C07">
              <w:rPr>
                <w:rFonts w:eastAsiaTheme="minorHAnsi"/>
                <w:b/>
                <w:bCs/>
                <w:lang w:eastAsia="en-US"/>
              </w:rPr>
              <w:t>Stockholmssymposiet om demokrati och rättstatsprincipen den 21–22 juni 2023</w:t>
            </w:r>
          </w:p>
          <w:p w14:paraId="2BB4537A" w14:textId="77777777" w:rsidR="004D604C" w:rsidRDefault="004D604C" w:rsidP="0004640D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30362D1C" w14:textId="77777777" w:rsidR="004D604C" w:rsidRDefault="004D604C" w:rsidP="0004640D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Europaparlamentets sammansättning</w:t>
            </w:r>
          </w:p>
          <w:p w14:paraId="07739EF6" w14:textId="77777777" w:rsidR="00732846" w:rsidRDefault="004D604C" w:rsidP="0004640D">
            <w:pPr>
              <w:rPr>
                <w:rFonts w:eastAsiaTheme="minorHAnsi"/>
                <w:lang w:eastAsia="en-US"/>
              </w:rPr>
            </w:pPr>
            <w:r w:rsidRPr="004D604C"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7065BDD8" w14:textId="77777777" w:rsidR="00732846" w:rsidRDefault="00732846" w:rsidP="0004640D">
            <w:pPr>
              <w:rPr>
                <w:rFonts w:eastAsiaTheme="minorHAnsi"/>
                <w:lang w:eastAsia="en-US"/>
              </w:rPr>
            </w:pPr>
          </w:p>
          <w:p w14:paraId="30E904FF" w14:textId="1D7599A6" w:rsidR="00732846" w:rsidRDefault="00732846" w:rsidP="000464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732846">
              <w:rPr>
                <w:rFonts w:eastAsiaTheme="minorHAnsi"/>
                <w:b/>
                <w:bCs/>
                <w:lang w:eastAsia="en-US"/>
              </w:rPr>
              <w:t>Informell lunch med Moldaviens utrikesminister Nicu Popescu i samband med allmänna rådets möte</w:t>
            </w:r>
          </w:p>
          <w:p w14:paraId="10960214" w14:textId="76A4F21C" w:rsidR="00732846" w:rsidRPr="004D604C" w:rsidRDefault="00732846" w:rsidP="0004640D">
            <w:pPr>
              <w:rPr>
                <w:rFonts w:eastAsiaTheme="minorHAnsi"/>
                <w:lang w:eastAsia="en-US"/>
              </w:rPr>
            </w:pPr>
          </w:p>
        </w:tc>
      </w:tr>
      <w:tr w:rsidR="00732846" w:rsidRPr="00DF4413" w14:paraId="25D0BA18" w14:textId="77777777" w:rsidTr="003063D1">
        <w:trPr>
          <w:trHeight w:val="568"/>
        </w:trPr>
        <w:tc>
          <w:tcPr>
            <w:tcW w:w="567" w:type="dxa"/>
          </w:tcPr>
          <w:p w14:paraId="354A7441" w14:textId="19AD5AA5" w:rsidR="00732846" w:rsidRDefault="00732846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230" w:type="dxa"/>
          </w:tcPr>
          <w:p w14:paraId="7E23FBBD" w14:textId="77777777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 och fiskefrågor</w:t>
            </w:r>
          </w:p>
          <w:p w14:paraId="79F77819" w14:textId="128314B8" w:rsidR="00732846" w:rsidRPr="00732846" w:rsidRDefault="00732846" w:rsidP="00E36D0A">
            <w:pPr>
              <w:rPr>
                <w:rFonts w:eastAsiaTheme="minorHAnsi"/>
                <w:color w:val="000000"/>
                <w:lang w:eastAsia="en-US"/>
              </w:rPr>
            </w:pPr>
            <w:r w:rsidRPr="00732846">
              <w:rPr>
                <w:rFonts w:eastAsiaTheme="minorHAnsi"/>
                <w:color w:val="000000"/>
                <w:lang w:eastAsia="en-US"/>
              </w:rPr>
              <w:t xml:space="preserve">Statssekreterare Dan Ericsson </w:t>
            </w:r>
            <w:r>
              <w:rPr>
                <w:rFonts w:eastAsiaTheme="minorHAnsi"/>
                <w:color w:val="000000"/>
                <w:lang w:eastAsia="en-US"/>
              </w:rPr>
              <w:t>samt medarbetare från Landsbygds- och infrastrukturdepartementet och Statsrådsberedningen, informerade och samrådde inför möte i rådet den 26–27 juni 2023.</w:t>
            </w:r>
          </w:p>
          <w:p w14:paraId="257D71D1" w14:textId="77777777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FA95D15" w14:textId="77777777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065D7870" w14:textId="77777777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E5A5EDC" w14:textId="746D633E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30 maj 2023</w:t>
            </w:r>
          </w:p>
          <w:p w14:paraId="23853D3B" w14:textId="498AD614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E438857" w14:textId="0CD7292A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t xml:space="preserve"> </w:t>
            </w:r>
            <w:r w:rsidRPr="00732846">
              <w:rPr>
                <w:rFonts w:eastAsiaTheme="minorHAnsi"/>
                <w:b/>
                <w:bCs/>
                <w:color w:val="000000"/>
                <w:lang w:eastAsia="en-US"/>
              </w:rPr>
              <w:t>Förordningen om hållbar användning av växtskyddsmedel</w:t>
            </w:r>
          </w:p>
          <w:p w14:paraId="03116B5B" w14:textId="4E50243A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552DDBE" w14:textId="738A9851" w:rsidR="00732846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 w:rsidRPr="004A0AB7">
              <w:rPr>
                <w:rFonts w:eastAsiaTheme="minorHAnsi"/>
                <w:color w:val="000000"/>
                <w:lang w:eastAsia="en-US"/>
              </w:rPr>
              <w:t>V-, C- och MP-ledamöterna anmälde avvikande ståndpunkter.</w:t>
            </w:r>
          </w:p>
          <w:p w14:paraId="270244B4" w14:textId="1D1268D0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664BA89C" w14:textId="679C0A8B" w:rsidR="004A0AB7" w:rsidRDefault="004A0AB7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t xml:space="preserve"> </w:t>
            </w:r>
            <w:r w:rsidRPr="004A0AB7">
              <w:rPr>
                <w:rFonts w:eastAsiaTheme="minorHAnsi"/>
                <w:b/>
                <w:bCs/>
                <w:color w:val="000000"/>
                <w:lang w:eastAsia="en-US"/>
              </w:rPr>
              <w:t>Meddelande om läget för den gemensamma fiskeripolitiken och samråd om fiskemöjligheterna för 2024</w:t>
            </w:r>
          </w:p>
          <w:p w14:paraId="6F0D3ECC" w14:textId="1A0B9BC2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84D7160" w14:textId="6AEBB1B4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 och MP-ledamöterna anmälde avvikande ståndpunkt.</w:t>
            </w:r>
          </w:p>
          <w:p w14:paraId="4994D84E" w14:textId="4A43418F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</w:p>
          <w:p w14:paraId="1136E730" w14:textId="024FE6EC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4E5A8DFA" w14:textId="5AD994B6" w:rsidR="004A0AB7" w:rsidRPr="004A0AB7" w:rsidRDefault="004A0AB7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A0A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A0AB7">
              <w:rPr>
                <w:b/>
                <w:bCs/>
              </w:rPr>
              <w:t xml:space="preserve"> </w:t>
            </w:r>
            <w:r w:rsidRPr="004A0AB7">
              <w:rPr>
                <w:rFonts w:eastAsiaTheme="minorHAnsi"/>
                <w:b/>
                <w:bCs/>
                <w:color w:val="000000"/>
                <w:lang w:eastAsia="en-US"/>
              </w:rPr>
              <w:t>Slutsatser om paketet om fiskeripolitiken för en hållbar, motståndskraftig och konkurrenskraftig fiske- och vattenbrukssektor</w:t>
            </w:r>
          </w:p>
          <w:p w14:paraId="7164F751" w14:textId="682AF975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29A29C2" w14:textId="5DFA420A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V- och MP-ledamöterna anmälde avvikande ståndpunkter.</w:t>
            </w:r>
          </w:p>
          <w:p w14:paraId="64C463A8" w14:textId="5D2FFEB1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154AC444" w14:textId="59192DF3" w:rsidR="004A0AB7" w:rsidRPr="004A0AB7" w:rsidRDefault="004A0AB7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A0AB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A0AB7">
              <w:rPr>
                <w:b/>
                <w:bCs/>
              </w:rPr>
              <w:t xml:space="preserve"> </w:t>
            </w:r>
            <w:r w:rsidRPr="004A0AB7">
              <w:rPr>
                <w:rFonts w:eastAsiaTheme="minorHAnsi"/>
                <w:b/>
                <w:bCs/>
                <w:color w:val="000000"/>
                <w:lang w:eastAsia="en-US"/>
              </w:rPr>
              <w:t>Handelsrelaterade jordbruksfrågor</w:t>
            </w:r>
          </w:p>
          <w:p w14:paraId="3604AA3B" w14:textId="3E073C34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7D1567EA" w14:textId="369D692A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V-ledamoten anmälde avvikande ståndpunkt.</w:t>
            </w:r>
          </w:p>
          <w:p w14:paraId="4FD834AB" w14:textId="346957BE" w:rsidR="004A0AB7" w:rsidRDefault="004A0AB7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4857E2C6" w14:textId="44F61B7D" w:rsidR="004A0AB7" w:rsidRPr="004A0AB7" w:rsidRDefault="004A0AB7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A0AB7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3089746F" w14:textId="2444A0FD" w:rsidR="004A0AB7" w:rsidRPr="004A0AB7" w:rsidRDefault="004A0AB7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7E0DB81" w14:textId="51009971" w:rsidR="004A0AB7" w:rsidRPr="004A0AB7" w:rsidRDefault="004A0AB7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A0AB7">
              <w:rPr>
                <w:rFonts w:eastAsiaTheme="minorHAnsi"/>
                <w:b/>
                <w:bCs/>
                <w:color w:val="000000"/>
                <w:lang w:eastAsia="en-US"/>
              </w:rPr>
              <w:t>Stärkt sektorsövergripande samarbete inom One Health vad gäller zoonotiska hälsorisker</w:t>
            </w:r>
          </w:p>
          <w:p w14:paraId="1F0B5414" w14:textId="10A53672" w:rsidR="004A0AB7" w:rsidRPr="004A0AB7" w:rsidRDefault="004A0AB7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45AADF8" w14:textId="33FD367A" w:rsidR="004A0AB7" w:rsidRDefault="004A0AB7" w:rsidP="002C2B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529904B6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732846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230" w:type="dxa"/>
          </w:tcPr>
          <w:p w14:paraId="29AD89EB" w14:textId="3EE22590" w:rsidR="00BB6CCA" w:rsidRPr="004A0AB7" w:rsidRDefault="00E36D0A" w:rsidP="0073284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A0AB7" w:rsidRPr="004A0AB7">
              <w:rPr>
                <w:rFonts w:eastAsiaTheme="minorHAnsi"/>
                <w:color w:val="000000"/>
                <w:lang w:eastAsia="en-US"/>
              </w:rPr>
              <w:t>Uppteckningar från den 9 juni samt protokoll från den 16 juni 2023.</w:t>
            </w:r>
          </w:p>
          <w:p w14:paraId="606D0C76" w14:textId="1E5122B7" w:rsidR="004A0AB7" w:rsidRDefault="004A0AB7" w:rsidP="0073284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4F2333D7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0708EEC" w14:textId="179BB70A" w:rsidR="00732846" w:rsidRPr="00BB6CCA" w:rsidRDefault="0015085B" w:rsidP="0073284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697E27E" w14:textId="6ED6CD19" w:rsidR="00444F38" w:rsidRPr="00BB6CCA" w:rsidRDefault="00444F38" w:rsidP="00645DD8">
            <w:pPr>
              <w:rPr>
                <w:rFonts w:eastAsiaTheme="minorHAnsi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698A9" w14:textId="63AB5772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69844" w14:textId="124C391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77077" w14:textId="16E24CC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A6C5" w14:textId="1B128EB0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F8B57B" w14:textId="2D56FB5D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F5E3CA" w14:textId="0030C7C1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6BE4E4" w14:textId="4838FE5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2D721" w14:textId="56495E0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A8DDB3" w14:textId="044E0DD9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75EDF0" w14:textId="6435DB3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26B9D3" w14:textId="45B39105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33654034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D777822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A0AB7">
        <w:rPr>
          <w:b/>
          <w:snapToGrid w:val="0"/>
          <w:lang w:eastAsia="en-US"/>
        </w:rPr>
        <w:t>Sebastian Hellberg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0C35A3AB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C72355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8838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37F3BDD9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779D">
              <w:rPr>
                <w:b/>
                <w:color w:val="000000"/>
                <w:lang w:val="en-GB" w:eastAsia="en-US"/>
              </w:rPr>
              <w:t>4</w:t>
            </w:r>
            <w:r w:rsidR="00D817A9">
              <w:rPr>
                <w:b/>
                <w:color w:val="000000"/>
                <w:lang w:val="en-GB" w:eastAsia="en-US"/>
              </w:rPr>
              <w:t>6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417CE5D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0B828FED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892B33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1B193D14" w:rsidR="00127263" w:rsidRPr="00DE5153" w:rsidRDefault="00892B3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8F5CA7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3FE8A914" w:rsidR="00127263" w:rsidRPr="00DE5153" w:rsidRDefault="00901A0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5BAB2933" w:rsidR="00127263" w:rsidRPr="00DE5153" w:rsidRDefault="00901A0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50586790" w:rsidR="00127263" w:rsidRPr="00DE5153" w:rsidRDefault="00901A0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6A89D793" w:rsidR="00127263" w:rsidRPr="00DE5153" w:rsidRDefault="00901A07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4520218E" w:rsidR="00127263" w:rsidRPr="0053205B" w:rsidRDefault="00901A07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7CB427CA" w:rsidR="00127263" w:rsidRPr="0053205B" w:rsidRDefault="00901A07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0283880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48EE8C2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63FF01A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4A59A005" w:rsidR="00127263" w:rsidRPr="00DE5153" w:rsidRDefault="00B05969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6B5CB382" w:rsidR="00127263" w:rsidRPr="00DE5153" w:rsidRDefault="00B05969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5E5F7E4E" w:rsidR="00127263" w:rsidRPr="00DE5153" w:rsidRDefault="00B05969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3F357C99" w:rsidR="00127263" w:rsidRPr="00DE5153" w:rsidRDefault="00B05969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45940528" w:rsidR="00127263" w:rsidRPr="00DE5153" w:rsidRDefault="00B05969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7E4CDB2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7E9D1CF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5B4845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2D98D5A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7458FEDD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1536549B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60587C93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00CB4C8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6F613F6E" w:rsidR="00127263" w:rsidRPr="00070C4A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6821AFC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5C79A46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351A815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50A3C07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43272AD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1242E049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2AA307D2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4B6FC43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29E7D6F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6213BA8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791CD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3DAFEB12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20D9D8F3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606499B9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0E6A37EF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1BF08A9E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76028B1D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5A9FCED2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3FCE2EB9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63E34047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2C2BE7" w14:paraId="7FFFA83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75F2A9F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45D776B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6358198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797048BE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63A38859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13B2AAC2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3CDECAC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7D4E389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426A26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59B1E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6FEC5CD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58618C3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5213B05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4A163C4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484D819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6071184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6DBE46B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0EE0AA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7E6BF69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37ACE22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2025D22A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65FC5E16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1DB2611D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4065C3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5B1F1858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630415E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1EA60B1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09BFD04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4945036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0E7568E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2EC9CAC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D560F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52F5D763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3C54CEA0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1C87ABEA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5C022BF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5A5E45E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6DAC833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43C5E8A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15219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EE556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1A7B15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0E3295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45A68B4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213A486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6E7D55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A93105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1BDAF70B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3A441BF7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61F1AAB2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0F2E51F3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7F0A7E3D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5099D562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425A265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49D66E8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6EF8620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0787779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5C0D5BC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177E1C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63ECD38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067224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6EC53004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1DCFF2E1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4DA56B18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185B58E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4BE7D82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5E0A4AE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50C8D082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42F3E2AC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214BA9FE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4ED5AEB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4A703CB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3E01987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036DA95A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21068D9B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137337B9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462D6177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5600E0FB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AC3D359" w:rsidR="00127263" w:rsidRPr="00DE5153" w:rsidRDefault="00515C1C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201FC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458FF930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3F578A04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1C56A4A8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6F3561DE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42F77568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2A5FEF59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3D6DF7A2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5649AE9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5D9272C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5E43795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3F2280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1798B2" w14:textId="77777777" w:rsidR="00127263" w:rsidRPr="00A44C7A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499E48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4A2425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59802C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79704EF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A4FC59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71ACAA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127263" w:rsidRPr="00DE5153" w14:paraId="64D456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3EC1D493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2D04D343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2D296C3C" w:rsidR="00127263" w:rsidRPr="00D1200E" w:rsidRDefault="00515C1C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8838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6DA462AC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60DB1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B05969">
              <w:rPr>
                <w:color w:val="000000" w:themeColor="text1"/>
                <w:sz w:val="20"/>
                <w:lang w:eastAsia="en-US"/>
              </w:rPr>
              <w:t>09:15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3C62FFF3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05779D">
        <w:rPr>
          <w:b/>
          <w:color w:val="000000"/>
          <w:lang w:eastAsia="en-US"/>
        </w:rPr>
        <w:t>4</w:t>
      </w:r>
      <w:r w:rsidR="00855182">
        <w:rPr>
          <w:b/>
          <w:color w:val="000000"/>
          <w:lang w:eastAsia="en-US"/>
        </w:rPr>
        <w:t>6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758502BE" w14:textId="77777777" w:rsidR="009C5459" w:rsidRDefault="009C5459" w:rsidP="00331A0C">
      <w:pPr>
        <w:rPr>
          <w:b/>
        </w:rPr>
      </w:pPr>
    </w:p>
    <w:p w14:paraId="2D57B9B4" w14:textId="77777777" w:rsidR="00855182" w:rsidRDefault="00855182" w:rsidP="00855182">
      <w:pPr>
        <w:rPr>
          <w:b/>
          <w:bCs/>
        </w:rPr>
      </w:pPr>
    </w:p>
    <w:p w14:paraId="43C8B0E3" w14:textId="77777777" w:rsidR="00855182" w:rsidRPr="00855182" w:rsidRDefault="00855182" w:rsidP="00855182">
      <w:pPr>
        <w:rPr>
          <w:b/>
          <w:bCs/>
        </w:rPr>
      </w:pPr>
      <w:r w:rsidRPr="00855182">
        <w:rPr>
          <w:b/>
          <w:bCs/>
        </w:rPr>
        <w:t xml:space="preserve">Skriftligt samråd avseende trolig A-punkt v. 25 avslutades den 20 juni 2023. </w:t>
      </w:r>
    </w:p>
    <w:p w14:paraId="46E44AA4" w14:textId="0536DDF8" w:rsidR="00855182" w:rsidRPr="00855182" w:rsidRDefault="00855182" w:rsidP="00855182">
      <w:pPr>
        <w:rPr>
          <w:sz w:val="22"/>
          <w:szCs w:val="22"/>
        </w:rPr>
      </w:pPr>
      <w:r>
        <w:t>Det fanns stöd för regeringens ståndpunkt. Ingen avvikande ståndpunkt har anmälts.</w:t>
      </w:r>
    </w:p>
    <w:p w14:paraId="6D9026E3" w14:textId="77777777" w:rsidR="00855182" w:rsidRDefault="00855182" w:rsidP="00855182">
      <w:pPr>
        <w:rPr>
          <w:b/>
          <w:bCs/>
        </w:rPr>
      </w:pPr>
    </w:p>
    <w:p w14:paraId="7F3B936E" w14:textId="197C0BFB" w:rsidR="00855182" w:rsidRPr="00855182" w:rsidRDefault="00855182" w:rsidP="00855182">
      <w:pPr>
        <w:rPr>
          <w:b/>
          <w:bCs/>
        </w:rPr>
      </w:pPr>
      <w:r w:rsidRPr="00855182">
        <w:rPr>
          <w:b/>
          <w:bCs/>
        </w:rPr>
        <w:t xml:space="preserve">Skriftligt samråd avseende troliga A-punkter v. 24 avslutades den 15 juni 2023. </w:t>
      </w:r>
    </w:p>
    <w:p w14:paraId="23B09389" w14:textId="3DB5B708" w:rsidR="00855182" w:rsidRDefault="00855182" w:rsidP="00855182">
      <w:pPr>
        <w:rPr>
          <w:sz w:val="22"/>
          <w:szCs w:val="22"/>
        </w:rPr>
      </w:pPr>
      <w:r>
        <w:t>Det fanns stöd för regeringens ståndpunkter.</w:t>
      </w:r>
    </w:p>
    <w:p w14:paraId="769BDF75" w14:textId="77777777" w:rsidR="00855182" w:rsidRDefault="00855182" w:rsidP="00855182"/>
    <w:p w14:paraId="54D884BD" w14:textId="77777777" w:rsidR="00855182" w:rsidRPr="00855182" w:rsidRDefault="00855182" w:rsidP="00855182">
      <w:pPr>
        <w:rPr>
          <w:sz w:val="22"/>
          <w:szCs w:val="22"/>
          <w:u w:val="single"/>
        </w:rPr>
      </w:pPr>
      <w:r w:rsidRPr="00855182">
        <w:rPr>
          <w:sz w:val="22"/>
          <w:szCs w:val="22"/>
          <w:u w:val="single"/>
        </w:rPr>
        <w:t>Följande avvikande ståndpunkt har inkommit från Vänsterpartiet:</w:t>
      </w:r>
    </w:p>
    <w:p w14:paraId="11691C9B" w14:textId="77777777" w:rsidR="00855182" w:rsidRPr="00855182" w:rsidRDefault="00855182" w:rsidP="00855182">
      <w:pPr>
        <w:rPr>
          <w:sz w:val="22"/>
          <w:szCs w:val="22"/>
        </w:rPr>
      </w:pPr>
      <w:r w:rsidRPr="00855182">
        <w:rPr>
          <w:sz w:val="22"/>
          <w:szCs w:val="22"/>
        </w:rPr>
        <w:t>”12. EU-NATO progress report</w:t>
      </w:r>
    </w:p>
    <w:p w14:paraId="5F5F1531" w14:textId="2B93E7E3" w:rsidR="00855182" w:rsidRPr="00855182" w:rsidRDefault="00855182" w:rsidP="00331A0C">
      <w:pPr>
        <w:rPr>
          <w:sz w:val="22"/>
          <w:szCs w:val="22"/>
        </w:rPr>
      </w:pPr>
      <w:r w:rsidRPr="00855182">
        <w:rPr>
          <w:sz w:val="22"/>
          <w:szCs w:val="22"/>
        </w:rPr>
        <w:t>Vänsterpartiet anser att varken EU eller Sverige ska ha ett närmare samarbete med Nato. Vi kan instämma i regeringens position om att godkänna lägesrapporten men menar att regeringen proaktivt ska meddela rådet att Sverige inte vill se ett närmare samarbete med Nato.”</w:t>
      </w:r>
    </w:p>
    <w:p w14:paraId="30CE3502" w14:textId="77777777" w:rsidR="00855182" w:rsidRDefault="00855182" w:rsidP="00331A0C">
      <w:pPr>
        <w:rPr>
          <w:b/>
        </w:rPr>
      </w:pPr>
    </w:p>
    <w:p w14:paraId="1D67AA03" w14:textId="08EA37CD" w:rsidR="00855182" w:rsidRPr="00855182" w:rsidRDefault="00855182" w:rsidP="00855182">
      <w:pPr>
        <w:rPr>
          <w:b/>
        </w:rPr>
      </w:pPr>
      <w:r w:rsidRPr="00855182">
        <w:rPr>
          <w:b/>
        </w:rPr>
        <w:t>Skriftligt samråd om följande annotering</w:t>
      </w:r>
      <w:r>
        <w:rPr>
          <w:b/>
        </w:rPr>
        <w:t xml:space="preserve"> avslutades den 14 juni 2023</w:t>
      </w:r>
      <w:r w:rsidRPr="00855182">
        <w:rPr>
          <w:b/>
        </w:rPr>
        <w:t>:</w:t>
      </w:r>
    </w:p>
    <w:p w14:paraId="5C0B7F74" w14:textId="77777777" w:rsidR="00855182" w:rsidRPr="00855182" w:rsidRDefault="00855182" w:rsidP="00855182">
      <w:pPr>
        <w:rPr>
          <w:b/>
        </w:rPr>
      </w:pPr>
      <w:r w:rsidRPr="00855182">
        <w:rPr>
          <w:b/>
        </w:rPr>
        <w:t xml:space="preserve">- Rådsbeslut om ändring av rådets beslut om restriktiva åtgärder med anledning av den olagliga annekteringen av Krim och Sevastopol </w:t>
      </w:r>
    </w:p>
    <w:p w14:paraId="36C03613" w14:textId="7507315C" w:rsidR="00D3769D" w:rsidRPr="00855182" w:rsidRDefault="00855182" w:rsidP="00855182">
      <w:pPr>
        <w:rPr>
          <w:bCs/>
        </w:rPr>
      </w:pPr>
      <w:r w:rsidRPr="00855182">
        <w:rPr>
          <w:bCs/>
        </w:rPr>
        <w:t>Det fanns stöd för regeringens ståndpunkter. Ingen avvikande ståndpunkt har anmälts.</w:t>
      </w:r>
    </w:p>
    <w:p w14:paraId="750940E4" w14:textId="77777777" w:rsidR="00D3769D" w:rsidRPr="00855182" w:rsidRDefault="00D3769D" w:rsidP="00331A0C">
      <w:pPr>
        <w:rPr>
          <w:bCs/>
          <w:color w:val="FF0000"/>
        </w:rPr>
      </w:pPr>
    </w:p>
    <w:p w14:paraId="39FC17BC" w14:textId="77777777" w:rsidR="00CE0A94" w:rsidRDefault="00CE0A94" w:rsidP="00331A0C">
      <w:pPr>
        <w:rPr>
          <w:b/>
        </w:rPr>
      </w:pPr>
    </w:p>
    <w:sectPr w:rsidR="00CE0A94" w:rsidSect="000A59A9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1339C" w14:textId="77777777" w:rsidR="00C133DB" w:rsidRDefault="00C133DB" w:rsidP="00011EB2">
      <w:r>
        <w:separator/>
      </w:r>
    </w:p>
  </w:endnote>
  <w:endnote w:type="continuationSeparator" w:id="0">
    <w:p w14:paraId="2C773D70" w14:textId="77777777" w:rsidR="00C133DB" w:rsidRDefault="00C133D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3D8C1" w14:textId="77777777" w:rsidR="00C133DB" w:rsidRDefault="00C133DB" w:rsidP="00011EB2">
      <w:r>
        <w:separator/>
      </w:r>
    </w:p>
  </w:footnote>
  <w:footnote w:type="continuationSeparator" w:id="0">
    <w:p w14:paraId="10470160" w14:textId="77777777" w:rsidR="00C133DB" w:rsidRDefault="00C133D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40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DDD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697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B7B33"/>
    <w:rsid w:val="002C0213"/>
    <w:rsid w:val="002C1D17"/>
    <w:rsid w:val="002C2BE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6F5C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2DA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4F38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AB7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04C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715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4B4"/>
    <w:rsid w:val="00513FA6"/>
    <w:rsid w:val="005144B9"/>
    <w:rsid w:val="0051575D"/>
    <w:rsid w:val="00515C1C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46D4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2DD8"/>
    <w:rsid w:val="00703C07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2846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6E0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182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B33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984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5CA7"/>
    <w:rsid w:val="008F71FF"/>
    <w:rsid w:val="008F7B94"/>
    <w:rsid w:val="0090036A"/>
    <w:rsid w:val="009004DF"/>
    <w:rsid w:val="009012B0"/>
    <w:rsid w:val="00901A07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5C16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5969"/>
    <w:rsid w:val="00B06222"/>
    <w:rsid w:val="00B06D4A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35E4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CCA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3DB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A9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69D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A14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17A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B08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987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417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B7B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870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576"/>
    <w:rsid w:val="00FF6B57"/>
    <w:rsid w:val="00FF6D90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09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8</Pages>
  <Words>1222</Words>
  <Characters>6923</Characters>
  <Application>Microsoft Office Word</Application>
  <DocSecurity>4</DocSecurity>
  <Lines>1384</Lines>
  <Paragraphs>354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Sebastian Hellberg</cp:lastModifiedBy>
  <cp:revision>2</cp:revision>
  <cp:lastPrinted>2023-05-31T12:46:00Z</cp:lastPrinted>
  <dcterms:created xsi:type="dcterms:W3CDTF">2023-07-06T12:05:00Z</dcterms:created>
  <dcterms:modified xsi:type="dcterms:W3CDTF">2023-07-06T12:05:00Z</dcterms:modified>
</cp:coreProperties>
</file>