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285A" w:rsidRPr="00EB4AA1" w:rsidTr="00FA28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285A" w:rsidRPr="00EB4AA1" w:rsidRDefault="006F3D3C" w:rsidP="00FA285A">
            <w:pPr>
              <w:pStyle w:val="RSKRbeteckning"/>
              <w:spacing w:before="240"/>
            </w:pPr>
            <w:r w:rsidRPr="00EB4AA1">
              <w:t>Riksdagsskrivelse</w:t>
            </w:r>
          </w:p>
          <w:p w:rsidR="00FA285A" w:rsidRPr="00EB4AA1" w:rsidRDefault="006F3D3C" w:rsidP="00FA285A">
            <w:pPr>
              <w:pStyle w:val="RSKRbeteckning"/>
            </w:pPr>
            <w:r w:rsidRPr="00EB4AA1">
              <w:t>2010/11</w:t>
            </w:r>
            <w:r w:rsidR="00FA285A" w:rsidRPr="00EB4AA1">
              <w:t>:</w:t>
            </w:r>
            <w:r w:rsidRPr="00EB4AA1">
              <w:t>10</w:t>
            </w:r>
          </w:p>
        </w:tc>
        <w:tc>
          <w:tcPr>
            <w:tcW w:w="1134" w:type="dxa"/>
          </w:tcPr>
          <w:p w:rsidR="00FA285A" w:rsidRPr="00EB4AA1" w:rsidRDefault="00EB4AA1" w:rsidP="00FA285A">
            <w:pPr>
              <w:jc w:val="right"/>
            </w:pPr>
            <w:r w:rsidRPr="00EB4AA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85A" w:rsidRPr="00EB4AA1" w:rsidTr="00FA28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285A" w:rsidRPr="00EB4AA1" w:rsidRDefault="00FA285A">
            <w:pPr>
              <w:rPr>
                <w:sz w:val="10"/>
              </w:rPr>
            </w:pPr>
          </w:p>
        </w:tc>
      </w:tr>
    </w:tbl>
    <w:p w:rsidR="00FA285A" w:rsidRPr="00EB4AA1" w:rsidRDefault="00FA285A"/>
    <w:p w:rsidR="00FA285A" w:rsidRPr="00EB4AA1" w:rsidRDefault="006F3D3C" w:rsidP="00FA285A">
      <w:pPr>
        <w:pStyle w:val="Mottagare1"/>
      </w:pPr>
      <w:r w:rsidRPr="00EB4AA1">
        <w:t>Regeringen</w:t>
      </w:r>
    </w:p>
    <w:p w:rsidR="00FA285A" w:rsidRPr="00EB4AA1" w:rsidRDefault="006F3D3C" w:rsidP="00FA285A">
      <w:pPr>
        <w:pStyle w:val="Mottagare2"/>
      </w:pPr>
      <w:r w:rsidRPr="00EB4AA1">
        <w:t>Näringsdepartementet</w:t>
      </w:r>
    </w:p>
    <w:p w:rsidR="00FA285A" w:rsidRPr="00EB4AA1" w:rsidRDefault="00FA285A" w:rsidP="00FA285A">
      <w:r w:rsidRPr="00EB4AA1">
        <w:t xml:space="preserve">Med överlämnande av </w:t>
      </w:r>
      <w:r w:rsidR="006F3D3C" w:rsidRPr="00EB4AA1">
        <w:t>näringsutskottet</w:t>
      </w:r>
      <w:r w:rsidRPr="00EB4AA1">
        <w:t xml:space="preserve">s betänkande </w:t>
      </w:r>
      <w:r w:rsidR="006F3D3C" w:rsidRPr="00EB4AA1">
        <w:t>2010/11</w:t>
      </w:r>
      <w:r w:rsidRPr="00EB4AA1">
        <w:t>:</w:t>
      </w:r>
      <w:r w:rsidR="006F3D3C" w:rsidRPr="00EB4AA1">
        <w:t>NU5</w:t>
      </w:r>
      <w:r w:rsidRPr="00EB4AA1">
        <w:t xml:space="preserve"> </w:t>
      </w:r>
      <w:r w:rsidR="006F3D3C" w:rsidRPr="00EB4AA1">
        <w:t>Vertikala konkurrensbegränsande avtal</w:t>
      </w:r>
      <w:r w:rsidRPr="00EB4AA1">
        <w:t xml:space="preserve"> får jag anmäla att riksdagen denna dag bifallit utskottets förslag till riksdagsbeslut.</w:t>
      </w:r>
    </w:p>
    <w:p w:rsidR="00FA285A" w:rsidRPr="00EB4AA1" w:rsidRDefault="00FA285A" w:rsidP="00FA285A">
      <w:pPr>
        <w:pStyle w:val="Stockholm"/>
      </w:pPr>
      <w:r w:rsidRPr="00EB4AA1">
        <w:t xml:space="preserve">Stockholm </w:t>
      </w:r>
      <w:r w:rsidR="006F3D3C" w:rsidRPr="00EB4AA1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285A" w:rsidRPr="00EB4AA1" w:rsidTr="00FA28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285A" w:rsidRPr="00EB4AA1" w:rsidRDefault="006F3D3C" w:rsidP="00FA285A">
            <w:pPr>
              <w:pStyle w:val="AvsTalman"/>
            </w:pPr>
            <w:r w:rsidRPr="00EB4AA1">
              <w:t>Per Westerberg</w:t>
            </w:r>
          </w:p>
        </w:tc>
        <w:tc>
          <w:tcPr>
            <w:tcW w:w="3628" w:type="dxa"/>
          </w:tcPr>
          <w:p w:rsidR="00FA285A" w:rsidRPr="00EB4AA1" w:rsidRDefault="006F3D3C" w:rsidP="00FA285A">
            <w:pPr>
              <w:pStyle w:val="AvsTjnsteman"/>
            </w:pPr>
            <w:r w:rsidRPr="00EB4AA1">
              <w:t>Ulf Christoffersson</w:t>
            </w:r>
          </w:p>
        </w:tc>
      </w:tr>
    </w:tbl>
    <w:p w:rsidR="00D85057" w:rsidRPr="00EB4AA1" w:rsidRDefault="00D85057" w:rsidP="00FA285A"/>
    <w:sectPr w:rsidR="00D85057" w:rsidRPr="00EB4AA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5A"/>
    <w:rsid w:val="0009098F"/>
    <w:rsid w:val="000C2D8D"/>
    <w:rsid w:val="00121AA4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929A9"/>
    <w:rsid w:val="005F2290"/>
    <w:rsid w:val="00621003"/>
    <w:rsid w:val="00662397"/>
    <w:rsid w:val="006668C5"/>
    <w:rsid w:val="006F3D3C"/>
    <w:rsid w:val="007A73EB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B4AA1"/>
    <w:rsid w:val="00F520C1"/>
    <w:rsid w:val="00FA285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86EA18-380B-4CDB-9642-2A79641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2010-11-17T10:33:00Z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Vertikala konkurrensbegränsande avtal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