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3345" w:rsidRPr="00E94060" w:rsidTr="00DF334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F3345" w:rsidRPr="00E94060" w:rsidRDefault="00352965" w:rsidP="00DF3345">
            <w:pPr>
              <w:pStyle w:val="RSKRbeteckning"/>
              <w:spacing w:before="240"/>
            </w:pPr>
            <w:r w:rsidRPr="00E94060">
              <w:t>Riksdagsskrivelse</w:t>
            </w:r>
          </w:p>
          <w:p w:rsidR="00DF3345" w:rsidRPr="00E94060" w:rsidRDefault="00352965" w:rsidP="00DF3345">
            <w:pPr>
              <w:pStyle w:val="RSKRbeteckning"/>
            </w:pPr>
            <w:r w:rsidRPr="00E94060">
              <w:t>2009/10</w:t>
            </w:r>
            <w:r w:rsidR="00DF3345" w:rsidRPr="00E94060">
              <w:t>:</w:t>
            </w:r>
            <w:r w:rsidRPr="00E94060">
              <w:t>244</w:t>
            </w:r>
          </w:p>
        </w:tc>
        <w:tc>
          <w:tcPr>
            <w:tcW w:w="1134" w:type="dxa"/>
          </w:tcPr>
          <w:p w:rsidR="00DF3345" w:rsidRPr="00E94060" w:rsidRDefault="00E94060" w:rsidP="00DF3345">
            <w:pPr>
              <w:jc w:val="right"/>
            </w:pPr>
            <w:r w:rsidRPr="00E9406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45" w:rsidRPr="00E94060" w:rsidTr="00DF334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3345" w:rsidRPr="00E94060" w:rsidRDefault="00DF3345">
            <w:pPr>
              <w:rPr>
                <w:sz w:val="10"/>
              </w:rPr>
            </w:pPr>
          </w:p>
        </w:tc>
      </w:tr>
    </w:tbl>
    <w:p w:rsidR="00DF3345" w:rsidRPr="00E94060" w:rsidRDefault="00DF3345"/>
    <w:p w:rsidR="00DF3345" w:rsidRPr="00E94060" w:rsidRDefault="00352965" w:rsidP="00DF3345">
      <w:pPr>
        <w:pStyle w:val="Mottagare1"/>
      </w:pPr>
      <w:r w:rsidRPr="00E94060">
        <w:t>Regeringen</w:t>
      </w:r>
    </w:p>
    <w:p w:rsidR="00DF3345" w:rsidRPr="00E94060" w:rsidRDefault="00352965" w:rsidP="00DF3345">
      <w:pPr>
        <w:pStyle w:val="Mottagare2"/>
      </w:pPr>
      <w:r w:rsidRPr="00E94060">
        <w:t>Finansdepartementet</w:t>
      </w:r>
    </w:p>
    <w:p w:rsidR="00DF3345" w:rsidRPr="00E94060" w:rsidRDefault="00DF3345" w:rsidP="00DF3345">
      <w:r w:rsidRPr="00E94060">
        <w:t xml:space="preserve">Med överlämnande av </w:t>
      </w:r>
      <w:r w:rsidR="00352965" w:rsidRPr="00E94060">
        <w:t>skatteutskottet</w:t>
      </w:r>
      <w:r w:rsidRPr="00E94060">
        <w:t xml:space="preserve">s betänkande </w:t>
      </w:r>
      <w:r w:rsidR="00352965" w:rsidRPr="00E94060">
        <w:t>2009/10</w:t>
      </w:r>
      <w:r w:rsidRPr="00E94060">
        <w:t>:</w:t>
      </w:r>
      <w:r w:rsidR="00352965" w:rsidRPr="00E94060">
        <w:t>SkU44</w:t>
      </w:r>
      <w:r w:rsidRPr="00E94060">
        <w:t xml:space="preserve"> </w:t>
      </w:r>
      <w:r w:rsidR="00352965" w:rsidRPr="00E94060">
        <w:t>Informationsutbytesavtal med Anguilla</w:t>
      </w:r>
      <w:r w:rsidRPr="00E94060">
        <w:t xml:space="preserve"> får jag anmäla att riksdagen denna dag bifallit utskottets förslag till riksdagsbeslut.</w:t>
      </w:r>
    </w:p>
    <w:p w:rsidR="00DF3345" w:rsidRPr="00E94060" w:rsidRDefault="00DF3345" w:rsidP="00DF3345">
      <w:pPr>
        <w:pStyle w:val="Stockholm"/>
      </w:pPr>
      <w:r w:rsidRPr="00E94060">
        <w:t xml:space="preserve">Stockholm </w:t>
      </w:r>
      <w:r w:rsidR="00352965" w:rsidRPr="00E94060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3345" w:rsidRPr="00E94060" w:rsidTr="00DF334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F3345" w:rsidRPr="00E94060" w:rsidRDefault="00352965" w:rsidP="00DF3345">
            <w:pPr>
              <w:pStyle w:val="AvsTalman"/>
            </w:pPr>
            <w:r w:rsidRPr="00E94060">
              <w:t>Per Westerberg</w:t>
            </w:r>
          </w:p>
        </w:tc>
        <w:tc>
          <w:tcPr>
            <w:tcW w:w="3628" w:type="dxa"/>
          </w:tcPr>
          <w:p w:rsidR="00DF3345" w:rsidRPr="00E94060" w:rsidRDefault="00352965" w:rsidP="00DF3345">
            <w:pPr>
              <w:pStyle w:val="AvsTjnsteman"/>
            </w:pPr>
            <w:r w:rsidRPr="00E94060">
              <w:t>Ulf Christoffersson</w:t>
            </w:r>
          </w:p>
        </w:tc>
      </w:tr>
    </w:tbl>
    <w:p w:rsidR="00D85057" w:rsidRPr="00E94060" w:rsidRDefault="00D85057" w:rsidP="00DF3345"/>
    <w:sectPr w:rsidR="00D85057" w:rsidRPr="00E940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45"/>
    <w:rsid w:val="0009098F"/>
    <w:rsid w:val="000C2D8D"/>
    <w:rsid w:val="001667BD"/>
    <w:rsid w:val="001C2855"/>
    <w:rsid w:val="00224A43"/>
    <w:rsid w:val="00243D3C"/>
    <w:rsid w:val="00244660"/>
    <w:rsid w:val="0026798D"/>
    <w:rsid w:val="0035296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3A8B"/>
    <w:rsid w:val="007D2903"/>
    <w:rsid w:val="00852286"/>
    <w:rsid w:val="00860608"/>
    <w:rsid w:val="008D022D"/>
    <w:rsid w:val="008E42D8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F3345"/>
    <w:rsid w:val="00E570D1"/>
    <w:rsid w:val="00E94060"/>
    <w:rsid w:val="00F520C1"/>
    <w:rsid w:val="00FD6193"/>
    <w:rsid w:val="00FE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2F7B84-C13B-4EA3-AF3E-2A859E1D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244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44</vt:lpwstr>
  </property>
  <property fmtid="{D5CDD505-2E9C-101B-9397-08002B2CF9AE}" pid="17" name="RefRubrik">
    <vt:lpwstr>Informationsutbytesavtal med Anguilla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