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4053800E" w14:textId="77777777" w:rsidTr="00782EA9">
        <w:tc>
          <w:tcPr>
            <w:tcW w:w="9141" w:type="dxa"/>
          </w:tcPr>
          <w:p w14:paraId="4053800C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4053800D" w14:textId="035B0295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4053800F" w14:textId="77777777" w:rsidR="0096348C" w:rsidRPr="00477C9F" w:rsidRDefault="0096348C" w:rsidP="00477C9F">
      <w:pPr>
        <w:rPr>
          <w:sz w:val="22"/>
          <w:szCs w:val="22"/>
        </w:rPr>
      </w:pPr>
    </w:p>
    <w:p w14:paraId="40538010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RPr="00C8054E" w14:paraId="40538014" w14:textId="77777777" w:rsidTr="00012D39">
        <w:trPr>
          <w:cantSplit/>
          <w:trHeight w:val="742"/>
        </w:trPr>
        <w:tc>
          <w:tcPr>
            <w:tcW w:w="1985" w:type="dxa"/>
          </w:tcPr>
          <w:p w14:paraId="5867A551" w14:textId="1B3DFADB" w:rsidR="008273F4" w:rsidRPr="00C8054E" w:rsidRDefault="008273F4" w:rsidP="00477C9F">
            <w:pPr>
              <w:rPr>
                <w:b/>
                <w:sz w:val="22"/>
                <w:szCs w:val="22"/>
              </w:rPr>
            </w:pPr>
            <w:r w:rsidRPr="00C8054E">
              <w:rPr>
                <w:b/>
                <w:sz w:val="22"/>
                <w:szCs w:val="22"/>
              </w:rPr>
              <w:t>SÄRSKILT</w:t>
            </w:r>
          </w:p>
          <w:p w14:paraId="40538011" w14:textId="0A28C058" w:rsidR="0096348C" w:rsidRPr="00C8054E" w:rsidRDefault="0096348C" w:rsidP="00477C9F">
            <w:pPr>
              <w:rPr>
                <w:b/>
                <w:sz w:val="22"/>
                <w:szCs w:val="22"/>
              </w:rPr>
            </w:pPr>
            <w:r w:rsidRPr="00C8054E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40538012" w14:textId="3BAD871A" w:rsidR="0096348C" w:rsidRPr="00C8054E" w:rsidRDefault="000B7C05" w:rsidP="00477C9F">
            <w:pPr>
              <w:rPr>
                <w:b/>
                <w:sz w:val="22"/>
                <w:szCs w:val="22"/>
              </w:rPr>
            </w:pPr>
            <w:r w:rsidRPr="00C8054E">
              <w:rPr>
                <w:b/>
                <w:sz w:val="22"/>
                <w:szCs w:val="22"/>
              </w:rPr>
              <w:t>UTSKOTTSSAMMANTRÄDE 20</w:t>
            </w:r>
            <w:r w:rsidR="00236A17" w:rsidRPr="00C8054E">
              <w:rPr>
                <w:b/>
                <w:sz w:val="22"/>
                <w:szCs w:val="22"/>
              </w:rPr>
              <w:t>20</w:t>
            </w:r>
            <w:r w:rsidRPr="00C8054E">
              <w:rPr>
                <w:b/>
                <w:sz w:val="22"/>
                <w:szCs w:val="22"/>
              </w:rPr>
              <w:t>/</w:t>
            </w:r>
            <w:r w:rsidR="00955E76" w:rsidRPr="00C8054E">
              <w:rPr>
                <w:b/>
                <w:sz w:val="22"/>
                <w:szCs w:val="22"/>
              </w:rPr>
              <w:t>2</w:t>
            </w:r>
            <w:r w:rsidR="00236A17" w:rsidRPr="00C8054E">
              <w:rPr>
                <w:b/>
                <w:sz w:val="22"/>
                <w:szCs w:val="22"/>
              </w:rPr>
              <w:t>1</w:t>
            </w:r>
            <w:r w:rsidR="0096348C" w:rsidRPr="00C8054E">
              <w:rPr>
                <w:b/>
                <w:sz w:val="22"/>
                <w:szCs w:val="22"/>
              </w:rPr>
              <w:t>:</w:t>
            </w:r>
            <w:r w:rsidR="00370BFA" w:rsidRPr="00C8054E">
              <w:rPr>
                <w:b/>
                <w:sz w:val="22"/>
                <w:szCs w:val="22"/>
              </w:rPr>
              <w:t>63</w:t>
            </w:r>
          </w:p>
          <w:p w14:paraId="40538013" w14:textId="77777777" w:rsidR="0096348C" w:rsidRPr="00C8054E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C8054E" w14:paraId="40538017" w14:textId="77777777" w:rsidTr="00477C9F">
        <w:tc>
          <w:tcPr>
            <w:tcW w:w="1985" w:type="dxa"/>
          </w:tcPr>
          <w:p w14:paraId="40538015" w14:textId="77777777" w:rsidR="0096348C" w:rsidRPr="00C8054E" w:rsidRDefault="0096348C" w:rsidP="00477C9F">
            <w:pPr>
              <w:rPr>
                <w:sz w:val="22"/>
                <w:szCs w:val="22"/>
              </w:rPr>
            </w:pPr>
            <w:r w:rsidRPr="00C8054E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40538016" w14:textId="1B63E516" w:rsidR="0096348C" w:rsidRPr="00C8054E" w:rsidRDefault="009D1BB5" w:rsidP="00A54DE5">
            <w:pPr>
              <w:rPr>
                <w:sz w:val="22"/>
                <w:szCs w:val="22"/>
              </w:rPr>
            </w:pPr>
            <w:r w:rsidRPr="00C8054E">
              <w:rPr>
                <w:sz w:val="22"/>
                <w:szCs w:val="22"/>
              </w:rPr>
              <w:t>20</w:t>
            </w:r>
            <w:r w:rsidR="000A7D87" w:rsidRPr="00C8054E">
              <w:rPr>
                <w:sz w:val="22"/>
                <w:szCs w:val="22"/>
              </w:rPr>
              <w:t>2</w:t>
            </w:r>
            <w:r w:rsidR="005E2252" w:rsidRPr="00C8054E">
              <w:rPr>
                <w:sz w:val="22"/>
                <w:szCs w:val="22"/>
              </w:rPr>
              <w:t>1</w:t>
            </w:r>
            <w:r w:rsidR="00D52626" w:rsidRPr="00C8054E">
              <w:rPr>
                <w:sz w:val="22"/>
                <w:szCs w:val="22"/>
              </w:rPr>
              <w:t>-</w:t>
            </w:r>
            <w:r w:rsidR="0098705B" w:rsidRPr="00C8054E">
              <w:rPr>
                <w:sz w:val="22"/>
                <w:szCs w:val="22"/>
              </w:rPr>
              <w:t>0</w:t>
            </w:r>
            <w:r w:rsidR="005257B6" w:rsidRPr="00C8054E">
              <w:rPr>
                <w:sz w:val="22"/>
                <w:szCs w:val="22"/>
              </w:rPr>
              <w:t>6</w:t>
            </w:r>
            <w:r w:rsidR="009B3631" w:rsidRPr="00C8054E">
              <w:rPr>
                <w:sz w:val="22"/>
                <w:szCs w:val="22"/>
              </w:rPr>
              <w:t>-</w:t>
            </w:r>
            <w:r w:rsidR="005257B6" w:rsidRPr="00C8054E">
              <w:rPr>
                <w:sz w:val="22"/>
                <w:szCs w:val="22"/>
              </w:rPr>
              <w:t>03</w:t>
            </w:r>
          </w:p>
        </w:tc>
      </w:tr>
      <w:tr w:rsidR="0096348C" w:rsidRPr="00C8054E" w14:paraId="4053801A" w14:textId="77777777" w:rsidTr="00477C9F">
        <w:tc>
          <w:tcPr>
            <w:tcW w:w="1985" w:type="dxa"/>
          </w:tcPr>
          <w:p w14:paraId="40538018" w14:textId="77777777" w:rsidR="0096348C" w:rsidRPr="00C8054E" w:rsidRDefault="0096348C" w:rsidP="00477C9F">
            <w:pPr>
              <w:rPr>
                <w:sz w:val="22"/>
                <w:szCs w:val="22"/>
              </w:rPr>
            </w:pPr>
            <w:r w:rsidRPr="00C8054E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40538019" w14:textId="615FA5FA" w:rsidR="00BD53C1" w:rsidRPr="00C8054E" w:rsidRDefault="005257B6" w:rsidP="009B3631">
            <w:pPr>
              <w:rPr>
                <w:sz w:val="22"/>
                <w:szCs w:val="22"/>
              </w:rPr>
            </w:pPr>
            <w:r w:rsidRPr="00C8054E">
              <w:rPr>
                <w:sz w:val="22"/>
                <w:szCs w:val="22"/>
              </w:rPr>
              <w:t>9</w:t>
            </w:r>
            <w:r w:rsidR="009B3631" w:rsidRPr="00C8054E">
              <w:rPr>
                <w:sz w:val="22"/>
                <w:szCs w:val="22"/>
              </w:rPr>
              <w:t>.</w:t>
            </w:r>
            <w:r w:rsidRPr="00C8054E">
              <w:rPr>
                <w:sz w:val="22"/>
                <w:szCs w:val="22"/>
              </w:rPr>
              <w:t>00–9.13</w:t>
            </w:r>
          </w:p>
        </w:tc>
      </w:tr>
      <w:tr w:rsidR="0096348C" w:rsidRPr="00C8054E" w14:paraId="4053801D" w14:textId="77777777" w:rsidTr="00477C9F">
        <w:tc>
          <w:tcPr>
            <w:tcW w:w="1985" w:type="dxa"/>
          </w:tcPr>
          <w:p w14:paraId="4053801B" w14:textId="77777777" w:rsidR="0096348C" w:rsidRPr="00C8054E" w:rsidRDefault="0096348C" w:rsidP="00477C9F">
            <w:pPr>
              <w:rPr>
                <w:sz w:val="22"/>
                <w:szCs w:val="22"/>
              </w:rPr>
            </w:pPr>
            <w:r w:rsidRPr="00C8054E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4053801C" w14:textId="77777777" w:rsidR="0096348C" w:rsidRPr="00C8054E" w:rsidRDefault="0096348C" w:rsidP="00477C9F">
            <w:pPr>
              <w:rPr>
                <w:sz w:val="22"/>
                <w:szCs w:val="22"/>
              </w:rPr>
            </w:pPr>
            <w:r w:rsidRPr="00C8054E">
              <w:rPr>
                <w:sz w:val="22"/>
                <w:szCs w:val="22"/>
              </w:rPr>
              <w:t>Se bilaga 1</w:t>
            </w:r>
          </w:p>
        </w:tc>
      </w:tr>
    </w:tbl>
    <w:p w14:paraId="4053801E" w14:textId="77777777" w:rsidR="0096348C" w:rsidRPr="00477C9F" w:rsidRDefault="0096348C" w:rsidP="00477C9F">
      <w:pPr>
        <w:rPr>
          <w:sz w:val="22"/>
          <w:szCs w:val="22"/>
        </w:rPr>
      </w:pPr>
    </w:p>
    <w:p w14:paraId="4053801F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40538020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F84080" w:rsidRPr="00C8054E" w14:paraId="2CB677B1" w14:textId="77777777" w:rsidTr="00670574">
        <w:tc>
          <w:tcPr>
            <w:tcW w:w="567" w:type="dxa"/>
          </w:tcPr>
          <w:p w14:paraId="4A254A54" w14:textId="656FC7B2" w:rsidR="00F84080" w:rsidRPr="00C8054E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C8054E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C8054E">
              <w:rPr>
                <w:b/>
                <w:snapToGrid w:val="0"/>
                <w:sz w:val="22"/>
                <w:szCs w:val="22"/>
              </w:rPr>
              <w:t xml:space="preserve"> 1</w:t>
            </w:r>
          </w:p>
        </w:tc>
        <w:tc>
          <w:tcPr>
            <w:tcW w:w="6946" w:type="dxa"/>
            <w:gridSpan w:val="2"/>
          </w:tcPr>
          <w:p w14:paraId="6394E59A" w14:textId="77777777" w:rsidR="005257B6" w:rsidRPr="00C8054E" w:rsidRDefault="005257B6" w:rsidP="005257B6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C8054E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3A3653B3" w14:textId="77777777" w:rsidR="005257B6" w:rsidRPr="00C8054E" w:rsidRDefault="005257B6" w:rsidP="005257B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EEBBBB9" w14:textId="15F46104" w:rsidR="005257B6" w:rsidRPr="00C8054E" w:rsidRDefault="005257B6" w:rsidP="005257B6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C8054E">
              <w:rPr>
                <w:snapToGrid w:val="0"/>
                <w:sz w:val="22"/>
                <w:szCs w:val="22"/>
              </w:rPr>
              <w:t>Utskottet justerade särskilt protokoll 2020/21:62.</w:t>
            </w:r>
          </w:p>
          <w:p w14:paraId="13A143E6" w14:textId="50E19BD1" w:rsidR="00F84080" w:rsidRPr="00C8054E" w:rsidRDefault="00F84080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8273F4" w:rsidRPr="00C8054E" w14:paraId="0D96CA6F" w14:textId="77777777" w:rsidTr="00670574">
        <w:tc>
          <w:tcPr>
            <w:tcW w:w="567" w:type="dxa"/>
          </w:tcPr>
          <w:p w14:paraId="47A39D9D" w14:textId="5988BABB" w:rsidR="008273F4" w:rsidRPr="00C8054E" w:rsidRDefault="009D0FD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C8054E">
              <w:rPr>
                <w:b/>
                <w:snapToGrid w:val="0"/>
                <w:sz w:val="22"/>
                <w:szCs w:val="22"/>
              </w:rPr>
              <w:t>§</w:t>
            </w:r>
            <w:r w:rsidR="00242FFD" w:rsidRPr="00C8054E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3955E1" w:rsidRPr="00C8054E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946" w:type="dxa"/>
            <w:gridSpan w:val="2"/>
          </w:tcPr>
          <w:p w14:paraId="3EAA6CA0" w14:textId="77777777" w:rsidR="00DC646B" w:rsidRPr="00C8054E" w:rsidRDefault="00DC646B" w:rsidP="00DC646B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C8054E">
              <w:rPr>
                <w:b/>
                <w:snapToGrid w:val="0"/>
                <w:sz w:val="22"/>
                <w:szCs w:val="22"/>
              </w:rPr>
              <w:t>Granskningsdebatten</w:t>
            </w:r>
          </w:p>
          <w:p w14:paraId="2B161C2E" w14:textId="77777777" w:rsidR="00DC646B" w:rsidRPr="00C8054E" w:rsidRDefault="00DC646B" w:rsidP="00DC646B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A43D353" w14:textId="7F41544D" w:rsidR="00DC646B" w:rsidRPr="00C8054E" w:rsidRDefault="00DC646B" w:rsidP="00DC646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C8054E">
              <w:rPr>
                <w:snapToGrid w:val="0"/>
                <w:sz w:val="22"/>
                <w:szCs w:val="22"/>
              </w:rPr>
              <w:t>Kanslichefen anmälde utkast till stomme för debatt om Granskningsbetänkande våren 2021 KU20 den 14 juni 2021.</w:t>
            </w:r>
          </w:p>
          <w:p w14:paraId="6AE27B08" w14:textId="06D5D9BA" w:rsidR="00033D33" w:rsidRPr="00C8054E" w:rsidRDefault="00033D33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F84080" w:rsidRPr="00C8054E" w14:paraId="392836AD" w14:textId="77777777" w:rsidTr="00670574">
        <w:tc>
          <w:tcPr>
            <w:tcW w:w="567" w:type="dxa"/>
          </w:tcPr>
          <w:p w14:paraId="581EEC39" w14:textId="15082EC1" w:rsidR="00F84080" w:rsidRPr="00C8054E" w:rsidRDefault="003955E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C8054E">
              <w:rPr>
                <w:b/>
                <w:snapToGrid w:val="0"/>
                <w:sz w:val="22"/>
                <w:szCs w:val="22"/>
              </w:rPr>
              <w:t>§ 3</w:t>
            </w:r>
          </w:p>
        </w:tc>
        <w:tc>
          <w:tcPr>
            <w:tcW w:w="6946" w:type="dxa"/>
            <w:gridSpan w:val="2"/>
          </w:tcPr>
          <w:p w14:paraId="7BBB467C" w14:textId="53B2118A" w:rsidR="00DC646B" w:rsidRPr="00C8054E" w:rsidRDefault="00DC646B" w:rsidP="00DC646B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C8054E">
              <w:rPr>
                <w:b/>
                <w:snapToGrid w:val="0"/>
                <w:sz w:val="22"/>
                <w:szCs w:val="22"/>
              </w:rPr>
              <w:t>Granskningsbetänkande våren 2021 (KU20)</w:t>
            </w:r>
          </w:p>
          <w:p w14:paraId="5A8C0A4B" w14:textId="77777777" w:rsidR="00DC646B" w:rsidRPr="00C8054E" w:rsidRDefault="00DC646B" w:rsidP="00DC646B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973B3D7" w14:textId="77777777" w:rsidR="00DC646B" w:rsidRPr="00C8054E" w:rsidRDefault="00DC646B" w:rsidP="00DC646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C8054E">
              <w:rPr>
                <w:snapToGrid w:val="0"/>
                <w:sz w:val="22"/>
                <w:szCs w:val="22"/>
              </w:rPr>
              <w:t>Utskottet behandlade förslag till granskningsbetänkande.</w:t>
            </w:r>
          </w:p>
          <w:p w14:paraId="76C71BB7" w14:textId="77777777" w:rsidR="00DC646B" w:rsidRPr="00C8054E" w:rsidRDefault="00DC646B" w:rsidP="00DC646B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</w:p>
          <w:p w14:paraId="4F7F28CD" w14:textId="507B1B73" w:rsidR="00DC646B" w:rsidRPr="00C8054E" w:rsidRDefault="00DC646B" w:rsidP="00DC646B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  <w:r w:rsidRPr="00C8054E">
              <w:rPr>
                <w:color w:val="000000"/>
                <w:sz w:val="22"/>
                <w:szCs w:val="22"/>
              </w:rPr>
              <w:t>Utskottet justerade betänkande 2020/</w:t>
            </w:r>
            <w:proofErr w:type="gramStart"/>
            <w:r w:rsidRPr="00C8054E">
              <w:rPr>
                <w:color w:val="000000"/>
                <w:sz w:val="22"/>
                <w:szCs w:val="22"/>
              </w:rPr>
              <w:t>21:KU</w:t>
            </w:r>
            <w:proofErr w:type="gramEnd"/>
            <w:r w:rsidRPr="00C8054E">
              <w:rPr>
                <w:color w:val="000000"/>
                <w:sz w:val="22"/>
                <w:szCs w:val="22"/>
              </w:rPr>
              <w:t>20.</w:t>
            </w:r>
          </w:p>
          <w:p w14:paraId="35592D36" w14:textId="6EDC0468" w:rsidR="00F84080" w:rsidRPr="00C8054E" w:rsidRDefault="00F84080" w:rsidP="00DC646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96348C" w:rsidRPr="00C8054E" w14:paraId="40538057" w14:textId="77777777" w:rsidTr="00670574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439D21BF" w14:textId="60327BBC" w:rsidR="008273F4" w:rsidRPr="00C8054E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C8054E">
              <w:rPr>
                <w:sz w:val="22"/>
                <w:szCs w:val="22"/>
              </w:rPr>
              <w:t>Vid protokollet</w:t>
            </w:r>
          </w:p>
          <w:p w14:paraId="5746705F" w14:textId="3D7DABC7" w:rsidR="008273F4" w:rsidRPr="00C8054E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C8054E">
              <w:rPr>
                <w:sz w:val="22"/>
                <w:szCs w:val="22"/>
              </w:rPr>
              <w:t>Justera</w:t>
            </w:r>
            <w:r w:rsidR="00C8054E" w:rsidRPr="00C8054E">
              <w:rPr>
                <w:sz w:val="22"/>
                <w:szCs w:val="22"/>
              </w:rPr>
              <w:t>t</w:t>
            </w:r>
            <w:r w:rsidR="00C8054E">
              <w:rPr>
                <w:sz w:val="22"/>
                <w:szCs w:val="22"/>
              </w:rPr>
              <w:t xml:space="preserve"> </w:t>
            </w:r>
            <w:r w:rsidR="00C8054E" w:rsidRPr="004C51BA">
              <w:rPr>
                <w:sz w:val="22"/>
                <w:szCs w:val="22"/>
              </w:rPr>
              <w:t>2021-06-08</w:t>
            </w:r>
          </w:p>
          <w:p w14:paraId="40538056" w14:textId="1933BE06" w:rsidR="00AF32C5" w:rsidRPr="00C8054E" w:rsidRDefault="008273F4" w:rsidP="00C8054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C8054E">
              <w:rPr>
                <w:sz w:val="22"/>
                <w:szCs w:val="22"/>
              </w:rPr>
              <w:t>Karin Enström</w:t>
            </w:r>
          </w:p>
        </w:tc>
      </w:tr>
    </w:tbl>
    <w:p w14:paraId="23D295D0" w14:textId="77777777" w:rsidR="002A04AD" w:rsidRDefault="002A04AD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  <w:bookmarkStart w:id="0" w:name="_GoBack"/>
      <w:bookmarkEnd w:id="0"/>
    </w:p>
    <w:tbl>
      <w:tblPr>
        <w:tblW w:w="498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"/>
        <w:gridCol w:w="2794"/>
        <w:gridCol w:w="355"/>
        <w:gridCol w:w="86"/>
        <w:gridCol w:w="272"/>
        <w:gridCol w:w="355"/>
        <w:gridCol w:w="354"/>
        <w:gridCol w:w="354"/>
        <w:gridCol w:w="353"/>
        <w:gridCol w:w="354"/>
        <w:gridCol w:w="354"/>
        <w:gridCol w:w="354"/>
        <w:gridCol w:w="354"/>
        <w:gridCol w:w="353"/>
        <w:gridCol w:w="251"/>
        <w:gridCol w:w="103"/>
        <w:gridCol w:w="354"/>
        <w:gridCol w:w="354"/>
        <w:gridCol w:w="354"/>
        <w:gridCol w:w="280"/>
        <w:gridCol w:w="7"/>
        <w:gridCol w:w="59"/>
      </w:tblGrid>
      <w:tr w:rsidR="00D93C2E" w14:paraId="79DE2F22" w14:textId="77777777" w:rsidTr="00D41B19">
        <w:trPr>
          <w:gridAfter w:val="2"/>
          <w:wAfter w:w="39" w:type="pct"/>
          <w:jc w:val="center"/>
        </w:trPr>
        <w:tc>
          <w:tcPr>
            <w:tcW w:w="1921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066F3E5" w14:textId="77777777" w:rsidR="00D93C2E" w:rsidRPr="00E931D7" w:rsidRDefault="00D93C2E" w:rsidP="00772CC9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 w:rsidRPr="00E931D7">
              <w:rPr>
                <w:sz w:val="22"/>
                <w:szCs w:val="22"/>
              </w:rPr>
              <w:lastRenderedPageBreak/>
              <w:t>KONSTITUTIONSUTSKOTTET</w:t>
            </w:r>
          </w:p>
          <w:p w14:paraId="78A75D59" w14:textId="77777777" w:rsidR="00D93C2E" w:rsidRPr="008E2326" w:rsidRDefault="00D93C2E" w:rsidP="00772CC9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47B51246" w14:textId="0FE5F4A1" w:rsidR="00D93C2E" w:rsidRPr="004C2FEE" w:rsidRDefault="00D93C2E" w:rsidP="00772CC9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9B36FB">
              <w:rPr>
                <w:sz w:val="20"/>
              </w:rPr>
              <w:t>1</w:t>
            </w:r>
            <w:r w:rsidRPr="00BD41E4">
              <w:rPr>
                <w:sz w:val="20"/>
              </w:rPr>
              <w:t>-</w:t>
            </w:r>
            <w:r w:rsidR="009B36FB">
              <w:rPr>
                <w:sz w:val="20"/>
              </w:rPr>
              <w:t>0</w:t>
            </w:r>
            <w:r w:rsidR="00B820F6">
              <w:rPr>
                <w:sz w:val="20"/>
              </w:rPr>
              <w:t>5</w:t>
            </w:r>
            <w:r w:rsidRPr="00612FF5">
              <w:rPr>
                <w:sz w:val="20"/>
              </w:rPr>
              <w:t>-</w:t>
            </w:r>
            <w:r w:rsidR="00D41B19">
              <w:rPr>
                <w:sz w:val="20"/>
              </w:rPr>
              <w:t>29</w:t>
            </w:r>
            <w:r w:rsidRPr="00BD41E4">
              <w:rPr>
                <w:sz w:val="20"/>
              </w:rPr>
              <w:t>)</w:t>
            </w:r>
          </w:p>
        </w:tc>
        <w:tc>
          <w:tcPr>
            <w:tcW w:w="2187" w:type="pct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088AD37C" w14:textId="77777777" w:rsidR="00D93C2E" w:rsidRPr="008E2326" w:rsidRDefault="00D93C2E" w:rsidP="00772CC9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 w:rsidRPr="008E2326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853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0DFFD89" w14:textId="77777777" w:rsidR="00D93C2E" w:rsidRPr="00E931D7" w:rsidRDefault="00D93C2E" w:rsidP="00772CC9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E931D7">
              <w:rPr>
                <w:b/>
                <w:sz w:val="22"/>
                <w:szCs w:val="22"/>
              </w:rPr>
              <w:t>Bilaga 1</w:t>
            </w:r>
          </w:p>
          <w:p w14:paraId="3C0E412B" w14:textId="495FF1A8" w:rsidR="00D93C2E" w:rsidRPr="008E2326" w:rsidRDefault="00D93C2E" w:rsidP="00772CC9">
            <w:pPr>
              <w:tabs>
                <w:tab w:val="left" w:pos="1701"/>
              </w:tabs>
              <w:rPr>
                <w:sz w:val="16"/>
                <w:szCs w:val="16"/>
              </w:rPr>
            </w:pPr>
            <w:r w:rsidRPr="008E2326">
              <w:rPr>
                <w:sz w:val="16"/>
                <w:szCs w:val="16"/>
              </w:rPr>
              <w:t xml:space="preserve">till </w:t>
            </w:r>
            <w:r w:rsidR="008273F4">
              <w:rPr>
                <w:sz w:val="16"/>
                <w:szCs w:val="16"/>
              </w:rPr>
              <w:t xml:space="preserve">särskilt </w:t>
            </w:r>
            <w:r w:rsidRPr="008E2326">
              <w:rPr>
                <w:sz w:val="16"/>
                <w:szCs w:val="16"/>
              </w:rPr>
              <w:t>protokoll</w:t>
            </w:r>
          </w:p>
          <w:p w14:paraId="09E6E4A4" w14:textId="27E0AF61" w:rsidR="00D93C2E" w:rsidRDefault="00D93C2E" w:rsidP="00772CC9">
            <w:pPr>
              <w:tabs>
                <w:tab w:val="left" w:pos="1701"/>
              </w:tabs>
            </w:pPr>
            <w:r>
              <w:rPr>
                <w:sz w:val="16"/>
                <w:szCs w:val="16"/>
              </w:rPr>
              <w:t>20</w:t>
            </w:r>
            <w:r w:rsidR="00BA4A28">
              <w:rPr>
                <w:sz w:val="16"/>
                <w:szCs w:val="16"/>
              </w:rPr>
              <w:t>20</w:t>
            </w:r>
            <w:r w:rsidRPr="008E2326">
              <w:rPr>
                <w:sz w:val="16"/>
                <w:szCs w:val="16"/>
              </w:rPr>
              <w:t>/</w:t>
            </w:r>
            <w:r>
              <w:rPr>
                <w:sz w:val="16"/>
                <w:szCs w:val="16"/>
              </w:rPr>
              <w:t>2</w:t>
            </w:r>
            <w:r w:rsidR="00BA4A28">
              <w:rPr>
                <w:sz w:val="16"/>
                <w:szCs w:val="16"/>
              </w:rPr>
              <w:t>1</w:t>
            </w:r>
            <w:r w:rsidRPr="008E2326">
              <w:rPr>
                <w:sz w:val="16"/>
                <w:szCs w:val="16"/>
              </w:rPr>
              <w:t>:</w:t>
            </w:r>
            <w:r w:rsidR="00DC646B">
              <w:rPr>
                <w:sz w:val="16"/>
                <w:szCs w:val="16"/>
              </w:rPr>
              <w:t>63</w:t>
            </w:r>
          </w:p>
        </w:tc>
      </w:tr>
      <w:tr w:rsidR="0025070D" w:rsidRPr="000A7521" w14:paraId="612DC205" w14:textId="77777777" w:rsidTr="00D41B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31719" w14:textId="77777777" w:rsidR="0025070D" w:rsidRPr="000A7521" w:rsidRDefault="0025070D" w:rsidP="00772C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6ACEA" w14:textId="452E1F25" w:rsidR="0025070D" w:rsidRPr="000A7521" w:rsidRDefault="0025070D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DC646B">
              <w:rPr>
                <w:sz w:val="20"/>
              </w:rPr>
              <w:t xml:space="preserve"> 1–3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46BDE" w14:textId="2D4D1586" w:rsidR="0025070D" w:rsidRPr="000A7521" w:rsidRDefault="0025070D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AFBD7" w14:textId="013F796B" w:rsidR="0025070D" w:rsidRPr="000A7521" w:rsidRDefault="0025070D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C38ED" w14:textId="7B21B923" w:rsidR="0025070D" w:rsidRPr="000A7521" w:rsidRDefault="0025070D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0C36D" w14:textId="57C8678E" w:rsidR="0025070D" w:rsidRPr="000A7521" w:rsidRDefault="0025070D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41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5F295" w14:textId="3E3990EC" w:rsidR="0025070D" w:rsidRPr="000A7521" w:rsidRDefault="0025070D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80AA1" w14:textId="41797B83" w:rsidR="0025070D" w:rsidRPr="000A7521" w:rsidRDefault="0025070D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41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EE682" w14:textId="6C8418E5" w:rsidR="0025070D" w:rsidRPr="000A7521" w:rsidRDefault="0025070D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25070D" w:rsidRPr="00E931D7" w14:paraId="7F4EC07C" w14:textId="77777777" w:rsidTr="00D41B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92DE2" w14:textId="77777777" w:rsidR="0025070D" w:rsidRPr="00E931D7" w:rsidRDefault="0025070D" w:rsidP="00640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b/>
                <w:i/>
                <w:sz w:val="20"/>
              </w:rPr>
              <w:t>LEDAMÖTER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F15AC" w14:textId="22BBEDE6" w:rsidR="0025070D" w:rsidRPr="00E931D7" w:rsidRDefault="0025070D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F2AC5" w14:textId="1EA248D4" w:rsidR="0025070D" w:rsidRPr="00E931D7" w:rsidRDefault="0025070D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8A5C1" w14:textId="52D0B04D" w:rsidR="0025070D" w:rsidRPr="00E931D7" w:rsidRDefault="0025070D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B9CF5" w14:textId="2B085829" w:rsidR="0025070D" w:rsidRPr="00E931D7" w:rsidRDefault="0025070D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10D30" w14:textId="7A2ADCBB" w:rsidR="0025070D" w:rsidRPr="00E931D7" w:rsidRDefault="0025070D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3CE64" w14:textId="5962E8D8" w:rsidR="0025070D" w:rsidRPr="00E931D7" w:rsidRDefault="0025070D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1B801" w14:textId="428B8A80" w:rsidR="0025070D" w:rsidRPr="00E931D7" w:rsidRDefault="0025070D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CEADB" w14:textId="7E4D16C7" w:rsidR="0025070D" w:rsidRPr="00E931D7" w:rsidRDefault="0025070D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AD45B" w14:textId="6E6FDF07" w:rsidR="0025070D" w:rsidRPr="00E931D7" w:rsidRDefault="0025070D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1B08E" w14:textId="54CC10CB" w:rsidR="0025070D" w:rsidRPr="00E931D7" w:rsidRDefault="0025070D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EF70D" w14:textId="33AD2253" w:rsidR="0025070D" w:rsidRPr="00E931D7" w:rsidRDefault="0025070D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881CA" w14:textId="140A972E" w:rsidR="0025070D" w:rsidRPr="00E931D7" w:rsidRDefault="0025070D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81AF1" w14:textId="75568F0F" w:rsidR="0025070D" w:rsidRPr="00E931D7" w:rsidRDefault="0025070D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E735B" w14:textId="14BB1A01" w:rsidR="0025070D" w:rsidRPr="00E931D7" w:rsidRDefault="0025070D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C41CE" w14:textId="68E14D09" w:rsidR="0025070D" w:rsidRPr="00E931D7" w:rsidRDefault="0025070D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326A8" w14:textId="265546B6" w:rsidR="0025070D" w:rsidRPr="00E931D7" w:rsidRDefault="0025070D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</w:tr>
      <w:tr w:rsidR="0025070D" w:rsidRPr="001A5B6F" w14:paraId="74A6DCAE" w14:textId="77777777" w:rsidTr="00D41B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B63DD" w14:textId="77777777" w:rsidR="0025070D" w:rsidRPr="00F24B88" w:rsidRDefault="0025070D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Karin Enström</w:t>
            </w:r>
            <w:r w:rsidRPr="000700C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(M</w:t>
            </w:r>
            <w:r w:rsidRPr="008E2326">
              <w:rPr>
                <w:sz w:val="22"/>
                <w:szCs w:val="22"/>
              </w:rPr>
              <w:t xml:space="preserve">) </w:t>
            </w:r>
            <w:r>
              <w:rPr>
                <w:i/>
                <w:sz w:val="22"/>
                <w:szCs w:val="22"/>
              </w:rPr>
              <w:t>ordf.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3674D" w14:textId="156D9BFF" w:rsidR="0025070D" w:rsidRPr="00214135" w:rsidRDefault="00DC646B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EC633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6421B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2ECC2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1BE58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01727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4FD33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252AF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AF684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FF202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3F836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62660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B2D54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6E47B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80AFE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302FF" w14:textId="068E9A55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507177CE" w14:textId="77777777" w:rsidTr="00D41B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CFCB7" w14:textId="77777777" w:rsidR="0025070D" w:rsidRPr="008E2326" w:rsidRDefault="0025070D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 w:rsidRPr="00FE2AC1">
              <w:rPr>
                <w:sz w:val="22"/>
                <w:szCs w:val="22"/>
              </w:rPr>
              <w:t>Hans Ekström</w:t>
            </w:r>
            <w:r w:rsidRPr="000700C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(S</w:t>
            </w:r>
            <w:r w:rsidRPr="008E2326">
              <w:rPr>
                <w:sz w:val="22"/>
                <w:szCs w:val="22"/>
              </w:rPr>
              <w:t>)</w:t>
            </w:r>
            <w:r w:rsidRPr="008E2326">
              <w:rPr>
                <w:i/>
                <w:sz w:val="22"/>
                <w:szCs w:val="22"/>
              </w:rPr>
              <w:t xml:space="preserve"> v. ordf.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B8DA6" w14:textId="2906390A" w:rsidR="0025070D" w:rsidRPr="00214135" w:rsidRDefault="00DC646B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5F9A9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7B8DE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BC269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E24F7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CE401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3F71E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C245F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C2EB3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848DF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03D33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88B1E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DE394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06AE7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1D3FF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5768B" w14:textId="59873F12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2C639178" w14:textId="77777777" w:rsidTr="00D41B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DF45A" w14:textId="77777777" w:rsidR="0025070D" w:rsidRPr="008E2326" w:rsidRDefault="0025070D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Ida Karkiainen</w:t>
            </w:r>
            <w:r w:rsidRPr="008E2326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DD578" w14:textId="6EC6FF55" w:rsidR="0025070D" w:rsidRPr="001A5B6F" w:rsidRDefault="00DC646B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3583A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C77D2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D8975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F2300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E7424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A6B4F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3948F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70A25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CD8E7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9D6E1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56215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0B2A5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236D0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D9F5C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EAB04" w14:textId="508AD8D9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1E758093" w14:textId="77777777" w:rsidTr="00D41B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07A58" w14:textId="75F04445" w:rsidR="0025070D" w:rsidRPr="00FE2AC1" w:rsidRDefault="00C77934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CA35F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469F9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2560B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B9CA5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525B4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45A56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A56F4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6B3F2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21492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BEDB8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B8D08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E0F92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83F8F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B43E4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84DBC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AA2D5" w14:textId="2D8F6183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0AA454F0" w14:textId="77777777" w:rsidTr="00D41B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24DEA" w14:textId="77777777" w:rsidR="0025070D" w:rsidRPr="008E2326" w:rsidRDefault="0025070D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Matheus Enholm</w:t>
            </w:r>
            <w:r w:rsidRPr="008E2326"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(SD)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FF417" w14:textId="633E63C0" w:rsidR="0025070D" w:rsidRPr="001A5B6F" w:rsidRDefault="00DC646B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3DC43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5E23D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50738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2A6A5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FBD5D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0862E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8740C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8A209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D1D85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240AB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7D9A7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5CD56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324D8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9730C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2DF11" w14:textId="46F79DDD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38AC2A3C" w14:textId="77777777" w:rsidTr="00D41B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B32C8" w14:textId="77777777" w:rsidR="0025070D" w:rsidRPr="000700C4" w:rsidRDefault="0025070D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700C4">
              <w:rPr>
                <w:sz w:val="22"/>
                <w:szCs w:val="22"/>
              </w:rPr>
              <w:t>Per-Arne Håkansson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125AB" w14:textId="6B85B0F6" w:rsidR="0025070D" w:rsidRPr="001A5B6F" w:rsidRDefault="00DC646B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EED49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1CD08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378A1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7B8B1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5300D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11CB7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788F3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D9E7A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5A41C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58E55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20348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4C809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AC3CE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69B11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CD676" w14:textId="3B665895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36B3EC7B" w14:textId="77777777" w:rsidTr="00D41B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1092" w14:textId="77777777" w:rsidR="0025070D" w:rsidRPr="000700C4" w:rsidRDefault="0025070D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Linda </w:t>
            </w:r>
            <w:r w:rsidRPr="00612FF5">
              <w:rPr>
                <w:sz w:val="22"/>
                <w:szCs w:val="22"/>
              </w:rPr>
              <w:t>Modig</w:t>
            </w:r>
            <w:r w:rsidRPr="000700C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728CC" w14:textId="02E2C302" w:rsidR="0025070D" w:rsidRPr="001A5B6F" w:rsidRDefault="00DC646B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4D887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37249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419AF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A2D23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25409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E9936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89272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6F38F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A8E1E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ACE38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61276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F03B8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E954B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223DB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37B73" w14:textId="6B4740A0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69452C1A" w14:textId="77777777" w:rsidTr="00D41B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3EE58" w14:textId="77777777" w:rsidR="0025070D" w:rsidRPr="008E2326" w:rsidRDefault="0025070D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Mia Sydow Mölleby (V)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65B0D" w14:textId="505FDE18" w:rsidR="0025070D" w:rsidRPr="001A5B6F" w:rsidRDefault="00DC646B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FF3D8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A4B28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22562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0FC8B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50F1B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13188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62D7B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BCA48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C1D13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4318E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DCB49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79EC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E3ABD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01CA1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44419" w14:textId="7BE0D9F4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7918486A" w14:textId="77777777" w:rsidTr="00D41B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9C40E" w14:textId="77777777" w:rsidR="0025070D" w:rsidRPr="008E2326" w:rsidRDefault="0025070D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Drougge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8E2326">
              <w:rPr>
                <w:sz w:val="22"/>
                <w:szCs w:val="22"/>
                <w:lang w:val="en-US"/>
              </w:rPr>
              <w:t>(M)</w:t>
            </w:r>
            <w:r w:rsidRPr="008E23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71E03" w14:textId="4AE85A91" w:rsidR="0025070D" w:rsidRPr="00214135" w:rsidRDefault="00DC646B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706DF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F722E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C0809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CF306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3F808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F365A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506AB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D9E25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8CAFC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FDB59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EA8D9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03333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8DF02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0120A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E2E6F" w14:textId="129F6AF6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051F3D54" w14:textId="77777777" w:rsidTr="00D41B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F0085" w14:textId="77777777" w:rsidR="0025070D" w:rsidRPr="008E2326" w:rsidRDefault="0025070D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Fredrik Lindahl </w:t>
            </w:r>
            <w:r w:rsidRPr="008E2326">
              <w:rPr>
                <w:sz w:val="22"/>
                <w:szCs w:val="22"/>
                <w:lang w:val="en-US"/>
              </w:rPr>
              <w:t>(SD)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0CF4C" w14:textId="4EE74E88" w:rsidR="0025070D" w:rsidRPr="001A5B6F" w:rsidRDefault="00DC646B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D522D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671B2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4A258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4B401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A6061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05729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C855A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4B626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C8B5F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BA4DD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07499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5E1E7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85055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E988F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4D940" w14:textId="785C64B8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786F0E75" w14:textId="77777777" w:rsidTr="00D41B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06129" w14:textId="77777777" w:rsidR="0025070D" w:rsidRPr="008E2326" w:rsidRDefault="0025070D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Laila Naraghi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60CFC" w14:textId="1ABC99CA" w:rsidR="0025070D" w:rsidRPr="001A5B6F" w:rsidRDefault="00DC646B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CD113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DA237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4E96D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BE572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E2127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AADBB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7D398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D674D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0E331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8B00E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70072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8FCD0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7AAE0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3421F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634AA" w14:textId="6B573200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1524DB7E" w14:textId="77777777" w:rsidTr="00D41B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A141" w14:textId="77777777" w:rsidR="0025070D" w:rsidRPr="008E2326" w:rsidRDefault="0025070D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Tuve Skånberg (KD)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B430C" w14:textId="5064A0D1" w:rsidR="0025070D" w:rsidRPr="001A5B6F" w:rsidRDefault="00DC646B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7F329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83087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A9392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C0A7F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BAEC2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C35CC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8AD7A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3D70B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DA3E6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5A5C4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529AC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C5A50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19D10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32BE2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6B1EE" w14:textId="1B69E963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5B97466C" w14:textId="77777777" w:rsidTr="00D41B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5370E" w14:textId="77777777" w:rsidR="0025070D" w:rsidRPr="004B2106" w:rsidRDefault="0025070D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AC2BE8">
              <w:rPr>
                <w:sz w:val="22"/>
                <w:szCs w:val="22"/>
                <w:lang w:val="en-GB"/>
              </w:rPr>
              <w:t>Daniel Andersson</w:t>
            </w:r>
            <w:r w:rsidRPr="004B2106">
              <w:rPr>
                <w:sz w:val="22"/>
                <w:szCs w:val="22"/>
                <w:lang w:val="en-GB"/>
              </w:rPr>
              <w:t xml:space="preserve"> (S) 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278D5" w14:textId="3F7A41E0" w:rsidR="0025070D" w:rsidRPr="00214135" w:rsidRDefault="00DC646B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2434C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C6BC4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F0EAD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2DFD5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1D82E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F2278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A338F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89FE2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A7E03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11BED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8F69D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9C2A0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C2E0B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F457F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1A657" w14:textId="1F7C61D9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70BC956B" w14:textId="77777777" w:rsidTr="00D41B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58FF3" w14:textId="77777777" w:rsidR="0025070D" w:rsidRPr="008E2326" w:rsidRDefault="0025070D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Tina Acketoft </w:t>
            </w:r>
            <w:r w:rsidRPr="008E2326">
              <w:rPr>
                <w:sz w:val="22"/>
                <w:szCs w:val="22"/>
              </w:rPr>
              <w:t>(L)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A8190" w14:textId="503E00F2" w:rsidR="0025070D" w:rsidRPr="00214135" w:rsidRDefault="00DC646B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95352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E3ABE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06F94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55177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30DC1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3A8EA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3DFF7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3E119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F31CF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68EBF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EDFDF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F4779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5E884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5D795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F8FCE" w14:textId="497C648E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3E3AFC3A" w14:textId="77777777" w:rsidTr="00D41B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D23EF" w14:textId="77777777" w:rsidR="0025070D" w:rsidRPr="008E2326" w:rsidRDefault="0025070D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Mikael Strandman</w:t>
            </w:r>
            <w:r>
              <w:rPr>
                <w:sz w:val="22"/>
                <w:szCs w:val="22"/>
              </w:rPr>
              <w:t xml:space="preserve"> </w:t>
            </w:r>
            <w:r w:rsidRPr="008E2326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SD</w:t>
            </w:r>
            <w:r w:rsidRPr="008E2326">
              <w:rPr>
                <w:sz w:val="22"/>
                <w:szCs w:val="22"/>
              </w:rPr>
              <w:t>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A56E8" w14:textId="75B72432" w:rsidR="0025070D" w:rsidRPr="00214135" w:rsidRDefault="00DC646B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4C38B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E8D5B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19813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3FDB2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88BFA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EC878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D647B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4A810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03E70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8133F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73972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390EC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B84A7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CC91E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7E64D" w14:textId="183041D5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14AE7EE6" w14:textId="77777777" w:rsidTr="00D41B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B1841" w14:textId="7CA4517B" w:rsidR="0025070D" w:rsidRPr="008E2326" w:rsidRDefault="0025070D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Sibinska (MP)</w:t>
            </w:r>
            <w:r w:rsidRPr="008E2326">
              <w:rPr>
                <w:sz w:val="22"/>
                <w:szCs w:val="22"/>
              </w:rPr>
              <w:fldChar w:fldCharType="begin"/>
            </w:r>
            <w:r w:rsidRPr="008E2326">
              <w:rPr>
                <w:sz w:val="22"/>
                <w:szCs w:val="22"/>
              </w:rPr>
              <w:instrText xml:space="preserve">  </w:instrText>
            </w:r>
            <w:r w:rsidRPr="008E2326">
              <w:rPr>
                <w:sz w:val="22"/>
                <w:szCs w:val="22"/>
              </w:rPr>
              <w:fldChar w:fldCharType="end"/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14309" w14:textId="0DF47BAB" w:rsidR="0025070D" w:rsidRPr="00214135" w:rsidRDefault="00DC646B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56BEA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9B9F6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FF6EC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08C6F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849DA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60DA3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5C6BB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5EDB1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C8B1F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20CB6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E83E5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6E9F8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A99A6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544E1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CA2CD" w14:textId="41351CDE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40CDEDE2" w14:textId="77777777" w:rsidTr="00D41B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6EAAA" w14:textId="77777777" w:rsidR="0025070D" w:rsidRPr="008E2326" w:rsidRDefault="0025070D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Erik Ottoson</w:t>
            </w:r>
            <w:r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49F1F" w14:textId="7738F901" w:rsidR="0025070D" w:rsidRPr="00214135" w:rsidRDefault="00DC646B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94DA3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45D34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85874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61556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D4ABF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97EAC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D3493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6A5B2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F83A4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A0C96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1A073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519F7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20FCC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4AA46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A8E9D" w14:textId="2E1D7B6C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5A1A4792" w14:textId="77777777" w:rsidTr="00D41B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BD091" w14:textId="77777777" w:rsidR="0025070D" w:rsidRPr="00E931D7" w:rsidRDefault="0025070D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b/>
                <w:i/>
                <w:sz w:val="20"/>
              </w:rPr>
              <w:t>SUPPLEANTER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91376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C4693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C2B6C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ACD04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7D2D2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F76E3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0CFF0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5EC1F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05B79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1EE52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0B6EC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67498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3C488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78306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A737E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906E5" w14:textId="29EA4D6D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4E9D4BA6" w14:textId="77777777" w:rsidTr="00D41B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897B6" w14:textId="77777777" w:rsidR="0025070D" w:rsidRPr="008E2326" w:rsidRDefault="0025070D" w:rsidP="008422E5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Thomas Hammarberg (S) 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1D657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8C783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AA276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779B6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503DF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26A2A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F932A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D9E27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92D96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6B127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700F4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C7E09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C0099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FEBEA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A2CED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3BAAC" w14:textId="7101F49B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32304555" w14:textId="77777777" w:rsidTr="00D41B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C0031" w14:textId="77777777" w:rsidR="0025070D" w:rsidRPr="008E2326" w:rsidRDefault="0025070D" w:rsidP="008422E5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Lars Beckman</w:t>
            </w:r>
            <w:r w:rsidRPr="008E2326">
              <w:rPr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C139E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94480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5D3DF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DCA48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615CF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F5E05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6CC06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DAC5D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A4FBE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1EB7D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3EE7B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0B6E0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4B98B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EE13C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3AF89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549E2" w14:textId="3024743D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43B0BF36" w14:textId="77777777" w:rsidTr="00D41B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0ACBE" w14:textId="77777777" w:rsidR="0025070D" w:rsidRPr="008E2326" w:rsidRDefault="0025070D" w:rsidP="008422E5">
            <w:pPr>
              <w:rPr>
                <w:sz w:val="22"/>
                <w:szCs w:val="22"/>
                <w:lang w:val="en-US"/>
              </w:rPr>
            </w:pPr>
            <w:r w:rsidRPr="00AC2BE8">
              <w:rPr>
                <w:sz w:val="22"/>
                <w:szCs w:val="22"/>
                <w:lang w:val="en-GB"/>
              </w:rPr>
              <w:t>Erik Ezelius</w:t>
            </w:r>
            <w:r w:rsidRPr="008E2326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92CCA" w14:textId="5FB589CE" w:rsidR="0025070D" w:rsidRPr="00214135" w:rsidRDefault="00DC646B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83765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20638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554BA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06139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EB912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EE0EC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7A177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A2302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DAFDC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0643C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24DCD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FA2FD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CA4DF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DB422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1FFD8" w14:textId="006F9E51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587C00B3" w14:textId="77777777" w:rsidTr="00D41B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trHeight w:val="226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447DE" w14:textId="77777777" w:rsidR="0025070D" w:rsidRPr="00B91BEE" w:rsidRDefault="0025070D" w:rsidP="008422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Annicka Engblom</w:t>
            </w:r>
            <w:r w:rsidRPr="008E232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(M)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10C96" w14:textId="52749A26" w:rsidR="0025070D" w:rsidRPr="00214135" w:rsidRDefault="00DC646B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C8313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D4CAB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301A7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35316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750A6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DF275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B399D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DFDF9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50D4E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C26A1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2B84B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4EBDD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9563A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DB9DA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CDD8B" w14:textId="21A995B5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71708854" w14:textId="77777777" w:rsidTr="00D41B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3BFC0" w14:textId="77777777" w:rsidR="0025070D" w:rsidRPr="008E2326" w:rsidRDefault="0025070D" w:rsidP="008422E5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Per Söderlund</w:t>
            </w:r>
            <w:r w:rsidRPr="008E2326">
              <w:rPr>
                <w:sz w:val="22"/>
                <w:szCs w:val="22"/>
                <w:lang w:val="en-US"/>
              </w:rPr>
              <w:t xml:space="preserve"> (S</w:t>
            </w:r>
            <w:r>
              <w:rPr>
                <w:sz w:val="22"/>
                <w:szCs w:val="22"/>
                <w:lang w:val="en-US"/>
              </w:rPr>
              <w:t>D</w:t>
            </w:r>
            <w:r w:rsidRPr="008E2326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72AB5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E4F39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22601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8EE93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53AB1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98877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53A4A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9E281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33C7E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46825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C1A07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F3611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9F481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5D9E6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508A7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1F1A7" w14:textId="1CC534CC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7F1118D9" w14:textId="77777777" w:rsidTr="00D41B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AF79B" w14:textId="77777777" w:rsidR="0025070D" w:rsidRPr="008E2326" w:rsidRDefault="0025070D" w:rsidP="008422E5">
            <w:pPr>
              <w:rPr>
                <w:sz w:val="22"/>
                <w:szCs w:val="22"/>
                <w:lang w:val="en-US"/>
              </w:rPr>
            </w:pPr>
            <w:r w:rsidRPr="00B6245C">
              <w:rPr>
                <w:sz w:val="22"/>
                <w:szCs w:val="22"/>
              </w:rPr>
              <w:t xml:space="preserve">Ingela Nylund </w:t>
            </w:r>
            <w:proofErr w:type="spellStart"/>
            <w:r w:rsidRPr="00B6245C">
              <w:rPr>
                <w:sz w:val="22"/>
                <w:szCs w:val="22"/>
              </w:rPr>
              <w:t>Watz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0F1C4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7D267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FB054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C6A8B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04324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CA49B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390C6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5B3D3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092D3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D7514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16499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CFD5F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123C5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5F297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86345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0A89B" w14:textId="29C35E9A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23A3CE58" w14:textId="77777777" w:rsidTr="00D41B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3352B" w14:textId="77777777" w:rsidR="0025070D" w:rsidRPr="008E2326" w:rsidRDefault="0025070D" w:rsidP="008422E5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Johan Hedin (C)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02F88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C603A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47985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6C519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42B7E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571B1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762F3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BE157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09102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7E1BA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B7AE7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6E410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7DBC1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65FD1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6B390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0D477" w14:textId="78894530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35D839D4" w14:textId="77777777" w:rsidTr="00D41B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trHeight w:val="221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FDC36" w14:textId="77777777" w:rsidR="0025070D" w:rsidRPr="008E2326" w:rsidRDefault="0025070D" w:rsidP="008422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Jessica Wetterling</w:t>
            </w:r>
            <w:r w:rsidRPr="008E2326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26C49" w14:textId="5E4A7660" w:rsidR="0025070D" w:rsidRPr="00214135" w:rsidRDefault="00DC646B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0E731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1FEE4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C6498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BE70D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B8A4E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5AF1A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B26F9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316F2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3F863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CC9D4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79804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FAEAA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C881A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E06D7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6DC24" w14:textId="1F87A284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67E31FE3" w14:textId="77777777" w:rsidTr="00D41B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F514F" w14:textId="77777777" w:rsidR="0025070D" w:rsidRPr="008E2326" w:rsidRDefault="0025070D" w:rsidP="008422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Jilmstad</w:t>
            </w:r>
            <w:r w:rsidRPr="008E232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D28A8" w14:textId="69AC2128" w:rsidR="0025070D" w:rsidRPr="00214135" w:rsidRDefault="00DC646B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D8E45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7D3B7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20DD8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9BC69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DD0AD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B5017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C7AFE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726D5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99AF0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9AFB3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61694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D2094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7AE80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E2B15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0D975" w14:textId="7B92E94D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1DA885C7" w14:textId="77777777" w:rsidTr="00D41B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B451F" w14:textId="77777777" w:rsidR="0025070D" w:rsidRPr="008E2326" w:rsidRDefault="0025070D" w:rsidP="008422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</w:t>
            </w:r>
            <w:r w:rsidRPr="008E2326">
              <w:rPr>
                <w:sz w:val="22"/>
                <w:szCs w:val="22"/>
              </w:rPr>
              <w:t>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6EDB9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A9B6A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90235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676C8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7B418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4C39A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0BE57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2EFD0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6E118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62A16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97C10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94535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0E276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CAB66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83C6C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4CE3B" w14:textId="00EDC7CE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58BE06E9" w14:textId="77777777" w:rsidTr="00D41B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0DCB0" w14:textId="77777777" w:rsidR="0025070D" w:rsidRPr="008E2326" w:rsidRDefault="0025070D" w:rsidP="008422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Björck</w:t>
            </w:r>
            <w:r w:rsidRPr="008E2326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4766A" w14:textId="0B80E509" w:rsidR="0025070D" w:rsidRPr="00214135" w:rsidRDefault="00DC646B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F7DF3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FAB04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0AD32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10AA3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2073F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CFBCA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4509F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5AE3D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A4922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45134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C060A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098C8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200C0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3CC9F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24E2E" w14:textId="264AA3A3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7A80381C" w14:textId="77777777" w:rsidTr="00D41B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C0E6F" w14:textId="77777777" w:rsidR="0025070D" w:rsidRPr="008E2326" w:rsidRDefault="0025070D" w:rsidP="008422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Adaktusson (KD)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2D42B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252FC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64D75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67F62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1B270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73261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475D9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9F207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6DB79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E7E21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9BBA2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03B9A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B3F44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6CFA5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8D2C6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7F147" w14:textId="3AD5E805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4A08FADA" w14:textId="77777777" w:rsidTr="00D41B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58C2D" w14:textId="77777777" w:rsidR="0025070D" w:rsidRPr="008E2326" w:rsidRDefault="0025070D" w:rsidP="008422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Maria </w:t>
            </w:r>
            <w:proofErr w:type="spellStart"/>
            <w:r>
              <w:rPr>
                <w:sz w:val="22"/>
                <w:szCs w:val="22"/>
              </w:rPr>
              <w:t>Strömkvist</w:t>
            </w:r>
            <w:proofErr w:type="spellEnd"/>
            <w:r>
              <w:rPr>
                <w:sz w:val="22"/>
                <w:szCs w:val="22"/>
              </w:rPr>
              <w:t xml:space="preserve"> (S)</w:t>
            </w:r>
            <w:r w:rsidRPr="008E23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4C465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F413E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6A63E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44D46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54B7A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D4104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40B0D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8A7F8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0C26B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F36DF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8E519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9D2FD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004C1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35FF1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475BF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EC2ED" w14:textId="497285D3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42BB9FD6" w14:textId="77777777" w:rsidTr="00D41B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C67AB" w14:textId="77777777" w:rsidR="0025070D" w:rsidRPr="008E2326" w:rsidRDefault="0025070D" w:rsidP="008422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Bengt Eliasson </w:t>
            </w:r>
            <w:r w:rsidRPr="008E2326">
              <w:rPr>
                <w:sz w:val="22"/>
                <w:szCs w:val="22"/>
              </w:rPr>
              <w:t>(L)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F2652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DE92A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6ADC5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563A3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C54D4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F4971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15AA1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E9F84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A5A4D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72387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AA692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4EF2D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87DC5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DC209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9BA73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75603" w14:textId="0AAC9CFC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74A5FC87" w14:textId="77777777" w:rsidTr="00D41B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F9A0D" w14:textId="77777777" w:rsidR="0025070D" w:rsidRPr="008E2326" w:rsidRDefault="0025070D" w:rsidP="008422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Andersson</w:t>
            </w:r>
            <w:r w:rsidRPr="008E2326"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</w:rPr>
              <w:t>S</w:t>
            </w:r>
            <w:r w:rsidRPr="008E2326">
              <w:rPr>
                <w:sz w:val="22"/>
                <w:szCs w:val="22"/>
              </w:rPr>
              <w:t>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62280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68E40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BE991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C41FC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C2003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4E729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4E218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27029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5ACA3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CB798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BF58C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7BF99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E0BDA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977AC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0D447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6E117" w14:textId="6DF8969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11D8446A" w14:textId="77777777" w:rsidTr="00D41B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5CAB2" w14:textId="74C47F21" w:rsidR="0025070D" w:rsidRPr="008E2326" w:rsidRDefault="0025070D" w:rsidP="008422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GB" w:eastAsia="en-US"/>
              </w:rPr>
              <w:t>Rasmus Ling (MP)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116C9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3F79B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EE64D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5EE84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C0FEC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BC600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7ABD0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74526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47C93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BEEF8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B5239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E1C0A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68279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849CD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42267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4BBDF" w14:textId="10AC3CB1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33AAA13B" w14:textId="77777777" w:rsidTr="00D41B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5474A" w14:textId="19DDBE01" w:rsidR="0025070D" w:rsidRPr="008E2326" w:rsidRDefault="0025070D" w:rsidP="008422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GB" w:eastAsia="en-US"/>
              </w:rPr>
              <w:t xml:space="preserve">Ann-Sofie </w:t>
            </w:r>
            <w:proofErr w:type="spellStart"/>
            <w:r>
              <w:rPr>
                <w:sz w:val="22"/>
                <w:szCs w:val="22"/>
                <w:lang w:val="en-GB" w:eastAsia="en-US"/>
              </w:rPr>
              <w:t>Alm</w:t>
            </w:r>
            <w:proofErr w:type="spellEnd"/>
            <w:r>
              <w:rPr>
                <w:sz w:val="22"/>
                <w:szCs w:val="22"/>
                <w:lang w:val="en-GB" w:eastAsia="en-US"/>
              </w:rPr>
              <w:t xml:space="preserve"> (M)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0E2AE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510B6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F1EB7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A0B0D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6D0E2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83BCE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B0F2C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1F3CF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32A76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0B7AD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33447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945C2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605A1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2EFBF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42857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C16FC" w14:textId="10B30EF1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25DC7FE4" w14:textId="77777777" w:rsidTr="00D41B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82C8D" w14:textId="1EA19EF1" w:rsidR="0025070D" w:rsidRPr="008E2326" w:rsidRDefault="0025070D" w:rsidP="008422E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  <w:lang w:val="en-GB" w:eastAsia="en-US"/>
              </w:rPr>
              <w:t>Vakant</w:t>
            </w:r>
            <w:proofErr w:type="spellEnd"/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08C6B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7C561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C0947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CF07E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2C373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0FD07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7BEE6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350B9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CBAE0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9EBE7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BF687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D6B50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AC6D6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AD35C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B6589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D5255" w14:textId="01D8047B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23C27888" w14:textId="77777777" w:rsidTr="00D41B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30ECB" w14:textId="7E34F85D" w:rsidR="0025070D" w:rsidRPr="008E2326" w:rsidRDefault="0025070D" w:rsidP="008422E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  <w:lang w:val="en-GB" w:eastAsia="en-US"/>
              </w:rPr>
              <w:t>Jörgen</w:t>
            </w:r>
            <w:proofErr w:type="spellEnd"/>
            <w:r>
              <w:rPr>
                <w:sz w:val="22"/>
                <w:szCs w:val="22"/>
                <w:lang w:val="en-GB" w:eastAsia="en-US"/>
              </w:rPr>
              <w:t xml:space="preserve"> Grubb (SD)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2609B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10F92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F3839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C90A2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5A451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DA5F2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40BAF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0F916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0A9E3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2750E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18335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38263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DECCC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25056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0C165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01641" w14:textId="601738FE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57DF1A66" w14:textId="77777777" w:rsidTr="00D41B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6C6BB" w14:textId="2C6F5A51" w:rsidR="0025070D" w:rsidRPr="008E2326" w:rsidRDefault="0025070D" w:rsidP="008422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GB" w:eastAsia="en-US"/>
              </w:rPr>
              <w:t>Allan Widman (L)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00AD1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BC1A1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FFED3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FCD7A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A9F94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8DDF0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70C9E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BC75D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C1CF1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F2172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2C85D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D693B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AE749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78FBF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25D04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6768F" w14:textId="2140CFC9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21C40626" w14:textId="77777777" w:rsidTr="00D41B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49BB7" w14:textId="77777777" w:rsidR="0025070D" w:rsidRPr="008E2326" w:rsidRDefault="0025070D" w:rsidP="008422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Nina Lundström (L)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0B3E6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26549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45632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B8A3E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335CD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3EC0A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30B0F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C069A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63F13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EA2EF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D5503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311AE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A25E4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C620A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9D4AD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70628" w14:textId="2CC719AC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66126CC6" w14:textId="77777777" w:rsidTr="00D41B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C9C92" w14:textId="6CA47834" w:rsidR="0025070D" w:rsidRPr="008E2326" w:rsidRDefault="0025070D" w:rsidP="008422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Camilla Hansén (MP)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E54E3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B8452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0215E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CFC5A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9BD12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7341A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6BE1B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80AE4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6BB0C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29CB2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20A44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0B5FB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251E0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BC33D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DABDD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E0C16" w14:textId="1D6CFC0E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44982355" w14:textId="77777777" w:rsidTr="00D41B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3DE64" w14:textId="77777777" w:rsidR="0025070D" w:rsidRPr="00A571A1" w:rsidRDefault="0025070D" w:rsidP="008422E5">
            <w:pPr>
              <w:rPr>
                <w:sz w:val="22"/>
                <w:szCs w:val="22"/>
              </w:rPr>
            </w:pPr>
            <w:r w:rsidRPr="007B0C0A">
              <w:rPr>
                <w:sz w:val="22"/>
                <w:szCs w:val="22"/>
              </w:rPr>
              <w:t>Per Schöldberg (C)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6D605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4BBE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F8E43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1A32B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D61CC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D72EE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ED830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87BD3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3094C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87291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FE2DF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F2F5A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834DC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0B95B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3D3B1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082D6" w14:textId="623EFF59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24500E80" w14:textId="77777777" w:rsidTr="00D41B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05AAF" w14:textId="77777777" w:rsidR="0025070D" w:rsidRPr="00A571A1" w:rsidRDefault="0025070D" w:rsidP="008422E5">
            <w:pPr>
              <w:rPr>
                <w:sz w:val="22"/>
                <w:szCs w:val="22"/>
              </w:rPr>
            </w:pPr>
            <w:r w:rsidRPr="00A571A1">
              <w:rPr>
                <w:sz w:val="22"/>
                <w:szCs w:val="22"/>
              </w:rPr>
              <w:t>Ali Esbati (V)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0D5AC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23567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77C05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DB038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E3D77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8F871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FC46B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F0DA4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B4571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3B301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6F49F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347A3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003D1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F4D55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678A4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B3229" w14:textId="02A49265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40698303" w14:textId="77777777" w:rsidTr="00D41B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91742" w14:textId="77777777" w:rsidR="0025070D" w:rsidRPr="00A571A1" w:rsidRDefault="0025070D" w:rsidP="008422E5">
            <w:pPr>
              <w:rPr>
                <w:sz w:val="22"/>
                <w:szCs w:val="22"/>
              </w:rPr>
            </w:pPr>
            <w:r w:rsidRPr="00A571A1">
              <w:rPr>
                <w:sz w:val="22"/>
                <w:szCs w:val="22"/>
              </w:rPr>
              <w:t>Andreas Carlson (KD)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47002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9F177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13BEC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49078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72D3A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ED78B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FE8A7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D43DB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105B3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44F09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8F026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1C084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35235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59552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E2B01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51092" w14:textId="5FCD4B09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4EB40FF8" w14:textId="77777777" w:rsidTr="00D41B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3D8FE" w14:textId="77777777" w:rsidR="0025070D" w:rsidRPr="00A571A1" w:rsidRDefault="0025070D" w:rsidP="008422E5">
            <w:pPr>
              <w:rPr>
                <w:sz w:val="22"/>
                <w:szCs w:val="22"/>
              </w:rPr>
            </w:pPr>
            <w:r w:rsidRPr="00A571A1">
              <w:rPr>
                <w:sz w:val="22"/>
                <w:szCs w:val="22"/>
              </w:rPr>
              <w:t>Mikael Oscarsson (KD)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E3FF2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7EA0C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AC4F8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34C9D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EF9E1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4F438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9ED1F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AA3DD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D3AD0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61C1F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1B3F2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06DB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0E563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CDB09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BBA77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186FB" w14:textId="0B2E71BE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2E2B1D81" w14:textId="77777777" w:rsidTr="00D41B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56D31" w14:textId="77777777" w:rsidR="0025070D" w:rsidRPr="00A571A1" w:rsidRDefault="0025070D" w:rsidP="008422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Björn </w:t>
            </w:r>
            <w:proofErr w:type="spellStart"/>
            <w:r>
              <w:rPr>
                <w:sz w:val="22"/>
                <w:szCs w:val="22"/>
              </w:rPr>
              <w:t>Wiechel</w:t>
            </w:r>
            <w:proofErr w:type="spellEnd"/>
            <w:r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443A0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32EDC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990AD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02620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3550C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26268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620B2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1429A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4E409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D2229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44028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E2063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D5858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314C4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07327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EFDCA" w14:textId="74A448A8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728F87B4" w14:textId="77777777" w:rsidTr="00D41B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79FA6" w14:textId="77777777" w:rsidR="0025070D" w:rsidRPr="00A571A1" w:rsidRDefault="0025070D" w:rsidP="008422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Kalle Olsson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32491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E9BA2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537DE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D2B52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3CEEB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5D707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6F039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A9BE4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B43DB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71415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A3635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E5B29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BE773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AD90E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5C35B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2EC49" w14:textId="7845DA43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08D2E10F" w14:textId="77777777" w:rsidTr="00D41B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A86C5" w14:textId="326D6B46" w:rsidR="0025070D" w:rsidRDefault="0025070D" w:rsidP="008422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Amanda </w:t>
            </w:r>
            <w:r w:rsidRPr="00EF6229">
              <w:rPr>
                <w:sz w:val="22"/>
                <w:szCs w:val="22"/>
              </w:rPr>
              <w:t>Palmstierna</w:t>
            </w:r>
            <w:r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3873E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81E6E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431AF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2EA9A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F0298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3433B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7093E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A956B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31A7E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C077A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7938A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3BBCB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85075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3970F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6EC59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DE90F" w14:textId="5A41C15A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820F6" w:rsidRPr="001A5B6F" w14:paraId="43F01376" w14:textId="77777777" w:rsidTr="00D41B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7F713" w14:textId="73315611" w:rsidR="00B820F6" w:rsidRDefault="00B820F6" w:rsidP="008422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Ulrika Karlsson (M)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E6DBE" w14:textId="77777777" w:rsidR="00B820F6" w:rsidRPr="00214135" w:rsidRDefault="00B820F6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4E3B3" w14:textId="77777777" w:rsidR="00B820F6" w:rsidRPr="00214135" w:rsidRDefault="00B820F6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FFD0D" w14:textId="77777777" w:rsidR="00B820F6" w:rsidRPr="00214135" w:rsidRDefault="00B820F6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BD04F" w14:textId="77777777" w:rsidR="00B820F6" w:rsidRPr="00214135" w:rsidRDefault="00B820F6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358D1" w14:textId="77777777" w:rsidR="00B820F6" w:rsidRPr="00214135" w:rsidRDefault="00B820F6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315E7" w14:textId="77777777" w:rsidR="00B820F6" w:rsidRPr="00214135" w:rsidRDefault="00B820F6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C1FCD" w14:textId="77777777" w:rsidR="00B820F6" w:rsidRPr="00214135" w:rsidRDefault="00B820F6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CD011" w14:textId="77777777" w:rsidR="00B820F6" w:rsidRPr="00214135" w:rsidRDefault="00B820F6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6F8CA" w14:textId="77777777" w:rsidR="00B820F6" w:rsidRPr="00214135" w:rsidRDefault="00B820F6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32457" w14:textId="77777777" w:rsidR="00B820F6" w:rsidRPr="00214135" w:rsidRDefault="00B820F6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5F7F8" w14:textId="77777777" w:rsidR="00B820F6" w:rsidRPr="00214135" w:rsidRDefault="00B820F6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6C12E" w14:textId="77777777" w:rsidR="00B820F6" w:rsidRPr="00214135" w:rsidRDefault="00B820F6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DE49E" w14:textId="77777777" w:rsidR="00B820F6" w:rsidRPr="00214135" w:rsidRDefault="00B820F6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8523F" w14:textId="77777777" w:rsidR="00B820F6" w:rsidRPr="00214135" w:rsidRDefault="00B820F6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8145A" w14:textId="77777777" w:rsidR="00B820F6" w:rsidRPr="00214135" w:rsidRDefault="00B820F6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195E4" w14:textId="77777777" w:rsidR="00B820F6" w:rsidRPr="00214135" w:rsidRDefault="00B820F6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422E5" w:rsidRPr="00794BEC" w14:paraId="527E35B6" w14:textId="77777777" w:rsidTr="00D41B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15" w:type="pct"/>
          <w:wAfter w:w="35" w:type="pct"/>
          <w:trHeight w:val="263"/>
          <w:jc w:val="center"/>
        </w:trPr>
        <w:tc>
          <w:tcPr>
            <w:tcW w:w="1906" w:type="pct"/>
            <w:gridSpan w:val="3"/>
            <w:tcBorders>
              <w:top w:val="single" w:sz="4" w:space="0" w:color="auto"/>
            </w:tcBorders>
          </w:tcPr>
          <w:p w14:paraId="206608EA" w14:textId="77777777" w:rsidR="008422E5" w:rsidRPr="00794BEC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N = Närvarande</w:t>
            </w:r>
          </w:p>
        </w:tc>
        <w:tc>
          <w:tcPr>
            <w:tcW w:w="3044" w:type="pct"/>
            <w:gridSpan w:val="17"/>
            <w:tcBorders>
              <w:top w:val="single" w:sz="4" w:space="0" w:color="auto"/>
            </w:tcBorders>
          </w:tcPr>
          <w:p w14:paraId="0570C690" w14:textId="77777777" w:rsidR="008422E5" w:rsidRPr="00794BEC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x = ledamöter som deltagit i handläggningen</w:t>
            </w:r>
          </w:p>
        </w:tc>
      </w:tr>
      <w:tr w:rsidR="008422E5" w:rsidRPr="00794BEC" w14:paraId="56DBC857" w14:textId="77777777" w:rsidTr="00D41B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15" w:type="pct"/>
          <w:wAfter w:w="35" w:type="pct"/>
          <w:trHeight w:val="262"/>
          <w:jc w:val="center"/>
        </w:trPr>
        <w:tc>
          <w:tcPr>
            <w:tcW w:w="1906" w:type="pct"/>
            <w:gridSpan w:val="3"/>
          </w:tcPr>
          <w:p w14:paraId="4EDF782F" w14:textId="77777777" w:rsidR="008422E5" w:rsidRPr="00794BEC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V = Votering</w:t>
            </w:r>
          </w:p>
        </w:tc>
        <w:tc>
          <w:tcPr>
            <w:tcW w:w="3044" w:type="pct"/>
            <w:gridSpan w:val="17"/>
          </w:tcPr>
          <w:p w14:paraId="6E128095" w14:textId="77777777" w:rsidR="008422E5" w:rsidRPr="00794BEC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o = ledamöter som härutöver har varit närvarande</w:t>
            </w:r>
          </w:p>
        </w:tc>
      </w:tr>
    </w:tbl>
    <w:p w14:paraId="40538328" w14:textId="77777777" w:rsidR="004F680C" w:rsidRPr="00477C9F" w:rsidRDefault="004F680C" w:rsidP="00477C9F">
      <w:pPr>
        <w:rPr>
          <w:sz w:val="22"/>
          <w:szCs w:val="22"/>
        </w:rPr>
      </w:pPr>
    </w:p>
    <w:sectPr w:rsidR="004F680C" w:rsidRPr="00477C9F" w:rsidSect="00A45577">
      <w:pgSz w:w="11906" w:h="16838" w:code="9"/>
      <w:pgMar w:top="851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6"/>
  </w:num>
  <w:num w:numId="5">
    <w:abstractNumId w:val="2"/>
  </w:num>
  <w:num w:numId="6">
    <w:abstractNumId w:val="8"/>
  </w:num>
  <w:num w:numId="7">
    <w:abstractNumId w:val="4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51B0"/>
    <w:rsid w:val="00000C1F"/>
    <w:rsid w:val="00001E5A"/>
    <w:rsid w:val="00006AAF"/>
    <w:rsid w:val="0000744F"/>
    <w:rsid w:val="000075A7"/>
    <w:rsid w:val="00011B7A"/>
    <w:rsid w:val="00011CCB"/>
    <w:rsid w:val="00012D39"/>
    <w:rsid w:val="00013261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5450C"/>
    <w:rsid w:val="00057A6F"/>
    <w:rsid w:val="00064D2D"/>
    <w:rsid w:val="000700C4"/>
    <w:rsid w:val="0007401F"/>
    <w:rsid w:val="00084FFF"/>
    <w:rsid w:val="000A10F5"/>
    <w:rsid w:val="000A4BCF"/>
    <w:rsid w:val="000A7521"/>
    <w:rsid w:val="000A7D87"/>
    <w:rsid w:val="000B29C6"/>
    <w:rsid w:val="000B4B17"/>
    <w:rsid w:val="000B7C05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6123"/>
    <w:rsid w:val="00130F82"/>
    <w:rsid w:val="00133B7E"/>
    <w:rsid w:val="0013426B"/>
    <w:rsid w:val="00161AA6"/>
    <w:rsid w:val="00164E3D"/>
    <w:rsid w:val="00165461"/>
    <w:rsid w:val="001828F2"/>
    <w:rsid w:val="001A1578"/>
    <w:rsid w:val="001A5B6F"/>
    <w:rsid w:val="001D766E"/>
    <w:rsid w:val="001E077A"/>
    <w:rsid w:val="001E1FAC"/>
    <w:rsid w:val="001F0C53"/>
    <w:rsid w:val="001F70B3"/>
    <w:rsid w:val="00201D98"/>
    <w:rsid w:val="00203E67"/>
    <w:rsid w:val="00214135"/>
    <w:rsid w:val="002174A8"/>
    <w:rsid w:val="00227437"/>
    <w:rsid w:val="0023546F"/>
    <w:rsid w:val="00236A17"/>
    <w:rsid w:val="002373C0"/>
    <w:rsid w:val="00240D9B"/>
    <w:rsid w:val="00242D37"/>
    <w:rsid w:val="00242FFD"/>
    <w:rsid w:val="0025070D"/>
    <w:rsid w:val="00252565"/>
    <w:rsid w:val="002544E0"/>
    <w:rsid w:val="00261EBD"/>
    <w:rsid w:val="002624FF"/>
    <w:rsid w:val="00263A2E"/>
    <w:rsid w:val="00264F16"/>
    <w:rsid w:val="00267572"/>
    <w:rsid w:val="00271679"/>
    <w:rsid w:val="0027450B"/>
    <w:rsid w:val="00275CD2"/>
    <w:rsid w:val="00277F25"/>
    <w:rsid w:val="0028513C"/>
    <w:rsid w:val="002862E1"/>
    <w:rsid w:val="00294DCB"/>
    <w:rsid w:val="00296D10"/>
    <w:rsid w:val="002A04AD"/>
    <w:rsid w:val="002A58B5"/>
    <w:rsid w:val="002A6ADE"/>
    <w:rsid w:val="002B40DE"/>
    <w:rsid w:val="002B51DB"/>
    <w:rsid w:val="002C7177"/>
    <w:rsid w:val="002D0E4D"/>
    <w:rsid w:val="002D2AB5"/>
    <w:rsid w:val="002E3221"/>
    <w:rsid w:val="002F284C"/>
    <w:rsid w:val="002F2F4E"/>
    <w:rsid w:val="002F53C2"/>
    <w:rsid w:val="003075B8"/>
    <w:rsid w:val="00331327"/>
    <w:rsid w:val="00342116"/>
    <w:rsid w:val="00360479"/>
    <w:rsid w:val="00370BFA"/>
    <w:rsid w:val="0039258B"/>
    <w:rsid w:val="00393CDC"/>
    <w:rsid w:val="00394192"/>
    <w:rsid w:val="003952A4"/>
    <w:rsid w:val="003955E1"/>
    <w:rsid w:val="0039591D"/>
    <w:rsid w:val="003A48EB"/>
    <w:rsid w:val="003A729A"/>
    <w:rsid w:val="003C73F9"/>
    <w:rsid w:val="003D31E8"/>
    <w:rsid w:val="003E0092"/>
    <w:rsid w:val="003E1AE3"/>
    <w:rsid w:val="003E3027"/>
    <w:rsid w:val="003F2270"/>
    <w:rsid w:val="00401656"/>
    <w:rsid w:val="0041089F"/>
    <w:rsid w:val="00412359"/>
    <w:rsid w:val="004147F0"/>
    <w:rsid w:val="0041580F"/>
    <w:rsid w:val="004206DB"/>
    <w:rsid w:val="00432C24"/>
    <w:rsid w:val="00441381"/>
    <w:rsid w:val="00446353"/>
    <w:rsid w:val="00447115"/>
    <w:rsid w:val="00454E3F"/>
    <w:rsid w:val="00477C9F"/>
    <w:rsid w:val="00490212"/>
    <w:rsid w:val="0049372F"/>
    <w:rsid w:val="00494D58"/>
    <w:rsid w:val="004B2106"/>
    <w:rsid w:val="004B6B3E"/>
    <w:rsid w:val="004B6D8F"/>
    <w:rsid w:val="004C5D4F"/>
    <w:rsid w:val="004C7964"/>
    <w:rsid w:val="004D2D42"/>
    <w:rsid w:val="004E36E4"/>
    <w:rsid w:val="004E5E48"/>
    <w:rsid w:val="004F1B55"/>
    <w:rsid w:val="004F3CB5"/>
    <w:rsid w:val="004F680C"/>
    <w:rsid w:val="004F6F84"/>
    <w:rsid w:val="0050040F"/>
    <w:rsid w:val="005012C3"/>
    <w:rsid w:val="00502075"/>
    <w:rsid w:val="00506ACC"/>
    <w:rsid w:val="005108E6"/>
    <w:rsid w:val="005257B6"/>
    <w:rsid w:val="005358B4"/>
    <w:rsid w:val="005522EE"/>
    <w:rsid w:val="00554348"/>
    <w:rsid w:val="005622CA"/>
    <w:rsid w:val="005650F7"/>
    <w:rsid w:val="00577B92"/>
    <w:rsid w:val="00581568"/>
    <w:rsid w:val="00583587"/>
    <w:rsid w:val="00586400"/>
    <w:rsid w:val="005A5300"/>
    <w:rsid w:val="005B5E8D"/>
    <w:rsid w:val="005C1541"/>
    <w:rsid w:val="005C2F5F"/>
    <w:rsid w:val="005C75F9"/>
    <w:rsid w:val="005E2252"/>
    <w:rsid w:val="005E28B9"/>
    <w:rsid w:val="005E439C"/>
    <w:rsid w:val="005E614D"/>
    <w:rsid w:val="00612FF5"/>
    <w:rsid w:val="00614737"/>
    <w:rsid w:val="00626335"/>
    <w:rsid w:val="00640520"/>
    <w:rsid w:val="006503A2"/>
    <w:rsid w:val="00655976"/>
    <w:rsid w:val="00670574"/>
    <w:rsid w:val="00690BE7"/>
    <w:rsid w:val="006A151D"/>
    <w:rsid w:val="006A511D"/>
    <w:rsid w:val="006B0412"/>
    <w:rsid w:val="006B151B"/>
    <w:rsid w:val="006B7B0C"/>
    <w:rsid w:val="006C1E27"/>
    <w:rsid w:val="006C21FA"/>
    <w:rsid w:val="006D3126"/>
    <w:rsid w:val="0071773D"/>
    <w:rsid w:val="00723D66"/>
    <w:rsid w:val="00726EE5"/>
    <w:rsid w:val="007273BF"/>
    <w:rsid w:val="007421F4"/>
    <w:rsid w:val="00750FF0"/>
    <w:rsid w:val="00754212"/>
    <w:rsid w:val="007615A5"/>
    <w:rsid w:val="00767BDA"/>
    <w:rsid w:val="00777B91"/>
    <w:rsid w:val="00782EA9"/>
    <w:rsid w:val="00783D2C"/>
    <w:rsid w:val="00783D32"/>
    <w:rsid w:val="00787586"/>
    <w:rsid w:val="007B0C0A"/>
    <w:rsid w:val="007F2B92"/>
    <w:rsid w:val="007F39BF"/>
    <w:rsid w:val="007F6B0D"/>
    <w:rsid w:val="00800B4D"/>
    <w:rsid w:val="008038CC"/>
    <w:rsid w:val="008063DA"/>
    <w:rsid w:val="00821AE7"/>
    <w:rsid w:val="008273F4"/>
    <w:rsid w:val="00830B72"/>
    <w:rsid w:val="00831AF6"/>
    <w:rsid w:val="0083479E"/>
    <w:rsid w:val="00834B38"/>
    <w:rsid w:val="008422E5"/>
    <w:rsid w:val="0084620D"/>
    <w:rsid w:val="008557FA"/>
    <w:rsid w:val="00875A5E"/>
    <w:rsid w:val="00875CAD"/>
    <w:rsid w:val="008808A5"/>
    <w:rsid w:val="008C1B2C"/>
    <w:rsid w:val="008C2E2A"/>
    <w:rsid w:val="008D0E72"/>
    <w:rsid w:val="008E3B73"/>
    <w:rsid w:val="008E4795"/>
    <w:rsid w:val="008F4D68"/>
    <w:rsid w:val="00902D63"/>
    <w:rsid w:val="00902D69"/>
    <w:rsid w:val="0090428F"/>
    <w:rsid w:val="00906C2D"/>
    <w:rsid w:val="00931220"/>
    <w:rsid w:val="00937BF3"/>
    <w:rsid w:val="00937E3A"/>
    <w:rsid w:val="00944199"/>
    <w:rsid w:val="00944917"/>
    <w:rsid w:val="00946978"/>
    <w:rsid w:val="0094714D"/>
    <w:rsid w:val="009474C4"/>
    <w:rsid w:val="00950147"/>
    <w:rsid w:val="00953843"/>
    <w:rsid w:val="00955E76"/>
    <w:rsid w:val="0096348C"/>
    <w:rsid w:val="00973D8B"/>
    <w:rsid w:val="00976307"/>
    <w:rsid w:val="009815DB"/>
    <w:rsid w:val="0098705B"/>
    <w:rsid w:val="00987DE8"/>
    <w:rsid w:val="009900A1"/>
    <w:rsid w:val="009A3E81"/>
    <w:rsid w:val="009A68FE"/>
    <w:rsid w:val="009B0A01"/>
    <w:rsid w:val="009B3631"/>
    <w:rsid w:val="009B36FB"/>
    <w:rsid w:val="009B7313"/>
    <w:rsid w:val="009B79AB"/>
    <w:rsid w:val="009C3BE7"/>
    <w:rsid w:val="009C51B0"/>
    <w:rsid w:val="009D0FD5"/>
    <w:rsid w:val="009D1BB5"/>
    <w:rsid w:val="009E23C6"/>
    <w:rsid w:val="009F58C9"/>
    <w:rsid w:val="009F61A0"/>
    <w:rsid w:val="009F6E99"/>
    <w:rsid w:val="00A129A0"/>
    <w:rsid w:val="00A12FFD"/>
    <w:rsid w:val="00A151D3"/>
    <w:rsid w:val="00A258F2"/>
    <w:rsid w:val="00A30C23"/>
    <w:rsid w:val="00A324B3"/>
    <w:rsid w:val="00A37318"/>
    <w:rsid w:val="00A376CF"/>
    <w:rsid w:val="00A401A5"/>
    <w:rsid w:val="00A45577"/>
    <w:rsid w:val="00A54DE5"/>
    <w:rsid w:val="00A5668F"/>
    <w:rsid w:val="00A571A1"/>
    <w:rsid w:val="00A63233"/>
    <w:rsid w:val="00A744C3"/>
    <w:rsid w:val="00A84DE6"/>
    <w:rsid w:val="00A8695B"/>
    <w:rsid w:val="00A9262A"/>
    <w:rsid w:val="00A92A85"/>
    <w:rsid w:val="00A9464E"/>
    <w:rsid w:val="00AA1A69"/>
    <w:rsid w:val="00AA5BE7"/>
    <w:rsid w:val="00AC1FEE"/>
    <w:rsid w:val="00AC2BE8"/>
    <w:rsid w:val="00AC3349"/>
    <w:rsid w:val="00AD797B"/>
    <w:rsid w:val="00AF32C5"/>
    <w:rsid w:val="00AF4EF8"/>
    <w:rsid w:val="00AF6DAF"/>
    <w:rsid w:val="00AF7C8D"/>
    <w:rsid w:val="00B11C9C"/>
    <w:rsid w:val="00B15788"/>
    <w:rsid w:val="00B17845"/>
    <w:rsid w:val="00B54D41"/>
    <w:rsid w:val="00B56452"/>
    <w:rsid w:val="00B6245C"/>
    <w:rsid w:val="00B639E1"/>
    <w:rsid w:val="00B64A91"/>
    <w:rsid w:val="00B74AFA"/>
    <w:rsid w:val="00B820F6"/>
    <w:rsid w:val="00B85B4A"/>
    <w:rsid w:val="00B9203B"/>
    <w:rsid w:val="00B92DC8"/>
    <w:rsid w:val="00B93FFB"/>
    <w:rsid w:val="00BA46E1"/>
    <w:rsid w:val="00BA4A28"/>
    <w:rsid w:val="00BA5688"/>
    <w:rsid w:val="00BD41E4"/>
    <w:rsid w:val="00BD53C1"/>
    <w:rsid w:val="00BE0742"/>
    <w:rsid w:val="00BE329D"/>
    <w:rsid w:val="00BE3BF7"/>
    <w:rsid w:val="00BF6D6B"/>
    <w:rsid w:val="00C10454"/>
    <w:rsid w:val="00C11EF9"/>
    <w:rsid w:val="00C26EFF"/>
    <w:rsid w:val="00C276D3"/>
    <w:rsid w:val="00C30867"/>
    <w:rsid w:val="00C35889"/>
    <w:rsid w:val="00C468A5"/>
    <w:rsid w:val="00C53145"/>
    <w:rsid w:val="00C77934"/>
    <w:rsid w:val="00C8054E"/>
    <w:rsid w:val="00C84F0D"/>
    <w:rsid w:val="00C919F3"/>
    <w:rsid w:val="00C92589"/>
    <w:rsid w:val="00C93236"/>
    <w:rsid w:val="00CA39FE"/>
    <w:rsid w:val="00CA6878"/>
    <w:rsid w:val="00CA6EF0"/>
    <w:rsid w:val="00CB5394"/>
    <w:rsid w:val="00CB6A34"/>
    <w:rsid w:val="00CB7431"/>
    <w:rsid w:val="00CC764E"/>
    <w:rsid w:val="00CD4CA0"/>
    <w:rsid w:val="00CD511F"/>
    <w:rsid w:val="00CF6E9E"/>
    <w:rsid w:val="00D15194"/>
    <w:rsid w:val="00D27984"/>
    <w:rsid w:val="00D40740"/>
    <w:rsid w:val="00D41B19"/>
    <w:rsid w:val="00D44270"/>
    <w:rsid w:val="00D47BAF"/>
    <w:rsid w:val="00D52626"/>
    <w:rsid w:val="00D650C7"/>
    <w:rsid w:val="00D67826"/>
    <w:rsid w:val="00D67FEC"/>
    <w:rsid w:val="00D75A71"/>
    <w:rsid w:val="00D84771"/>
    <w:rsid w:val="00D91734"/>
    <w:rsid w:val="00D93637"/>
    <w:rsid w:val="00D93C2E"/>
    <w:rsid w:val="00D96F98"/>
    <w:rsid w:val="00DA12E0"/>
    <w:rsid w:val="00DC0E6D"/>
    <w:rsid w:val="00DC1007"/>
    <w:rsid w:val="00DC58D9"/>
    <w:rsid w:val="00DC646B"/>
    <w:rsid w:val="00DD02EC"/>
    <w:rsid w:val="00DD2D91"/>
    <w:rsid w:val="00DD2E3A"/>
    <w:rsid w:val="00DD7108"/>
    <w:rsid w:val="00DD7DC3"/>
    <w:rsid w:val="00DD7DC5"/>
    <w:rsid w:val="00DE0553"/>
    <w:rsid w:val="00DE2A0A"/>
    <w:rsid w:val="00DF23EB"/>
    <w:rsid w:val="00E1233E"/>
    <w:rsid w:val="00E14E39"/>
    <w:rsid w:val="00E33857"/>
    <w:rsid w:val="00E45D77"/>
    <w:rsid w:val="00E63EE4"/>
    <w:rsid w:val="00E66D19"/>
    <w:rsid w:val="00E67EBA"/>
    <w:rsid w:val="00E67EDD"/>
    <w:rsid w:val="00E7194A"/>
    <w:rsid w:val="00E916EA"/>
    <w:rsid w:val="00E92A77"/>
    <w:rsid w:val="00EA704C"/>
    <w:rsid w:val="00EA7B53"/>
    <w:rsid w:val="00EC735D"/>
    <w:rsid w:val="00ED5D82"/>
    <w:rsid w:val="00EE09A9"/>
    <w:rsid w:val="00EE68A3"/>
    <w:rsid w:val="00F064EF"/>
    <w:rsid w:val="00F07228"/>
    <w:rsid w:val="00F227F9"/>
    <w:rsid w:val="00F33C48"/>
    <w:rsid w:val="00F454FD"/>
    <w:rsid w:val="00F70370"/>
    <w:rsid w:val="00F76406"/>
    <w:rsid w:val="00F814F6"/>
    <w:rsid w:val="00F84080"/>
    <w:rsid w:val="00F85B64"/>
    <w:rsid w:val="00F97E87"/>
    <w:rsid w:val="00FA06F9"/>
    <w:rsid w:val="00FA2D97"/>
    <w:rsid w:val="00FA2E8C"/>
    <w:rsid w:val="00FA384F"/>
    <w:rsid w:val="00FB200F"/>
    <w:rsid w:val="00FB3A7E"/>
    <w:rsid w:val="00FD0711"/>
    <w:rsid w:val="00FD0820"/>
    <w:rsid w:val="00FD13A3"/>
    <w:rsid w:val="00FE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53800B"/>
  <w15:chartTrackingRefBased/>
  <w15:docId w15:val="{5F862FA8-C3EF-4A0D-A53C-63582918E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CC4DEB-9C1E-47B2-B17D-65E849EE826A}">
  <ds:schemaRefs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60e4b847-d454-401e-b238-4117b4f1204c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786CA3B-A560-4D6D-9E89-D6AB6AA426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</Template>
  <TotalTime>11</TotalTime>
  <Pages>2</Pages>
  <Words>285</Words>
  <Characters>2344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Marilena Cottone</cp:lastModifiedBy>
  <cp:revision>3</cp:revision>
  <cp:lastPrinted>2021-05-04T07:05:00Z</cp:lastPrinted>
  <dcterms:created xsi:type="dcterms:W3CDTF">2021-06-30T13:53:00Z</dcterms:created>
  <dcterms:modified xsi:type="dcterms:W3CDTF">2021-06-30T14:04:00Z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