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7328203EC9541D1AEB44CD028359A3D"/>
        </w:placeholder>
        <w:text/>
      </w:sdtPr>
      <w:sdtEndPr/>
      <w:sdtContent>
        <w:p w:rsidRPr="009B062B" w:rsidR="00AF30DD" w:rsidP="00DA28CE" w:rsidRDefault="00AF30DD" w14:paraId="44F24178" w14:textId="77777777">
          <w:pPr>
            <w:pStyle w:val="Rubrik1"/>
            <w:spacing w:after="300"/>
          </w:pPr>
          <w:r w:rsidRPr="009B062B">
            <w:t>Förslag till riksdagsbeslut</w:t>
          </w:r>
        </w:p>
      </w:sdtContent>
    </w:sdt>
    <w:sdt>
      <w:sdtPr>
        <w:alias w:val="Yrkande 1"/>
        <w:tag w:val="2779f216-0f49-48d6-8b96-e82bde4acec0"/>
        <w:id w:val="-1149594062"/>
        <w:lock w:val="sdtLocked"/>
      </w:sdtPr>
      <w:sdtEndPr/>
      <w:sdtContent>
        <w:p w:rsidR="00A73154" w:rsidRDefault="00E83A05" w14:paraId="1CC6810C" w14:textId="77777777">
          <w:pPr>
            <w:pStyle w:val="Frslagstext"/>
            <w:numPr>
              <w:ilvl w:val="0"/>
              <w:numId w:val="0"/>
            </w:numPr>
          </w:pPr>
          <w:r>
            <w:t>Riksdagen ställer sig bakom det som anförs i motionen om möjlighet att vara föräldraledig från alla former av politiska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E3FDAABE8E4640B457116E73643CFB"/>
        </w:placeholder>
        <w:text/>
      </w:sdtPr>
      <w:sdtEndPr/>
      <w:sdtContent>
        <w:p w:rsidRPr="009B062B" w:rsidR="006D79C9" w:rsidP="00333E95" w:rsidRDefault="006D79C9" w14:paraId="065164C8" w14:textId="77777777">
          <w:pPr>
            <w:pStyle w:val="Rubrik1"/>
          </w:pPr>
          <w:r>
            <w:t>Motivering</w:t>
          </w:r>
        </w:p>
      </w:sdtContent>
    </w:sdt>
    <w:p w:rsidR="00275026" w:rsidP="00DD01D0" w:rsidRDefault="00275026" w14:paraId="7B9401B4" w14:textId="2E6777F0">
      <w:pPr>
        <w:pStyle w:val="Normalutanindragellerluft"/>
      </w:pPr>
      <w:r>
        <w:t>För att få en demokrati som fungerar måste vi ha politiker med olika bakgrund, erfaren</w:t>
      </w:r>
      <w:r w:rsidR="004A1D6E">
        <w:softHyphen/>
      </w:r>
      <w:r>
        <w:t>het och i varierande åldrar. En grupp som är underrepresenterad i politiska församlingar är småbarnsföräldrar. De är också den största gruppen som väljer att hoppa av sina politiska uppdrag. En anledning kan vara att man inte har möjlighet att vara föräldra</w:t>
      </w:r>
      <w:r w:rsidR="004A1D6E">
        <w:softHyphen/>
      </w:r>
      <w:r>
        <w:t>ledig från sitt uppdrag i kommuner och landsting.</w:t>
      </w:r>
    </w:p>
    <w:p w:rsidR="00275026" w:rsidP="00DD01D0" w:rsidRDefault="00275026" w14:paraId="7812474E" w14:textId="1A95EA4A">
      <w:r>
        <w:t>Även om man bara är ”fritidspolitiker” kan det innebära en stor arbetsbörda som kan vara svår att kombinera med små barn. En del föräldrar löser detta utan problem medan många väljer att avsäga sig sina uppdrag för att de inte får tillvaron att gå ihop. Om man tillhör ett större parti finns det ofta ett flertal ersättare som kan gå in en kortare period</w:t>
      </w:r>
      <w:r w:rsidR="00ED21DF">
        <w:t>.</w:t>
      </w:r>
      <w:r>
        <w:t xml:space="preserve"> </w:t>
      </w:r>
      <w:r w:rsidR="00ED21DF">
        <w:t>O</w:t>
      </w:r>
      <w:r>
        <w:t>m man däremot tillhör ett mindre parti finns det ofta bara en ersättare och situationen blir sårbar.</w:t>
      </w:r>
    </w:p>
    <w:p w:rsidR="00275026" w:rsidP="00DD01D0" w:rsidRDefault="00275026" w14:paraId="70467158" w14:textId="5270FD44">
      <w:r>
        <w:t>Att säga upp sitt uppdrag för att vara föräldraledig gör att man senare under manda</w:t>
      </w:r>
      <w:r w:rsidR="004A1D6E">
        <w:softHyphen/>
      </w:r>
      <w:bookmarkStart w:name="_GoBack" w:id="1"/>
      <w:bookmarkEnd w:id="1"/>
      <w:r>
        <w:t>tperioden inte har möjlighet att återta sitt uppdrag utan man får då vänta till nästa val.</w:t>
      </w:r>
    </w:p>
    <w:p w:rsidR="00BB6339" w:rsidP="00DD01D0" w:rsidRDefault="00275026" w14:paraId="108E237C" w14:textId="0403BE74">
      <w:r>
        <w:t>Möjligheten att vara föräldraledig från dessa uppdrag bör införas och kan då nyttjas om föräldern så önskar. Om vi menar allvar med att vi vill ha politiker i varierande åldrar så anser jag detta vara en mycket viktig förändring för att nå målet.</w:t>
      </w:r>
    </w:p>
    <w:sdt>
      <w:sdtPr>
        <w:alias w:val="CC_Underskrifter"/>
        <w:tag w:val="CC_Underskrifter"/>
        <w:id w:val="583496634"/>
        <w:lock w:val="sdtContentLocked"/>
        <w:placeholder>
          <w:docPart w:val="00B0CDFD06A54C9AA329E6E41DEACF96"/>
        </w:placeholder>
      </w:sdtPr>
      <w:sdtEndPr>
        <w:rPr>
          <w:i/>
          <w:noProof/>
        </w:rPr>
      </w:sdtEndPr>
      <w:sdtContent>
        <w:p w:rsidR="00275026" w:rsidP="00275026" w:rsidRDefault="00275026" w14:paraId="37F40046" w14:textId="77777777"/>
        <w:p w:rsidR="00CC11BF" w:rsidP="00275026" w:rsidRDefault="004A1D6E" w14:paraId="26BB48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w:t>
            </w:r>
          </w:p>
        </w:tc>
        <w:tc>
          <w:tcPr>
            <w:tcW w:w="50" w:type="pct"/>
            <w:vAlign w:val="bottom"/>
          </w:tcPr>
          <w:p>
            <w:pPr>
              <w:pStyle w:val="Underskrifter"/>
            </w:pPr>
            <w:r>
              <w:t> </w:t>
            </w:r>
          </w:p>
        </w:tc>
      </w:tr>
    </w:tbl>
    <w:p w:rsidRPr="008E0FE2" w:rsidR="004801AC" w:rsidP="00DF3554" w:rsidRDefault="004801AC" w14:paraId="60FE48D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CD7193" w14:textId="77777777" w:rsidR="00275026" w:rsidRDefault="00275026" w:rsidP="000C1CAD">
      <w:pPr>
        <w:spacing w:line="240" w:lineRule="auto"/>
      </w:pPr>
      <w:r>
        <w:separator/>
      </w:r>
    </w:p>
  </w:endnote>
  <w:endnote w:type="continuationSeparator" w:id="0">
    <w:p w14:paraId="35CD429B" w14:textId="77777777" w:rsidR="00275026" w:rsidRDefault="00275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0B3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543A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D022EA" w14:textId="77777777" w:rsidR="00262EA3" w:rsidRPr="00275026" w:rsidRDefault="00262EA3" w:rsidP="002750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6DBBBC" w14:textId="77777777" w:rsidR="00275026" w:rsidRDefault="00275026" w:rsidP="000C1CAD">
      <w:pPr>
        <w:spacing w:line="240" w:lineRule="auto"/>
      </w:pPr>
      <w:r>
        <w:separator/>
      </w:r>
    </w:p>
  </w:footnote>
  <w:footnote w:type="continuationSeparator" w:id="0">
    <w:p w14:paraId="0B169A3E" w14:textId="77777777" w:rsidR="00275026" w:rsidRDefault="002750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05B99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BBE708" wp14:anchorId="6C0638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1D6E" w14:paraId="3567A085" w14:textId="77777777">
                          <w:pPr>
                            <w:jc w:val="right"/>
                          </w:pPr>
                          <w:sdt>
                            <w:sdtPr>
                              <w:alias w:val="CC_Noformat_Partikod"/>
                              <w:tag w:val="CC_Noformat_Partikod"/>
                              <w:id w:val="-53464382"/>
                              <w:placeholder>
                                <w:docPart w:val="4217954D52E3432F9D40F86AD5E2E019"/>
                              </w:placeholder>
                              <w:text/>
                            </w:sdtPr>
                            <w:sdtEndPr/>
                            <w:sdtContent>
                              <w:r w:rsidR="00275026">
                                <w:t>-</w:t>
                              </w:r>
                            </w:sdtContent>
                          </w:sdt>
                          <w:sdt>
                            <w:sdtPr>
                              <w:alias w:val="CC_Noformat_Partinummer"/>
                              <w:tag w:val="CC_Noformat_Partinummer"/>
                              <w:id w:val="-1709555926"/>
                              <w:placeholder>
                                <w:docPart w:val="A6542C9F46554BB19989B250591099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0638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1D6E" w14:paraId="3567A085" w14:textId="77777777">
                    <w:pPr>
                      <w:jc w:val="right"/>
                    </w:pPr>
                    <w:sdt>
                      <w:sdtPr>
                        <w:alias w:val="CC_Noformat_Partikod"/>
                        <w:tag w:val="CC_Noformat_Partikod"/>
                        <w:id w:val="-53464382"/>
                        <w:placeholder>
                          <w:docPart w:val="4217954D52E3432F9D40F86AD5E2E019"/>
                        </w:placeholder>
                        <w:text/>
                      </w:sdtPr>
                      <w:sdtEndPr/>
                      <w:sdtContent>
                        <w:r w:rsidR="00275026">
                          <w:t>-</w:t>
                        </w:r>
                      </w:sdtContent>
                    </w:sdt>
                    <w:sdt>
                      <w:sdtPr>
                        <w:alias w:val="CC_Noformat_Partinummer"/>
                        <w:tag w:val="CC_Noformat_Partinummer"/>
                        <w:id w:val="-1709555926"/>
                        <w:placeholder>
                          <w:docPart w:val="A6542C9F46554BB19989B2505910998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EAE4C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814E6D" w14:textId="77777777">
    <w:pPr>
      <w:jc w:val="right"/>
    </w:pPr>
  </w:p>
  <w:p w:rsidR="00262EA3" w:rsidP="00776B74" w:rsidRDefault="00262EA3" w14:paraId="5CAA93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1D6E" w14:paraId="53F02C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19C356" wp14:anchorId="549AE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1D6E" w14:paraId="3FDC204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5026">
          <w:t>-</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A1D6E" w14:paraId="7AD015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1D6E" w14:paraId="1BCCD6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:1727</w:t>
        </w:r>
      </w:sdtContent>
    </w:sdt>
  </w:p>
  <w:p w:rsidR="00262EA3" w:rsidP="00E03A3D" w:rsidRDefault="004A1D6E" w14:paraId="1C3E7BCA" w14:textId="77777777">
    <w:pPr>
      <w:pStyle w:val="Motionr"/>
    </w:pPr>
    <w:sdt>
      <w:sdtPr>
        <w:alias w:val="CC_Noformat_Avtext"/>
        <w:tag w:val="CC_Noformat_Avtext"/>
        <w:id w:val="-2020768203"/>
        <w:lock w:val="sdtContentLocked"/>
        <w15:appearance w15:val="hidden"/>
        <w:text/>
      </w:sdtPr>
      <w:sdtEndPr/>
      <w:sdtContent>
        <w:r>
          <w:t>av Emma Carlsson Löfdahl (-)</w:t>
        </w:r>
      </w:sdtContent>
    </w:sdt>
  </w:p>
  <w:sdt>
    <w:sdtPr>
      <w:alias w:val="CC_Noformat_Rubtext"/>
      <w:tag w:val="CC_Noformat_Rubtext"/>
      <w:id w:val="-218060500"/>
      <w:lock w:val="sdtLocked"/>
      <w:text/>
    </w:sdtPr>
    <w:sdtEndPr/>
    <w:sdtContent>
      <w:p w:rsidR="00262EA3" w:rsidP="00283E0F" w:rsidRDefault="00275026" w14:paraId="241FADC8" w14:textId="77777777">
        <w:pPr>
          <w:pStyle w:val="FSHRub2"/>
        </w:pPr>
        <w:r>
          <w:t>Föräldraledig vid politiska 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6E5A8A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750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E27"/>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3F3"/>
    <w:rsid w:val="00274466"/>
    <w:rsid w:val="0027502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D6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45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15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D0"/>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05"/>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1DF"/>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E44E19"/>
  <w15:chartTrackingRefBased/>
  <w15:docId w15:val="{5349640E-7B12-40D4-B6D6-F652FA297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1">
    <w:name w:val="Normal1"/>
    <w:aliases w:val="beslutdnr"/>
    <w:basedOn w:val="Normal"/>
    <w:rsid w:val="00275026"/>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275026"/>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328203EC9541D1AEB44CD028359A3D"/>
        <w:category>
          <w:name w:val="Allmänt"/>
          <w:gallery w:val="placeholder"/>
        </w:category>
        <w:types>
          <w:type w:val="bbPlcHdr"/>
        </w:types>
        <w:behaviors>
          <w:behavior w:val="content"/>
        </w:behaviors>
        <w:guid w:val="{03A56E15-EF23-4FDE-B211-3F8A0981E1C0}"/>
      </w:docPartPr>
      <w:docPartBody>
        <w:p w:rsidR="00AE6ABC" w:rsidRDefault="00AE6ABC">
          <w:pPr>
            <w:pStyle w:val="D7328203EC9541D1AEB44CD028359A3D"/>
          </w:pPr>
          <w:r w:rsidRPr="005A0A93">
            <w:rPr>
              <w:rStyle w:val="Platshllartext"/>
            </w:rPr>
            <w:t>Förslag till riksdagsbeslut</w:t>
          </w:r>
        </w:p>
      </w:docPartBody>
    </w:docPart>
    <w:docPart>
      <w:docPartPr>
        <w:name w:val="7BE3FDAABE8E4640B457116E73643CFB"/>
        <w:category>
          <w:name w:val="Allmänt"/>
          <w:gallery w:val="placeholder"/>
        </w:category>
        <w:types>
          <w:type w:val="bbPlcHdr"/>
        </w:types>
        <w:behaviors>
          <w:behavior w:val="content"/>
        </w:behaviors>
        <w:guid w:val="{58335F88-5355-4DFB-8474-9DF1DD7A01E7}"/>
      </w:docPartPr>
      <w:docPartBody>
        <w:p w:rsidR="00AE6ABC" w:rsidRDefault="00AE6ABC">
          <w:pPr>
            <w:pStyle w:val="7BE3FDAABE8E4640B457116E73643CFB"/>
          </w:pPr>
          <w:r w:rsidRPr="005A0A93">
            <w:rPr>
              <w:rStyle w:val="Platshllartext"/>
            </w:rPr>
            <w:t>Motivering</w:t>
          </w:r>
        </w:p>
      </w:docPartBody>
    </w:docPart>
    <w:docPart>
      <w:docPartPr>
        <w:name w:val="4217954D52E3432F9D40F86AD5E2E019"/>
        <w:category>
          <w:name w:val="Allmänt"/>
          <w:gallery w:val="placeholder"/>
        </w:category>
        <w:types>
          <w:type w:val="bbPlcHdr"/>
        </w:types>
        <w:behaviors>
          <w:behavior w:val="content"/>
        </w:behaviors>
        <w:guid w:val="{FFF4571A-4482-442D-91FF-7BFE9CC32E2F}"/>
      </w:docPartPr>
      <w:docPartBody>
        <w:p w:rsidR="00AE6ABC" w:rsidRDefault="00AE6ABC">
          <w:pPr>
            <w:pStyle w:val="4217954D52E3432F9D40F86AD5E2E019"/>
          </w:pPr>
          <w:r>
            <w:rPr>
              <w:rStyle w:val="Platshllartext"/>
            </w:rPr>
            <w:t xml:space="preserve"> </w:t>
          </w:r>
        </w:p>
      </w:docPartBody>
    </w:docPart>
    <w:docPart>
      <w:docPartPr>
        <w:name w:val="A6542C9F46554BB19989B25059109985"/>
        <w:category>
          <w:name w:val="Allmänt"/>
          <w:gallery w:val="placeholder"/>
        </w:category>
        <w:types>
          <w:type w:val="bbPlcHdr"/>
        </w:types>
        <w:behaviors>
          <w:behavior w:val="content"/>
        </w:behaviors>
        <w:guid w:val="{1D967146-1FD4-48CD-ACD4-DA5B26337CCF}"/>
      </w:docPartPr>
      <w:docPartBody>
        <w:p w:rsidR="00AE6ABC" w:rsidRDefault="00AE6ABC">
          <w:pPr>
            <w:pStyle w:val="A6542C9F46554BB19989B25059109985"/>
          </w:pPr>
          <w:r>
            <w:t xml:space="preserve"> </w:t>
          </w:r>
        </w:p>
      </w:docPartBody>
    </w:docPart>
    <w:docPart>
      <w:docPartPr>
        <w:name w:val="00B0CDFD06A54C9AA329E6E41DEACF96"/>
        <w:category>
          <w:name w:val="Allmänt"/>
          <w:gallery w:val="placeholder"/>
        </w:category>
        <w:types>
          <w:type w:val="bbPlcHdr"/>
        </w:types>
        <w:behaviors>
          <w:behavior w:val="content"/>
        </w:behaviors>
        <w:guid w:val="{4E033D90-6828-48E0-892E-DAD97A376A4D}"/>
      </w:docPartPr>
      <w:docPartBody>
        <w:p w:rsidR="00DF7893" w:rsidRDefault="00DF78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ABC"/>
    <w:rsid w:val="00AE6ABC"/>
    <w:rsid w:val="00DF78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7328203EC9541D1AEB44CD028359A3D">
    <w:name w:val="D7328203EC9541D1AEB44CD028359A3D"/>
  </w:style>
  <w:style w:type="paragraph" w:customStyle="1" w:styleId="EA2128F8B3254480BD5E1692839452B1">
    <w:name w:val="EA2128F8B3254480BD5E1692839452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2301BEFD014FF696100EF25885E6EE">
    <w:name w:val="832301BEFD014FF696100EF25885E6EE"/>
  </w:style>
  <w:style w:type="paragraph" w:customStyle="1" w:styleId="7BE3FDAABE8E4640B457116E73643CFB">
    <w:name w:val="7BE3FDAABE8E4640B457116E73643CFB"/>
  </w:style>
  <w:style w:type="paragraph" w:customStyle="1" w:styleId="AF789CB953464DEBB3C805F4DBC46DA6">
    <w:name w:val="AF789CB953464DEBB3C805F4DBC46DA6"/>
  </w:style>
  <w:style w:type="paragraph" w:customStyle="1" w:styleId="FA0E3D6DA8324096934F823CA7B45ECC">
    <w:name w:val="FA0E3D6DA8324096934F823CA7B45ECC"/>
  </w:style>
  <w:style w:type="paragraph" w:customStyle="1" w:styleId="4217954D52E3432F9D40F86AD5E2E019">
    <w:name w:val="4217954D52E3432F9D40F86AD5E2E019"/>
  </w:style>
  <w:style w:type="paragraph" w:customStyle="1" w:styleId="A6542C9F46554BB19989B25059109985">
    <w:name w:val="A6542C9F46554BB19989B250591099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0D6593-AF90-48C1-AA9E-9726C639EEEB}"/>
</file>

<file path=customXml/itemProps2.xml><?xml version="1.0" encoding="utf-8"?>
<ds:datastoreItem xmlns:ds="http://schemas.openxmlformats.org/officeDocument/2006/customXml" ds:itemID="{E973E937-CDBB-4719-BA94-9846C80B35B3}"/>
</file>

<file path=customXml/itemProps3.xml><?xml version="1.0" encoding="utf-8"?>
<ds:datastoreItem xmlns:ds="http://schemas.openxmlformats.org/officeDocument/2006/customXml" ds:itemID="{9B462ACE-43FB-4C80-B5E0-86E48748C76A}"/>
</file>

<file path=docProps/app.xml><?xml version="1.0" encoding="utf-8"?>
<Properties xmlns="http://schemas.openxmlformats.org/officeDocument/2006/extended-properties" xmlns:vt="http://schemas.openxmlformats.org/officeDocument/2006/docPropsVTypes">
  <Template>Normal</Template>
  <TotalTime>12</TotalTime>
  <Pages>1</Pages>
  <Words>251</Words>
  <Characters>1269</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