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F589C5" w14:textId="77777777">
      <w:pPr>
        <w:pStyle w:val="Normalutanindragellerluft"/>
      </w:pPr>
      <w:bookmarkStart w:name="_GoBack" w:id="0"/>
      <w:bookmarkEnd w:id="0"/>
    </w:p>
    <w:sdt>
      <w:sdtPr>
        <w:alias w:val="CC_Boilerplate_4"/>
        <w:tag w:val="CC_Boilerplate_4"/>
        <w:id w:val="-1644581176"/>
        <w:lock w:val="sdtLocked"/>
        <w:placeholder>
          <w:docPart w:val="A59C8D64EC7A4EFBAADF7E602D714E53"/>
        </w:placeholder>
        <w15:appearance w15:val="hidden"/>
        <w:text/>
      </w:sdtPr>
      <w:sdtEndPr/>
      <w:sdtContent>
        <w:p w:rsidR="00AF30DD" w:rsidP="00CC4C93" w:rsidRDefault="00AF30DD" w14:paraId="34F589C6" w14:textId="77777777">
          <w:pPr>
            <w:pStyle w:val="Rubrik1"/>
          </w:pPr>
          <w:r>
            <w:t>Förslag till riksdagsbeslut</w:t>
          </w:r>
        </w:p>
      </w:sdtContent>
    </w:sdt>
    <w:sdt>
      <w:sdtPr>
        <w:alias w:val="Förslag 1"/>
        <w:tag w:val="12b9d198-09fb-4597-830a-2c8fcd576ca6"/>
        <w:id w:val="1396547890"/>
        <w:lock w:val="sdtLocked"/>
      </w:sdtPr>
      <w:sdtEndPr/>
      <w:sdtContent>
        <w:p w:rsidR="00717518" w:rsidRDefault="0067751E" w14:paraId="34F589C7" w14:textId="77777777">
          <w:pPr>
            <w:pStyle w:val="Frslagstext"/>
          </w:pPr>
          <w:r>
            <w:t>Riksdagen tillkännager för regeringen som sin mening vad som anförs i motionen om att utse 2016 till ett svenskt kulturarvsår.</w:t>
          </w:r>
        </w:p>
      </w:sdtContent>
    </w:sdt>
    <w:p w:rsidR="00AF30DD" w:rsidP="00AF30DD" w:rsidRDefault="000156D9" w14:paraId="34F589C8" w14:textId="77777777">
      <w:pPr>
        <w:pStyle w:val="Rubrik1"/>
      </w:pPr>
      <w:bookmarkStart w:name="MotionsStart" w:id="1"/>
      <w:bookmarkEnd w:id="1"/>
      <w:r>
        <w:t>Motivering</w:t>
      </w:r>
    </w:p>
    <w:p w:rsidR="00344683" w:rsidP="00344683" w:rsidRDefault="00344683" w14:paraId="34F589C9" w14:textId="77777777">
      <w:pPr>
        <w:pStyle w:val="Normalutanindragellerluft"/>
      </w:pPr>
      <w:r>
        <w:t>Mångkulturåret 2006 utlystes av den socialdemokratiska regeringen med det primära syftet att uppmärksamma och hylla förekomsten av utländska kulturer och identiteter i Sverige.</w:t>
      </w:r>
      <w:r w:rsidR="00CF1697">
        <w:t xml:space="preserve"> </w:t>
      </w:r>
      <w:r>
        <w:t>Ett stort antal myndigheter, institutioner, stiftelser och bolag inom kulturområdet samt vissa universitet och högskolor och svenska ambassader utomla</w:t>
      </w:r>
      <w:r w:rsidR="00CF1697">
        <w:t>nds fick i uppdrag att medverka</w:t>
      </w:r>
      <w:r>
        <w:t>. Man bjöd även in samtliga Sveriges kommuner, landsting, regioner, länsstyrelser, vissa myndigheter, övriga universitet och högskolor, scenkonstinstitutioner, regionala museer, bibliotek, arkivinstitutioner, festivaler och övriga aktörer att medverka.</w:t>
      </w:r>
    </w:p>
    <w:p w:rsidRPr="00344683" w:rsidR="00344683" w:rsidP="00344683" w:rsidRDefault="00344683" w14:paraId="34F589CA" w14:textId="77777777">
      <w:pPr>
        <w:pStyle w:val="Normalutanindragellerluft"/>
      </w:pPr>
      <w:r>
        <w:tab/>
        <w:t>Vi anser att det kunde vara på sin plats att på ett liknande sätt rikta fokus mot kulturområdet och vitalisera den kulturpolitiska debatten genom att återigen samla det offentliga Sverige kring ett temaår med kulturpolitisk prägel och föreslår därför att riksdagen tillkännager för regeringen som sin mening att 2016 skall utses till svenskt kulturarvsår med det primära syftet att stärka den gemensamma nationella identiteten och att uppmärksamma och hylla olika aspekter av den traditionella, folkliga svenska kulturen.</w:t>
      </w:r>
    </w:p>
    <w:p w:rsidR="00344683" w:rsidP="004B262F" w:rsidRDefault="00344683" w14:paraId="34F589CB" w14:textId="77777777">
      <w:pPr>
        <w:pStyle w:val="Underskrifter"/>
      </w:pPr>
    </w:p>
    <w:p w:rsidR="00344683" w:rsidP="004B262F" w:rsidRDefault="00344683" w14:paraId="34F589CC" w14:textId="77777777">
      <w:pPr>
        <w:pStyle w:val="Underskrifter"/>
      </w:pPr>
    </w:p>
    <w:sdt>
      <w:sdtPr>
        <w:alias w:val="CC_Underskrifter"/>
        <w:tag w:val="CC_Underskrifter"/>
        <w:id w:val="583496634"/>
        <w:lock w:val="sdtContentLocked"/>
        <w:placeholder>
          <w:docPart w:val="DA1DEC8E6F71449E810138C9CE615D1C"/>
        </w:placeholder>
        <w15:appearance w15:val="hidden"/>
      </w:sdtPr>
      <w:sdtEndPr/>
      <w:sdtContent>
        <w:p w:rsidRPr="009E153C" w:rsidR="00865E70" w:rsidP="007D4563" w:rsidRDefault="007D4563" w14:paraId="34F589C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2F7FEF" w:rsidRDefault="002F7FEF" w14:paraId="34F589DA" w14:textId="77777777"/>
    <w:sectPr w:rsidR="002F7F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589DC" w14:textId="77777777" w:rsidR="00344683" w:rsidRDefault="00344683" w:rsidP="000C1CAD">
      <w:pPr>
        <w:spacing w:line="240" w:lineRule="auto"/>
      </w:pPr>
      <w:r>
        <w:separator/>
      </w:r>
    </w:p>
  </w:endnote>
  <w:endnote w:type="continuationSeparator" w:id="0">
    <w:p w14:paraId="34F589DD" w14:textId="77777777" w:rsidR="00344683" w:rsidRDefault="003446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89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F3F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589E8" w14:textId="77777777" w:rsidR="00F95ACE" w:rsidRDefault="00F95ACE">
    <w:pPr>
      <w:pStyle w:val="Sidfot"/>
    </w:pPr>
    <w:r>
      <w:fldChar w:fldCharType="begin"/>
    </w:r>
    <w:r>
      <w:instrText xml:space="preserve"> PRINTDATE  \@ "yyyy-MM-dd HH:mm"  \* MERGEFORMAT </w:instrText>
    </w:r>
    <w:r>
      <w:fldChar w:fldCharType="separate"/>
    </w:r>
    <w:r>
      <w:rPr>
        <w:noProof/>
      </w:rPr>
      <w:t>2014-11-10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589DA" w14:textId="77777777" w:rsidR="00344683" w:rsidRDefault="00344683" w:rsidP="000C1CAD">
      <w:pPr>
        <w:spacing w:line="240" w:lineRule="auto"/>
      </w:pPr>
      <w:r>
        <w:separator/>
      </w:r>
    </w:p>
  </w:footnote>
  <w:footnote w:type="continuationSeparator" w:id="0">
    <w:p w14:paraId="34F589DB" w14:textId="77777777" w:rsidR="00344683" w:rsidRDefault="0034468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F589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5F3F58" w14:paraId="34F589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2898</w:t>
        </w:r>
      </w:sdtContent>
    </w:sdt>
  </w:p>
  <w:p w:rsidR="00467151" w:rsidP="00283E0F" w:rsidRDefault="005F3F58" w14:paraId="34F589E5"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467151" w:rsidP="00283E0F" w:rsidRDefault="0067751E" w14:paraId="34F589E6" w14:textId="268BCDC4">
        <w:pPr>
          <w:pStyle w:val="FSHRub2"/>
        </w:pPr>
        <w:r>
          <w:t>Ett svenskt kulturarvsår 2016</w:t>
        </w:r>
      </w:p>
    </w:sdtContent>
  </w:sdt>
  <w:sdt>
    <w:sdtPr>
      <w:alias w:val="CC_Boilerplate_3"/>
      <w:tag w:val="CC_Boilerplate_3"/>
      <w:id w:val="-1567486118"/>
      <w:lock w:val="sdtContentLocked"/>
      <w15:appearance w15:val="hidden"/>
      <w:text w:multiLine="1"/>
    </w:sdtPr>
    <w:sdtEndPr/>
    <w:sdtContent>
      <w:p w:rsidR="00467151" w:rsidP="00283E0F" w:rsidRDefault="00467151" w14:paraId="34F589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34468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7FEF"/>
    <w:rsid w:val="00303C09"/>
    <w:rsid w:val="00310241"/>
    <w:rsid w:val="00313374"/>
    <w:rsid w:val="00314099"/>
    <w:rsid w:val="0031417D"/>
    <w:rsid w:val="00317A26"/>
    <w:rsid w:val="0032197E"/>
    <w:rsid w:val="003226A0"/>
    <w:rsid w:val="003234B5"/>
    <w:rsid w:val="003258C5"/>
    <w:rsid w:val="00325E7A"/>
    <w:rsid w:val="00334938"/>
    <w:rsid w:val="00335FFF"/>
    <w:rsid w:val="0034468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00"/>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F58"/>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51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518"/>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563"/>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035"/>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C9B"/>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697"/>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E3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5ACE"/>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F589C5"/>
  <w15:chartTrackingRefBased/>
  <w15:docId w15:val="{390016A0-CFEF-4D87-8B7D-2D0DDA66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9C8D64EC7A4EFBAADF7E602D714E53"/>
        <w:category>
          <w:name w:val="Allmänt"/>
          <w:gallery w:val="placeholder"/>
        </w:category>
        <w:types>
          <w:type w:val="bbPlcHdr"/>
        </w:types>
        <w:behaviors>
          <w:behavior w:val="content"/>
        </w:behaviors>
        <w:guid w:val="{51B96DCC-F8D9-412A-A20A-E8FB1241633F}"/>
      </w:docPartPr>
      <w:docPartBody>
        <w:p w:rsidR="00F658A7" w:rsidRDefault="00F658A7">
          <w:pPr>
            <w:pStyle w:val="A59C8D64EC7A4EFBAADF7E602D714E53"/>
          </w:pPr>
          <w:r w:rsidRPr="009A726D">
            <w:rPr>
              <w:rStyle w:val="Platshllartext"/>
            </w:rPr>
            <w:t>Klicka här för att ange text.</w:t>
          </w:r>
        </w:p>
      </w:docPartBody>
    </w:docPart>
    <w:docPart>
      <w:docPartPr>
        <w:name w:val="DA1DEC8E6F71449E810138C9CE615D1C"/>
        <w:category>
          <w:name w:val="Allmänt"/>
          <w:gallery w:val="placeholder"/>
        </w:category>
        <w:types>
          <w:type w:val="bbPlcHdr"/>
        </w:types>
        <w:behaviors>
          <w:behavior w:val="content"/>
        </w:behaviors>
        <w:guid w:val="{88835DEC-BE21-4C28-A605-E90E2F68E1C5}"/>
      </w:docPartPr>
      <w:docPartBody>
        <w:p w:rsidR="00F658A7" w:rsidRDefault="00F658A7">
          <w:pPr>
            <w:pStyle w:val="DA1DEC8E6F71449E810138C9CE615D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A7"/>
    <w:rsid w:val="00F658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59C8D64EC7A4EFBAADF7E602D714E53">
    <w:name w:val="A59C8D64EC7A4EFBAADF7E602D714E53"/>
  </w:style>
  <w:style w:type="paragraph" w:customStyle="1" w:styleId="F0E2C6A37E18410EAC5DC637DE8CFC61">
    <w:name w:val="F0E2C6A37E18410EAC5DC637DE8CFC61"/>
  </w:style>
  <w:style w:type="paragraph" w:customStyle="1" w:styleId="DA1DEC8E6F71449E810138C9CE615D1C">
    <w:name w:val="DA1DEC8E6F71449E810138C9CE615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2859</RubrikLookup>
    <MotionGuid xmlns="00d11361-0b92-4bae-a181-288d6a55b763">d2410e8c-740c-42a9-a8dd-2126824f2736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4D06C7-6EDE-4884-9FB8-27C6F1F3EF7F}"/>
</file>

<file path=customXml/itemProps2.xml><?xml version="1.0" encoding="utf-8"?>
<ds:datastoreItem xmlns:ds="http://schemas.openxmlformats.org/officeDocument/2006/customXml" ds:itemID="{E27E33C3-D23D-4EB0-ABF7-2FA12A68E6C3}"/>
</file>

<file path=customXml/itemProps3.xml><?xml version="1.0" encoding="utf-8"?>
<ds:datastoreItem xmlns:ds="http://schemas.openxmlformats.org/officeDocument/2006/customXml" ds:itemID="{73F09624-4C9C-4180-B5D4-82D37A4A38A3}"/>
</file>

<file path=customXml/itemProps4.xml><?xml version="1.0" encoding="utf-8"?>
<ds:datastoreItem xmlns:ds="http://schemas.openxmlformats.org/officeDocument/2006/customXml" ds:itemID="{D9C3BEB3-AE01-4FA7-8248-CB5515DB803E}"/>
</file>

<file path=docProps/app.xml><?xml version="1.0" encoding="utf-8"?>
<Properties xmlns="http://schemas.openxmlformats.org/officeDocument/2006/extended-properties" xmlns:vt="http://schemas.openxmlformats.org/officeDocument/2006/docPropsVTypes">
  <Template>GranskaMot</Template>
  <TotalTime>0</TotalTime>
  <Pages>2</Pages>
  <Words>197</Words>
  <Characters>1248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vt:lpstr>
      <vt:lpstr/>
    </vt:vector>
  </TitlesOfParts>
  <Company>Riksdagen</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201415SD484 Svenskt kulturarvsår 2016</dc:title>
  <dc:subject/>
  <dc:creator>It-avdelningen</dc:creator>
  <cp:keywords/>
  <dc:description/>
  <cp:lastModifiedBy>Anders Norin</cp:lastModifiedBy>
  <cp:revision>6</cp:revision>
  <cp:lastPrinted>2014-11-10T13:31:00Z</cp:lastPrinted>
  <dcterms:created xsi:type="dcterms:W3CDTF">2014-11-10T13:31:00Z</dcterms:created>
  <dcterms:modified xsi:type="dcterms:W3CDTF">2014-11-11T05:02:00Z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*ZFC076617E89B*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http://filur.riksdagen.se/drop/DropOffLibrary/ZFC076617E89B.docx</vt:lpwstr>
  </property>
</Properties>
</file>