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11C3F9D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EC5025">
              <w:rPr>
                <w:b/>
                <w:sz w:val="20"/>
              </w:rPr>
              <w:t>1</w:t>
            </w:r>
            <w:r w:rsidR="006C505A">
              <w:rPr>
                <w:b/>
                <w:sz w:val="20"/>
              </w:rPr>
              <w:t>4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0E0DB676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615F2B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B33DC9">
              <w:rPr>
                <w:sz w:val="20"/>
              </w:rPr>
              <w:t>1</w:t>
            </w:r>
            <w:r w:rsidR="00DB7CF6">
              <w:rPr>
                <w:sz w:val="20"/>
              </w:rPr>
              <w:t>1</w:t>
            </w:r>
            <w:r w:rsidR="00C4366B">
              <w:rPr>
                <w:sz w:val="20"/>
              </w:rPr>
              <w:t>-</w:t>
            </w:r>
            <w:r w:rsidR="006C505A">
              <w:rPr>
                <w:sz w:val="20"/>
              </w:rPr>
              <w:t>20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74C65D3B" w:rsidR="00185056" w:rsidRDefault="001B3B5F" w:rsidP="006F1C58">
            <w:pPr>
              <w:rPr>
                <w:sz w:val="20"/>
              </w:rPr>
            </w:pPr>
            <w:r w:rsidRPr="003E53DB">
              <w:rPr>
                <w:sz w:val="20"/>
              </w:rPr>
              <w:t>0</w:t>
            </w:r>
            <w:r w:rsidR="006C505A">
              <w:rPr>
                <w:sz w:val="20"/>
              </w:rPr>
              <w:t>9</w:t>
            </w:r>
            <w:r w:rsidR="0038745D" w:rsidRPr="003E53DB">
              <w:rPr>
                <w:sz w:val="20"/>
              </w:rPr>
              <w:t>:</w:t>
            </w:r>
            <w:r w:rsidR="006C505A">
              <w:rPr>
                <w:sz w:val="20"/>
              </w:rPr>
              <w:t>3</w:t>
            </w:r>
            <w:r w:rsidR="00B33DC9" w:rsidRPr="003E53DB">
              <w:rPr>
                <w:sz w:val="20"/>
              </w:rPr>
              <w:t>0</w:t>
            </w:r>
            <w:r w:rsidR="00737BBD" w:rsidRPr="003E53DB">
              <w:rPr>
                <w:sz w:val="20"/>
              </w:rPr>
              <w:t>-</w:t>
            </w:r>
            <w:r w:rsidR="006C505A">
              <w:rPr>
                <w:sz w:val="20"/>
              </w:rPr>
              <w:t>11</w:t>
            </w:r>
            <w:r w:rsidR="003E53DB">
              <w:rPr>
                <w:sz w:val="20"/>
              </w:rPr>
              <w:t>:</w:t>
            </w:r>
            <w:r w:rsidR="006C505A">
              <w:rPr>
                <w:sz w:val="20"/>
              </w:rPr>
              <w:t>05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6F06A4" w:rsidRPr="0013710D" w14:paraId="7381BF19" w14:textId="77777777" w:rsidTr="00BC1EF7">
        <w:trPr>
          <w:trHeight w:val="884"/>
        </w:trPr>
        <w:tc>
          <w:tcPr>
            <w:tcW w:w="567" w:type="dxa"/>
          </w:tcPr>
          <w:p w14:paraId="6E7F8462" w14:textId="40D14A8B" w:rsidR="006F06A4" w:rsidRPr="00CC1C68" w:rsidRDefault="006F06A4" w:rsidP="006F06A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92F2C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3428F7EC" w14:textId="38714C90" w:rsidR="006F06A4" w:rsidRDefault="006C505A" w:rsidP="006F06A4">
            <w:pPr>
              <w:rPr>
                <w:b/>
              </w:rPr>
            </w:pPr>
            <w:r>
              <w:rPr>
                <w:b/>
              </w:rPr>
              <w:t>Kommissionens arbetsprogram 2026 (UU5)</w:t>
            </w:r>
          </w:p>
          <w:p w14:paraId="0CB02B2F" w14:textId="77777777" w:rsidR="00C104EB" w:rsidRPr="00EC5025" w:rsidRDefault="00C104EB" w:rsidP="001B3B5F">
            <w:pPr>
              <w:rPr>
                <w:i/>
                <w:iCs/>
              </w:rPr>
            </w:pPr>
          </w:p>
          <w:p w14:paraId="7B9A5E93" w14:textId="0717DB42" w:rsidR="006F06A4" w:rsidRDefault="006C505A" w:rsidP="001B3B5F">
            <w:r>
              <w:t>Utskottet fortsatte beredningen av Kommissionens arbetsprogram 2026.</w:t>
            </w:r>
          </w:p>
          <w:p w14:paraId="39432900" w14:textId="6088BD6A" w:rsidR="006C505A" w:rsidRDefault="006C505A" w:rsidP="001B3B5F"/>
          <w:p w14:paraId="78D7723B" w14:textId="7B8080FC" w:rsidR="006C505A" w:rsidRPr="003E53DB" w:rsidRDefault="006C505A" w:rsidP="001B3B5F">
            <w:r>
              <w:t xml:space="preserve">Ärendet bordlades. </w:t>
            </w:r>
          </w:p>
          <w:p w14:paraId="2D06A8AD" w14:textId="56F12161" w:rsidR="003E53DB" w:rsidRPr="00C704E4" w:rsidRDefault="003E53DB" w:rsidP="001B3B5F">
            <w:pPr>
              <w:rPr>
                <w:b/>
                <w:bCs/>
              </w:rPr>
            </w:pPr>
          </w:p>
        </w:tc>
      </w:tr>
      <w:tr w:rsidR="00DB7CF6" w:rsidRPr="0013710D" w14:paraId="697D3C16" w14:textId="77777777" w:rsidTr="00BC1EF7">
        <w:trPr>
          <w:trHeight w:val="884"/>
        </w:trPr>
        <w:tc>
          <w:tcPr>
            <w:tcW w:w="567" w:type="dxa"/>
          </w:tcPr>
          <w:p w14:paraId="3581B90C" w14:textId="7233C7BD" w:rsidR="00DB7CF6" w:rsidRDefault="00DB7CF6" w:rsidP="00DB7CF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C358B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07635437" w14:textId="4A64A050" w:rsidR="00DB7CF6" w:rsidRPr="00C2616D" w:rsidRDefault="006C505A" w:rsidP="00DB7CF6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Utgiftsområde 7 Internationellt bistånd</w:t>
            </w:r>
            <w:r w:rsidR="00DB7CF6" w:rsidRPr="008D503C">
              <w:rPr>
                <w:b/>
                <w:bCs/>
                <w:szCs w:val="24"/>
              </w:rPr>
              <w:t xml:space="preserve"> (UU</w:t>
            </w:r>
            <w:r>
              <w:rPr>
                <w:b/>
                <w:bCs/>
                <w:szCs w:val="24"/>
              </w:rPr>
              <w:t>2</w:t>
            </w:r>
            <w:r w:rsidR="00DB7CF6" w:rsidRPr="008D503C">
              <w:rPr>
                <w:b/>
                <w:bCs/>
                <w:szCs w:val="24"/>
              </w:rPr>
              <w:t>)</w:t>
            </w:r>
            <w:r w:rsidR="00DB7CF6">
              <w:rPr>
                <w:b/>
                <w:bCs/>
                <w:szCs w:val="24"/>
              </w:rPr>
              <w:br/>
            </w:r>
          </w:p>
          <w:p w14:paraId="5DE7FF80" w14:textId="2821F4EA" w:rsidR="00DB7CF6" w:rsidRDefault="006C505A" w:rsidP="00DB7CF6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Utskottet fortsatte beredningen av p</w:t>
            </w:r>
            <w:r w:rsidRPr="006C505A">
              <w:rPr>
                <w:szCs w:val="24"/>
              </w:rPr>
              <w:t xml:space="preserve">roposition 2025/26:1 </w:t>
            </w:r>
            <w:r>
              <w:rPr>
                <w:szCs w:val="24"/>
              </w:rPr>
              <w:t>U</w:t>
            </w:r>
            <w:r w:rsidRPr="006C505A">
              <w:rPr>
                <w:szCs w:val="24"/>
              </w:rPr>
              <w:t xml:space="preserve">tgiftsområde 7 </w:t>
            </w:r>
            <w:r>
              <w:rPr>
                <w:szCs w:val="24"/>
              </w:rPr>
              <w:t>och motioner</w:t>
            </w:r>
            <w:r w:rsidRPr="006C505A">
              <w:rPr>
                <w:szCs w:val="24"/>
              </w:rPr>
              <w:t>.</w:t>
            </w:r>
          </w:p>
          <w:p w14:paraId="31F5A7C3" w14:textId="77777777" w:rsidR="006C505A" w:rsidRPr="008D503C" w:rsidRDefault="006C505A" w:rsidP="00DB7CF6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14:paraId="2841AB57" w14:textId="77777777" w:rsidR="00DB7CF6" w:rsidRDefault="00DB7CF6" w:rsidP="00DB7CF6">
            <w:pPr>
              <w:rPr>
                <w:szCs w:val="24"/>
              </w:rPr>
            </w:pPr>
            <w:r w:rsidRPr="008D503C">
              <w:rPr>
                <w:szCs w:val="24"/>
              </w:rPr>
              <w:t>Ärendet bordlades.</w:t>
            </w:r>
          </w:p>
          <w:p w14:paraId="4CA4CDF0" w14:textId="49138798" w:rsidR="00DB7CF6" w:rsidRDefault="00DB7CF6" w:rsidP="00DB7CF6">
            <w:pPr>
              <w:rPr>
                <w:b/>
              </w:rPr>
            </w:pPr>
          </w:p>
        </w:tc>
      </w:tr>
      <w:tr w:rsidR="00DB7CF6" w:rsidRPr="006C505A" w14:paraId="259B79E5" w14:textId="77777777" w:rsidTr="00BC1EF7">
        <w:trPr>
          <w:trHeight w:val="884"/>
        </w:trPr>
        <w:tc>
          <w:tcPr>
            <w:tcW w:w="567" w:type="dxa"/>
          </w:tcPr>
          <w:p w14:paraId="0824A192" w14:textId="79E62DE8" w:rsidR="00DB7CF6" w:rsidRDefault="00DB7CF6" w:rsidP="00DB7CF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C358B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75CC4F2E" w14:textId="1FFA115D" w:rsidR="00DB7CF6" w:rsidRDefault="006C505A" w:rsidP="00DB7CF6">
            <w:pPr>
              <w:rPr>
                <w:b/>
                <w:bCs/>
              </w:rPr>
            </w:pPr>
            <w:r>
              <w:rPr>
                <w:b/>
                <w:bCs/>
              </w:rPr>
              <w:t>Information från Riksbanken</w:t>
            </w:r>
          </w:p>
          <w:p w14:paraId="5666C24F" w14:textId="441583E3" w:rsidR="00DB7CF6" w:rsidRPr="006C505A" w:rsidRDefault="00DB7CF6" w:rsidP="006C505A">
            <w:pPr>
              <w:rPr>
                <w:szCs w:val="24"/>
              </w:rPr>
            </w:pPr>
            <w:r w:rsidRPr="006C505A">
              <w:rPr>
                <w:szCs w:val="24"/>
              </w:rPr>
              <w:br/>
            </w:r>
            <w:r w:rsidR="006C505A" w:rsidRPr="006C505A">
              <w:rPr>
                <w:szCs w:val="24"/>
              </w:rPr>
              <w:t xml:space="preserve">Vice riksbankschef Per Jansson med </w:t>
            </w:r>
            <w:r w:rsidR="006C505A">
              <w:rPr>
                <w:szCs w:val="24"/>
              </w:rPr>
              <w:t xml:space="preserve">medarbetare informerade utskottet om det ekonomiska omvärldsläget. </w:t>
            </w:r>
          </w:p>
          <w:p w14:paraId="0057065B" w14:textId="7A56FA46" w:rsidR="00DB7CF6" w:rsidRPr="006C505A" w:rsidRDefault="00DB7CF6" w:rsidP="00DB7CF6"/>
        </w:tc>
      </w:tr>
      <w:tr w:rsidR="001B3B5F" w:rsidRPr="0013710D" w14:paraId="6F1D8B5C" w14:textId="77777777" w:rsidTr="00BC1EF7">
        <w:trPr>
          <w:trHeight w:val="884"/>
        </w:trPr>
        <w:tc>
          <w:tcPr>
            <w:tcW w:w="567" w:type="dxa"/>
          </w:tcPr>
          <w:p w14:paraId="2ABECD37" w14:textId="2EEFC510" w:rsidR="001B3B5F" w:rsidRDefault="001B3B5F" w:rsidP="006F06A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F66A17">
              <w:rPr>
                <w:b/>
                <w:snapToGrid w:val="0"/>
                <w:szCs w:val="24"/>
              </w:rPr>
              <w:t xml:space="preserve"> </w:t>
            </w:r>
            <w:r w:rsidR="008C358B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1972B409" w14:textId="77777777" w:rsidR="006C505A" w:rsidRDefault="006C505A" w:rsidP="006C505A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6043AD01" w14:textId="77777777" w:rsidR="006C505A" w:rsidRDefault="006C505A" w:rsidP="00EC5025">
            <w:pPr>
              <w:rPr>
                <w:bCs/>
              </w:rPr>
            </w:pPr>
          </w:p>
          <w:p w14:paraId="74D37432" w14:textId="54684D80" w:rsidR="00D32BC8" w:rsidRPr="00C104EB" w:rsidRDefault="006C505A" w:rsidP="00EC5025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  <w:r w:rsidR="00DB7CF6">
              <w:rPr>
                <w:bCs/>
              </w:rPr>
              <w:br/>
            </w:r>
          </w:p>
        </w:tc>
      </w:tr>
      <w:tr w:rsidR="006F06A4" w:rsidRPr="0013710D" w14:paraId="2E3C8B20" w14:textId="77777777" w:rsidTr="00BC1EF7">
        <w:trPr>
          <w:trHeight w:val="884"/>
        </w:trPr>
        <w:tc>
          <w:tcPr>
            <w:tcW w:w="567" w:type="dxa"/>
          </w:tcPr>
          <w:p w14:paraId="2D987D79" w14:textId="0C372B14" w:rsidR="006F06A4" w:rsidRPr="00CC1C68" w:rsidRDefault="006F06A4" w:rsidP="006F06A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8C358B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78A8FD8F" w14:textId="01F15036" w:rsidR="006F06A4" w:rsidRDefault="006C505A" w:rsidP="006F06A4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061453DC" w14:textId="77777777" w:rsidR="006F06A4" w:rsidRDefault="006F06A4" w:rsidP="006F06A4">
            <w:pPr>
              <w:rPr>
                <w:b/>
              </w:rPr>
            </w:pPr>
          </w:p>
          <w:p w14:paraId="54E1CA9B" w14:textId="50384BC4" w:rsidR="006F06A4" w:rsidRDefault="006C505A" w:rsidP="006F06A4">
            <w:pPr>
              <w:rPr>
                <w:bCs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</w:t>
            </w:r>
            <w:r>
              <w:rPr>
                <w:bCs/>
              </w:rPr>
              <w:t>5</w:t>
            </w:r>
            <w:r w:rsidRPr="00CD70F7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CD70F7">
              <w:rPr>
                <w:bCs/>
              </w:rPr>
              <w:t>:</w:t>
            </w:r>
            <w:r>
              <w:rPr>
                <w:bCs/>
              </w:rPr>
              <w:t>13, besöksprotokoll 2025/26:8, besöksprotokoll 2025/26:9, besöksprotokoll 2025/26:10.</w:t>
            </w:r>
          </w:p>
          <w:p w14:paraId="4E12470D" w14:textId="2F8411BB" w:rsidR="006F06A4" w:rsidRPr="009B36EA" w:rsidRDefault="006F06A4" w:rsidP="006F06A4"/>
        </w:tc>
      </w:tr>
      <w:tr w:rsidR="00C104EB" w:rsidRPr="002B6EE1" w14:paraId="120F279F" w14:textId="77777777" w:rsidTr="00BC1EF7">
        <w:trPr>
          <w:trHeight w:val="884"/>
        </w:trPr>
        <w:tc>
          <w:tcPr>
            <w:tcW w:w="567" w:type="dxa"/>
          </w:tcPr>
          <w:p w14:paraId="2C975D31" w14:textId="3262847C" w:rsidR="00C104EB" w:rsidRPr="002B6EE1" w:rsidRDefault="00C104EB" w:rsidP="00C104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8C358B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3F64496D" w14:textId="35105715" w:rsidR="00C104EB" w:rsidRPr="002B6EE1" w:rsidRDefault="00C104EB" w:rsidP="00C104EB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 xml:space="preserve">Kanslimeddelanden </w:t>
            </w:r>
          </w:p>
          <w:p w14:paraId="3CEE6E60" w14:textId="65F0C1A6" w:rsidR="00C104EB" w:rsidRPr="00D32BC8" w:rsidRDefault="00D32BC8" w:rsidP="00C104EB">
            <w:pPr>
              <w:rPr>
                <w:bCs/>
              </w:rPr>
            </w:pPr>
            <w:r w:rsidRPr="00D32BC8">
              <w:rPr>
                <w:bCs/>
              </w:rPr>
              <w:t>Utskottet beslutade:</w:t>
            </w:r>
          </w:p>
          <w:p w14:paraId="6CBBE68B" w14:textId="560D84D2" w:rsidR="00D32BC8" w:rsidRDefault="00C92F2C" w:rsidP="00FC2405">
            <w:pPr>
              <w:pStyle w:val="Liststycke"/>
              <w:numPr>
                <w:ilvl w:val="0"/>
                <w:numId w:val="41"/>
              </w:numPr>
              <w:rPr>
                <w:bCs/>
              </w:rPr>
            </w:pPr>
            <w:r w:rsidRPr="00274323">
              <w:rPr>
                <w:bCs/>
              </w:rPr>
              <w:t xml:space="preserve">att </w:t>
            </w:r>
            <w:r w:rsidR="00901074" w:rsidRPr="00274323">
              <w:rPr>
                <w:bCs/>
              </w:rPr>
              <w:t xml:space="preserve">tisdag </w:t>
            </w:r>
            <w:r w:rsidRPr="00274323">
              <w:rPr>
                <w:bCs/>
              </w:rPr>
              <w:t xml:space="preserve">den 2 december kl. 11.00 </w:t>
            </w:r>
            <w:r w:rsidR="00901074" w:rsidRPr="00274323">
              <w:rPr>
                <w:bCs/>
              </w:rPr>
              <w:t>ta emot</w:t>
            </w:r>
            <w:r w:rsidRPr="00274323">
              <w:rPr>
                <w:bCs/>
              </w:rPr>
              <w:t xml:space="preserve"> Sofia Calltorp, högsta ansvarig för humanitära insatser på UN</w:t>
            </w:r>
            <w:r w:rsidR="00274323">
              <w:rPr>
                <w:bCs/>
              </w:rPr>
              <w:t xml:space="preserve"> </w:t>
            </w:r>
            <w:proofErr w:type="spellStart"/>
            <w:r w:rsidR="00274323">
              <w:rPr>
                <w:bCs/>
              </w:rPr>
              <w:t>Women</w:t>
            </w:r>
            <w:proofErr w:type="spellEnd"/>
            <w:r w:rsidR="00274323">
              <w:rPr>
                <w:bCs/>
              </w:rPr>
              <w:t>.</w:t>
            </w:r>
          </w:p>
          <w:p w14:paraId="5FAD5ACF" w14:textId="77777777" w:rsidR="00274323" w:rsidRPr="00274323" w:rsidRDefault="00274323" w:rsidP="00274323">
            <w:pPr>
              <w:pStyle w:val="Liststycke"/>
              <w:rPr>
                <w:bCs/>
              </w:rPr>
            </w:pPr>
          </w:p>
          <w:p w14:paraId="7BE6C7E3" w14:textId="77777777" w:rsidR="00D32BC8" w:rsidRPr="00D32BC8" w:rsidRDefault="00D32BC8" w:rsidP="00C104EB">
            <w:pPr>
              <w:rPr>
                <w:bCs/>
              </w:rPr>
            </w:pPr>
            <w:r w:rsidRPr="00D32BC8">
              <w:rPr>
                <w:bCs/>
              </w:rPr>
              <w:t>Utskottet fick information om:</w:t>
            </w:r>
          </w:p>
          <w:p w14:paraId="56D07A47" w14:textId="4E1DDF4A" w:rsidR="00A46C0F" w:rsidRPr="0057661C" w:rsidRDefault="00B04C55" w:rsidP="00C92F2C">
            <w:pPr>
              <w:pStyle w:val="Liststycke"/>
              <w:numPr>
                <w:ilvl w:val="0"/>
                <w:numId w:val="38"/>
              </w:numPr>
              <w:rPr>
                <w:bCs/>
              </w:rPr>
            </w:pPr>
            <w:r>
              <w:rPr>
                <w:bCs/>
              </w:rPr>
              <w:t>att</w:t>
            </w:r>
            <w:r w:rsidR="008870EF">
              <w:rPr>
                <w:bCs/>
              </w:rPr>
              <w:t xml:space="preserve"> ukrainska ambassaden i </w:t>
            </w:r>
            <w:proofErr w:type="spellStart"/>
            <w:r w:rsidR="008870EF">
              <w:rPr>
                <w:bCs/>
              </w:rPr>
              <w:t>Sockholm</w:t>
            </w:r>
            <w:proofErr w:type="spellEnd"/>
            <w:r w:rsidR="00C92F2C">
              <w:rPr>
                <w:bCs/>
              </w:rPr>
              <w:t xml:space="preserve"> </w:t>
            </w:r>
            <w:r w:rsidR="00C92F2C">
              <w:t>tisdag den 25 november kl. 14.00-16.00</w:t>
            </w:r>
            <w:r w:rsidR="0057661C">
              <w:rPr>
                <w:bCs/>
              </w:rPr>
              <w:t xml:space="preserve"> </w:t>
            </w:r>
            <w:r w:rsidR="0057661C">
              <w:t>i samband med Krimplattformen,</w:t>
            </w:r>
            <w:r w:rsidR="00C92F2C">
              <w:rPr>
                <w:bCs/>
              </w:rPr>
              <w:t xml:space="preserve"> </w:t>
            </w:r>
            <w:r w:rsidR="0057661C">
              <w:rPr>
                <w:bCs/>
              </w:rPr>
              <w:t xml:space="preserve">bjuder </w:t>
            </w:r>
            <w:r w:rsidR="008870EF">
              <w:rPr>
                <w:bCs/>
              </w:rPr>
              <w:t xml:space="preserve">in </w:t>
            </w:r>
            <w:r w:rsidR="00C92F2C">
              <w:t xml:space="preserve">till en paneldiskussion på </w:t>
            </w:r>
            <w:r w:rsidR="00274323">
              <w:t>A</w:t>
            </w:r>
            <w:r w:rsidR="00C92F2C">
              <w:t>rmémuseum.</w:t>
            </w:r>
          </w:p>
          <w:p w14:paraId="49B2E540" w14:textId="4C855E06" w:rsidR="0057661C" w:rsidRPr="00987921" w:rsidRDefault="00274323" w:rsidP="00C92F2C">
            <w:pPr>
              <w:pStyle w:val="Liststycke"/>
              <w:numPr>
                <w:ilvl w:val="0"/>
                <w:numId w:val="38"/>
              </w:numPr>
              <w:rPr>
                <w:bCs/>
              </w:rPr>
            </w:pPr>
            <w:r>
              <w:t>vad utrikesminister och kabinettssekreterare informerar om vid utskottssammanträdet den 27 november</w:t>
            </w:r>
            <w:r w:rsidR="007F0A4E">
              <w:t xml:space="preserve">. </w:t>
            </w:r>
          </w:p>
          <w:p w14:paraId="0587E938" w14:textId="275620A7" w:rsidR="00987921" w:rsidRPr="00987921" w:rsidRDefault="00987921" w:rsidP="00C92F2C">
            <w:pPr>
              <w:pStyle w:val="Liststycke"/>
              <w:numPr>
                <w:ilvl w:val="0"/>
                <w:numId w:val="38"/>
              </w:numPr>
              <w:rPr>
                <w:bCs/>
              </w:rPr>
            </w:pPr>
            <w:r>
              <w:t xml:space="preserve">att besöket från Läkare utan gränsers generaldirektör den 11 december är inställt. </w:t>
            </w:r>
          </w:p>
          <w:p w14:paraId="292B5953" w14:textId="46357EFF" w:rsidR="00987921" w:rsidRPr="00274323" w:rsidRDefault="00987921" w:rsidP="00274323">
            <w:pPr>
              <w:pStyle w:val="Liststycke"/>
              <w:numPr>
                <w:ilvl w:val="0"/>
                <w:numId w:val="38"/>
              </w:numPr>
              <w:rPr>
                <w:bCs/>
              </w:rPr>
            </w:pPr>
            <w:r>
              <w:t xml:space="preserve">att </w:t>
            </w:r>
            <w:r w:rsidR="00EF17C5">
              <w:t>U</w:t>
            </w:r>
            <w:r>
              <w:t xml:space="preserve">trikesdepartementet </w:t>
            </w:r>
            <w:r w:rsidR="00274323">
              <w:t xml:space="preserve">torsdag den 11 december kl. 13.00-14.30 i UD:s lokaler bjudit in till presentation av Dag </w:t>
            </w:r>
            <w:r w:rsidR="00274323">
              <w:lastRenderedPageBreak/>
              <w:t xml:space="preserve">Hammarskjölds Minnesfonds rapport om finansiering av FN-systemet. </w:t>
            </w:r>
          </w:p>
          <w:p w14:paraId="45DEDE9E" w14:textId="536D0DD1" w:rsidR="00D7737E" w:rsidRPr="00B04C55" w:rsidRDefault="00D7737E" w:rsidP="00D7737E">
            <w:pPr>
              <w:pStyle w:val="Liststycke"/>
              <w:rPr>
                <w:bCs/>
              </w:rPr>
            </w:pPr>
          </w:p>
        </w:tc>
      </w:tr>
      <w:tr w:rsidR="00C104EB" w:rsidRPr="002B6EE1" w14:paraId="101A5D7E" w14:textId="77777777" w:rsidTr="00BC1EF7">
        <w:trPr>
          <w:trHeight w:val="884"/>
        </w:trPr>
        <w:tc>
          <w:tcPr>
            <w:tcW w:w="567" w:type="dxa"/>
          </w:tcPr>
          <w:p w14:paraId="43B300F1" w14:textId="7C138909" w:rsidR="00C104EB" w:rsidRPr="002B6EE1" w:rsidRDefault="00C104EB" w:rsidP="00C104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901074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71633001" w14:textId="77777777" w:rsidR="00C104EB" w:rsidRPr="002B6EE1" w:rsidRDefault="00C104EB" w:rsidP="00C104EB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>Nästa sammanträde</w:t>
            </w:r>
          </w:p>
          <w:p w14:paraId="05358064" w14:textId="596B942D" w:rsidR="00C104EB" w:rsidRPr="002B6EE1" w:rsidRDefault="00C104EB" w:rsidP="00C104EB">
            <w:pPr>
              <w:rPr>
                <w:bCs/>
              </w:rPr>
            </w:pPr>
            <w:r w:rsidRPr="002B6EE1">
              <w:rPr>
                <w:bCs/>
              </w:rPr>
              <w:t>Nästa sammanträde äger rum</w:t>
            </w:r>
            <w:r w:rsidR="008C358B">
              <w:rPr>
                <w:bCs/>
              </w:rPr>
              <w:t xml:space="preserve"> tors</w:t>
            </w:r>
            <w:r>
              <w:rPr>
                <w:bCs/>
              </w:rPr>
              <w:t>dagen</w:t>
            </w:r>
            <w:r w:rsidRPr="002B6EE1">
              <w:rPr>
                <w:bCs/>
              </w:rPr>
              <w:t xml:space="preserve"> den </w:t>
            </w:r>
            <w:r>
              <w:rPr>
                <w:bCs/>
              </w:rPr>
              <w:t>2</w:t>
            </w:r>
            <w:r w:rsidR="006C505A">
              <w:rPr>
                <w:bCs/>
              </w:rPr>
              <w:t>7</w:t>
            </w:r>
            <w:r w:rsidRPr="002B6EE1">
              <w:rPr>
                <w:bCs/>
              </w:rPr>
              <w:t xml:space="preserve"> </w:t>
            </w:r>
            <w:r w:rsidR="008C358B">
              <w:rPr>
                <w:bCs/>
              </w:rPr>
              <w:t>novem</w:t>
            </w:r>
            <w:r>
              <w:rPr>
                <w:bCs/>
              </w:rPr>
              <w:t>ber</w:t>
            </w:r>
            <w:r w:rsidRPr="002B6EE1">
              <w:rPr>
                <w:bCs/>
              </w:rPr>
              <w:t xml:space="preserve"> kl. </w:t>
            </w:r>
            <w:r w:rsidR="008C358B">
              <w:rPr>
                <w:bCs/>
              </w:rPr>
              <w:t>0</w:t>
            </w:r>
            <w:r w:rsidR="006C505A">
              <w:rPr>
                <w:bCs/>
              </w:rPr>
              <w:t>8</w:t>
            </w:r>
            <w:r>
              <w:rPr>
                <w:bCs/>
              </w:rPr>
              <w:t>.</w:t>
            </w:r>
            <w:r w:rsidR="006C505A">
              <w:rPr>
                <w:bCs/>
              </w:rPr>
              <w:t>0</w:t>
            </w:r>
            <w:r>
              <w:rPr>
                <w:bCs/>
              </w:rPr>
              <w:t>0</w:t>
            </w:r>
            <w:r w:rsidRPr="002B6EE1">
              <w:rPr>
                <w:bCs/>
              </w:rPr>
              <w:t>.</w:t>
            </w:r>
          </w:p>
          <w:p w14:paraId="4537FE0F" w14:textId="77777777" w:rsidR="00C104EB" w:rsidRPr="002B6EE1" w:rsidRDefault="00C104EB" w:rsidP="00C104EB">
            <w:pPr>
              <w:widowControl/>
              <w:spacing w:after="200" w:line="280" w:lineRule="exact"/>
              <w:rPr>
                <w:b/>
              </w:rPr>
            </w:pPr>
          </w:p>
        </w:tc>
      </w:tr>
    </w:tbl>
    <w:p w14:paraId="23572382" w14:textId="77777777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1536DFA9" w:rsidR="00E97ABF" w:rsidRPr="006F350C" w:rsidRDefault="006C505A" w:rsidP="006F1C58">
            <w:pPr>
              <w:tabs>
                <w:tab w:val="left" w:pos="1701"/>
              </w:tabs>
            </w:pPr>
            <w:r>
              <w:t>Ingrid Norén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7492A470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1B3B5F">
              <w:t>2</w:t>
            </w:r>
            <w:r w:rsidR="006C505A">
              <w:t xml:space="preserve">7 </w:t>
            </w:r>
            <w:r w:rsidR="00EC5025">
              <w:t>november</w:t>
            </w:r>
            <w:r w:rsidR="00737BBD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8494767" w:rsidR="001248C4" w:rsidRPr="004B327E" w:rsidRDefault="006C505A" w:rsidP="006F1C58">
            <w:pPr>
              <w:tabs>
                <w:tab w:val="left" w:pos="1701"/>
              </w:tabs>
            </w:pPr>
            <w:r>
              <w:t>Mattias Karlsson</w:t>
            </w:r>
            <w:r w:rsidR="00013CC7">
              <w:t xml:space="preserve">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p w14:paraId="4CE7ABF3" w14:textId="38266A72" w:rsidR="00627469" w:rsidRDefault="00615F2B" w:rsidP="006F1C58">
      <w:pPr>
        <w:widowControl/>
        <w:spacing w:after="160" w:line="259" w:lineRule="auto"/>
        <w:rPr>
          <w:rFonts w:eastAsiaTheme="minorHAnsi"/>
          <w:sz w:val="28"/>
          <w:szCs w:val="28"/>
        </w:rPr>
      </w:pPr>
      <w:r w:rsidRPr="00615F2B">
        <w:rPr>
          <w:rFonts w:eastAsiaTheme="minorHAnsi"/>
          <w:sz w:val="28"/>
          <w:szCs w:val="28"/>
        </w:rPr>
        <w:t xml:space="preserve"> </w:t>
      </w:r>
    </w:p>
    <w:p w14:paraId="34CE67BD" w14:textId="6D6E8CB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518EDCB" w14:textId="6867704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634AD3A4" w14:textId="48A62CD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A133462" w14:textId="3DCD6C3E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0CBE5BCC" w14:textId="7DD4495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540EA390" w14:textId="50A5A90C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E53141D" w14:textId="543785CF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11537FA" w14:textId="561173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68C7F22" w14:textId="06F6314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DCDBA20" w14:textId="486A3A16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E433D61" w14:textId="64966E7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A194005" w14:textId="35B9E9C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3849D80C" w14:textId="03F2280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BF5EB41" w14:textId="244F19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615F2B" w:rsidRPr="003504FA" w14:paraId="272D5056" w14:textId="77777777" w:rsidTr="00D625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EAB2649" w14:textId="77777777" w:rsidR="00615F2B" w:rsidRDefault="00615F2B" w:rsidP="00D625F2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46E88C4C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25B07EA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94B80B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95A4C0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DE4366" w14:textId="39ECAB15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  <w:r w:rsidR="00CB0E5D">
              <w:rPr>
                <w:b/>
                <w:sz w:val="20"/>
              </w:rPr>
              <w:t>1</w:t>
            </w:r>
          </w:p>
          <w:p w14:paraId="34CC7E3E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2413D05D" w14:textId="0A1EF883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</w:t>
            </w:r>
            <w:r w:rsidR="005E0DDD">
              <w:rPr>
                <w:sz w:val="20"/>
              </w:rPr>
              <w:t>5</w:t>
            </w:r>
            <w:r w:rsidRPr="003504FA">
              <w:rPr>
                <w:sz w:val="20"/>
              </w:rPr>
              <w:t>/2</w:t>
            </w:r>
            <w:r w:rsidR="005E0DDD"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 w:rsidR="00EC5025">
              <w:rPr>
                <w:sz w:val="20"/>
              </w:rPr>
              <w:t>1</w:t>
            </w:r>
            <w:r w:rsidR="00063258">
              <w:rPr>
                <w:sz w:val="20"/>
              </w:rPr>
              <w:t>4</w:t>
            </w:r>
          </w:p>
        </w:tc>
      </w:tr>
      <w:bookmarkEnd w:id="0"/>
      <w:tr w:rsidR="00615F2B" w:rsidRPr="003504FA" w14:paraId="4703442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B0D6" w14:textId="77777777" w:rsidR="00615F2B" w:rsidRPr="004C67B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C10F" w14:textId="1D0B11DD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r w:rsidR="008C358B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FE2295" w14:textId="4CB908F3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063258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892" w14:textId="42F30395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063258">
              <w:rPr>
                <w:sz w:val="19"/>
                <w:szCs w:val="19"/>
              </w:rPr>
              <w:t>3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05BB" w14:textId="1EC1DCCF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C2236">
              <w:rPr>
                <w:sz w:val="19"/>
                <w:szCs w:val="19"/>
              </w:rPr>
              <w:t xml:space="preserve"> </w:t>
            </w:r>
            <w:proofErr w:type="gramStart"/>
            <w:r w:rsidR="00DC2236">
              <w:rPr>
                <w:sz w:val="19"/>
                <w:szCs w:val="19"/>
              </w:rPr>
              <w:t>4-</w:t>
            </w:r>
            <w:r w:rsidR="00901074">
              <w:rPr>
                <w:sz w:val="19"/>
                <w:szCs w:val="19"/>
              </w:rPr>
              <w:t>7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B5B8" w14:textId="1E6C1F05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2511" w14:textId="3FC9A0F6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D31F" w14:textId="694CBBB3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0CDA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D0B4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615F2B" w:rsidRPr="003504FA" w14:paraId="2D86173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B5C6" w14:textId="77777777" w:rsidR="00615F2B" w:rsidRPr="007C3054" w:rsidRDefault="00615F2B" w:rsidP="00D625F2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C94" w14:textId="48B88FC1" w:rsidR="00615F2B" w:rsidRPr="00993706" w:rsidRDefault="005E0DDD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3F9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ECBC" w14:textId="288933B1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07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28E8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3329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D06E6F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95731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2B57D" w14:textId="77777777" w:rsidR="00615F2B" w:rsidRPr="0004578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94936" w14:textId="77777777" w:rsidR="00615F2B" w:rsidRPr="00284231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A7D6C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A8C26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F67A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7F69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CBE6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B229D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B4F68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214D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B1DE6" w:rsidRPr="003504FA" w14:paraId="71DA062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02D6" w14:textId="37B8709A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21A5F">
              <w:rPr>
                <w:snapToGrid w:val="0"/>
                <w:sz w:val="22"/>
                <w:szCs w:val="22"/>
              </w:rPr>
              <w:t>Mattias Karlsso</w:t>
            </w:r>
            <w:r w:rsidR="00714F8C">
              <w:rPr>
                <w:snapToGrid w:val="0"/>
                <w:sz w:val="22"/>
                <w:szCs w:val="22"/>
              </w:rPr>
              <w:t>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 w:rsidR="00714F8C"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7B66" w14:textId="31FFE2A6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BF9D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AF6C" w14:textId="21937BC4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7D5A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CB99" w14:textId="6FAB817D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879E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1ACD6" w14:textId="78A0C761" w:rsidR="003B1DE6" w:rsidRPr="001B42F6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071EB" w14:textId="77777777" w:rsidR="003B1DE6" w:rsidRPr="00993706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F3F07" w14:textId="77777777" w:rsidR="003B1DE6" w:rsidRPr="0004578D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1D6B8" w14:textId="77777777" w:rsidR="003B1DE6" w:rsidRPr="00284231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572F42" w14:textId="77777777" w:rsidR="003B1DE6" w:rsidRPr="00FE5589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CA55C" w14:textId="77777777" w:rsidR="003B1DE6" w:rsidRPr="00FE5589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07E9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5E563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DE214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B6EE50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12CC3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EE311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B1DE6" w:rsidRPr="003504FA" w14:paraId="1F6DD34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CD20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1F11" w14:textId="6F3E5ED9" w:rsidR="003B1DE6" w:rsidRPr="00993706" w:rsidRDefault="008C358B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8BDE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A26E" w14:textId="3F2FF550" w:rsidR="003B1DE6" w:rsidRPr="00993706" w:rsidRDefault="00063258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4D8C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C9CD" w14:textId="2DE2DC79" w:rsidR="003B1DE6" w:rsidRPr="00993706" w:rsidRDefault="00063258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A46C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BB31A" w14:textId="220CDA23" w:rsidR="003B1DE6" w:rsidRPr="001B42F6" w:rsidRDefault="00DC223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2CD8D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483A6" w14:textId="770E1761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B40AA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C6690" w14:textId="22B0E356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793FA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4CCCA" w14:textId="4EEAD9C3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13B9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82AB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5C331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07CB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5DCC26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516E3B" w14:paraId="43D4BFB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2B6B" w14:textId="5A784964" w:rsidR="003B1DE6" w:rsidRPr="00900235" w:rsidRDefault="008C358B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Ahlstedt</w:t>
            </w:r>
            <w:r w:rsidR="003B1DE6"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9AA8" w14:textId="177FCF99" w:rsidR="003B1DE6" w:rsidRPr="00136879" w:rsidRDefault="008C358B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29B8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8070" w14:textId="7330E2B3" w:rsidR="003B1DE6" w:rsidRPr="00277300" w:rsidRDefault="00063258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279E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DDEB" w14:textId="3575D794" w:rsidR="003B1DE6" w:rsidRPr="00063258" w:rsidRDefault="00063258" w:rsidP="003B1DE6">
            <w:pPr>
              <w:rPr>
                <w:sz w:val="20"/>
              </w:rPr>
            </w:pPr>
            <w:r w:rsidRPr="00063258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57496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66DD8" w14:textId="62193293" w:rsidR="003B1DE6" w:rsidRPr="00DC2236" w:rsidRDefault="00DC2236" w:rsidP="003B1DE6">
            <w:pPr>
              <w:rPr>
                <w:sz w:val="20"/>
              </w:rPr>
            </w:pPr>
            <w:r w:rsidRPr="00DC223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0B8A9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8DFEB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320E0" w14:textId="77777777" w:rsidR="003B1DE6" w:rsidRPr="00516E3B" w:rsidRDefault="003B1DE6" w:rsidP="003B1DE6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30F76E" w14:textId="77777777" w:rsidR="003B1DE6" w:rsidRPr="00516E3B" w:rsidRDefault="003B1DE6" w:rsidP="003B1DE6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130CC" w14:textId="77777777" w:rsidR="003B1DE6" w:rsidRPr="00516E3B" w:rsidRDefault="003B1DE6" w:rsidP="003B1DE6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9C312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D75E3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051F8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55C07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85694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E4408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</w:tr>
      <w:tr w:rsidR="003B1DE6" w:rsidRPr="003504FA" w14:paraId="1A2FA1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F2DE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1B5F" w14:textId="1D4BD748" w:rsidR="003B1DE6" w:rsidRPr="0004578D" w:rsidRDefault="008C358B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D47F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BC78" w14:textId="04DC07A2" w:rsidR="003B1DE6" w:rsidRPr="0004578D" w:rsidRDefault="00063258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0123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9FBD" w14:textId="081D948B" w:rsidR="003B1DE6" w:rsidRPr="00004DC0" w:rsidRDefault="00063258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F19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24F8D" w14:textId="7BB624A4" w:rsidR="003B1DE6" w:rsidRPr="001B42F6" w:rsidRDefault="00DC223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F2AD76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56E84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DB850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4A05E" w14:textId="77777777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8FEAD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F2C7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956D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5B4A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01AC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6FE8F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7EBD9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684D272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F24D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678" w14:textId="39320AF4" w:rsidR="003B1DE6" w:rsidRPr="0004578D" w:rsidRDefault="00063258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42E9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ABE8" w14:textId="4FDAF8B3" w:rsidR="003B1DE6" w:rsidRPr="0004578D" w:rsidRDefault="00063258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8CC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1359" w14:textId="1E83BE80" w:rsidR="003B1DE6" w:rsidRPr="00004DC0" w:rsidRDefault="00063258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21B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01126C" w14:textId="15A88F5B" w:rsidR="003B1DE6" w:rsidRPr="001B42F6" w:rsidRDefault="00DC223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2C8D01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A3C0D" w14:textId="0751DAB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E8CA5" w14:textId="77777777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928D" w14:textId="5F9C395F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0E152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0E62C" w14:textId="12A85A48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B089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643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195C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ABA9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53CE0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03163F0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E653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 w:rsidRPr="004A0318">
              <w:rPr>
                <w:snapToGrid w:val="0"/>
                <w:sz w:val="22"/>
                <w:szCs w:val="22"/>
                <w:lang w:val="en-US"/>
              </w:rPr>
              <w:t>Olle</w:t>
            </w:r>
            <w:proofErr w:type="spellEnd"/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0318">
              <w:rPr>
                <w:snapToGrid w:val="0"/>
                <w:sz w:val="22"/>
                <w:szCs w:val="22"/>
                <w:lang w:val="en-US"/>
              </w:rPr>
              <w:t>Thorell</w:t>
            </w:r>
            <w:proofErr w:type="spellEnd"/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FD74" w14:textId="3C44D3A7" w:rsidR="003B1DE6" w:rsidRPr="0004578D" w:rsidRDefault="00B76087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3C5C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5A81" w14:textId="71D83EEE" w:rsidR="003B1DE6" w:rsidRPr="0004578D" w:rsidRDefault="00063258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F2D7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CBD7" w14:textId="0FF337A3" w:rsidR="003B1DE6" w:rsidRPr="00004DC0" w:rsidRDefault="00063258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D79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7A13" w14:textId="7E905F8F" w:rsidR="003B1DE6" w:rsidRPr="001B42F6" w:rsidRDefault="00DC223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C153B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7223F" w14:textId="4568E3B3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98BFF" w14:textId="77777777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CBB6B" w14:textId="407AE325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8EF12E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74E7A" w14:textId="59F8FFD1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A4CD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3195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EF154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F873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2A3E4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B5D7C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3AFA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4237" w14:textId="3EFCEC00" w:rsidR="003B1DE6" w:rsidRPr="0004578D" w:rsidRDefault="00B76087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2E10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CA32" w14:textId="00AA0F68" w:rsidR="003B1DE6" w:rsidRPr="0004578D" w:rsidRDefault="00063258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A459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6CF68" w14:textId="171DBC2F" w:rsidR="003B1DE6" w:rsidRPr="00004DC0" w:rsidRDefault="00063258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CA56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41FAE4" w14:textId="03AEF86C" w:rsidR="003B1DE6" w:rsidRPr="001B42F6" w:rsidRDefault="00DC223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D8C4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2C32C" w14:textId="10795AA5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6655F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EBC70D" w14:textId="21B0A367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019E3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DDCFA" w14:textId="78C4670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32F8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3E7B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9C8FB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19F6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D9A1A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021D0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E9B9" w14:textId="2255DB92" w:rsidR="003B1DE6" w:rsidRPr="0004578D" w:rsidRDefault="003B1DE6" w:rsidP="003B1DE6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18BA" w14:textId="6AC921C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6C1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83FF" w14:textId="665F0738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BF14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3C41" w14:textId="031F647F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6939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E980DB" w14:textId="33BA0A06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12089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9EC7A" w14:textId="5F824106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1F3D1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35731" w14:textId="4E5CF726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CA78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82501" w14:textId="4FFA3F58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04EC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C44E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3CF6E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844B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03F8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73946F7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2F93" w14:textId="14AA5F0B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F97C" w14:textId="174728A8" w:rsidR="003B1DE6" w:rsidRPr="0004578D" w:rsidRDefault="00B76087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F725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0BE6" w14:textId="4121B84E" w:rsidR="003B1DE6" w:rsidRPr="0004578D" w:rsidRDefault="00063258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5F00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8B26" w14:textId="45A864DF" w:rsidR="003B1DE6" w:rsidRPr="002F53EA" w:rsidRDefault="00063258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E5EE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5ACFC" w14:textId="6A7D0A4B" w:rsidR="003B1DE6" w:rsidRPr="001B42F6" w:rsidRDefault="00DC223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A2200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74DC4" w14:textId="7996B2C5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F2408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619D9" w14:textId="2808EDC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A9CF5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E4380C" w14:textId="321D45BB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7046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1517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F1ED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F0B6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962EF6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CAA2EF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980C" w14:textId="489BA164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D536" w14:textId="6832A55D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2BB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070A" w14:textId="66D2F439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258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26EC" w14:textId="04D47D2E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2B56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468F9" w14:textId="3A2A5390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BCD21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95F6E" w14:textId="4A29B9F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BCC7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CF283" w14:textId="7F3FB5AD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06BB9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7173C4" w14:textId="095439F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3250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177C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D0A7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897F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B5CF6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C1F7E1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C59F" w14:textId="56054D69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4352" w14:textId="79FEBF44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8378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74E7" w14:textId="3B610C0D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8162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60AC" w14:textId="31378E76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78AE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58F05" w14:textId="269B5C7A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C6431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CA089" w14:textId="0106DFC8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7A7D3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0D77" w14:textId="4061BFC6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75077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6D4F3" w14:textId="160106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4417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FA41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6822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322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C615A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2AD67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A56E" w14:textId="47351804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3BB5" w14:textId="3CFC95C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8B4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4504" w14:textId="64A7B896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679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1474" w14:textId="75053AA5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5EA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A6B69" w14:textId="584F4B36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37469B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9C6946" w14:textId="1A735061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F6869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57703" w14:textId="734ADFA9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3731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A36B17" w14:textId="18183235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FFF2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BBAE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296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6AEC6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CE36B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0F5E82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EC83" w14:textId="4EF22A84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4764" w14:textId="6D8A31A8" w:rsidR="003B1DE6" w:rsidRPr="00004DC0" w:rsidRDefault="00B76087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8D16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E62F3" w14:textId="410AD9B8" w:rsidR="003B1DE6" w:rsidRPr="00004DC0" w:rsidRDefault="00063258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FBF1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032C" w14:textId="584F4D4C" w:rsidR="003B1DE6" w:rsidRPr="00004DC0" w:rsidRDefault="00063258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98C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C1CC7" w14:textId="5A00CEE3" w:rsidR="003B1DE6" w:rsidRPr="001B42F6" w:rsidRDefault="00DC2236" w:rsidP="003B1DE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8DC40" w14:textId="77777777" w:rsidR="003B1DE6" w:rsidRPr="00246B3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467AEA" w14:textId="79358070" w:rsidR="003B1DE6" w:rsidRPr="002F53EA" w:rsidRDefault="003B1DE6" w:rsidP="003B1DE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619A1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21F49" w14:textId="4991CB6A" w:rsidR="003B1DE6" w:rsidRPr="003504FA" w:rsidRDefault="003B1DE6" w:rsidP="003B1DE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71FA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5B49D" w14:textId="71CFBCFB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EC361" w14:textId="77777777" w:rsidR="003B1DE6" w:rsidRPr="003504FA" w:rsidRDefault="003B1DE6" w:rsidP="003B1DE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A19A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63AF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FCFF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B3610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C26DFD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8F3C" w14:textId="7BE64FB0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C8B0" w14:textId="75553433" w:rsidR="003B1DE6" w:rsidRPr="0004578D" w:rsidRDefault="00063258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E441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3CB2" w14:textId="3CD4CA84" w:rsidR="003B1DE6" w:rsidRPr="0004578D" w:rsidRDefault="00063258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6384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8A2E" w14:textId="517BCB72" w:rsidR="003B1DE6" w:rsidRPr="00004DC0" w:rsidRDefault="00063258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EEA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DBA96" w14:textId="6C0DCD07" w:rsidR="003B1DE6" w:rsidRPr="001B42F6" w:rsidRDefault="00DC223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BB806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FAC79" w14:textId="36461D2E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88630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085F3" w14:textId="0BB4E87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FA30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F1997" w14:textId="2884DA3C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596F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D44C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4E91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F5DB2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3A2193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31434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1F7B" w14:textId="6FCAD3F8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8142" w14:textId="699FF68F" w:rsidR="003B1DE6" w:rsidRPr="0004578D" w:rsidRDefault="00B76087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9712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5C11" w14:textId="4A69FA47" w:rsidR="003B1DE6" w:rsidRPr="0004578D" w:rsidRDefault="00063258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B97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F8B" w14:textId="5EB344D7" w:rsidR="003B1DE6" w:rsidRPr="00004DC0" w:rsidRDefault="00063258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C561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6EF6F" w14:textId="687F7B54" w:rsidR="003B1DE6" w:rsidRPr="001B42F6" w:rsidRDefault="00DC223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C3CF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B4F5C" w14:textId="362307D8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0336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17627" w14:textId="511BE4BD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E675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E949F" w14:textId="4DDDCD5A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687DD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AF7DA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59CB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9A89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584CC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8513BC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2992" w14:textId="6160A8D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9EC1" w14:textId="38C2C7F5" w:rsidR="003B1DE6" w:rsidRPr="0004578D" w:rsidRDefault="00B76087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2E59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FD2C" w14:textId="1E64DE26" w:rsidR="003B1DE6" w:rsidRPr="0004578D" w:rsidRDefault="00063258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701A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7DAB" w14:textId="1EAB1CD1" w:rsidR="003B1DE6" w:rsidRPr="00004DC0" w:rsidRDefault="00063258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FC71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CB1D12" w14:textId="7DAB3408" w:rsidR="003B1DE6" w:rsidRPr="001B42F6" w:rsidRDefault="00DC223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700D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5F59" w14:textId="4963F416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E9CFE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996F1" w14:textId="2C8D723A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5046C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85F70" w14:textId="41B0893B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446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C88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F6F9B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D5ECA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E52F3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4C72C6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2EBB" w14:textId="71AB9A52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B10B" w14:textId="257D3C91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BEF9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C37C" w14:textId="517DF3B2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2C09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33C1" w14:textId="28F170B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4ED4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43DB15" w14:textId="07036975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873B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BC316E" w14:textId="2CBC0FB0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15620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1EB8F" w14:textId="39B9ECBE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68FF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CAC7F" w14:textId="632FBEDC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7AD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EBFB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D281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6FF8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682DE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6B6AC7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5121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84F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6D1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2AC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FFBE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1A2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3E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2811EA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41A2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ACCD7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44DD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3BF12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E2A4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97F0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9F14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AE9B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4198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3E49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4AC6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6B54A07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D174" w14:textId="77777777" w:rsidR="003B1DE6" w:rsidRPr="004A0318" w:rsidRDefault="003B1DE6" w:rsidP="003B1DE6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3DE2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F2EC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3043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3CCD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962B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8D1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B113D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10F2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E20C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C708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6872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AC746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B8AE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BE1A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DCD6E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2D32D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040A3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7DA74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A07CC8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70C4" w14:textId="3604680B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E034" w14:textId="6D9499A3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EBE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D669" w14:textId="6C87BB32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68F6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9802" w14:textId="75810F8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5B1F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38784C" w14:textId="1E6C56E5" w:rsidR="003B1DE6" w:rsidRPr="001B42F6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BD2C1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80F31A" w14:textId="633FB76A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B271A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7F7A0" w14:textId="35FDC372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36D2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0005BA" w14:textId="1AE09D43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89B1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93B2F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5FC02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1B4B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F9298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B1DE6" w:rsidRPr="003504FA" w14:paraId="6D088EE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1651" w14:textId="26601602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D3C6" w14:textId="279E1132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588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0CF5" w14:textId="1187F3BB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08F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DBA5" w14:textId="403A241B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177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F17DC" w14:textId="1E230316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830E6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CCDAE4" w14:textId="47DD75E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62344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3914A" w14:textId="57147BC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9967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C06D" w14:textId="3062BDB4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BD8B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6748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1E6F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57B5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9F06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C1CB28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6545" w14:textId="1F89DE03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Tolgfors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062B" w14:textId="11761759" w:rsidR="003B1DE6" w:rsidRPr="0004578D" w:rsidRDefault="00F743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946F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470E" w14:textId="7A6A657B" w:rsidR="003B1DE6" w:rsidRPr="0004578D" w:rsidRDefault="00F743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D10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FDF1" w14:textId="5EC409B5" w:rsidR="003B1DE6" w:rsidRPr="00004DC0" w:rsidRDefault="00F743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DED1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8D0B7" w14:textId="2BF8140A" w:rsidR="003B1DE6" w:rsidRPr="001B42F6" w:rsidRDefault="00DC223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BDFA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1294B" w14:textId="1F1685B6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1196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1A4B2" w14:textId="7DED9914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D82E8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D1627" w14:textId="3F42BA30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7C9B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92023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AD8A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784F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84FE4D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A6E9B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D33C" w14:textId="23C241A0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 xml:space="preserve">Azra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Muranovic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6C80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6430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3850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3BB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AF7A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A68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130C9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9666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9B5D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A2A738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5D13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7B98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483E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5CA7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4962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854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F0E17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69428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85CA33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FC82" w14:textId="4D36C059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046F" w14:textId="00ED2503" w:rsidR="003B1DE6" w:rsidRPr="0004578D" w:rsidRDefault="00B76087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DDE2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EC7C" w14:textId="21B53F7F" w:rsidR="003B1DE6" w:rsidRPr="0004578D" w:rsidRDefault="00F743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328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4B04" w14:textId="41519D57" w:rsidR="003B1DE6" w:rsidRPr="00004DC0" w:rsidRDefault="00F743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E0D3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6C89B" w14:textId="6725844B" w:rsidR="003B1DE6" w:rsidRPr="001B42F6" w:rsidRDefault="00DC2236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3AC6D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BDCFC" w14:textId="29D5AF5A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7B13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36556" w14:textId="726BBA44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817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B6BCD" w14:textId="0F52B16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39E0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2EE8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5856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6BFB3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1404C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9C6FC5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3559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4BEE" w14:textId="571E3478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D6EF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50C3" w14:textId="3CCFC86B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1CAF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493A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263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DC8C7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C533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1EF9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BEE2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7ADD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4940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FAD9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13DDB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D771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3F983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003A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8C694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932F9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C157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0CBC" w14:textId="55D00A01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51F4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C652" w14:textId="12760CA6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18F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D27C" w14:textId="15CA71A2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CA91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0FB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ECC2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B89C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1704F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E587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3EDC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58F0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D186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DC98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872D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B850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BBB0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7C42EEC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3055" w14:textId="6A5457D9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proofErr w:type="spellStart"/>
            <w:r w:rsidRPr="00334D0B">
              <w:rPr>
                <w:sz w:val="22"/>
                <w:szCs w:val="22"/>
              </w:rPr>
              <w:t>Jytte</w:t>
            </w:r>
            <w:proofErr w:type="spellEnd"/>
            <w:r w:rsidRPr="00334D0B">
              <w:rPr>
                <w:sz w:val="22"/>
                <w:szCs w:val="22"/>
              </w:rPr>
              <w:t xml:space="preserve">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E0B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3416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F4C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4664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4AD6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CBC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8A1E9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80A7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722A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8E77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56E3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1281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BCF7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33BF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1031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8093A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E132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1F864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7E3B3C4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B842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</w:t>
            </w:r>
            <w:proofErr w:type="spellStart"/>
            <w:r w:rsidRPr="00421A5F">
              <w:rPr>
                <w:snapToGrid w:val="0"/>
                <w:sz w:val="22"/>
                <w:szCs w:val="22"/>
              </w:rPr>
              <w:t>Wiechel</w:t>
            </w:r>
            <w:proofErr w:type="spellEnd"/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9AE9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BBC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9B89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BE8C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CA5E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2E5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D3E4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3A0CE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D906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95F69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7E2E7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A484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2AD1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F7567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E2BD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3B72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574C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4D1569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9DD873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4A09" w14:textId="1115A2F8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Ernkrans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230C" w14:textId="4A3F9062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4CC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BB86" w14:textId="64A94BA4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CAD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4931" w14:textId="0EA91DB2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AC86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174B6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87307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B814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C3DD0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C426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C748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778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B741C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415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0566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EA98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B1F53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61DF7A4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7E7" w14:textId="316DE174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Gustaf </w:t>
            </w:r>
            <w:proofErr w:type="spellStart"/>
            <w:r w:rsidRPr="00334D0B">
              <w:rPr>
                <w:snapToGrid w:val="0"/>
                <w:sz w:val="22"/>
                <w:szCs w:val="22"/>
                <w:lang w:val="en-US"/>
              </w:rPr>
              <w:t>Göthberg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ECB9" w14:textId="0A488F22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4CF4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D4A7" w14:textId="1CA7D229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E45C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6128" w14:textId="1F7891D6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1D29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3A1BD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507C3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B334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B4C8F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A5105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1E14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B652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C4BB1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B7D4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3330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98E8E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2BFEEB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5EAE60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C7D7" w14:textId="74B24A61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58F9" w14:textId="162E60BF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2871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44AE" w14:textId="0C423EDB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28194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F7B6" w14:textId="02466BA1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DF01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BFF3B2" w14:textId="4ACCF5D1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4AE5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0D556" w14:textId="273C2E6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9511A4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D2B2C5" w14:textId="32133DF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1028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A385A" w14:textId="1EE0D334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0A99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6D7F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86EA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C9FEE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46531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E578C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D96E" w14:textId="6C265B36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30B8" w14:textId="0239272D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E1E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2E31" w14:textId="65A0A2BE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F99E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3136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C68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BD236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9C23E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B31C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1BB12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826D3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4C25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DBB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9362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00F2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2047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3078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490E6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698ED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150F" w14:textId="2865C201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C5A" w14:textId="730DE0E7" w:rsidR="003B1DE6" w:rsidRPr="0004578D" w:rsidRDefault="00F74385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D29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68350" w14:textId="7679F700" w:rsidR="003B1DE6" w:rsidRPr="0004578D" w:rsidRDefault="00F743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6955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DB07A" w14:textId="4005A938" w:rsidR="003B1DE6" w:rsidRPr="00004DC0" w:rsidRDefault="00F74385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26EA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9BCBF" w14:textId="2CCAA54B" w:rsidR="003B1DE6" w:rsidRPr="001B42F6" w:rsidRDefault="00A3095C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AA7C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36691" w14:textId="471FCEE5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2AA62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F460C" w14:textId="227A411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F090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A6D79" w14:textId="4F704E5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66E3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ECA6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6F75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C2B2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09A3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8779BC0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C09F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0A380B">
              <w:rPr>
                <w:snapToGrid w:val="0"/>
                <w:sz w:val="22"/>
                <w:szCs w:val="22"/>
                <w:lang w:val="en-US"/>
              </w:rPr>
              <w:t>Enholm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76BE" w14:textId="4D80AE8B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2ED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C374" w14:textId="7ABD5C09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E85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6272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6729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C6F2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019A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65259D" w14:textId="77777777" w:rsidR="003B1DE6" w:rsidRPr="00915B99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0BAE0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DD7C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AB95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2426B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E805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64F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1819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5759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1D05E3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621CD3A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D6C3" w14:textId="72475953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D1A7" w14:textId="3439AAAD" w:rsidR="003B1DE6" w:rsidRPr="0004578D" w:rsidRDefault="00F74385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D334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3C26" w14:textId="235586D1" w:rsidR="003B1DE6" w:rsidRPr="0004578D" w:rsidRDefault="00F74385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3182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0872" w14:textId="753400E4" w:rsidR="003B1DE6" w:rsidRPr="00004DC0" w:rsidRDefault="00A3095C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B277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6A49CA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D739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8644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D1F97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1A51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851C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53B7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83D9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ED9F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D917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2FBF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91C3A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C55CC6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A8A9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004D4" w14:textId="368E43E9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2403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6F9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C2C9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704F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77FE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81754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3B30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6FDC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F7DB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E7A7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D861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D1BA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0AE1E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8A68D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5B45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5119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C1152A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EF0A7FF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F3E5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4A51" w14:textId="0AD02275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F31E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C31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AA5D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9D8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4BE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A295F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1D62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BD8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D2EC5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D80FC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2722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1DB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7B676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B87E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A8C4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553D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D5DB5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97C4C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62EF" w14:textId="4BDF268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801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BE4" w14:textId="703E91F7" w:rsidR="003B1DE6" w:rsidRPr="0004578D" w:rsidRDefault="00F743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176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1254" w14:textId="2B72AE29" w:rsidR="003B1DE6" w:rsidRPr="0004578D" w:rsidRDefault="00F743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EBAB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014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3AC0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2CFA3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46BA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3559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74CD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C66F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60F4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524E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674C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B10F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5F5A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7DEB2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2693E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121289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4041" w14:textId="487BFEDD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AAA6" w14:textId="5FC12ACE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5C2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0057" w14:textId="109416C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79D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C9BE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5CD9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4B25B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B341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B705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2773A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4C4F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3EF0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4953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E0E8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FB12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AE3E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6E9F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B8885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61CE035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ED43" w14:textId="046DB162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1D53" w14:textId="2321BCD8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EC7E6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BF16" w14:textId="1B50AAA2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84A4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2C4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3133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5C468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C9AE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06B6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66C66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594E2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945B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3E20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4210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30F1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786A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59A9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7AE13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3CDBF8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04C9" w14:textId="76A6B87C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23"/>
            <w:r w:rsidRPr="00334D0B">
              <w:rPr>
                <w:snapToGrid w:val="0"/>
                <w:sz w:val="22"/>
                <w:szCs w:val="22"/>
              </w:rPr>
              <w:t xml:space="preserve">Yusuf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Aydin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(KD)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673D" w14:textId="1C3A8006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6F4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6BE2" w14:textId="0B4E34B5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9CA2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E364" w14:textId="629BB61C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6CF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E0588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E7242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62957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0C6047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6552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E102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DED6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A38D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3DD5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EF36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D658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BD596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E87D4F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3DF6" w14:textId="18D28258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EEBD" w14:textId="5248C504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C9D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F647" w14:textId="4CBB0C4F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CBF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E28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260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37B4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C61B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DF2B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61228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345A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84B9B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5805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961C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A10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291A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AC24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B2ADA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F7D12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1DE4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</w:t>
            </w:r>
            <w:proofErr w:type="spellStart"/>
            <w:r w:rsidRPr="007474C0">
              <w:rPr>
                <w:snapToGrid w:val="0"/>
                <w:sz w:val="22"/>
                <w:szCs w:val="22"/>
              </w:rPr>
              <w:t>Nohrén</w:t>
            </w:r>
            <w:proofErr w:type="spellEnd"/>
            <w:r w:rsidRPr="007474C0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679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6C7E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E6A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70EF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64D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BD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E7F7A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6D6C7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8320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52ED5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282D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317D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5D4B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D586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743F0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3D04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B207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729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D210FE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3782" w14:textId="189356B8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7370" w14:textId="0011700F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30E2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37C" w14:textId="4754B1C6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5D87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E9F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C3F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135B8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691D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4945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C3EF4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7CC9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0A54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2831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6CF15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72549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500F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3268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ABDD2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D67798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2ED6" w14:textId="7B51BD43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AA80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B36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4A4D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13A4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4942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11D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A322D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3E27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24658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77B2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D61D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201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B22A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CA7B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B3C3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3272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132E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1B4D0C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7A49A45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5A40" w14:textId="05CCA6B1" w:rsidR="003B1DE6" w:rsidRPr="00334D0B" w:rsidRDefault="008C358B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95"/>
            <w:r>
              <w:rPr>
                <w:snapToGrid w:val="0"/>
                <w:sz w:val="22"/>
                <w:szCs w:val="22"/>
              </w:rPr>
              <w:t>Magdalena Thuresson</w:t>
            </w:r>
            <w:r w:rsidR="003B1DE6" w:rsidRPr="00334D0B">
              <w:rPr>
                <w:snapToGrid w:val="0"/>
                <w:sz w:val="22"/>
                <w:szCs w:val="22"/>
              </w:rPr>
              <w:t xml:space="preserve"> (M)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23EA" w14:textId="3527A48C" w:rsidR="003B1DE6" w:rsidRPr="0004578D" w:rsidRDefault="00F743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999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A1BB" w14:textId="4CE06A92" w:rsidR="003B1DE6" w:rsidRPr="0004578D" w:rsidRDefault="00F743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554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7688" w14:textId="58654977" w:rsidR="003B1DE6" w:rsidRPr="00004DC0" w:rsidRDefault="00F743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3545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C6731" w14:textId="67131214" w:rsidR="003B1DE6" w:rsidRPr="001B42F6" w:rsidRDefault="00A3095C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F957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A51DA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6FE823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9575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8692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751D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A856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DCA3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47AF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1E831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8D5A9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A1D087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5F51" w14:textId="225BADBE" w:rsidR="003B1DE6" w:rsidRPr="00334D0B" w:rsidRDefault="00296078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8BCF" w14:textId="5FE56EC2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2E8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094D" w14:textId="76CFDB4E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60B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413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BAE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3A9A7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0552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022D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68D18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6FA18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42FF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065C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E523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52C0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65C6E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8D648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5DD72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B91EE0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10CA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EAF4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56BF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E1D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9427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973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631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8EC16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C35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E38EB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5C49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48A3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27F96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98144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EA73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0832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52BA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8FC3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F98B4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772FB3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9A8C" w14:textId="77777777" w:rsidR="003B1DE6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9BD8" w14:textId="653DA010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5CA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1CF6" w14:textId="45ADDB0D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C11D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054C5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DE3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A876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08571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4EA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C225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ED3B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F2B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6513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798C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D01A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54B1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DDBE7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1B028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5B5BDDA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199E" w14:textId="77777777" w:rsidR="003B1DE6" w:rsidRPr="00516E3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516E3B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516E3B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AC6D" w14:textId="7FD70168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85F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7A06" w14:textId="765DF96D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067C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6F6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B0A2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73E7A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94791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6CFC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8E16B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ACD1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9C37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B9DB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5E636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182BC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538F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6CE8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E8589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9CBC1C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8E2AE" w14:textId="7668B6F4" w:rsidR="003B1DE6" w:rsidRPr="007B7057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Markus </w:t>
            </w:r>
            <w:r w:rsidRPr="004A02EC">
              <w:rPr>
                <w:snapToGrid w:val="0"/>
                <w:sz w:val="22"/>
                <w:szCs w:val="22"/>
              </w:rPr>
              <w:t>Kauppinen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1777" w14:textId="6990376E" w:rsidR="003B1DE6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D312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4522" w14:textId="63AAD346" w:rsidR="003B1DE6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2342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58932" w14:textId="70DE3F30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46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B143C" w14:textId="4B114704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402D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D98B1" w14:textId="45127619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D7AD0B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66AAB" w14:textId="54F1388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6FCA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16BCDF" w14:textId="33FEE703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8B80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9296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54E9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50DB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AF092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662524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4803" w14:textId="76E3B3B8" w:rsidR="003B1DE6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20E">
              <w:rPr>
                <w:snapToGrid w:val="0"/>
                <w:sz w:val="22"/>
                <w:szCs w:val="22"/>
              </w:rPr>
              <w:t>Chris Dahlqvist</w:t>
            </w:r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77FF1" w14:textId="40C03FAF" w:rsidR="003B1DE6" w:rsidRDefault="00F743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42D45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99F69" w14:textId="2A57F42B" w:rsidR="003B1DE6" w:rsidRDefault="00F74385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555FC" w14:textId="2CADD8BC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09265" w14:textId="0B3ED610" w:rsidR="003B1DE6" w:rsidRPr="00004DC0" w:rsidRDefault="00F74385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CEB1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44506A" w14:textId="61A96ECB" w:rsidR="003B1DE6" w:rsidRPr="001B42F6" w:rsidRDefault="00A3095C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DB1A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5F20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372A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13392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8472F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3C74B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615F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4EF1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4D05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A9AE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74D028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8C5E5D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58D5E258" w14:textId="77777777" w:rsidR="003B1DE6" w:rsidRPr="007B7057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593378" w14:textId="26B01CA0" w:rsidR="003B1DE6" w:rsidRPr="007B7057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20"/>
          </w:tcPr>
          <w:p w14:paraId="191852D8" w14:textId="77777777" w:rsidR="003B1DE6" w:rsidRPr="007B7057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2EF08C" w14:textId="77777777" w:rsidR="003B1DE6" w:rsidRPr="007B7057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04CF2106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1932A7D1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75CBF16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C1B97BE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59992B50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41F8D5A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7EA81D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B042205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89A1093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97AD3DB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81E6D72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259960A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1DDDF91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7D680AA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B12BC13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</w:tr>
    </w:tbl>
    <w:p w14:paraId="60D2DC5E" w14:textId="1B22E4E8" w:rsidR="001F15D4" w:rsidRPr="00615F2B" w:rsidRDefault="001F15D4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1F15D4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5F3C5" w14:textId="77777777" w:rsidR="009F578F" w:rsidRDefault="009F578F" w:rsidP="00286A5C">
      <w:r>
        <w:separator/>
      </w:r>
    </w:p>
  </w:endnote>
  <w:endnote w:type="continuationSeparator" w:id="0">
    <w:p w14:paraId="0A168AFB" w14:textId="77777777" w:rsidR="009F578F" w:rsidRDefault="009F578F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803A0" w14:textId="77777777" w:rsidR="009F578F" w:rsidRDefault="009F578F" w:rsidP="00286A5C">
      <w:r>
        <w:separator/>
      </w:r>
    </w:p>
  </w:footnote>
  <w:footnote w:type="continuationSeparator" w:id="0">
    <w:p w14:paraId="65BD273C" w14:textId="77777777" w:rsidR="009F578F" w:rsidRDefault="009F578F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2C1A"/>
    <w:multiLevelType w:val="hybridMultilevel"/>
    <w:tmpl w:val="58122492"/>
    <w:lvl w:ilvl="0" w:tplc="D4E87C3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2A618D"/>
    <w:multiLevelType w:val="hybridMultilevel"/>
    <w:tmpl w:val="421C8178"/>
    <w:lvl w:ilvl="0" w:tplc="A268E77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D52D0"/>
    <w:multiLevelType w:val="hybridMultilevel"/>
    <w:tmpl w:val="955EBC68"/>
    <w:lvl w:ilvl="0" w:tplc="6CFA3E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D6708"/>
    <w:multiLevelType w:val="hybridMultilevel"/>
    <w:tmpl w:val="0EB0B36A"/>
    <w:lvl w:ilvl="0" w:tplc="D2DE37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7171E"/>
    <w:multiLevelType w:val="hybridMultilevel"/>
    <w:tmpl w:val="86700858"/>
    <w:lvl w:ilvl="0" w:tplc="5D8656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1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3836DA"/>
    <w:multiLevelType w:val="hybridMultilevel"/>
    <w:tmpl w:val="C87A7076"/>
    <w:lvl w:ilvl="0" w:tplc="249A7A4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FD0C65"/>
    <w:multiLevelType w:val="hybridMultilevel"/>
    <w:tmpl w:val="B50C22F6"/>
    <w:lvl w:ilvl="0" w:tplc="304C19A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F4D4E63"/>
    <w:multiLevelType w:val="hybridMultilevel"/>
    <w:tmpl w:val="345ABF72"/>
    <w:lvl w:ilvl="0" w:tplc="62663F5C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836CCA"/>
    <w:multiLevelType w:val="hybridMultilevel"/>
    <w:tmpl w:val="D6E2149A"/>
    <w:lvl w:ilvl="0" w:tplc="7CA2E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EC6832"/>
    <w:multiLevelType w:val="hybridMultilevel"/>
    <w:tmpl w:val="544C7184"/>
    <w:lvl w:ilvl="0" w:tplc="A704E0F2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994E28"/>
    <w:multiLevelType w:val="hybridMultilevel"/>
    <w:tmpl w:val="244E16E2"/>
    <w:lvl w:ilvl="0" w:tplc="F66085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AD3A06"/>
    <w:multiLevelType w:val="hybridMultilevel"/>
    <w:tmpl w:val="812AC3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8"/>
  </w:num>
  <w:num w:numId="3">
    <w:abstractNumId w:val="23"/>
  </w:num>
  <w:num w:numId="4">
    <w:abstractNumId w:val="20"/>
  </w:num>
  <w:num w:numId="5">
    <w:abstractNumId w:val="6"/>
  </w:num>
  <w:num w:numId="6">
    <w:abstractNumId w:val="21"/>
  </w:num>
  <w:num w:numId="7">
    <w:abstractNumId w:val="34"/>
  </w:num>
  <w:num w:numId="8">
    <w:abstractNumId w:val="39"/>
  </w:num>
  <w:num w:numId="9">
    <w:abstractNumId w:val="37"/>
  </w:num>
  <w:num w:numId="10">
    <w:abstractNumId w:val="12"/>
  </w:num>
  <w:num w:numId="11">
    <w:abstractNumId w:val="17"/>
  </w:num>
  <w:num w:numId="12">
    <w:abstractNumId w:val="27"/>
  </w:num>
  <w:num w:numId="13">
    <w:abstractNumId w:val="7"/>
  </w:num>
  <w:num w:numId="14">
    <w:abstractNumId w:val="16"/>
  </w:num>
  <w:num w:numId="15">
    <w:abstractNumId w:val="11"/>
  </w:num>
  <w:num w:numId="16">
    <w:abstractNumId w:val="28"/>
  </w:num>
  <w:num w:numId="17">
    <w:abstractNumId w:val="31"/>
  </w:num>
  <w:num w:numId="18">
    <w:abstractNumId w:val="25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5"/>
  </w:num>
  <w:num w:numId="23">
    <w:abstractNumId w:val="18"/>
  </w:num>
  <w:num w:numId="24">
    <w:abstractNumId w:val="33"/>
  </w:num>
  <w:num w:numId="25">
    <w:abstractNumId w:val="22"/>
  </w:num>
  <w:num w:numId="26">
    <w:abstractNumId w:val="35"/>
  </w:num>
  <w:num w:numId="27">
    <w:abstractNumId w:val="19"/>
  </w:num>
  <w:num w:numId="28">
    <w:abstractNumId w:val="5"/>
  </w:num>
  <w:num w:numId="29">
    <w:abstractNumId w:val="40"/>
  </w:num>
  <w:num w:numId="30">
    <w:abstractNumId w:val="0"/>
  </w:num>
  <w:num w:numId="31">
    <w:abstractNumId w:val="29"/>
  </w:num>
  <w:num w:numId="32">
    <w:abstractNumId w:val="13"/>
  </w:num>
  <w:num w:numId="33">
    <w:abstractNumId w:val="4"/>
  </w:num>
  <w:num w:numId="34">
    <w:abstractNumId w:val="38"/>
  </w:num>
  <w:num w:numId="35">
    <w:abstractNumId w:val="32"/>
  </w:num>
  <w:num w:numId="36">
    <w:abstractNumId w:val="24"/>
  </w:num>
  <w:num w:numId="37">
    <w:abstractNumId w:val="1"/>
  </w:num>
  <w:num w:numId="38">
    <w:abstractNumId w:val="36"/>
  </w:num>
  <w:num w:numId="39">
    <w:abstractNumId w:val="30"/>
  </w:num>
  <w:num w:numId="40">
    <w:abstractNumId w:val="2"/>
  </w:num>
  <w:num w:numId="41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258"/>
    <w:rsid w:val="000633CA"/>
    <w:rsid w:val="00063D89"/>
    <w:rsid w:val="00064292"/>
    <w:rsid w:val="00064662"/>
    <w:rsid w:val="000656D5"/>
    <w:rsid w:val="000662BF"/>
    <w:rsid w:val="0006661D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47C"/>
    <w:rsid w:val="0008464F"/>
    <w:rsid w:val="00086425"/>
    <w:rsid w:val="000870BB"/>
    <w:rsid w:val="00087A14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46B5"/>
    <w:rsid w:val="000A470F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66A2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3FE7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29B6"/>
    <w:rsid w:val="001B3786"/>
    <w:rsid w:val="001B3B5F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2B3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344B"/>
    <w:rsid w:val="00274323"/>
    <w:rsid w:val="002752C3"/>
    <w:rsid w:val="00276435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3F8"/>
    <w:rsid w:val="002B0EE7"/>
    <w:rsid w:val="002B10F5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2E9A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5AF0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53DB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4510"/>
    <w:rsid w:val="003F48F8"/>
    <w:rsid w:val="003F4F8B"/>
    <w:rsid w:val="003F5A89"/>
    <w:rsid w:val="003F5DA8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06"/>
    <w:rsid w:val="00422B82"/>
    <w:rsid w:val="00424FD8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14A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B7B0E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2F1E"/>
    <w:rsid w:val="004D324F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287E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0F5F"/>
    <w:rsid w:val="00512491"/>
    <w:rsid w:val="00512544"/>
    <w:rsid w:val="005129BA"/>
    <w:rsid w:val="00513FAB"/>
    <w:rsid w:val="00514D4D"/>
    <w:rsid w:val="0051516F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0D06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2CA5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661C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05A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25E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3E2E"/>
    <w:rsid w:val="00734093"/>
    <w:rsid w:val="00734306"/>
    <w:rsid w:val="007354F1"/>
    <w:rsid w:val="00735808"/>
    <w:rsid w:val="007369CA"/>
    <w:rsid w:val="00736F2D"/>
    <w:rsid w:val="00737B88"/>
    <w:rsid w:val="00737BBD"/>
    <w:rsid w:val="0074075F"/>
    <w:rsid w:val="0074116C"/>
    <w:rsid w:val="00741E42"/>
    <w:rsid w:val="0074203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A4E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E91"/>
    <w:rsid w:val="00811372"/>
    <w:rsid w:val="00812C87"/>
    <w:rsid w:val="00812DCF"/>
    <w:rsid w:val="00814443"/>
    <w:rsid w:val="008169D4"/>
    <w:rsid w:val="00816D7E"/>
    <w:rsid w:val="00817E42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4142E"/>
    <w:rsid w:val="008421B7"/>
    <w:rsid w:val="00842D3C"/>
    <w:rsid w:val="00844BBA"/>
    <w:rsid w:val="00844E5B"/>
    <w:rsid w:val="00844EF8"/>
    <w:rsid w:val="00845362"/>
    <w:rsid w:val="00845C98"/>
    <w:rsid w:val="00846EC5"/>
    <w:rsid w:val="008475AA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7C8"/>
    <w:rsid w:val="00884CFA"/>
    <w:rsid w:val="0088578A"/>
    <w:rsid w:val="00885B2F"/>
    <w:rsid w:val="0088682C"/>
    <w:rsid w:val="00886D25"/>
    <w:rsid w:val="00886D3D"/>
    <w:rsid w:val="008870EF"/>
    <w:rsid w:val="00887AAA"/>
    <w:rsid w:val="00890B07"/>
    <w:rsid w:val="00892AD5"/>
    <w:rsid w:val="008931CD"/>
    <w:rsid w:val="00894E2A"/>
    <w:rsid w:val="00896FFC"/>
    <w:rsid w:val="008A0EF1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047"/>
    <w:rsid w:val="008B1CCA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358B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A5D"/>
    <w:rsid w:val="008F08E9"/>
    <w:rsid w:val="008F1372"/>
    <w:rsid w:val="008F1AD1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07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66F11"/>
    <w:rsid w:val="0097022F"/>
    <w:rsid w:val="00970628"/>
    <w:rsid w:val="00971A89"/>
    <w:rsid w:val="00971F31"/>
    <w:rsid w:val="00971F99"/>
    <w:rsid w:val="00972217"/>
    <w:rsid w:val="00972C73"/>
    <w:rsid w:val="0097363E"/>
    <w:rsid w:val="00973EDF"/>
    <w:rsid w:val="00974AEA"/>
    <w:rsid w:val="00980006"/>
    <w:rsid w:val="009807E8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921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09DF"/>
    <w:rsid w:val="009E22A8"/>
    <w:rsid w:val="009E298A"/>
    <w:rsid w:val="009E2AF6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78F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095C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6C0F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169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3982"/>
    <w:rsid w:val="00AD3DC2"/>
    <w:rsid w:val="00AD40CA"/>
    <w:rsid w:val="00AD424B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4C55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3DC9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087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F54"/>
    <w:rsid w:val="00BB640A"/>
    <w:rsid w:val="00BB64C2"/>
    <w:rsid w:val="00BC1423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416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4EB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7E1E"/>
    <w:rsid w:val="00C4044A"/>
    <w:rsid w:val="00C40585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A0A"/>
    <w:rsid w:val="00C53FA4"/>
    <w:rsid w:val="00C53FF2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2F2C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3EF2"/>
    <w:rsid w:val="00CA60B3"/>
    <w:rsid w:val="00CA7639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30824"/>
    <w:rsid w:val="00D30950"/>
    <w:rsid w:val="00D30B2E"/>
    <w:rsid w:val="00D30C23"/>
    <w:rsid w:val="00D30E45"/>
    <w:rsid w:val="00D310DC"/>
    <w:rsid w:val="00D31897"/>
    <w:rsid w:val="00D31E7F"/>
    <w:rsid w:val="00D32BC8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7737E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2AC"/>
    <w:rsid w:val="00DA7CB7"/>
    <w:rsid w:val="00DB0EE1"/>
    <w:rsid w:val="00DB1D0B"/>
    <w:rsid w:val="00DB2440"/>
    <w:rsid w:val="00DB353E"/>
    <w:rsid w:val="00DB3A62"/>
    <w:rsid w:val="00DB59B0"/>
    <w:rsid w:val="00DB5BF1"/>
    <w:rsid w:val="00DB790E"/>
    <w:rsid w:val="00DB7CF6"/>
    <w:rsid w:val="00DC132C"/>
    <w:rsid w:val="00DC14D5"/>
    <w:rsid w:val="00DC1F28"/>
    <w:rsid w:val="00DC2020"/>
    <w:rsid w:val="00DC2236"/>
    <w:rsid w:val="00DC22FF"/>
    <w:rsid w:val="00DC2D88"/>
    <w:rsid w:val="00DC3436"/>
    <w:rsid w:val="00DC35A7"/>
    <w:rsid w:val="00DC3B56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E7F6B"/>
    <w:rsid w:val="00DF0CBA"/>
    <w:rsid w:val="00DF137D"/>
    <w:rsid w:val="00DF1E31"/>
    <w:rsid w:val="00DF34EC"/>
    <w:rsid w:val="00DF38A0"/>
    <w:rsid w:val="00DF42E2"/>
    <w:rsid w:val="00DF6880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64F2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3FA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3BBE"/>
    <w:rsid w:val="00E84065"/>
    <w:rsid w:val="00E86074"/>
    <w:rsid w:val="00E86953"/>
    <w:rsid w:val="00E87172"/>
    <w:rsid w:val="00E87E77"/>
    <w:rsid w:val="00E910E9"/>
    <w:rsid w:val="00E9234B"/>
    <w:rsid w:val="00E92502"/>
    <w:rsid w:val="00E92E9E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025"/>
    <w:rsid w:val="00EC538B"/>
    <w:rsid w:val="00EC5E3F"/>
    <w:rsid w:val="00EC6459"/>
    <w:rsid w:val="00EC76A2"/>
    <w:rsid w:val="00ED07B0"/>
    <w:rsid w:val="00ED099A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199"/>
    <w:rsid w:val="00EE7266"/>
    <w:rsid w:val="00EE7A88"/>
    <w:rsid w:val="00EE7F8E"/>
    <w:rsid w:val="00EF0994"/>
    <w:rsid w:val="00EF1101"/>
    <w:rsid w:val="00EF1289"/>
    <w:rsid w:val="00EF17C5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4A6"/>
    <w:rsid w:val="00F11CB1"/>
    <w:rsid w:val="00F11DA2"/>
    <w:rsid w:val="00F126A1"/>
    <w:rsid w:val="00F13465"/>
    <w:rsid w:val="00F15E4D"/>
    <w:rsid w:val="00F17285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A17"/>
    <w:rsid w:val="00F66E5F"/>
    <w:rsid w:val="00F700AF"/>
    <w:rsid w:val="00F70CCE"/>
    <w:rsid w:val="00F71B81"/>
    <w:rsid w:val="00F721B0"/>
    <w:rsid w:val="00F72D17"/>
    <w:rsid w:val="00F7360D"/>
    <w:rsid w:val="00F73633"/>
    <w:rsid w:val="00F74385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2D0"/>
    <w:rsid w:val="00FA5D6F"/>
    <w:rsid w:val="00FA6543"/>
    <w:rsid w:val="00FB12D6"/>
    <w:rsid w:val="00FB1981"/>
    <w:rsid w:val="00FB2429"/>
    <w:rsid w:val="00FB281D"/>
    <w:rsid w:val="00FB2F04"/>
    <w:rsid w:val="00FB4D19"/>
    <w:rsid w:val="00FB4D3A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1B8"/>
    <w:rsid w:val="00FD2274"/>
    <w:rsid w:val="00FD26E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d02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113</TotalTime>
  <Pages>3</Pages>
  <Words>628</Words>
  <Characters>3439</Characters>
  <Application>Microsoft Office Word</Application>
  <DocSecurity>0</DocSecurity>
  <Lines>1146</Lines>
  <Paragraphs>225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Ingrid Norén</cp:lastModifiedBy>
  <cp:revision>13</cp:revision>
  <cp:lastPrinted>2025-07-10T10:39:00Z</cp:lastPrinted>
  <dcterms:created xsi:type="dcterms:W3CDTF">2025-11-20T10:31:00Z</dcterms:created>
  <dcterms:modified xsi:type="dcterms:W3CDTF">2025-11-20T15:03:00Z</dcterms:modified>
</cp:coreProperties>
</file>