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15B66" w:rsidRPr="00FF5D18" w:rsidTr="00715B6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15B66" w:rsidRPr="00FF5D18" w:rsidRDefault="007577F7" w:rsidP="00715B66">
            <w:pPr>
              <w:pStyle w:val="RSKRbeteckning"/>
              <w:spacing w:before="240"/>
            </w:pPr>
            <w:r w:rsidRPr="00FF5D18">
              <w:t>Riksdagsskrivelse</w:t>
            </w:r>
          </w:p>
          <w:p w:rsidR="00715B66" w:rsidRPr="00FF5D18" w:rsidRDefault="007577F7" w:rsidP="00715B66">
            <w:pPr>
              <w:pStyle w:val="RSKRbeteckning"/>
            </w:pPr>
            <w:r w:rsidRPr="00FF5D18">
              <w:t>2010/11</w:t>
            </w:r>
            <w:r w:rsidR="00715B66" w:rsidRPr="00FF5D18">
              <w:t>:</w:t>
            </w:r>
            <w:r w:rsidRPr="00FF5D18">
              <w:t>270</w:t>
            </w:r>
          </w:p>
        </w:tc>
        <w:tc>
          <w:tcPr>
            <w:tcW w:w="1134" w:type="dxa"/>
          </w:tcPr>
          <w:p w:rsidR="00715B66" w:rsidRPr="00FF5D18" w:rsidRDefault="00FF5D18" w:rsidP="00715B66">
            <w:pPr>
              <w:jc w:val="right"/>
            </w:pPr>
            <w:r w:rsidRPr="00FF5D1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B66" w:rsidRPr="00FF5D18" w:rsidTr="00715B6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15B66" w:rsidRPr="00FF5D18" w:rsidRDefault="00715B66">
            <w:pPr>
              <w:rPr>
                <w:sz w:val="10"/>
              </w:rPr>
            </w:pPr>
          </w:p>
        </w:tc>
      </w:tr>
    </w:tbl>
    <w:p w:rsidR="00715B66" w:rsidRPr="00FF5D18" w:rsidRDefault="00715B66"/>
    <w:p w:rsidR="00715B66" w:rsidRPr="00FF5D18" w:rsidRDefault="007577F7" w:rsidP="00715B66">
      <w:pPr>
        <w:pStyle w:val="Mottagare1"/>
      </w:pPr>
      <w:r w:rsidRPr="00FF5D18">
        <w:t>Regeringen</w:t>
      </w:r>
    </w:p>
    <w:p w:rsidR="00715B66" w:rsidRPr="00FF5D18" w:rsidRDefault="007577F7" w:rsidP="00715B66">
      <w:pPr>
        <w:pStyle w:val="Mottagare2"/>
      </w:pPr>
      <w:r w:rsidRPr="00FF5D18">
        <w:t>Näringsdepartementet</w:t>
      </w:r>
    </w:p>
    <w:p w:rsidR="00715B66" w:rsidRPr="00FF5D18" w:rsidRDefault="00715B66" w:rsidP="00715B66">
      <w:r w:rsidRPr="00FF5D18">
        <w:t xml:space="preserve">Med överlämnande av </w:t>
      </w:r>
      <w:r w:rsidR="007577F7" w:rsidRPr="00FF5D18">
        <w:t>näringsutskottet</w:t>
      </w:r>
      <w:r w:rsidRPr="00FF5D18">
        <w:t xml:space="preserve">s betänkande </w:t>
      </w:r>
      <w:r w:rsidR="007577F7" w:rsidRPr="00FF5D18">
        <w:t>2010/11</w:t>
      </w:r>
      <w:r w:rsidRPr="00FF5D18">
        <w:t>:</w:t>
      </w:r>
      <w:r w:rsidR="007577F7" w:rsidRPr="00FF5D18">
        <w:t>NU19</w:t>
      </w:r>
      <w:r w:rsidRPr="00FF5D18">
        <w:t xml:space="preserve"> </w:t>
      </w:r>
      <w:r w:rsidR="007577F7" w:rsidRPr="00FF5D18">
        <w:t>Utländsk näringsverksamhet i Sverige</w:t>
      </w:r>
      <w:r w:rsidRPr="00FF5D18">
        <w:t xml:space="preserve"> får jag anmäla att riksdagen denna dag bifallit utskottets förslag till riksdagsbeslut.</w:t>
      </w:r>
    </w:p>
    <w:p w:rsidR="00715B66" w:rsidRPr="00FF5D18" w:rsidRDefault="00715B66" w:rsidP="00715B66">
      <w:pPr>
        <w:pStyle w:val="Stockholm"/>
      </w:pPr>
      <w:r w:rsidRPr="00FF5D18">
        <w:t xml:space="preserve">Stockholm </w:t>
      </w:r>
      <w:r w:rsidR="007577F7" w:rsidRPr="00FF5D18">
        <w:t>den 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15B66" w:rsidRPr="00FF5D18" w:rsidTr="00715B6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15B66" w:rsidRPr="00FF5D18" w:rsidRDefault="007577F7" w:rsidP="00715B66">
            <w:pPr>
              <w:pStyle w:val="AvsTalman"/>
            </w:pPr>
            <w:r w:rsidRPr="00FF5D18">
              <w:t>Per Westerberg</w:t>
            </w:r>
          </w:p>
        </w:tc>
        <w:tc>
          <w:tcPr>
            <w:tcW w:w="3628" w:type="dxa"/>
          </w:tcPr>
          <w:p w:rsidR="00715B66" w:rsidRPr="00FF5D18" w:rsidRDefault="007577F7" w:rsidP="00715B66">
            <w:pPr>
              <w:pStyle w:val="AvsTjnsteman"/>
            </w:pPr>
            <w:r w:rsidRPr="00FF5D18">
              <w:t>Ulf Christoffersson</w:t>
            </w:r>
          </w:p>
        </w:tc>
      </w:tr>
    </w:tbl>
    <w:p w:rsidR="00D85057" w:rsidRPr="00FF5D18" w:rsidRDefault="00D85057" w:rsidP="00715B66"/>
    <w:sectPr w:rsidR="00D85057" w:rsidRPr="00FF5D1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B66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15B66"/>
    <w:rsid w:val="007577F7"/>
    <w:rsid w:val="007D2903"/>
    <w:rsid w:val="008174C2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DD6E41"/>
    <w:rsid w:val="00E570D1"/>
    <w:rsid w:val="00F520C1"/>
    <w:rsid w:val="00FD6193"/>
    <w:rsid w:val="00FF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D492230-C69D-4381-8845-B905CB49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270</vt:lpwstr>
  </property>
  <property fmtid="{D5CDD505-2E9C-101B-9397-08002B2CF9AE}" pid="6" name="Datum">
    <vt:lpwstr>2011-06-01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2010/11</vt:lpwstr>
  </property>
  <property fmtid="{D5CDD505-2E9C-101B-9397-08002B2CF9AE}" pid="16" name="RefNr">
    <vt:lpwstr>19</vt:lpwstr>
  </property>
  <property fmtid="{D5CDD505-2E9C-101B-9397-08002B2CF9AE}" pid="17" name="RefRubrik">
    <vt:lpwstr>Utländsk näringsverksamhet i Sverige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juni 2011</vt:lpwstr>
  </property>
</Properties>
</file>