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4F1688F9" w14:textId="77777777" w:rsidR="00010828" w:rsidRPr="00D10746" w:rsidRDefault="00010828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40B593A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D555F">
              <w:rPr>
                <w:b/>
                <w:szCs w:val="24"/>
              </w:rPr>
              <w:t>50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5FCBE49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14F21">
              <w:rPr>
                <w:szCs w:val="24"/>
              </w:rPr>
              <w:t>5</w:t>
            </w:r>
            <w:r w:rsidR="00624E6C">
              <w:rPr>
                <w:szCs w:val="24"/>
              </w:rPr>
              <w:t>-</w:t>
            </w:r>
            <w:r w:rsidR="000D555F">
              <w:rPr>
                <w:szCs w:val="24"/>
              </w:rPr>
              <w:t>21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3B6A439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0D555F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 w:rsidRPr="009705A2">
              <w:rPr>
                <w:szCs w:val="24"/>
              </w:rPr>
              <w:t>0</w:t>
            </w:r>
            <w:r w:rsidR="005E199B" w:rsidRPr="009705A2">
              <w:rPr>
                <w:szCs w:val="24"/>
              </w:rPr>
              <w:t>0</w:t>
            </w:r>
            <w:r w:rsidR="00953995" w:rsidRPr="009705A2">
              <w:rPr>
                <w:szCs w:val="24"/>
              </w:rPr>
              <w:t>–</w:t>
            </w:r>
            <w:r w:rsidR="009705A2" w:rsidRPr="009705A2">
              <w:rPr>
                <w:szCs w:val="24"/>
              </w:rPr>
              <w:t>11</w:t>
            </w:r>
            <w:r w:rsidR="000901B8" w:rsidRPr="009705A2">
              <w:rPr>
                <w:szCs w:val="24"/>
              </w:rPr>
              <w:t>.</w:t>
            </w:r>
            <w:r w:rsidR="009705A2" w:rsidRPr="009705A2">
              <w:rPr>
                <w:szCs w:val="24"/>
              </w:rPr>
              <w:t>1</w:t>
            </w:r>
            <w:r w:rsidR="000901B8" w:rsidRPr="009705A2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4B13C3C" w14:textId="77777777" w:rsidR="00010828" w:rsidRPr="007F393D" w:rsidRDefault="00010828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352E9D23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D555F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9705A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05A2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9705A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6D7F5E77" w:rsidR="00F533E1" w:rsidRPr="009705A2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9705A2">
              <w:rPr>
                <w:snapToGrid w:val="0"/>
              </w:rPr>
              <w:t>Utskottet justerade protokoll 2023/24:</w:t>
            </w:r>
            <w:r w:rsidR="00A95CF1" w:rsidRPr="009705A2">
              <w:rPr>
                <w:snapToGrid w:val="0"/>
              </w:rPr>
              <w:t>4</w:t>
            </w:r>
            <w:r w:rsidR="000D555F" w:rsidRPr="009705A2">
              <w:rPr>
                <w:snapToGrid w:val="0"/>
              </w:rPr>
              <w:t>9</w:t>
            </w:r>
            <w:r w:rsidRPr="009705A2">
              <w:rPr>
                <w:snapToGrid w:val="0"/>
              </w:rPr>
              <w:t>.</w:t>
            </w:r>
          </w:p>
          <w:p w14:paraId="5EB13AF3" w14:textId="77777777" w:rsidR="00F533E1" w:rsidRPr="009705A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C728E" w14:paraId="06C5A8A7" w14:textId="77777777" w:rsidTr="00887D33">
        <w:tc>
          <w:tcPr>
            <w:tcW w:w="567" w:type="dxa"/>
          </w:tcPr>
          <w:p w14:paraId="311DF78F" w14:textId="28B5B235" w:rsidR="00AC728E" w:rsidRDefault="00AC728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644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0C99B65C" w14:textId="77777777" w:rsidR="00010828" w:rsidRPr="009705A2" w:rsidRDefault="00010828" w:rsidP="00010828">
            <w:pPr>
              <w:rPr>
                <w:b/>
                <w:snapToGrid w:val="0"/>
              </w:rPr>
            </w:pPr>
            <w:r w:rsidRPr="009705A2">
              <w:rPr>
                <w:b/>
                <w:snapToGrid w:val="0"/>
              </w:rPr>
              <w:t>Socialtjänstens ansvar för våldsutsatta m.m. (SoU19)</w:t>
            </w:r>
          </w:p>
          <w:p w14:paraId="7FF5B202" w14:textId="77777777" w:rsidR="00010828" w:rsidRPr="009705A2" w:rsidRDefault="00010828" w:rsidP="00010828">
            <w:pPr>
              <w:rPr>
                <w:szCs w:val="24"/>
              </w:rPr>
            </w:pPr>
          </w:p>
          <w:p w14:paraId="0FBB0355" w14:textId="473C948B" w:rsidR="00010828" w:rsidRPr="009705A2" w:rsidRDefault="00010828" w:rsidP="00010828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rPr>
                <w:szCs w:val="24"/>
              </w:rPr>
              <w:t xml:space="preserve">Utskottet fortsatte beredningen av motioner om socialtjänstens </w:t>
            </w:r>
            <w:r w:rsidRPr="009705A2">
              <w:rPr>
                <w:snapToGrid w:val="0"/>
              </w:rPr>
              <w:t>ansvar för våldsutsatta m.m</w:t>
            </w:r>
            <w:r w:rsidRPr="009705A2">
              <w:rPr>
                <w:szCs w:val="24"/>
              </w:rPr>
              <w:t>.</w:t>
            </w:r>
          </w:p>
          <w:p w14:paraId="147B94D8" w14:textId="77777777" w:rsidR="00010828" w:rsidRPr="009705A2" w:rsidRDefault="00010828" w:rsidP="00010828">
            <w:pPr>
              <w:tabs>
                <w:tab w:val="left" w:pos="1701"/>
              </w:tabs>
            </w:pPr>
          </w:p>
          <w:p w14:paraId="6409E873" w14:textId="77777777" w:rsidR="00010828" w:rsidRPr="009705A2" w:rsidRDefault="00010828" w:rsidP="00010828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t>Ärendet bordlades.</w:t>
            </w:r>
          </w:p>
          <w:p w14:paraId="65AF07A8" w14:textId="77777777" w:rsidR="00AC728E" w:rsidRPr="009705A2" w:rsidRDefault="00AC728E" w:rsidP="000D555F">
            <w:pPr>
              <w:rPr>
                <w:b/>
                <w:snapToGrid w:val="0"/>
              </w:rPr>
            </w:pPr>
          </w:p>
        </w:tc>
      </w:tr>
      <w:tr w:rsidR="00AC728E" w14:paraId="77653815" w14:textId="77777777" w:rsidTr="00887D33">
        <w:tc>
          <w:tcPr>
            <w:tcW w:w="567" w:type="dxa"/>
          </w:tcPr>
          <w:p w14:paraId="6B6B8A98" w14:textId="6E57A7F8" w:rsidR="00AC728E" w:rsidRDefault="00AC728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644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32255FC" w14:textId="77777777" w:rsidR="00010828" w:rsidRPr="009705A2" w:rsidRDefault="00010828" w:rsidP="00010828">
            <w:pPr>
              <w:rPr>
                <w:b/>
                <w:snapToGrid w:val="0"/>
              </w:rPr>
            </w:pPr>
            <w:r w:rsidRPr="009705A2">
              <w:rPr>
                <w:b/>
                <w:snapToGrid w:val="0"/>
              </w:rPr>
              <w:t>Socialtjänstens arbete (SoU17)</w:t>
            </w:r>
          </w:p>
          <w:p w14:paraId="07499744" w14:textId="77777777" w:rsidR="00010828" w:rsidRPr="009705A2" w:rsidRDefault="00010828" w:rsidP="00010828">
            <w:pPr>
              <w:rPr>
                <w:szCs w:val="24"/>
              </w:rPr>
            </w:pPr>
          </w:p>
          <w:p w14:paraId="2D3CC2C7" w14:textId="43CA9A91" w:rsidR="00010828" w:rsidRPr="009705A2" w:rsidRDefault="00010828" w:rsidP="00010828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rPr>
                <w:szCs w:val="24"/>
              </w:rPr>
              <w:t>Utskottet fortsatte beredningen av motioner om socialtjänstens arbete.</w:t>
            </w:r>
          </w:p>
          <w:p w14:paraId="0F09132E" w14:textId="77777777" w:rsidR="00010828" w:rsidRPr="009705A2" w:rsidRDefault="00010828" w:rsidP="00010828">
            <w:pPr>
              <w:tabs>
                <w:tab w:val="left" w:pos="1701"/>
              </w:tabs>
            </w:pPr>
          </w:p>
          <w:p w14:paraId="6A3178BE" w14:textId="77777777" w:rsidR="00010828" w:rsidRPr="009705A2" w:rsidRDefault="00010828" w:rsidP="00010828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t>Ärendet bordlades.</w:t>
            </w:r>
          </w:p>
          <w:p w14:paraId="17B0DEEF" w14:textId="77777777" w:rsidR="00AC728E" w:rsidRPr="009705A2" w:rsidRDefault="00AC728E" w:rsidP="000D555F">
            <w:pPr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5F1B0842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644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4B257C1" w14:textId="77777777" w:rsidR="00EF6302" w:rsidRPr="009705A2" w:rsidRDefault="00EF6302" w:rsidP="00EF6302">
            <w:pPr>
              <w:tabs>
                <w:tab w:val="left" w:pos="1701"/>
              </w:tabs>
              <w:rPr>
                <w:b/>
              </w:rPr>
            </w:pPr>
            <w:r w:rsidRPr="009705A2">
              <w:rPr>
                <w:b/>
              </w:rPr>
              <w:t>Inkomna skrivelser</w:t>
            </w:r>
            <w:r w:rsidRPr="009705A2">
              <w:rPr>
                <w:b/>
              </w:rPr>
              <w:br/>
            </w:r>
          </w:p>
          <w:p w14:paraId="24967A48" w14:textId="77777777" w:rsidR="005879DB" w:rsidRPr="009705A2" w:rsidRDefault="005879DB" w:rsidP="005879DB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rPr>
                <w:szCs w:val="24"/>
              </w:rPr>
              <w:t>Skrivelse för kännedom anmäldes.</w:t>
            </w:r>
          </w:p>
          <w:p w14:paraId="5551CC87" w14:textId="77777777" w:rsidR="00EF6302" w:rsidRPr="009705A2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6B2839E6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EE5644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6BCB7CC" w14:textId="77777777" w:rsidR="000C73A3" w:rsidRPr="009705A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05A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9705A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9705A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705A2">
              <w:rPr>
                <w:bCs/>
                <w:szCs w:val="24"/>
              </w:rPr>
              <w:t>Kanslichefen informerade om arbetsplanen.</w:t>
            </w:r>
            <w:r w:rsidRPr="009705A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5F3DE85E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EE5644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AFF25B0" w14:textId="77777777" w:rsidR="000C73A3" w:rsidRPr="009705A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705A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9705A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0A2E674D" w:rsidR="000C73A3" w:rsidRPr="009705A2" w:rsidRDefault="000C73A3" w:rsidP="000C73A3">
            <w:pPr>
              <w:ind w:right="69"/>
              <w:rPr>
                <w:snapToGrid w:val="0"/>
              </w:rPr>
            </w:pPr>
            <w:r w:rsidRPr="009705A2">
              <w:rPr>
                <w:snapToGrid w:val="0"/>
              </w:rPr>
              <w:t xml:space="preserve">Utskottet beslutade att nästa sammanträde ska äga rum </w:t>
            </w:r>
            <w:r w:rsidR="00E82A10" w:rsidRPr="009705A2">
              <w:rPr>
                <w:snapToGrid w:val="0"/>
              </w:rPr>
              <w:t>t</w:t>
            </w:r>
            <w:r w:rsidR="000D555F" w:rsidRPr="009705A2">
              <w:rPr>
                <w:snapToGrid w:val="0"/>
              </w:rPr>
              <w:t>or</w:t>
            </w:r>
            <w:r w:rsidR="00E82A10" w:rsidRPr="009705A2">
              <w:rPr>
                <w:snapToGrid w:val="0"/>
              </w:rPr>
              <w:t>sdagen</w:t>
            </w:r>
            <w:r w:rsidRPr="009705A2">
              <w:rPr>
                <w:snapToGrid w:val="0"/>
              </w:rPr>
              <w:t xml:space="preserve"> den </w:t>
            </w:r>
            <w:r w:rsidR="00E17D71" w:rsidRPr="009705A2">
              <w:rPr>
                <w:snapToGrid w:val="0"/>
              </w:rPr>
              <w:t>2</w:t>
            </w:r>
            <w:r w:rsidR="000D555F" w:rsidRPr="009705A2">
              <w:rPr>
                <w:snapToGrid w:val="0"/>
              </w:rPr>
              <w:t>3</w:t>
            </w:r>
            <w:r w:rsidR="00EE5ACD" w:rsidRPr="009705A2">
              <w:rPr>
                <w:snapToGrid w:val="0"/>
              </w:rPr>
              <w:t xml:space="preserve"> maj</w:t>
            </w:r>
            <w:r w:rsidR="000901B8" w:rsidRPr="009705A2">
              <w:rPr>
                <w:snapToGrid w:val="0"/>
              </w:rPr>
              <w:t xml:space="preserve"> </w:t>
            </w:r>
            <w:r w:rsidRPr="009705A2">
              <w:rPr>
                <w:snapToGrid w:val="0"/>
              </w:rPr>
              <w:t xml:space="preserve">2024 kl. </w:t>
            </w:r>
            <w:r w:rsidR="00EE5ACD" w:rsidRPr="009705A2">
              <w:rPr>
                <w:snapToGrid w:val="0"/>
              </w:rPr>
              <w:t>1</w:t>
            </w:r>
            <w:r w:rsidR="000D555F" w:rsidRPr="009705A2">
              <w:rPr>
                <w:snapToGrid w:val="0"/>
              </w:rPr>
              <w:t>0</w:t>
            </w:r>
            <w:r w:rsidRPr="009705A2">
              <w:rPr>
                <w:snapToGrid w:val="0"/>
              </w:rPr>
              <w:t>.</w:t>
            </w:r>
            <w:r w:rsidR="00EE5ACD" w:rsidRPr="009705A2">
              <w:rPr>
                <w:snapToGrid w:val="0"/>
              </w:rPr>
              <w:t>0</w:t>
            </w:r>
            <w:r w:rsidRPr="009705A2">
              <w:rPr>
                <w:snapToGrid w:val="0"/>
              </w:rPr>
              <w:t>0.</w:t>
            </w:r>
          </w:p>
          <w:p w14:paraId="67C67290" w14:textId="7AE050A1" w:rsidR="000C73A3" w:rsidRPr="009705A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CC51ABC" w14:textId="77777777" w:rsidR="008E494F" w:rsidRDefault="008E494F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517D3E1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28A89693" w14:textId="77777777" w:rsidR="00A14F21" w:rsidRPr="00F81E32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9705A2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7E7221E2" w:rsidR="000C73A3" w:rsidRPr="009705A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9705A2">
              <w:rPr>
                <w:szCs w:val="24"/>
              </w:rPr>
              <w:t xml:space="preserve">Justeras den </w:t>
            </w:r>
            <w:r w:rsidR="00E17D71" w:rsidRPr="009705A2">
              <w:rPr>
                <w:szCs w:val="24"/>
              </w:rPr>
              <w:t>2</w:t>
            </w:r>
            <w:r w:rsidR="000D555F" w:rsidRPr="009705A2">
              <w:rPr>
                <w:szCs w:val="24"/>
              </w:rPr>
              <w:t>3</w:t>
            </w:r>
            <w:r w:rsidR="00957347" w:rsidRPr="009705A2">
              <w:rPr>
                <w:szCs w:val="24"/>
              </w:rPr>
              <w:t xml:space="preserve"> </w:t>
            </w:r>
            <w:r w:rsidR="00EE5ACD" w:rsidRPr="009705A2">
              <w:rPr>
                <w:szCs w:val="24"/>
              </w:rPr>
              <w:t>maj</w:t>
            </w:r>
          </w:p>
          <w:p w14:paraId="55C8EDB7" w14:textId="38EACE0B" w:rsidR="000C73A3" w:rsidRPr="009705A2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66A55E57" w:rsidR="00D201E3" w:rsidRPr="009705A2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77777777" w:rsidR="00A14F21" w:rsidRPr="009705A2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705A2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E9F9282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D555F">
              <w:rPr>
                <w:sz w:val="20"/>
              </w:rPr>
              <w:t>50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423F2B3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9705A2">
              <w:rPr>
                <w:sz w:val="20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7CAA82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61052427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E47D1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732BC56D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2A9CFD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76EB42A4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0341CED2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1E518E9B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14D8BC1B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E35C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B1C002F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6E5A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3F8D777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BFB29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4835BA56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66EC30F6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05354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769BCB69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0567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652EBE2D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11E37D59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048827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2F30E745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510BFF45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EE6B3A9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34404D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6E66B11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05C6975F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D0FAD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8DA13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2E1B7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4DC8892F" w:rsidR="00B06FA5" w:rsidRPr="00E40C0C" w:rsidRDefault="009705A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40948744" w:rsidR="00B06FA5" w:rsidRPr="00E40C0C" w:rsidRDefault="00E47A2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Amanda Palmstierna </w:t>
            </w:r>
            <w:r w:rsidR="00B06FA5" w:rsidRPr="00E40C0C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031547EA" w:rsidR="004A1961" w:rsidRPr="00E40C0C" w:rsidRDefault="009705A2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2244D2C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828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55F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0C2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21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9DB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205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5A2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6D5"/>
    <w:rsid w:val="00AC5B8B"/>
    <w:rsid w:val="00AC6C00"/>
    <w:rsid w:val="00AC7046"/>
    <w:rsid w:val="00AC70FB"/>
    <w:rsid w:val="00AC728E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6EF5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7B0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D71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A23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644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6509</TotalTime>
  <Pages>2</Pages>
  <Words>339</Words>
  <Characters>2679</Characters>
  <Application>Microsoft Office Word</Application>
  <DocSecurity>0</DocSecurity>
  <Lines>2679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1856</cp:revision>
  <cp:lastPrinted>2024-03-19T11:21:00Z</cp:lastPrinted>
  <dcterms:created xsi:type="dcterms:W3CDTF">2020-06-26T09:11:00Z</dcterms:created>
  <dcterms:modified xsi:type="dcterms:W3CDTF">2024-05-23T09:08:00Z</dcterms:modified>
</cp:coreProperties>
</file>