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9B6EA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647CB7D1" w14:textId="77777777" w:rsidTr="0096348C">
        <w:tc>
          <w:tcPr>
            <w:tcW w:w="9141" w:type="dxa"/>
          </w:tcPr>
          <w:p w14:paraId="080AF1D9" w14:textId="77777777" w:rsidR="0096348C" w:rsidRDefault="0096348C" w:rsidP="0096348C">
            <w:r>
              <w:t>RIKSDAGEN</w:t>
            </w:r>
          </w:p>
          <w:p w14:paraId="26ECC635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1FA4C197" w14:textId="77777777" w:rsidR="0096348C" w:rsidRDefault="0096348C" w:rsidP="0096348C"/>
    <w:p w14:paraId="0EA3909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6F7BD8F6" w14:textId="77777777" w:rsidTr="00012D39">
        <w:trPr>
          <w:cantSplit/>
          <w:trHeight w:val="742"/>
        </w:trPr>
        <w:tc>
          <w:tcPr>
            <w:tcW w:w="1985" w:type="dxa"/>
          </w:tcPr>
          <w:p w14:paraId="33EE459F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6F1C604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507091">
              <w:rPr>
                <w:b/>
              </w:rPr>
              <w:t>4</w:t>
            </w:r>
          </w:p>
          <w:p w14:paraId="14467ED1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095D4143" w14:textId="77777777" w:rsidTr="00012D39">
        <w:tc>
          <w:tcPr>
            <w:tcW w:w="1985" w:type="dxa"/>
          </w:tcPr>
          <w:p w14:paraId="7D3F48AE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7FD42A07" w14:textId="77777777"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507091">
              <w:t>10-2</w:t>
            </w:r>
            <w:r w:rsidR="00A8682A">
              <w:t>8</w:t>
            </w:r>
          </w:p>
        </w:tc>
      </w:tr>
      <w:tr w:rsidR="0096348C" w14:paraId="629002B9" w14:textId="77777777" w:rsidTr="00012D39">
        <w:tc>
          <w:tcPr>
            <w:tcW w:w="1985" w:type="dxa"/>
          </w:tcPr>
          <w:p w14:paraId="599D5E69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53BCF65" w14:textId="77777777" w:rsidR="00D12EAD" w:rsidRDefault="00507091" w:rsidP="0096348C">
            <w:r>
              <w:t>1</w:t>
            </w:r>
            <w:r w:rsidR="00A8682A">
              <w:t>0</w:t>
            </w:r>
            <w:r>
              <w:t>.00-</w:t>
            </w:r>
            <w:r w:rsidR="00FB2525">
              <w:t>10.15</w:t>
            </w:r>
          </w:p>
        </w:tc>
      </w:tr>
      <w:tr w:rsidR="0096348C" w14:paraId="40F51001" w14:textId="77777777" w:rsidTr="00012D39">
        <w:tc>
          <w:tcPr>
            <w:tcW w:w="1985" w:type="dxa"/>
          </w:tcPr>
          <w:p w14:paraId="49C5536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321DEC0A" w14:textId="77777777" w:rsidR="0096348C" w:rsidRDefault="0096348C" w:rsidP="0096348C">
            <w:r>
              <w:t>Se bilaga 1</w:t>
            </w:r>
          </w:p>
        </w:tc>
      </w:tr>
    </w:tbl>
    <w:p w14:paraId="1473BE13" w14:textId="77777777" w:rsidR="0096348C" w:rsidRDefault="0096348C" w:rsidP="0096348C"/>
    <w:p w14:paraId="374F8BDC" w14:textId="508D8A3F" w:rsidR="00FB2525" w:rsidRDefault="00FB2525" w:rsidP="00FB2525">
      <w:pPr>
        <w:ind w:left="2608" w:firstLine="2"/>
      </w:pPr>
      <w:r>
        <w:t>Ordföranden hälsade Hanna Gunnarsson (V) och Marie Granlund (S) särskilt välkomna till dagens sammanträde.</w:t>
      </w:r>
    </w:p>
    <w:p w14:paraId="01B5502A" w14:textId="77777777" w:rsidR="00F93B25" w:rsidRDefault="00F93B25" w:rsidP="0096348C"/>
    <w:p w14:paraId="23D11B8C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8A0D94D" w14:textId="77777777" w:rsidTr="00D12EAD">
        <w:tc>
          <w:tcPr>
            <w:tcW w:w="567" w:type="dxa"/>
          </w:tcPr>
          <w:p w14:paraId="281A9DDC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9534E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026BCCB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925703F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7C4FD2B6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E55AF8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E55AF8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184915">
              <w:rPr>
                <w:snapToGrid w:val="0"/>
              </w:rPr>
              <w:t>3</w:t>
            </w:r>
            <w:r w:rsidR="000D3043">
              <w:rPr>
                <w:snapToGrid w:val="0"/>
              </w:rPr>
              <w:t>.</w:t>
            </w:r>
          </w:p>
          <w:p w14:paraId="1D53884E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76C70B5B" w14:textId="77777777" w:rsidTr="00D12EAD">
        <w:tc>
          <w:tcPr>
            <w:tcW w:w="567" w:type="dxa"/>
          </w:tcPr>
          <w:p w14:paraId="3DBD24F5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534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C3F978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4EA41B29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8B2D1EF" w14:textId="77777777"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4F2C6FBA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4D9B0EB0" w14:textId="77777777" w:rsidTr="00D12EAD">
        <w:tc>
          <w:tcPr>
            <w:tcW w:w="567" w:type="dxa"/>
          </w:tcPr>
          <w:p w14:paraId="4D0BABA0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534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3C405D8" w14:textId="77777777" w:rsidR="007E4B5A" w:rsidRDefault="00184915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Utgiftsram för utgiftsområde 3 skatt, tull och exekution (SkU2y)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22211ED0" w14:textId="77777777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</w:t>
            </w:r>
            <w:r w:rsidR="00A201AE">
              <w:rPr>
                <w:snapToGrid w:val="0"/>
              </w:rPr>
              <w:t xml:space="preserve"> fråga om yttrande till finansutskottet över</w:t>
            </w:r>
            <w:r>
              <w:rPr>
                <w:snapToGrid w:val="0"/>
              </w:rPr>
              <w:t xml:space="preserve">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201AE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201AE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A201AE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BA7E841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385E586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201AE">
              <w:rPr>
                <w:snapToGrid w:val="0"/>
              </w:rPr>
              <w:t>1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201AE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proofErr w:type="gramEnd"/>
            <w:r w:rsidR="00A201AE">
              <w:rPr>
                <w:snapToGrid w:val="0"/>
              </w:rPr>
              <w:t>2y</w:t>
            </w:r>
            <w:r>
              <w:rPr>
                <w:snapToGrid w:val="0"/>
              </w:rPr>
              <w:t>.</w:t>
            </w:r>
          </w:p>
          <w:p w14:paraId="62C30C56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6FBD2418" w14:textId="77777777" w:rsidR="001857DE" w:rsidRDefault="001857D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</w:t>
            </w:r>
            <w:r w:rsidR="007E4B5A">
              <w:rPr>
                <w:snapToGrid w:val="0"/>
              </w:rPr>
              <w:t>-</w:t>
            </w:r>
            <w:r>
              <w:rPr>
                <w:snapToGrid w:val="0"/>
              </w:rPr>
              <w:t>, SD-, C-, V-, KD- och L-</w:t>
            </w:r>
            <w:r w:rsidR="007E4B5A">
              <w:rPr>
                <w:snapToGrid w:val="0"/>
              </w:rPr>
              <w:t xml:space="preserve">ledamöterna anmälde </w:t>
            </w:r>
            <w:r>
              <w:rPr>
                <w:snapToGrid w:val="0"/>
              </w:rPr>
              <w:t>avvikande meningar</w:t>
            </w:r>
            <w:r w:rsidR="007E4B5A">
              <w:rPr>
                <w:snapToGrid w:val="0"/>
              </w:rPr>
              <w:t xml:space="preserve">. </w:t>
            </w:r>
          </w:p>
          <w:p w14:paraId="461E994A" w14:textId="77777777" w:rsidR="00F93B25" w:rsidRDefault="001857D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 och KD-</w:t>
            </w:r>
            <w:r w:rsidR="007E4B5A">
              <w:rPr>
                <w:snapToGrid w:val="0"/>
              </w:rPr>
              <w:t>ledam</w:t>
            </w:r>
            <w:r>
              <w:rPr>
                <w:snapToGrid w:val="0"/>
              </w:rPr>
              <w:t>ö</w:t>
            </w:r>
            <w:r w:rsidR="007E4B5A">
              <w:rPr>
                <w:snapToGrid w:val="0"/>
              </w:rPr>
              <w:t>te</w:t>
            </w:r>
            <w:r>
              <w:rPr>
                <w:snapToGrid w:val="0"/>
              </w:rPr>
              <w:t>r</w:t>
            </w:r>
            <w:r w:rsidR="007E4B5A">
              <w:rPr>
                <w:snapToGrid w:val="0"/>
              </w:rPr>
              <w:t>n</w:t>
            </w:r>
            <w:r>
              <w:rPr>
                <w:snapToGrid w:val="0"/>
              </w:rPr>
              <w:t>a</w:t>
            </w:r>
            <w:r w:rsidR="007E4B5A">
              <w:rPr>
                <w:snapToGrid w:val="0"/>
              </w:rPr>
              <w:t xml:space="preserve"> anmälde ett särskilt yttrande. </w:t>
            </w:r>
          </w:p>
          <w:p w14:paraId="1EEB8D5E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84915" w14:paraId="3252854D" w14:textId="77777777" w:rsidTr="00D12EAD">
        <w:tc>
          <w:tcPr>
            <w:tcW w:w="567" w:type="dxa"/>
          </w:tcPr>
          <w:p w14:paraId="508F50FA" w14:textId="77777777" w:rsidR="00184915" w:rsidRDefault="002953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52254E6" w14:textId="77777777" w:rsidR="00184915" w:rsidRDefault="00507091" w:rsidP="0018491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Ändring i skatteavtalet mellan Sverige samt Storbritannien och Nordirland (SkU4)</w:t>
            </w:r>
            <w:r w:rsidR="0018491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184915">
              <w:rPr>
                <w:snapToGrid w:val="0"/>
              </w:rPr>
              <w:t xml:space="preserve"> </w:t>
            </w:r>
          </w:p>
          <w:p w14:paraId="311FB95F" w14:textId="77777777" w:rsidR="00184915" w:rsidRDefault="00184915" w:rsidP="0018491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201AE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201AE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A201AE">
              <w:rPr>
                <w:rFonts w:eastAsiaTheme="minorHAnsi"/>
                <w:color w:val="000000"/>
                <w:szCs w:val="24"/>
                <w:lang w:eastAsia="en-US"/>
              </w:rPr>
              <w:t>4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291745BC" w14:textId="77777777" w:rsidR="00184915" w:rsidRDefault="00184915" w:rsidP="00184915">
            <w:pPr>
              <w:tabs>
                <w:tab w:val="left" w:pos="1701"/>
              </w:tabs>
              <w:rPr>
                <w:snapToGrid w:val="0"/>
              </w:rPr>
            </w:pPr>
          </w:p>
          <w:p w14:paraId="7CDAF710" w14:textId="77777777" w:rsidR="00184915" w:rsidRDefault="00184915" w:rsidP="0018491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201AE">
              <w:rPr>
                <w:snapToGrid w:val="0"/>
              </w:rPr>
              <w:t>1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201AE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proofErr w:type="gramEnd"/>
            <w:r w:rsidR="00A201AE">
              <w:rPr>
                <w:snapToGrid w:val="0"/>
              </w:rPr>
              <w:t>4</w:t>
            </w:r>
            <w:r>
              <w:rPr>
                <w:snapToGrid w:val="0"/>
              </w:rPr>
              <w:t>.</w:t>
            </w:r>
          </w:p>
          <w:p w14:paraId="774522BC" w14:textId="77777777" w:rsidR="00184915" w:rsidRDefault="00184915" w:rsidP="001857D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84915" w14:paraId="1EF2F34D" w14:textId="77777777" w:rsidTr="00D12EAD">
        <w:tc>
          <w:tcPr>
            <w:tcW w:w="567" w:type="dxa"/>
          </w:tcPr>
          <w:p w14:paraId="22D0B051" w14:textId="77777777" w:rsidR="00184915" w:rsidRDefault="002953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B08E8FF" w14:textId="77777777" w:rsidR="00184915" w:rsidRDefault="00A201AE" w:rsidP="0018491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 (SkU4y)</w:t>
            </w:r>
          </w:p>
          <w:p w14:paraId="5FDF42BF" w14:textId="77777777" w:rsidR="00A201AE" w:rsidRDefault="00A201AE" w:rsidP="0018491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3107780" w14:textId="77777777" w:rsidR="00184915" w:rsidRDefault="00184915" w:rsidP="0018491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behandlade fråga om yttrande till </w:t>
            </w:r>
            <w:r w:rsidR="00A201AE">
              <w:rPr>
                <w:rFonts w:ascii="TimesNewRomanPSMT" w:hAnsi="TimesNewRomanPSMT" w:cs="TimesNewRomanPSMT"/>
                <w:szCs w:val="24"/>
              </w:rPr>
              <w:t>konstitutions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79C5225E" w14:textId="77777777" w:rsidR="00184915" w:rsidRDefault="00A201AE" w:rsidP="00184915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</w:t>
            </w:r>
            <w:r w:rsidR="00184915">
              <w:rPr>
                <w:rFonts w:ascii="TimesNewRomanPSMT" w:hAnsi="TimesNewRomanPSMT" w:cs="TimesNewRomanPSMT"/>
                <w:szCs w:val="24"/>
              </w:rPr>
              <w:t>ver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u</w:t>
            </w:r>
            <w:r w:rsidRPr="00A201AE">
              <w:rPr>
                <w:bCs/>
                <w:color w:val="000000"/>
                <w:szCs w:val="24"/>
              </w:rPr>
              <w:t>ppföljning av riksdagens tillämpning av subsidiaritetsprincipen</w:t>
            </w:r>
            <w:r w:rsidR="00184915"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1AC46B2F" w14:textId="77777777" w:rsidR="00184915" w:rsidRDefault="00184915" w:rsidP="00184915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7C50A770" w14:textId="77777777" w:rsidR="00184915" w:rsidRDefault="00184915" w:rsidP="00184915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Ärendet bordlades.</w:t>
            </w:r>
          </w:p>
          <w:p w14:paraId="3D346AD3" w14:textId="77777777" w:rsidR="00184915" w:rsidRDefault="00184915" w:rsidP="0018491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14:paraId="00C1CFBA" w14:textId="77777777" w:rsidTr="00D12EAD">
        <w:tc>
          <w:tcPr>
            <w:tcW w:w="567" w:type="dxa"/>
          </w:tcPr>
          <w:p w14:paraId="696C91DC" w14:textId="77777777" w:rsidR="00C3694B" w:rsidRDefault="002953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05248A4E" w14:textId="77777777" w:rsidR="00C3694B" w:rsidRDefault="00E170D3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Skattefrågor i budgetpropositionen för 2022 (SkU1y)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5DA7C98" w14:textId="77777777" w:rsidR="00C3694B" w:rsidRDefault="00C3694B" w:rsidP="00E170D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E170D3">
              <w:rPr>
                <w:rFonts w:ascii="TimesNewRomanPSMT" w:hAnsi="TimesNewRomanPSMT" w:cs="TimesNewRomanPSMT"/>
                <w:szCs w:val="24"/>
              </w:rPr>
              <w:t xml:space="preserve">fortsatte behandlingen om fråga om yttrande till finansutskottet över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proposition 202</w:t>
            </w:r>
            <w:r w:rsidR="00E170D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E170D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E170D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09EABE25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D8D4CA3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70B87D23" w14:textId="77777777" w:rsidTr="00D12EAD">
        <w:tc>
          <w:tcPr>
            <w:tcW w:w="567" w:type="dxa"/>
          </w:tcPr>
          <w:p w14:paraId="264AC320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9534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1D2C7114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4CFAD210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4D597E13" w14:textId="77777777" w:rsidR="00F93B25" w:rsidRDefault="00FB25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hålla en offentlig utfrågning om folkbokföringsfrågor torsdagen den 27 januari 2022.</w:t>
            </w:r>
          </w:p>
          <w:p w14:paraId="7D46815B" w14:textId="77777777" w:rsidR="00FB2525" w:rsidRDefault="00FB25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4DD73D3" w14:textId="77777777" w:rsidR="00FB2525" w:rsidRDefault="00B07D7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Kansliet</w:t>
            </w:r>
            <w:r w:rsidR="00FB2525">
              <w:rPr>
                <w:snapToGrid w:val="0"/>
              </w:rPr>
              <w:t xml:space="preserve"> informerade om forskarförmiddagen som äger rum </w:t>
            </w:r>
            <w:r w:rsidR="00851FE8">
              <w:rPr>
                <w:snapToGrid w:val="0"/>
              </w:rPr>
              <w:t xml:space="preserve">torsdagen </w:t>
            </w:r>
            <w:r w:rsidR="00FB2525">
              <w:rPr>
                <w:snapToGrid w:val="0"/>
              </w:rPr>
              <w:t>den 24 februari 2022.</w:t>
            </w:r>
          </w:p>
          <w:p w14:paraId="0EB1318F" w14:textId="77777777" w:rsidR="00FB2525" w:rsidRDefault="00FB25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del</w:t>
            </w:r>
            <w:r w:rsidR="00851FE8">
              <w:rPr>
                <w:snapToGrid w:val="0"/>
              </w:rPr>
              <w:t>t</w:t>
            </w:r>
            <w:r>
              <w:rPr>
                <w:snapToGrid w:val="0"/>
              </w:rPr>
              <w:t>a i fors</w:t>
            </w:r>
            <w:r w:rsidR="00851FE8">
              <w:rPr>
                <w:snapToGrid w:val="0"/>
              </w:rPr>
              <w:t>k</w:t>
            </w:r>
            <w:r>
              <w:rPr>
                <w:snapToGrid w:val="0"/>
              </w:rPr>
              <w:t>arförmiddagen.</w:t>
            </w:r>
          </w:p>
          <w:p w14:paraId="3EC6EE80" w14:textId="77777777" w:rsidR="00851FE8" w:rsidRPr="00F93B25" w:rsidRDefault="00851FE8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6AF30B49" w14:textId="77777777" w:rsidTr="00D12EAD">
        <w:tc>
          <w:tcPr>
            <w:tcW w:w="567" w:type="dxa"/>
          </w:tcPr>
          <w:p w14:paraId="70A5A358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534E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1D785C1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7167DF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2AAB278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E170D3">
              <w:rPr>
                <w:snapToGrid w:val="0"/>
              </w:rPr>
              <w:t>t</w:t>
            </w:r>
            <w:r w:rsidR="000520E9">
              <w:rPr>
                <w:snapToGrid w:val="0"/>
              </w:rPr>
              <w:t>is</w:t>
            </w:r>
            <w:r w:rsidR="00E170D3">
              <w:rPr>
                <w:snapToGrid w:val="0"/>
              </w:rPr>
              <w:t>dagen</w:t>
            </w:r>
            <w:r w:rsidR="00EF70DA">
              <w:rPr>
                <w:snapToGrid w:val="0"/>
              </w:rPr>
              <w:t xml:space="preserve"> den </w:t>
            </w:r>
            <w:r w:rsidR="000520E9">
              <w:rPr>
                <w:snapToGrid w:val="0"/>
              </w:rPr>
              <w:t>9 november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E170D3">
              <w:rPr>
                <w:snapToGrid w:val="0"/>
              </w:rPr>
              <w:t>1</w:t>
            </w:r>
            <w:r w:rsidR="000520E9">
              <w:rPr>
                <w:snapToGrid w:val="0"/>
              </w:rPr>
              <w:t>1</w:t>
            </w:r>
            <w:r w:rsidR="00E170D3">
              <w:rPr>
                <w:snapToGrid w:val="0"/>
              </w:rPr>
              <w:t>.</w:t>
            </w:r>
            <w:r w:rsidR="000520E9">
              <w:rPr>
                <w:snapToGrid w:val="0"/>
              </w:rPr>
              <w:t>0</w:t>
            </w:r>
            <w:r w:rsidR="00E170D3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  <w:p w14:paraId="198DAB58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27F84FC1" w14:textId="77777777" w:rsidTr="00D12EAD">
        <w:tc>
          <w:tcPr>
            <w:tcW w:w="567" w:type="dxa"/>
          </w:tcPr>
          <w:p w14:paraId="0904D1D4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8F2717C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9F07671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C18714E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50BFC781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855779A" w14:textId="77777777" w:rsidR="0096348C" w:rsidRDefault="0096348C" w:rsidP="0096348C">
            <w:pPr>
              <w:tabs>
                <w:tab w:val="left" w:pos="1701"/>
              </w:tabs>
            </w:pPr>
          </w:p>
          <w:p w14:paraId="31DA43AF" w14:textId="77777777" w:rsidR="0096348C" w:rsidRDefault="0096348C" w:rsidP="0096348C">
            <w:pPr>
              <w:tabs>
                <w:tab w:val="left" w:pos="1701"/>
              </w:tabs>
            </w:pPr>
          </w:p>
          <w:p w14:paraId="1D636A44" w14:textId="15E5970B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C06E1">
              <w:t>9 november</w:t>
            </w:r>
            <w:r w:rsidR="00507091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14:paraId="68FC8851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72ECCD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067F44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4D2681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CACB53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1BE70C4B" w14:textId="77777777" w:rsidR="0096348C" w:rsidRDefault="0096348C" w:rsidP="00EA7B53">
            <w:r>
              <w:t>till protokoll</w:t>
            </w:r>
          </w:p>
          <w:p w14:paraId="09CF5B43" w14:textId="77777777"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1857DE">
              <w:t>4</w:t>
            </w:r>
          </w:p>
        </w:tc>
      </w:tr>
      <w:tr w:rsidR="0096348C" w14:paraId="3A6F5A6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DE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0AA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29534E">
              <w:rPr>
                <w:sz w:val="22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763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017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90B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BB4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737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0EE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3F056EC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5BF5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B79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2A2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A4C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6B4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25C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3D1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B5C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A15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08E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A45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F4A9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75A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1F4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7C3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34517F7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67FA2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596C" w14:textId="77777777" w:rsidR="003F642F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4978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542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C236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66C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013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A785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506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D337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920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5D4C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F2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AC7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11E5E21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8B5E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6E64" w14:textId="77777777" w:rsidR="003F642F" w:rsidRPr="001E1FAC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B29D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2B6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8CEB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FB4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69F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6DB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F3D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B0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C44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7FC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21C0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884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219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4EA9F69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5B9A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E9FB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FD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99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90A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7B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75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7D6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FD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9E1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BEA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DE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EF5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FD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80A8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DE6DF7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5CF1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72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2B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7C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B4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93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A25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FB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FF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E6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A1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62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5F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97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34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40E24F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EB1F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0D1E4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D23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51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D1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F6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11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7F9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51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11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05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65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B4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58C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00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BB3A66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F93E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989D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97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7C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C06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85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5E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E4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14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618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02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7E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1EA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96C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2D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CECBC8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CEA1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D114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B6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C45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0F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78D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89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723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C8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E6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AA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60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32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61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7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626183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57D0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BF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6B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A75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F3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4E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230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65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65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44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B1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4E5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3E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538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1E2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8423FD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991F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1B5E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CE9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A6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53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C8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030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ED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5F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6B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0F7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F1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18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76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761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D1B3A7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265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BE24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24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55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5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20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A84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2D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47D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9E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2D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10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126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0F0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357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B82076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EDC7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DE9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FA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95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BFD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E6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CF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B6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02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DDC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1B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2E4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5C7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12F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BB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D81816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7833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1EC1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D7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D6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F1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708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97F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57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32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0F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49B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7D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00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896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35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E0BBB1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10AD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8F9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9102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9A4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6886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BA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527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28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B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BC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326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CAF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85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E3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BD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D93D87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DB49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6460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7D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700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E83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F20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B5E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15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AF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A32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EEA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57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0F5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37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13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F6ADEF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F486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8CAE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94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D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906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D18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E3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DB3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8D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1DD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8A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83E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48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ECCE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66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B30B62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964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E9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0D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302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C92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51D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07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4F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6CE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C93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06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36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E8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B9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6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3B9E69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9ABB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EA5A" w14:textId="77777777" w:rsidR="003F642F" w:rsidRPr="00E70A95" w:rsidRDefault="0029534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404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FB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30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A7C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01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44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1BC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B3E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77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BD9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16D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855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DDE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1EDCC5F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68EF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666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4AA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40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E7B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38D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19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91C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B3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C74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541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2FD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4A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A00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346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066C671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4716" w14:textId="77777777"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CC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2B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59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F6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CE7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3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52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6E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136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00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5E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A8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60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310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F61F41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4BEE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AA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5E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C21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EFF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0F9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7EB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770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BF4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C79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A9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59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BF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B83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260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677F53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DB3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473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E4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C0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AC9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CF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5F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9DA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DCF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E7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CA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9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C1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D4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86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5A2BA1A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1E2F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D28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777E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D17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F6D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D5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502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68C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388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1B1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F8F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33B7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CE97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724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5466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B8670D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39EA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B3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77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CE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578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D9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409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1CC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A0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9B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85A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EA2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95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7D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CEB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B97292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2AAA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97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5C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8B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754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8DF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210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88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A2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FB2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00B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C4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A9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B66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AC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89AF8D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8CAA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4B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82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82A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4C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28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D2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F7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98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B3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D8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962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643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14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06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081EEB9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1890" w14:textId="77777777" w:rsidR="00542EC5" w:rsidRPr="0078232D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897" w14:textId="77777777" w:rsidR="00542EC5" w:rsidRPr="0078232D" w:rsidRDefault="0029534E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2F4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6E4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BDA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DFD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7CE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FFF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64C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E8C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387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181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920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08E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60C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3CAAE23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BB2C" w14:textId="77777777" w:rsidR="00542EC5" w:rsidRPr="00AB3136" w:rsidRDefault="00542EC5" w:rsidP="00542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1E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25B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84B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B93F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CC9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9BFB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ED1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427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F69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035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B2EB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BAB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B93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830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2CA6906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FC34" w14:textId="77777777" w:rsidR="00542EC5" w:rsidRPr="0078232D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919A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EF7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8F6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411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332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153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E83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8A1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041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FCF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46F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D37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210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9DC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7F7203D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2A66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302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D1E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A2A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8D5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8CE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8AE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85E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955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7EC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41C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477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781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F37B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897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0A697CA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AA04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38B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89F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ECAB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476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B0E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652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B3A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C40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DB4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A03F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35C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EEA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3A3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21E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207D749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945A" w14:textId="77777777" w:rsidR="00542EC5" w:rsidRPr="0078232D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E73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C40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305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2D6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CFC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1B1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859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C11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C97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2EA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4A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EE2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5BA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E71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142788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3AB3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9713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C0F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AB4F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EA3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04C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A34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A17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C3B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7A8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83A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8C1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045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1BE1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48E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07D8419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EFA1" w14:textId="77777777" w:rsidR="00542EC5" w:rsidRPr="0078232D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BE6B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DAE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7795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860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11A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6D1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E0F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CE4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3BC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6ED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425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020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F0F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02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31DD072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367E" w14:textId="77777777" w:rsidR="00542EC5" w:rsidRPr="0078232D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443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92B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856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09A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075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781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AC6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CA4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DDFD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DE5F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A37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454F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8DD7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360B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14:paraId="5DE01A9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E38A" w14:textId="77777777" w:rsidR="00542EC5" w:rsidRPr="0078232D" w:rsidRDefault="00542EC5" w:rsidP="00542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DD7F8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3B72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4740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3CFC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8E7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ACC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E239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8AAF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3D9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714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D52E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3CEB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0346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70AA" w14:textId="77777777" w:rsidR="00542EC5" w:rsidRPr="0078232D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42EC5" w:rsidRPr="00AB3136" w14:paraId="2340A4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4E8C" w14:textId="77777777" w:rsidR="00542EC5" w:rsidRPr="0078232D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516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03D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13E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E1E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21A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EF3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1D7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749C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73B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14D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478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E95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E27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4D8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2CE5306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E493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895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68F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53A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1749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368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4E7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871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94D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A4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F4C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5199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517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32B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EF4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486DBA3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FA0A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34B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22E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A42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F9A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965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C41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D9C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FB7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ADB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1DC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274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62F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D8C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DFC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4CED584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C3CA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FBF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106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CE3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B25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09A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E39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FB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FA4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947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BAE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C91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78C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788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9D6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4AE66B1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754D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F3F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771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521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7CA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BD0C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054AC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FC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4E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7E6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E64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CF6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F8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B92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E27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567985C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31B0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DD7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F93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E07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15A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C5B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9ADF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A3F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370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152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5ED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A4AD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29C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65D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21C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6A8E71E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8C12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362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398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FB4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25B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C38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216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728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D12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81A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CDD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BFF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A23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23F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069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44F3FD7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8B18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071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C7A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3F8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695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20C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4B4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C15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7C8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10E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0B5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1D9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B4D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E39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B32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05F301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9D45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E3962" w14:textId="77777777" w:rsidR="00542EC5" w:rsidRPr="00140387" w:rsidRDefault="0029534E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2BD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66C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6BB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099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FC6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389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851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CE5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DDE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D70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5DB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F8C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B7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3FE1EB2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8FC3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143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5CC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B749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0F5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295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B2F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943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F61C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4BA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ED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536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195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B39E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7C1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6FE38E6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2A3A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ED9B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623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301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D6D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340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75B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B57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53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244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A00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ACB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EA3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8A7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BC9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BF4C14" w14:paraId="71AE25E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AD77" w14:textId="77777777" w:rsidR="00542EC5" w:rsidRPr="00BF4C14" w:rsidRDefault="00542EC5" w:rsidP="00542EC5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54D2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C4AB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BFCA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FA943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3300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61AA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885B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DD7B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8A08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2049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6005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6EF2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8E632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F36B" w14:textId="77777777" w:rsidR="00542EC5" w:rsidRPr="00BF4C14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542EC5" w:rsidRPr="00140387" w14:paraId="339AE1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6363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926C" w14:textId="77777777" w:rsidR="00542EC5" w:rsidRPr="00140387" w:rsidRDefault="0029534E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21A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185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B3679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8A82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932A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888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72F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26C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765C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5C6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78A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FF4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F62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6CFC1C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3E10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CBC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1EBC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F30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407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D94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02F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923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50C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95DF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7E34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63D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E58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5AE8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565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:rsidRPr="00140387" w14:paraId="41A1EB4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AD24" w14:textId="77777777" w:rsidR="00542EC5" w:rsidRDefault="00542EC5" w:rsidP="00542E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050A" w14:textId="77777777" w:rsidR="00542EC5" w:rsidRPr="00140387" w:rsidRDefault="0029534E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04A1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96F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582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4170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3B07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7779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4795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E4E3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B66D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44E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E21B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E246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932C" w14:textId="77777777" w:rsidR="00542EC5" w:rsidRPr="00140387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42EC5" w14:paraId="54F961A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BCB0882" w14:textId="77777777" w:rsidR="00542EC5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371252A5" w14:textId="77777777" w:rsidR="00542EC5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542EC5" w14:paraId="27A89B2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E250C9A" w14:textId="77777777" w:rsidR="00542EC5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6E615938" w14:textId="77777777" w:rsidR="00542EC5" w:rsidRDefault="00542EC5" w:rsidP="00542E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14:paraId="5215880E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  <w:bookmarkStart w:id="0" w:name="_GoBack"/>
      <w:bookmarkEnd w:id="0"/>
    </w:p>
    <w:p w14:paraId="4C747453" w14:textId="77777777" w:rsidR="00953D59" w:rsidRDefault="00953D59" w:rsidP="00706E6D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520E9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4430"/>
    <w:rsid w:val="00133B7E"/>
    <w:rsid w:val="00140387"/>
    <w:rsid w:val="00144FCB"/>
    <w:rsid w:val="001507C0"/>
    <w:rsid w:val="001522CE"/>
    <w:rsid w:val="00161AA6"/>
    <w:rsid w:val="001631CE"/>
    <w:rsid w:val="00184915"/>
    <w:rsid w:val="001857DE"/>
    <w:rsid w:val="00186BCD"/>
    <w:rsid w:val="0019469E"/>
    <w:rsid w:val="001A1578"/>
    <w:rsid w:val="001B5F42"/>
    <w:rsid w:val="001C3521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1510"/>
    <w:rsid w:val="0029534E"/>
    <w:rsid w:val="00296D10"/>
    <w:rsid w:val="002B1854"/>
    <w:rsid w:val="002B51DB"/>
    <w:rsid w:val="002C014D"/>
    <w:rsid w:val="002C36FA"/>
    <w:rsid w:val="002D2AB5"/>
    <w:rsid w:val="002E1614"/>
    <w:rsid w:val="002F284C"/>
    <w:rsid w:val="003102EF"/>
    <w:rsid w:val="00314357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6E9"/>
    <w:rsid w:val="0041580F"/>
    <w:rsid w:val="0041582D"/>
    <w:rsid w:val="00416EC2"/>
    <w:rsid w:val="00417945"/>
    <w:rsid w:val="004206DB"/>
    <w:rsid w:val="004245AC"/>
    <w:rsid w:val="00445589"/>
    <w:rsid w:val="00446353"/>
    <w:rsid w:val="00446BE8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7091"/>
    <w:rsid w:val="005108E6"/>
    <w:rsid w:val="00511E86"/>
    <w:rsid w:val="00517E7E"/>
    <w:rsid w:val="00533D68"/>
    <w:rsid w:val="00540AE9"/>
    <w:rsid w:val="00542EC5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706E6D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34B38"/>
    <w:rsid w:val="008378F7"/>
    <w:rsid w:val="00851FE8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01AE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8682A"/>
    <w:rsid w:val="00A90C14"/>
    <w:rsid w:val="00A9262A"/>
    <w:rsid w:val="00AB15F1"/>
    <w:rsid w:val="00AB3136"/>
    <w:rsid w:val="00AF7C8D"/>
    <w:rsid w:val="00B07D7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C06E1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52EA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170D3"/>
    <w:rsid w:val="00E31AA3"/>
    <w:rsid w:val="00E33857"/>
    <w:rsid w:val="00E45D77"/>
    <w:rsid w:val="00E55AF8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2525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84308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444</Words>
  <Characters>3418</Characters>
  <Application>Microsoft Office Word</Application>
  <DocSecurity>0</DocSecurity>
  <Lines>1139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2021-10-28T12:23:00Z</cp:lastPrinted>
  <dcterms:created xsi:type="dcterms:W3CDTF">2021-11-09T15:11:00Z</dcterms:created>
  <dcterms:modified xsi:type="dcterms:W3CDTF">2021-11-09T15:13:00Z</dcterms:modified>
</cp:coreProperties>
</file>