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34FA7" w:rsidRPr="00886F3B" w:rsidTr="00B34FA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34FA7" w:rsidRPr="00886F3B" w:rsidRDefault="00B34FA7" w:rsidP="00B34FA7">
            <w:pPr>
              <w:pStyle w:val="RSKRbeteckning"/>
              <w:spacing w:before="240"/>
            </w:pPr>
            <w:r w:rsidRPr="00886F3B">
              <w:t>Riksdagsskrivelse</w:t>
            </w:r>
          </w:p>
          <w:p w:rsidR="00B34FA7" w:rsidRPr="00886F3B" w:rsidRDefault="00B34FA7" w:rsidP="00B34FA7">
            <w:pPr>
              <w:pStyle w:val="RSKRbeteckning"/>
            </w:pPr>
            <w:r w:rsidRPr="00886F3B">
              <w:t>2011/12:238</w:t>
            </w:r>
          </w:p>
        </w:tc>
        <w:tc>
          <w:tcPr>
            <w:tcW w:w="1134" w:type="dxa"/>
          </w:tcPr>
          <w:p w:rsidR="00B34FA7" w:rsidRPr="00886F3B" w:rsidRDefault="00886F3B" w:rsidP="00B34FA7">
            <w:pPr>
              <w:jc w:val="right"/>
            </w:pPr>
            <w:r w:rsidRPr="00886F3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FA7" w:rsidRPr="00886F3B" w:rsidTr="00B34FA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34FA7" w:rsidRPr="00886F3B" w:rsidRDefault="00B34FA7" w:rsidP="00B34FA7">
            <w:pPr>
              <w:rPr>
                <w:sz w:val="10"/>
              </w:rPr>
            </w:pPr>
          </w:p>
        </w:tc>
      </w:tr>
    </w:tbl>
    <w:p w:rsidR="00B34FA7" w:rsidRPr="00886F3B" w:rsidRDefault="00B34FA7" w:rsidP="00B34FA7"/>
    <w:p w:rsidR="00B34FA7" w:rsidRPr="00886F3B" w:rsidRDefault="00B34FA7" w:rsidP="00B34FA7">
      <w:pPr>
        <w:pStyle w:val="Mottagare1"/>
      </w:pPr>
      <w:r w:rsidRPr="00886F3B">
        <w:t>Regeringen</w:t>
      </w:r>
    </w:p>
    <w:p w:rsidR="00B34FA7" w:rsidRPr="00886F3B" w:rsidRDefault="00B34FA7" w:rsidP="00B34FA7">
      <w:pPr>
        <w:pStyle w:val="Mottagare2"/>
      </w:pPr>
      <w:r w:rsidRPr="00886F3B">
        <w:t>Miljödepartementet</w:t>
      </w:r>
    </w:p>
    <w:p w:rsidR="00B34FA7" w:rsidRPr="00886F3B" w:rsidRDefault="00B34FA7" w:rsidP="00B34FA7">
      <w:r w:rsidRPr="00886F3B">
        <w:t>Med överlämnande av finansutskottets betänkande 2011/12:FiU47 Auktionering av utsläppsrätter får jag anmäla att riksdagen denna dag bifallit utskottets förslag till riksdagsbeslut.</w:t>
      </w:r>
    </w:p>
    <w:p w:rsidR="00B34FA7" w:rsidRPr="00886F3B" w:rsidRDefault="00B34FA7" w:rsidP="00B34FA7">
      <w:pPr>
        <w:pStyle w:val="Stockholm"/>
      </w:pPr>
      <w:r w:rsidRPr="00886F3B">
        <w:t>Stockholm den 30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4FA7" w:rsidRPr="00886F3B" w:rsidTr="00B34FA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34FA7" w:rsidRPr="00886F3B" w:rsidRDefault="00B34FA7" w:rsidP="00B34FA7">
            <w:pPr>
              <w:pStyle w:val="AvsTalman"/>
            </w:pPr>
            <w:r w:rsidRPr="00886F3B">
              <w:t>Per Westerberg</w:t>
            </w:r>
          </w:p>
        </w:tc>
        <w:tc>
          <w:tcPr>
            <w:tcW w:w="3628" w:type="dxa"/>
          </w:tcPr>
          <w:p w:rsidR="00B34FA7" w:rsidRPr="00886F3B" w:rsidRDefault="00B34FA7" w:rsidP="00B34FA7">
            <w:pPr>
              <w:pStyle w:val="AvsTjnsteman"/>
            </w:pPr>
            <w:r w:rsidRPr="00886F3B">
              <w:t>Claes Mårtensson</w:t>
            </w:r>
          </w:p>
        </w:tc>
      </w:tr>
    </w:tbl>
    <w:p w:rsidR="00CE5B19" w:rsidRPr="00886F3B" w:rsidRDefault="00CE5B19" w:rsidP="00B34FA7"/>
    <w:sectPr w:rsidR="00CE5B19" w:rsidRPr="00886F3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A7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D1F51"/>
    <w:rsid w:val="00886F3B"/>
    <w:rsid w:val="00AC472D"/>
    <w:rsid w:val="00B34FA7"/>
    <w:rsid w:val="00C02227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D9E3E-A87E-4F77-B11A-7EF4E294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2012-05-30</vt:lpwstr>
  </property>
  <property fmtid="{D5CDD505-2E9C-101B-9397-08002B2CF9AE}" pid="5" name="DatumIText">
    <vt:lpwstr>den 30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238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47</vt:lpwstr>
  </property>
  <property fmtid="{D5CDD505-2E9C-101B-9397-08002B2CF9AE}" pid="17" name="RefRubrik">
    <vt:lpwstr>Auktionering av utsläppsrätter</vt:lpwstr>
  </property>
</Properties>
</file>