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453E52F" w14:textId="77777777" w:rsidTr="00782EA9">
        <w:tc>
          <w:tcPr>
            <w:tcW w:w="9141" w:type="dxa"/>
          </w:tcPr>
          <w:p w14:paraId="10670C12" w14:textId="099F30F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C46D48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18C0102" w14:textId="77777777" w:rsidR="0096348C" w:rsidRPr="00477C9F" w:rsidRDefault="0096348C" w:rsidP="00477C9F">
      <w:pPr>
        <w:rPr>
          <w:sz w:val="22"/>
          <w:szCs w:val="22"/>
        </w:rPr>
      </w:pPr>
    </w:p>
    <w:p w14:paraId="330F87C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98D2AC5" w14:textId="77777777" w:rsidTr="00F86ACF">
        <w:trPr>
          <w:cantSplit/>
          <w:trHeight w:val="742"/>
        </w:trPr>
        <w:tc>
          <w:tcPr>
            <w:tcW w:w="1790" w:type="dxa"/>
          </w:tcPr>
          <w:p w14:paraId="75D81C1A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EBB109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978A0DC" w14:textId="06F2E7B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272CA">
              <w:rPr>
                <w:b/>
                <w:sz w:val="22"/>
                <w:szCs w:val="22"/>
              </w:rPr>
              <w:t>24</w:t>
            </w:r>
          </w:p>
          <w:p w14:paraId="53C00BA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1913993" w14:textId="77777777" w:rsidTr="00F86ACF">
        <w:tc>
          <w:tcPr>
            <w:tcW w:w="1790" w:type="dxa"/>
          </w:tcPr>
          <w:p w14:paraId="07AE742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AAAB291" w14:textId="4DBE00E3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A77A4C">
              <w:rPr>
                <w:sz w:val="22"/>
                <w:szCs w:val="22"/>
              </w:rPr>
              <w:t>02-13</w:t>
            </w:r>
          </w:p>
        </w:tc>
      </w:tr>
      <w:tr w:rsidR="0096348C" w:rsidRPr="00477C9F" w14:paraId="03F9E6CD" w14:textId="77777777" w:rsidTr="00F86ACF">
        <w:tc>
          <w:tcPr>
            <w:tcW w:w="1790" w:type="dxa"/>
          </w:tcPr>
          <w:p w14:paraId="0B5A682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65AC9BC" w14:textId="17B2ADF6" w:rsidR="00BD53C1" w:rsidRPr="00477C9F" w:rsidRDefault="00A77A4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E03729">
              <w:rPr>
                <w:sz w:val="22"/>
                <w:szCs w:val="22"/>
              </w:rPr>
              <w:t>32</w:t>
            </w:r>
            <w:r w:rsidR="00CF4ED5">
              <w:rPr>
                <w:sz w:val="22"/>
                <w:szCs w:val="22"/>
              </w:rPr>
              <w:t>–</w:t>
            </w:r>
            <w:r w:rsidR="00E03729">
              <w:rPr>
                <w:sz w:val="22"/>
                <w:szCs w:val="22"/>
              </w:rPr>
              <w:t>9.58</w:t>
            </w:r>
          </w:p>
        </w:tc>
      </w:tr>
      <w:tr w:rsidR="0096348C" w:rsidRPr="00477C9F" w14:paraId="5507D8F1" w14:textId="77777777" w:rsidTr="00F86ACF">
        <w:tc>
          <w:tcPr>
            <w:tcW w:w="1790" w:type="dxa"/>
          </w:tcPr>
          <w:p w14:paraId="2517EE1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2168563" w14:textId="72825FF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91A7550" w14:textId="77777777" w:rsidR="0096348C" w:rsidRPr="00477C9F" w:rsidRDefault="0096348C" w:rsidP="00477C9F">
      <w:pPr>
        <w:rPr>
          <w:sz w:val="22"/>
          <w:szCs w:val="22"/>
        </w:rPr>
      </w:pPr>
    </w:p>
    <w:p w14:paraId="771336C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2983C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245CA" w14:paraId="70161C57" w14:textId="77777777" w:rsidTr="00F86ACF">
        <w:tc>
          <w:tcPr>
            <w:tcW w:w="753" w:type="dxa"/>
          </w:tcPr>
          <w:p w14:paraId="4EB04892" w14:textId="77777777" w:rsidR="00F84080" w:rsidRPr="00B245C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245C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BDCF17D" w14:textId="77777777" w:rsidR="00336917" w:rsidRPr="00B245C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6292A31" w14:textId="77777777" w:rsidR="00F84080" w:rsidRPr="00B245C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447537" w14:textId="468C0075" w:rsidR="0069143B" w:rsidRPr="00B245C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B245CA">
              <w:rPr>
                <w:snapToGrid w:val="0"/>
                <w:sz w:val="22"/>
                <w:szCs w:val="22"/>
              </w:rPr>
              <w:t>4</w:t>
            </w:r>
            <w:r w:rsidRPr="00B245CA">
              <w:rPr>
                <w:snapToGrid w:val="0"/>
                <w:sz w:val="22"/>
                <w:szCs w:val="22"/>
              </w:rPr>
              <w:t>/2</w:t>
            </w:r>
            <w:r w:rsidR="003D34BA" w:rsidRPr="00B245CA">
              <w:rPr>
                <w:snapToGrid w:val="0"/>
                <w:sz w:val="22"/>
                <w:szCs w:val="22"/>
              </w:rPr>
              <w:t>5</w:t>
            </w:r>
            <w:r w:rsidRPr="00B245CA">
              <w:rPr>
                <w:snapToGrid w:val="0"/>
                <w:sz w:val="22"/>
                <w:szCs w:val="22"/>
              </w:rPr>
              <w:t>:</w:t>
            </w:r>
            <w:r w:rsidR="00A77A4C" w:rsidRPr="00B245CA">
              <w:rPr>
                <w:snapToGrid w:val="0"/>
                <w:sz w:val="22"/>
                <w:szCs w:val="22"/>
              </w:rPr>
              <w:t>23</w:t>
            </w:r>
            <w:r w:rsidR="00FD0038" w:rsidRPr="00B245CA">
              <w:rPr>
                <w:snapToGrid w:val="0"/>
                <w:sz w:val="22"/>
                <w:szCs w:val="22"/>
              </w:rPr>
              <w:t>.</w:t>
            </w:r>
          </w:p>
          <w:p w14:paraId="41518989" w14:textId="77777777" w:rsidR="007864F6" w:rsidRPr="00B245C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32162" w:rsidRPr="00B245CA" w14:paraId="51482D7E" w14:textId="77777777" w:rsidTr="00F86ACF">
        <w:tc>
          <w:tcPr>
            <w:tcW w:w="753" w:type="dxa"/>
          </w:tcPr>
          <w:p w14:paraId="144462C7" w14:textId="094C1BA4" w:rsidR="00432162" w:rsidRPr="00B245CA" w:rsidRDefault="00AC42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396BF7F4" w14:textId="77777777" w:rsidR="00432162" w:rsidRDefault="0043216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73382BD" w14:textId="77777777" w:rsidR="00432162" w:rsidRDefault="00432162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3EFE3" w14:textId="5A006912" w:rsidR="00432162" w:rsidRDefault="00432162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</w:t>
            </w:r>
            <w:r w:rsidR="00357AD8">
              <w:rPr>
                <w:bCs/>
                <w:snapToGrid w:val="0"/>
                <w:sz w:val="22"/>
                <w:szCs w:val="22"/>
              </w:rPr>
              <w:t xml:space="preserve">anmälde </w:t>
            </w:r>
            <w:r>
              <w:rPr>
                <w:bCs/>
                <w:snapToGrid w:val="0"/>
                <w:sz w:val="22"/>
                <w:szCs w:val="22"/>
              </w:rPr>
              <w:t>att följande granskningsanmälan hade inkommit:</w:t>
            </w:r>
          </w:p>
          <w:p w14:paraId="59AB59DF" w14:textId="77777777" w:rsidR="00432162" w:rsidRDefault="00432162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729763" w14:textId="01A277A2" w:rsidR="00432162" w:rsidRDefault="00432162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Granskning av tidigare </w:t>
            </w:r>
            <w:r w:rsidR="00493BE8">
              <w:rPr>
                <w:bCs/>
                <w:snapToGrid w:val="0"/>
                <w:sz w:val="22"/>
                <w:szCs w:val="22"/>
              </w:rPr>
              <w:t>finansmarknadsministerns</w:t>
            </w:r>
            <w:r>
              <w:rPr>
                <w:bCs/>
                <w:snapToGrid w:val="0"/>
                <w:sz w:val="22"/>
                <w:szCs w:val="22"/>
              </w:rPr>
              <w:t xml:space="preserve"> hantering av AP-fonderna (anmäld av Mattias Bäckström </w:t>
            </w:r>
            <w:r w:rsidR="00086C1A">
              <w:rPr>
                <w:bCs/>
                <w:snapToGrid w:val="0"/>
                <w:sz w:val="22"/>
                <w:szCs w:val="22"/>
              </w:rPr>
              <w:t xml:space="preserve">Johansson </w:t>
            </w:r>
            <w:r>
              <w:rPr>
                <w:bCs/>
                <w:snapToGrid w:val="0"/>
                <w:sz w:val="22"/>
                <w:szCs w:val="22"/>
              </w:rPr>
              <w:t xml:space="preserve">(SD), inkom </w:t>
            </w:r>
            <w:r w:rsidR="00357AD8"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2025-02-13, </w:t>
            </w:r>
            <w:r w:rsidR="00086C1A">
              <w:rPr>
                <w:bCs/>
                <w:snapToGrid w:val="0"/>
                <w:sz w:val="22"/>
                <w:szCs w:val="22"/>
              </w:rPr>
              <w:t>dnr 1096-2024/25).</w:t>
            </w:r>
          </w:p>
          <w:p w14:paraId="1E8E39B2" w14:textId="3E86E7AC" w:rsidR="00086C1A" w:rsidRPr="00432162" w:rsidRDefault="00086C1A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B245CA" w14:paraId="37B0FE6A" w14:textId="77777777" w:rsidTr="00F86ACF">
        <w:tc>
          <w:tcPr>
            <w:tcW w:w="753" w:type="dxa"/>
          </w:tcPr>
          <w:p w14:paraId="48AE34A5" w14:textId="47CD1E85" w:rsidR="00F84080" w:rsidRPr="00B245C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428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3FF0EA5" w14:textId="4778EAAF" w:rsidR="00376C7D" w:rsidRPr="00B245CA" w:rsidRDefault="00A77A4C" w:rsidP="0069143B">
            <w:pPr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z w:val="22"/>
                <w:szCs w:val="22"/>
              </w:rPr>
              <w:t>Finansministerns uttalande om ekonomiska effekter av reformerad arbetslöshetsförsäkring – G15</w:t>
            </w:r>
          </w:p>
          <w:p w14:paraId="6AE178C6" w14:textId="77777777" w:rsidR="00376C7D" w:rsidRPr="00B245C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D265E53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FD83EC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BAD29E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D2EE817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8A9B63" w14:textId="77777777" w:rsidR="00A77A4C" w:rsidRPr="00B245CA" w:rsidRDefault="00A77A4C" w:rsidP="00A77A4C">
            <w:pPr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Ärendet bordlades.</w:t>
            </w:r>
          </w:p>
          <w:p w14:paraId="66E343E8" w14:textId="77777777" w:rsidR="0069143B" w:rsidRPr="00B245C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245CA" w14:paraId="0E6C3B6E" w14:textId="77777777" w:rsidTr="00785CC3">
        <w:tc>
          <w:tcPr>
            <w:tcW w:w="753" w:type="dxa"/>
            <w:shd w:val="clear" w:color="auto" w:fill="auto"/>
          </w:tcPr>
          <w:p w14:paraId="1C1CE7E6" w14:textId="661AACC2" w:rsidR="00376C7D" w:rsidRPr="00B245C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napToGrid w:val="0"/>
                <w:sz w:val="22"/>
                <w:szCs w:val="22"/>
              </w:rPr>
              <w:t>§</w:t>
            </w:r>
            <w:r w:rsidR="00A00E2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41A61659" w14:textId="7BAF0706" w:rsidR="00376C7D" w:rsidRPr="00B245CA" w:rsidRDefault="00A77A4C" w:rsidP="0069143B">
            <w:pPr>
              <w:rPr>
                <w:b/>
                <w:snapToGrid w:val="0"/>
                <w:sz w:val="22"/>
                <w:szCs w:val="22"/>
              </w:rPr>
            </w:pPr>
            <w:bookmarkStart w:id="0" w:name="_Hlk190332487"/>
            <w:r w:rsidRPr="00B245CA">
              <w:rPr>
                <w:b/>
                <w:sz w:val="22"/>
                <w:szCs w:val="22"/>
              </w:rPr>
              <w:t>Dåvarande regeringens agerande i samband med att statliga AP-fonder och bolag investerat i Northvolt – G29</w:t>
            </w:r>
          </w:p>
          <w:bookmarkEnd w:id="0"/>
          <w:p w14:paraId="1BB437C4" w14:textId="77777777" w:rsidR="00376C7D" w:rsidRPr="00B245C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F78077F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F47D25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1CDAE" w14:textId="77777777" w:rsidR="00A77A4C" w:rsidRPr="00B245CA" w:rsidRDefault="00A77A4C" w:rsidP="00A77A4C">
            <w:pPr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Ärendet bordlades.</w:t>
            </w:r>
          </w:p>
          <w:p w14:paraId="6BCC0F1A" w14:textId="77777777" w:rsidR="00930B63" w:rsidRPr="00B245C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245CA" w14:paraId="39761720" w14:textId="77777777" w:rsidTr="00F86ACF">
        <w:tc>
          <w:tcPr>
            <w:tcW w:w="753" w:type="dxa"/>
          </w:tcPr>
          <w:p w14:paraId="69309C7D" w14:textId="2CB25CC7" w:rsidR="00376C7D" w:rsidRPr="00B245C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napToGrid w:val="0"/>
                <w:sz w:val="22"/>
                <w:szCs w:val="22"/>
              </w:rPr>
              <w:t>§</w:t>
            </w:r>
            <w:r w:rsidR="00042D3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8F043BA" w14:textId="6D81DDB4" w:rsidR="00376C7D" w:rsidRPr="00B245CA" w:rsidRDefault="00A77A4C" w:rsidP="0069143B">
            <w:pPr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z w:val="22"/>
                <w:szCs w:val="22"/>
              </w:rPr>
              <w:t>Energi- och näringsministerns uttalanden om Vattenfall – G17</w:t>
            </w:r>
          </w:p>
          <w:p w14:paraId="0462E1A8" w14:textId="77777777" w:rsidR="00930B63" w:rsidRPr="00B245C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8DC0220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4A616A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0B3633" w14:textId="77777777" w:rsidR="00A77A4C" w:rsidRPr="00B245CA" w:rsidRDefault="00A77A4C" w:rsidP="00A77A4C">
            <w:pPr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Ärendet bordlades.</w:t>
            </w:r>
          </w:p>
          <w:p w14:paraId="6A6ED88A" w14:textId="77777777" w:rsidR="00376C7D" w:rsidRPr="00B245C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77A4C" w:rsidRPr="00B245CA" w14:paraId="2266EF38" w14:textId="77777777" w:rsidTr="00F86ACF">
        <w:tc>
          <w:tcPr>
            <w:tcW w:w="753" w:type="dxa"/>
          </w:tcPr>
          <w:p w14:paraId="09C93BCA" w14:textId="26BDF8CD" w:rsidR="00A77A4C" w:rsidRPr="00B245CA" w:rsidRDefault="00A77A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245CA">
              <w:rPr>
                <w:b/>
                <w:snapToGrid w:val="0"/>
                <w:sz w:val="22"/>
                <w:szCs w:val="22"/>
              </w:rPr>
              <w:t>§</w:t>
            </w:r>
            <w:r w:rsidR="0017288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0A7D95F" w14:textId="77777777" w:rsidR="00A77A4C" w:rsidRPr="00B245CA" w:rsidRDefault="00A77A4C" w:rsidP="0069143B">
            <w:pPr>
              <w:rPr>
                <w:b/>
                <w:sz w:val="22"/>
                <w:szCs w:val="22"/>
              </w:rPr>
            </w:pPr>
            <w:r w:rsidRPr="00B245CA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7AB5E118" w14:textId="77777777" w:rsidR="00A77A4C" w:rsidRPr="00B245CA" w:rsidRDefault="00A77A4C" w:rsidP="0069143B">
            <w:pPr>
              <w:rPr>
                <w:b/>
                <w:sz w:val="22"/>
                <w:szCs w:val="22"/>
              </w:rPr>
            </w:pPr>
          </w:p>
          <w:p w14:paraId="7B2FEB92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6D3BBE" w14:textId="77777777" w:rsidR="00A77A4C" w:rsidRPr="00B245CA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99E408" w14:textId="77777777" w:rsidR="00A77A4C" w:rsidRPr="00B245CA" w:rsidRDefault="00A77A4C" w:rsidP="00A77A4C">
            <w:pPr>
              <w:rPr>
                <w:snapToGrid w:val="0"/>
                <w:sz w:val="22"/>
                <w:szCs w:val="22"/>
              </w:rPr>
            </w:pPr>
            <w:r w:rsidRPr="00B245CA">
              <w:rPr>
                <w:snapToGrid w:val="0"/>
                <w:sz w:val="22"/>
                <w:szCs w:val="22"/>
              </w:rPr>
              <w:t>Ärendet bordlades.</w:t>
            </w:r>
          </w:p>
          <w:p w14:paraId="08077D84" w14:textId="324ACD61" w:rsidR="00A77A4C" w:rsidRPr="00B245CA" w:rsidRDefault="00A77A4C" w:rsidP="0069143B">
            <w:pPr>
              <w:rPr>
                <w:b/>
                <w:sz w:val="22"/>
                <w:szCs w:val="22"/>
              </w:rPr>
            </w:pPr>
          </w:p>
        </w:tc>
      </w:tr>
      <w:tr w:rsidR="00A77A4C" w:rsidRPr="00F216E8" w14:paraId="58B2677B" w14:textId="77777777" w:rsidTr="00F86ACF">
        <w:tc>
          <w:tcPr>
            <w:tcW w:w="753" w:type="dxa"/>
          </w:tcPr>
          <w:p w14:paraId="0F66B0C0" w14:textId="597D2314" w:rsidR="00A77A4C" w:rsidRPr="00F216E8" w:rsidRDefault="00A77A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6E8">
              <w:rPr>
                <w:b/>
                <w:snapToGrid w:val="0"/>
                <w:sz w:val="22"/>
                <w:szCs w:val="22"/>
              </w:rPr>
              <w:t>§</w:t>
            </w:r>
            <w:r w:rsidR="00172881" w:rsidRPr="00F216E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4FF3675" w14:textId="77777777" w:rsidR="00A77A4C" w:rsidRPr="00F216E8" w:rsidRDefault="00A77A4C" w:rsidP="0069143B">
            <w:pPr>
              <w:rPr>
                <w:b/>
                <w:sz w:val="22"/>
                <w:szCs w:val="22"/>
              </w:rPr>
            </w:pPr>
            <w:r w:rsidRPr="00F216E8">
              <w:rPr>
                <w:b/>
                <w:sz w:val="22"/>
                <w:szCs w:val="22"/>
              </w:rPr>
              <w:t>Regeringens inrättande av tjänsten som överdirektör vid Statens fastighetsverk – G36</w:t>
            </w:r>
          </w:p>
          <w:p w14:paraId="36FF27F3" w14:textId="77777777" w:rsidR="00A77A4C" w:rsidRPr="00F216E8" w:rsidRDefault="00A77A4C" w:rsidP="0069143B">
            <w:pPr>
              <w:rPr>
                <w:b/>
                <w:sz w:val="22"/>
                <w:szCs w:val="22"/>
              </w:rPr>
            </w:pPr>
          </w:p>
          <w:p w14:paraId="5AEC72DD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BFF5C48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840162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 xml:space="preserve">Utskottet beslutade att en skrivelse med vissa frågor skulle sändas till </w:t>
            </w:r>
            <w:r w:rsidRPr="00F216E8">
              <w:rPr>
                <w:snapToGrid w:val="0"/>
                <w:sz w:val="22"/>
                <w:szCs w:val="22"/>
              </w:rPr>
              <w:lastRenderedPageBreak/>
              <w:t>Regeringskansliet.</w:t>
            </w:r>
          </w:p>
          <w:p w14:paraId="3935F487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F2B668" w14:textId="77777777" w:rsidR="00A77A4C" w:rsidRPr="00F216E8" w:rsidRDefault="00A77A4C" w:rsidP="00A77A4C">
            <w:pPr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Ärendet bordlades.</w:t>
            </w:r>
          </w:p>
          <w:p w14:paraId="7197695F" w14:textId="6DD8F36A" w:rsidR="00A77A4C" w:rsidRPr="00F216E8" w:rsidRDefault="00A77A4C" w:rsidP="0069143B">
            <w:pPr>
              <w:rPr>
                <w:b/>
                <w:sz w:val="22"/>
                <w:szCs w:val="22"/>
              </w:rPr>
            </w:pPr>
          </w:p>
        </w:tc>
      </w:tr>
      <w:tr w:rsidR="00A77A4C" w:rsidRPr="00F216E8" w14:paraId="51D48AA9" w14:textId="77777777" w:rsidTr="00F86ACF">
        <w:tc>
          <w:tcPr>
            <w:tcW w:w="753" w:type="dxa"/>
          </w:tcPr>
          <w:p w14:paraId="2008AACD" w14:textId="7656F524" w:rsidR="00A77A4C" w:rsidRPr="00F216E8" w:rsidRDefault="00A77A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6E8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35AE1" w:rsidRPr="00F216E8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17DB61C1" w14:textId="2B4CAC0B" w:rsidR="00A77A4C" w:rsidRPr="00F216E8" w:rsidRDefault="00A77A4C" w:rsidP="0069143B">
            <w:pPr>
              <w:rPr>
                <w:b/>
                <w:sz w:val="22"/>
                <w:szCs w:val="22"/>
              </w:rPr>
            </w:pPr>
            <w:r w:rsidRPr="00F216E8">
              <w:rPr>
                <w:b/>
                <w:sz w:val="22"/>
                <w:szCs w:val="22"/>
              </w:rPr>
              <w:t>Regeringens förordnande av ledamöter i styrelsen vid Institutet för mänskliga rättigheter – G38</w:t>
            </w:r>
          </w:p>
          <w:p w14:paraId="3770E9EE" w14:textId="01CB1154" w:rsidR="00A77A4C" w:rsidRPr="00F216E8" w:rsidRDefault="00A77A4C" w:rsidP="0069143B">
            <w:pPr>
              <w:rPr>
                <w:b/>
                <w:sz w:val="22"/>
                <w:szCs w:val="22"/>
              </w:rPr>
            </w:pPr>
          </w:p>
          <w:p w14:paraId="35447652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7C0839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5443C8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6B917AA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CD9D96" w14:textId="77777777" w:rsidR="00A77A4C" w:rsidRPr="00F216E8" w:rsidRDefault="00A77A4C" w:rsidP="00A77A4C">
            <w:pPr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Ärendet bordlades.</w:t>
            </w:r>
          </w:p>
          <w:p w14:paraId="078D4674" w14:textId="5641E2E2" w:rsidR="00A77A4C" w:rsidRPr="00F216E8" w:rsidRDefault="00A77A4C" w:rsidP="0069143B">
            <w:pPr>
              <w:rPr>
                <w:b/>
                <w:sz w:val="22"/>
                <w:szCs w:val="22"/>
              </w:rPr>
            </w:pPr>
          </w:p>
        </w:tc>
      </w:tr>
      <w:tr w:rsidR="00A77A4C" w:rsidRPr="00F216E8" w14:paraId="2F987A7E" w14:textId="77777777" w:rsidTr="00F86ACF">
        <w:tc>
          <w:tcPr>
            <w:tcW w:w="753" w:type="dxa"/>
          </w:tcPr>
          <w:p w14:paraId="32A64D7F" w14:textId="10A72F77" w:rsidR="00A77A4C" w:rsidRPr="00F216E8" w:rsidRDefault="00A77A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6E8">
              <w:rPr>
                <w:b/>
                <w:snapToGrid w:val="0"/>
                <w:sz w:val="22"/>
                <w:szCs w:val="22"/>
              </w:rPr>
              <w:t>§</w:t>
            </w:r>
            <w:r w:rsidR="00F35AE1" w:rsidRPr="00F216E8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CC12FD6" w14:textId="77777777" w:rsidR="00A77A4C" w:rsidRPr="00F216E8" w:rsidRDefault="00A77A4C" w:rsidP="0069143B">
            <w:pPr>
              <w:rPr>
                <w:b/>
                <w:sz w:val="22"/>
                <w:szCs w:val="22"/>
              </w:rPr>
            </w:pPr>
            <w:r w:rsidRPr="00F216E8">
              <w:rPr>
                <w:b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3ADC9EAF" w14:textId="77777777" w:rsidR="00A77A4C" w:rsidRPr="00F216E8" w:rsidRDefault="00A77A4C" w:rsidP="0069143B">
            <w:pPr>
              <w:rPr>
                <w:b/>
                <w:sz w:val="22"/>
                <w:szCs w:val="22"/>
              </w:rPr>
            </w:pPr>
          </w:p>
          <w:p w14:paraId="03CD7F3B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96A61D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6FA2C5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0C41956" w14:textId="77777777" w:rsidR="00A77A4C" w:rsidRPr="00F216E8" w:rsidRDefault="00A77A4C" w:rsidP="00A77A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0CD3CD" w14:textId="77777777" w:rsidR="00A77A4C" w:rsidRPr="00F216E8" w:rsidRDefault="00A77A4C" w:rsidP="00A77A4C">
            <w:pPr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Ärendet bordlades.</w:t>
            </w:r>
          </w:p>
          <w:p w14:paraId="30F7DAFA" w14:textId="4A550639" w:rsidR="00A77A4C" w:rsidRPr="00F216E8" w:rsidRDefault="00A77A4C" w:rsidP="0069143B">
            <w:pPr>
              <w:rPr>
                <w:b/>
                <w:sz w:val="22"/>
                <w:szCs w:val="22"/>
              </w:rPr>
            </w:pPr>
          </w:p>
        </w:tc>
      </w:tr>
      <w:tr w:rsidR="003413C3" w:rsidRPr="00F216E8" w14:paraId="2371BA19" w14:textId="77777777" w:rsidTr="00F86ACF">
        <w:tc>
          <w:tcPr>
            <w:tcW w:w="753" w:type="dxa"/>
          </w:tcPr>
          <w:p w14:paraId="4F376804" w14:textId="176A335D" w:rsidR="003413C3" w:rsidRPr="00F216E8" w:rsidRDefault="00E0372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6E8">
              <w:rPr>
                <w:b/>
                <w:snapToGrid w:val="0"/>
                <w:sz w:val="22"/>
                <w:szCs w:val="22"/>
              </w:rPr>
              <w:t>§</w:t>
            </w:r>
            <w:r w:rsidR="00F35AE1" w:rsidRPr="00F216E8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67BB02D5" w14:textId="77777777" w:rsidR="00E03729" w:rsidRPr="00F216E8" w:rsidRDefault="00E03729" w:rsidP="00E03729">
            <w:pPr>
              <w:rPr>
                <w:b/>
                <w:sz w:val="22"/>
                <w:szCs w:val="22"/>
              </w:rPr>
            </w:pPr>
            <w:r w:rsidRPr="00F216E8">
              <w:rPr>
                <w:b/>
                <w:sz w:val="22"/>
                <w:szCs w:val="22"/>
              </w:rPr>
              <w:t>Landsbygdsministerns agerande vid förhandlingarna i rådet om fiskekvoter – G19</w:t>
            </w:r>
          </w:p>
          <w:p w14:paraId="791E66D1" w14:textId="77777777" w:rsidR="003413C3" w:rsidRPr="00F216E8" w:rsidRDefault="003413C3" w:rsidP="0069143B">
            <w:pPr>
              <w:rPr>
                <w:b/>
                <w:sz w:val="22"/>
                <w:szCs w:val="22"/>
              </w:rPr>
            </w:pPr>
          </w:p>
          <w:p w14:paraId="1E5B65AD" w14:textId="77777777" w:rsidR="00E03729" w:rsidRPr="00F216E8" w:rsidRDefault="00E03729" w:rsidP="00E037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585A2B" w14:textId="77777777" w:rsidR="00E03729" w:rsidRPr="00F216E8" w:rsidRDefault="00E03729" w:rsidP="00E037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87DF90" w14:textId="77777777" w:rsidR="00E03729" w:rsidRPr="00F216E8" w:rsidRDefault="00E03729" w:rsidP="00E03729">
            <w:pPr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Ärendet bordlades.</w:t>
            </w:r>
          </w:p>
          <w:p w14:paraId="1B9E500D" w14:textId="1A16D60D" w:rsidR="00E03729" w:rsidRPr="00F216E8" w:rsidRDefault="00E03729" w:rsidP="0069143B">
            <w:pPr>
              <w:rPr>
                <w:b/>
                <w:sz w:val="22"/>
                <w:szCs w:val="22"/>
              </w:rPr>
            </w:pPr>
          </w:p>
        </w:tc>
      </w:tr>
      <w:tr w:rsidR="003413C3" w:rsidRPr="00F216E8" w14:paraId="284E8588" w14:textId="77777777" w:rsidTr="00F86ACF">
        <w:tc>
          <w:tcPr>
            <w:tcW w:w="753" w:type="dxa"/>
          </w:tcPr>
          <w:p w14:paraId="4B7FD400" w14:textId="4FADD422" w:rsidR="003413C3" w:rsidRPr="00F216E8" w:rsidRDefault="00E0372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16E8">
              <w:rPr>
                <w:b/>
                <w:snapToGrid w:val="0"/>
                <w:sz w:val="22"/>
                <w:szCs w:val="22"/>
              </w:rPr>
              <w:t>§</w:t>
            </w:r>
            <w:r w:rsidR="00F35AE1" w:rsidRPr="00F216E8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4705A226" w14:textId="77777777" w:rsidR="003413C3" w:rsidRPr="00F216E8" w:rsidRDefault="00E03729" w:rsidP="0069143B">
            <w:pPr>
              <w:rPr>
                <w:b/>
                <w:sz w:val="22"/>
                <w:szCs w:val="22"/>
              </w:rPr>
            </w:pPr>
            <w:r w:rsidRPr="00F216E8">
              <w:rPr>
                <w:b/>
                <w:sz w:val="22"/>
                <w:szCs w:val="22"/>
              </w:rPr>
              <w:t xml:space="preserve">Analys av ett lagförslags konsekvenser för jämställdheten – </w:t>
            </w:r>
            <w:r w:rsidR="003413C3" w:rsidRPr="00F216E8">
              <w:rPr>
                <w:b/>
                <w:sz w:val="22"/>
                <w:szCs w:val="22"/>
              </w:rPr>
              <w:t>G7</w:t>
            </w:r>
          </w:p>
          <w:p w14:paraId="7A6AC98B" w14:textId="77777777" w:rsidR="00E03729" w:rsidRPr="00F216E8" w:rsidRDefault="00E03729" w:rsidP="0069143B">
            <w:pPr>
              <w:rPr>
                <w:b/>
                <w:sz w:val="22"/>
                <w:szCs w:val="22"/>
              </w:rPr>
            </w:pPr>
          </w:p>
          <w:p w14:paraId="6DC2CF5B" w14:textId="77777777" w:rsidR="00E03729" w:rsidRPr="00F216E8" w:rsidRDefault="00E03729" w:rsidP="00E037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599CB9E" w14:textId="77777777" w:rsidR="00E03729" w:rsidRPr="00F216E8" w:rsidRDefault="00E03729" w:rsidP="00E037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256C73" w14:textId="77777777" w:rsidR="00E03729" w:rsidRPr="00F216E8" w:rsidRDefault="00E03729" w:rsidP="00E03729">
            <w:pPr>
              <w:rPr>
                <w:snapToGrid w:val="0"/>
                <w:sz w:val="22"/>
                <w:szCs w:val="22"/>
              </w:rPr>
            </w:pPr>
            <w:r w:rsidRPr="00F216E8">
              <w:rPr>
                <w:snapToGrid w:val="0"/>
                <w:sz w:val="22"/>
                <w:szCs w:val="22"/>
              </w:rPr>
              <w:t>Ärendet bordlades.</w:t>
            </w:r>
          </w:p>
          <w:p w14:paraId="01F4D2FB" w14:textId="3E2A5E27" w:rsidR="00E03729" w:rsidRPr="00F216E8" w:rsidRDefault="00E03729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F216E8" w14:paraId="6FD1B62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261FD2C" w14:textId="77777777" w:rsidR="008273F4" w:rsidRPr="00F216E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16E8">
              <w:rPr>
                <w:sz w:val="22"/>
                <w:szCs w:val="22"/>
              </w:rPr>
              <w:t>Vid protokollet</w:t>
            </w:r>
          </w:p>
          <w:p w14:paraId="51636289" w14:textId="10C7A1EA" w:rsidR="008273F4" w:rsidRPr="00F216E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16E8">
              <w:rPr>
                <w:sz w:val="22"/>
                <w:szCs w:val="22"/>
              </w:rPr>
              <w:t>Justera</w:t>
            </w:r>
            <w:r w:rsidR="00BD1FCA">
              <w:rPr>
                <w:sz w:val="22"/>
                <w:szCs w:val="22"/>
              </w:rPr>
              <w:t>t 2025-02-</w:t>
            </w:r>
            <w:r w:rsidR="000C6DAE">
              <w:rPr>
                <w:sz w:val="22"/>
                <w:szCs w:val="22"/>
              </w:rPr>
              <w:t>18</w:t>
            </w:r>
          </w:p>
          <w:p w14:paraId="0B31700C" w14:textId="19715763" w:rsidR="008273F4" w:rsidRPr="00F216E8" w:rsidRDefault="00EA058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</w:t>
            </w:r>
          </w:p>
          <w:p w14:paraId="02A42FFD" w14:textId="77777777" w:rsidR="00AF32C5" w:rsidRPr="00F216E8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B45EDAE" w14:textId="77777777" w:rsidR="005805B8" w:rsidRDefault="005805B8" w:rsidP="005805B8">
      <w:pPr>
        <w:widowControl/>
        <w:rPr>
          <w:sz w:val="22"/>
          <w:szCs w:val="22"/>
        </w:rPr>
      </w:pPr>
    </w:p>
    <w:p w14:paraId="24BC123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5B3F60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29D7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B2EE85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19542B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573E5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62CC41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E6B71E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AFCC88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EA61D03" w14:textId="404EAA8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77A4C">
              <w:rPr>
                <w:sz w:val="20"/>
              </w:rPr>
              <w:t>23</w:t>
            </w:r>
          </w:p>
        </w:tc>
      </w:tr>
      <w:tr w:rsidR="005805B8" w14:paraId="70CC75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25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3D0" w14:textId="2EBE61E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03729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D9ED" w14:textId="5D90509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03729">
              <w:rPr>
                <w:sz w:val="20"/>
              </w:rPr>
              <w:t xml:space="preserve"> 9–11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1A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5D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3B6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65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BC0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91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36FA1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09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24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FC7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A8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10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146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155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03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59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7E1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F5A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D1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8C3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CE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4BA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2A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07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03729" w14:paraId="7B23EE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F6CC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B99C" w14:textId="04716AA9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9D2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5781" w14:textId="3F05CA49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92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8CA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65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8F4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7A1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1E5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8B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D2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1D4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2CA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CB0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772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082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1F04068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3E56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3AD8" w14:textId="0E157DC9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1C8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3965" w14:textId="5C2E23F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93B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3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B82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28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21D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B3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00E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80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379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66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D5E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9B8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5C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3C7F4C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11BA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FE9D" w14:textId="698737D2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23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54BE" w14:textId="7126A593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8E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060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79B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D03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297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8F0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71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5CD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670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E62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875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34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05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2260BE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59C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7DC9" w14:textId="03756F26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7BA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DA1B" w14:textId="72AAF95A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90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CAA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1E3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57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BD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60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BA3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80A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DC5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910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A5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87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FE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692E28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047A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A9B7" w14:textId="4B35C1F2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B2C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D87" w14:textId="242CE2C4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75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F87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4B8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A9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72B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57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76C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B5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09F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B9D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818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385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FCF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13AC7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EF7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B093" w14:textId="685E4325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BEE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C8E1" w14:textId="6904306C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456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E00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0C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7B8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C8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FDF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53E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ECC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D4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AD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D3D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BB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AF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517BD6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CF3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297" w14:textId="0342C14E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0C4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D0D2" w14:textId="60C29A6A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E2E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C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98B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904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C5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269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6F0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AA6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AD0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BD6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7B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499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D0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05A1BF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6BE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0615" w14:textId="32FE7F2A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09C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E3D3" w14:textId="24AAC60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F42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BE6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20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C5A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AF7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68D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552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95F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5A4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A6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81A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BCA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D8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25354A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190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E742" w14:textId="68614014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C6C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F7F1" w14:textId="467BB523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BA1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8AA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C2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C7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55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76F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03E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3EB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CA7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B7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C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BE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D2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565839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50C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5926" w14:textId="75E43D9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050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ECC3" w14:textId="12E0DB35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C64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95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5B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E5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B34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87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D62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03A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496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DA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F67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0EC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342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5EB218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3CD7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5E4" w14:textId="501BD380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A81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2FB" w14:textId="57462B69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03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D1D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11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34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BF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648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F3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E1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67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A1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6E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842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C8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7D0BF8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BB9E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84B3" w14:textId="568DA2E6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9AE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40AA" w14:textId="39FC4CF6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9E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BFB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A86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020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119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7C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03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B0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2F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3C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F3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BC6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162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03729" w14:paraId="5B5D6B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EBA2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92BA" w14:textId="12AF43C0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9A2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C13" w14:textId="1F214FD6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958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51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49D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B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8C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A2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2CA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44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5BA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4EB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B8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4E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AAD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70B0D2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672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042" w14:textId="68C6C955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A5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FE39" w14:textId="5C008FBE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A76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D3F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16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C7D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897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AE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96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02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2F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F1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EF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29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CA5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3D8255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DF4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60AB" w14:textId="2D269EA4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09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B434" w14:textId="1C976569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18B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41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1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3A7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DF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093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B3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A5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CF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13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6ED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2FF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B8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3452B1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BF9B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6850" w14:textId="3DA0CE79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981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15B" w14:textId="0E89849D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373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BC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2B7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C02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F3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95F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DBC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4B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4A3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6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86A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59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3CD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587A0C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6BFF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F23" w14:textId="5D1DCA14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B1F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8D0" w14:textId="41DDB45D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B35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BB6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E06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6B7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55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EBE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A29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FC2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17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00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FC0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F82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46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2B5B6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4173" w14:textId="77777777" w:rsidR="00E03729" w:rsidRPr="00244936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0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5B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78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92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B12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1B2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D6F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C0F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875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83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96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D81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02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94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D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87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38224F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0040" w14:textId="77777777" w:rsidR="00E03729" w:rsidRPr="00244936" w:rsidRDefault="00E03729" w:rsidP="00E0372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4E3" w14:textId="5ADE3E1A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745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FBD" w14:textId="715D266E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8E0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75C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729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C50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2D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946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8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07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FF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CA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B23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B68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5A7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5656C1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C616" w14:textId="77777777" w:rsidR="00E03729" w:rsidRPr="00244936" w:rsidRDefault="00E03729" w:rsidP="00E0372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006D" w14:textId="1B01474F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5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3E6F" w14:textId="1D98313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E23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4E0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0C6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01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75A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E1A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ECC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6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6DD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D0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9C5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61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5D9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584243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F61A" w14:textId="77777777" w:rsidR="00E03729" w:rsidRPr="00244936" w:rsidRDefault="00E03729" w:rsidP="00E0372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37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1DA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9B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D7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980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6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BAF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B7B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31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E0D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A7D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9F6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264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CE9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CF5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DA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5186F95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8AFF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0F5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20A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4D6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51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538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A3E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A52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70E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05B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501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2E5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8AF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B53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C3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77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B4F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68A06D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4C62" w14:textId="77777777" w:rsidR="00E03729" w:rsidRPr="00244936" w:rsidRDefault="00E03729" w:rsidP="00E03729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13E8" w14:textId="1B196FB4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FF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52E" w14:textId="72A4CA24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EF5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7A9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728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2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0EA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9BC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D9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DB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BB8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CB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98D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DFE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EC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256D78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5F3C" w14:textId="77777777" w:rsidR="00E03729" w:rsidRPr="00244936" w:rsidRDefault="00E03729" w:rsidP="00E0372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76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009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A0D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EE8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D6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84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4EE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B0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1C2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4E1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CD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BE7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4C1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409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57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D7C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7E550E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5D5A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317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9DA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00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958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E2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E83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575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FB9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151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C3C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67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9F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324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835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86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6C5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C5AEE4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4E22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EF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89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E87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9D0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0C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07E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EFF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E9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EA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67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737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11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866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B9C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A0E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5D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36088B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B380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E53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AF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EB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217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AC7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85A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66D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BDD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E81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D38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068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57B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BE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4C5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B73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63A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26CD67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AB0A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4E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38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2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B99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06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ABB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7E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D0B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BDB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3F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90F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229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A4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B4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A69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16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54F0A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4C8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A24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2F0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DFD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E87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0C8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5A3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0B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B8F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DE1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7B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28E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1A2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59B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0F9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7B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9C2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9227E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B77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8B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33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738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60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391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90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937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4F4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E5A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29F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98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23C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109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55A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0D7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0A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7238E5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BBE5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FC2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8A2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DAC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D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B0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A6B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956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3B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A3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F8D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06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EB0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DC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39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13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67E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27BA43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F76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3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55B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499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17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62B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C1B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8A2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F7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59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55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0BB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CB3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E55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ED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808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451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10A820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B2A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7E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F56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2C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8B9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F74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F77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72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259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DB3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79D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E58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635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940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38B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D8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963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3C5930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3296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54A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C7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836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EA8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AE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7E2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D4D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362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BE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ED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708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57F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5F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8F4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1D3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EB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6A8238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619B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55A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8B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32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4D9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32C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F55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985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3E7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37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3D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EED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A1A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3A5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38C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EDB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E4B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4BE489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3A4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D12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9B7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A16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0A3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BF4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F6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4A6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6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3F3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D4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C94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6AC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158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A7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339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F8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1726AF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994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5A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B3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A6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693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E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D2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31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21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B5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99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A7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500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075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A82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398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EE3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F7056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1E5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A8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684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898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9A7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F86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45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63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86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BAA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4C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7E8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1CC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B63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3C9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91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186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101ADE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9FDD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D9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680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BF6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39E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70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18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2A7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29C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0F4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D3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2A9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F67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06A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085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876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9B8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7C78DC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CC9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19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06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A5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D1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95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AF9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8E6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92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57C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C8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4ED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C5F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83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8C4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FCF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D8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6B326A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0F1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E9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7C9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53E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440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6C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39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FD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2D3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6E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2E2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0F9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FF0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97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247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2EC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BB2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7C8C7D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19AE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73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6CB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D3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454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083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D68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43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890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AF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1AD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00F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0EA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C70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3CE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D44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FB9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5FFD9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B06A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CF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2F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2E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A2F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8D5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F6B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0E0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8F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EF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8F4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814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11E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E3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10A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E0B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43A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6EEE0F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4FA6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750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88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FE7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A9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A2A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9D7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911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79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17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75A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AFA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A30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81E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6A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DB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9C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C65E1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D1DE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66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14E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A7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CF4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C5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9E1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AD1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82A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F9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8C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26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DFA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04C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0A7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CF6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72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7FE183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16E4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0463" w14:textId="39DF033D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48D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67B2" w14:textId="36EBCC00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F57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CA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545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55D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F69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1F7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360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98E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11E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DB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A2F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40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EF7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246830F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C89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57A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C87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1716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4DA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F563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88C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499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1D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E65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57E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647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10F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3289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95C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FC1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97A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0170C1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4B06" w14:textId="77777777" w:rsidR="00E03729" w:rsidRPr="00244936" w:rsidRDefault="00E03729" w:rsidP="00E0372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F01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E3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288E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C65A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A6C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620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0AE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85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42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226B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32D2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74DD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C3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065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0C94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51D8" w14:textId="77777777" w:rsidR="00E03729" w:rsidRPr="00003AB2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03729" w14:paraId="25D1170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C1287C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3B0592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1A641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3DAE4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03729" w14:paraId="3ED8DAC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E065E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4F72A46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91DAF60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2DDB796" w14:textId="77777777" w:rsidR="00E03729" w:rsidRDefault="00E03729" w:rsidP="00E037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04E8DC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C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2D32"/>
    <w:rsid w:val="0005450C"/>
    <w:rsid w:val="00057A6F"/>
    <w:rsid w:val="00064D2D"/>
    <w:rsid w:val="000700C4"/>
    <w:rsid w:val="0007401F"/>
    <w:rsid w:val="00084FFF"/>
    <w:rsid w:val="00086C1A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6DAE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6790"/>
    <w:rsid w:val="00151E08"/>
    <w:rsid w:val="00161AA6"/>
    <w:rsid w:val="00164E3D"/>
    <w:rsid w:val="00165461"/>
    <w:rsid w:val="00166858"/>
    <w:rsid w:val="0017288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13C3"/>
    <w:rsid w:val="00342116"/>
    <w:rsid w:val="00345713"/>
    <w:rsid w:val="00351D05"/>
    <w:rsid w:val="00351ED2"/>
    <w:rsid w:val="00357AD8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162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3BE8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5CC3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72CA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0E26"/>
    <w:rsid w:val="00A129A0"/>
    <w:rsid w:val="00A12FFD"/>
    <w:rsid w:val="00A151D3"/>
    <w:rsid w:val="00A1592F"/>
    <w:rsid w:val="00A24861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77A4C"/>
    <w:rsid w:val="00A80AB0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C4285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245CA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1FCA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3729"/>
    <w:rsid w:val="00E1233E"/>
    <w:rsid w:val="00E14E39"/>
    <w:rsid w:val="00E33857"/>
    <w:rsid w:val="00E444D0"/>
    <w:rsid w:val="00E45D77"/>
    <w:rsid w:val="00E572B1"/>
    <w:rsid w:val="00E63EE4"/>
    <w:rsid w:val="00E64DD7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0589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16E8"/>
    <w:rsid w:val="00F227F9"/>
    <w:rsid w:val="00F33C48"/>
    <w:rsid w:val="00F35AE1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E9F49"/>
  <w15:chartTrackingRefBased/>
  <w15:docId w15:val="{CB30E75C-345E-4180-A74E-5CFE25C5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61</TotalTime>
  <Pages>3</Pages>
  <Words>504</Words>
  <Characters>3927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2021-05-04T07:05:00Z</cp:lastPrinted>
  <dcterms:created xsi:type="dcterms:W3CDTF">2025-02-12T14:43:00Z</dcterms:created>
  <dcterms:modified xsi:type="dcterms:W3CDTF">2025-03-26T09:14:00Z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