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735A" w:rsidRPr="00A37F66" w:rsidTr="00CA73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735A" w:rsidRPr="00A37F66" w:rsidRDefault="00CA735A" w:rsidP="00CA735A">
            <w:pPr>
              <w:pStyle w:val="RSKRbeteckning"/>
              <w:spacing w:before="240"/>
            </w:pPr>
            <w:r w:rsidRPr="00A37F66">
              <w:t>Riksdagsskrivelse</w:t>
            </w:r>
          </w:p>
          <w:p w:rsidR="00CA735A" w:rsidRPr="00A37F66" w:rsidRDefault="00CA735A" w:rsidP="00CA735A">
            <w:pPr>
              <w:pStyle w:val="RSKRbeteckning"/>
            </w:pPr>
            <w:r w:rsidRPr="00A37F66">
              <w:t>2007/08:119</w:t>
            </w:r>
          </w:p>
        </w:tc>
        <w:tc>
          <w:tcPr>
            <w:tcW w:w="1134" w:type="dxa"/>
          </w:tcPr>
          <w:p w:rsidR="00CA735A" w:rsidRPr="00A37F66" w:rsidRDefault="00A37F66" w:rsidP="00CA735A">
            <w:pPr>
              <w:jc w:val="right"/>
            </w:pPr>
            <w:r w:rsidRPr="00A37F6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35A" w:rsidRPr="00A37F66" w:rsidTr="00CA73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735A" w:rsidRPr="00A37F66" w:rsidRDefault="00CA735A">
            <w:pPr>
              <w:rPr>
                <w:sz w:val="10"/>
              </w:rPr>
            </w:pPr>
          </w:p>
        </w:tc>
      </w:tr>
    </w:tbl>
    <w:p w:rsidR="00CA735A" w:rsidRPr="00A37F66" w:rsidRDefault="00CA735A"/>
    <w:p w:rsidR="00CA735A" w:rsidRPr="00A37F66" w:rsidRDefault="00CA735A" w:rsidP="00CA735A">
      <w:pPr>
        <w:pStyle w:val="Mottagare1"/>
      </w:pPr>
      <w:r w:rsidRPr="00A37F66">
        <w:t>Regeringen</w:t>
      </w:r>
    </w:p>
    <w:p w:rsidR="00CA735A" w:rsidRPr="00A37F66" w:rsidRDefault="00CA735A" w:rsidP="00CA735A">
      <w:pPr>
        <w:pStyle w:val="Mottagare2"/>
      </w:pPr>
      <w:r w:rsidRPr="00A37F66">
        <w:t>Finansdepartementet</w:t>
      </w:r>
    </w:p>
    <w:p w:rsidR="00CA735A" w:rsidRPr="00A37F66" w:rsidRDefault="00CA735A" w:rsidP="00CA735A">
      <w:r w:rsidRPr="00A37F66">
        <w:t>Med överlämnande av finansutskottets betänkande 2007/08:FiU5 Utgiftsområde 27 Avgiften till Europeiska gemenskapen får jag anmäla att riksdagen denna dag bifallit utskottets förslag till riksdagsbeslut.</w:t>
      </w:r>
    </w:p>
    <w:p w:rsidR="00CA735A" w:rsidRPr="00A37F66" w:rsidRDefault="00CA735A" w:rsidP="00CA735A">
      <w:pPr>
        <w:pStyle w:val="Stockholm"/>
      </w:pPr>
      <w:r w:rsidRPr="00A37F66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735A" w:rsidRPr="00A37F66" w:rsidTr="00CA73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735A" w:rsidRPr="00A37F66" w:rsidRDefault="00CA735A" w:rsidP="00CA735A">
            <w:pPr>
              <w:pStyle w:val="AvsTalman"/>
            </w:pPr>
            <w:r w:rsidRPr="00A37F66">
              <w:t>Per Westerberg</w:t>
            </w:r>
          </w:p>
        </w:tc>
        <w:tc>
          <w:tcPr>
            <w:tcW w:w="3628" w:type="dxa"/>
          </w:tcPr>
          <w:p w:rsidR="00CA735A" w:rsidRPr="00A37F66" w:rsidRDefault="00CA735A" w:rsidP="00CA735A">
            <w:pPr>
              <w:pStyle w:val="AvsTjnsteman"/>
            </w:pPr>
            <w:r w:rsidRPr="00A37F66">
              <w:t>Ulf Christoffersson</w:t>
            </w:r>
          </w:p>
        </w:tc>
      </w:tr>
    </w:tbl>
    <w:p w:rsidR="00D85057" w:rsidRPr="00A37F66" w:rsidRDefault="00D85057" w:rsidP="00CA735A"/>
    <w:sectPr w:rsidR="00D85057" w:rsidRPr="00A37F6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5A"/>
    <w:rsid w:val="0009098F"/>
    <w:rsid w:val="000C2D8D"/>
    <w:rsid w:val="001667BD"/>
    <w:rsid w:val="001C2855"/>
    <w:rsid w:val="00224A43"/>
    <w:rsid w:val="00243D3C"/>
    <w:rsid w:val="00244660"/>
    <w:rsid w:val="0026798D"/>
    <w:rsid w:val="00303029"/>
    <w:rsid w:val="00421D1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7F66"/>
    <w:rsid w:val="00AC3A6D"/>
    <w:rsid w:val="00BB222A"/>
    <w:rsid w:val="00BB66ED"/>
    <w:rsid w:val="00C1040E"/>
    <w:rsid w:val="00C72B82"/>
    <w:rsid w:val="00CA735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D0FEC-BFE5-4926-B7A4-4571B8AC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119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Utgiftsområde 27 Avgiften till Europeiska gemenskapen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