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73E1D" w:rsidRPr="00F82AA6" w:rsidTr="00D73E1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73E1D" w:rsidRPr="00F82AA6" w:rsidRDefault="00CD1026" w:rsidP="00D73E1D">
            <w:pPr>
              <w:pStyle w:val="RSKRbeteckning"/>
              <w:spacing w:before="240"/>
            </w:pPr>
            <w:r w:rsidRPr="00F82AA6">
              <w:t>Riksdagsskrivelse</w:t>
            </w:r>
          </w:p>
          <w:p w:rsidR="00D73E1D" w:rsidRPr="00F82AA6" w:rsidRDefault="00CD1026" w:rsidP="00D73E1D">
            <w:pPr>
              <w:pStyle w:val="RSKRbeteckning"/>
            </w:pPr>
            <w:r w:rsidRPr="00F82AA6">
              <w:t>2009/10</w:t>
            </w:r>
            <w:r w:rsidR="00D73E1D" w:rsidRPr="00F82AA6">
              <w:t>:</w:t>
            </w:r>
            <w:r w:rsidRPr="00F82AA6">
              <w:t>324</w:t>
            </w:r>
          </w:p>
        </w:tc>
        <w:tc>
          <w:tcPr>
            <w:tcW w:w="1134" w:type="dxa"/>
          </w:tcPr>
          <w:p w:rsidR="00D73E1D" w:rsidRPr="00F82AA6" w:rsidRDefault="00F82AA6" w:rsidP="00D73E1D">
            <w:pPr>
              <w:jc w:val="right"/>
            </w:pPr>
            <w:r w:rsidRPr="00F82AA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E1D" w:rsidRPr="00F82AA6" w:rsidTr="00D73E1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73E1D" w:rsidRPr="00F82AA6" w:rsidRDefault="00D73E1D">
            <w:pPr>
              <w:rPr>
                <w:sz w:val="10"/>
              </w:rPr>
            </w:pPr>
          </w:p>
        </w:tc>
      </w:tr>
    </w:tbl>
    <w:p w:rsidR="00D73E1D" w:rsidRPr="00F82AA6" w:rsidRDefault="00D73E1D"/>
    <w:p w:rsidR="00D73E1D" w:rsidRPr="00F82AA6" w:rsidRDefault="00CD1026" w:rsidP="00D73E1D">
      <w:pPr>
        <w:pStyle w:val="Mottagare1"/>
      </w:pPr>
      <w:r w:rsidRPr="00F82AA6">
        <w:t>Regeringen</w:t>
      </w:r>
    </w:p>
    <w:p w:rsidR="00D73E1D" w:rsidRPr="00F82AA6" w:rsidRDefault="00CD1026" w:rsidP="00D73E1D">
      <w:pPr>
        <w:pStyle w:val="Mottagare2"/>
      </w:pPr>
      <w:r w:rsidRPr="00F82AA6">
        <w:t>Finansdepartementet</w:t>
      </w:r>
    </w:p>
    <w:p w:rsidR="00D73E1D" w:rsidRPr="00F82AA6" w:rsidRDefault="00D73E1D" w:rsidP="00D73E1D">
      <w:r w:rsidRPr="00F82AA6">
        <w:t xml:space="preserve">Med överlämnande av </w:t>
      </w:r>
      <w:r w:rsidR="00CD1026" w:rsidRPr="00F82AA6">
        <w:t>konstitutionsutskottet</w:t>
      </w:r>
      <w:r w:rsidRPr="00F82AA6">
        <w:t xml:space="preserve">s betänkande </w:t>
      </w:r>
      <w:r w:rsidR="00CD1026" w:rsidRPr="00F82AA6">
        <w:t>2009/10</w:t>
      </w:r>
      <w:r w:rsidRPr="00F82AA6">
        <w:t>:</w:t>
      </w:r>
      <w:r w:rsidR="00CD1026" w:rsidRPr="00F82AA6">
        <w:t>KU37</w:t>
      </w:r>
      <w:r w:rsidRPr="00F82AA6">
        <w:t xml:space="preserve"> </w:t>
      </w:r>
      <w:r w:rsidR="00CD1026" w:rsidRPr="00F82AA6">
        <w:t>Regionalt utvecklingsansvar i vissa län</w:t>
      </w:r>
      <w:r w:rsidRPr="00F82AA6">
        <w:t xml:space="preserve"> får jag anmäla att riksdagen denna dag bifallit utskottets förslag till riksdagsbeslut.</w:t>
      </w:r>
    </w:p>
    <w:p w:rsidR="00D73E1D" w:rsidRPr="00F82AA6" w:rsidRDefault="00D73E1D" w:rsidP="00D73E1D">
      <w:pPr>
        <w:pStyle w:val="Stockholm"/>
      </w:pPr>
      <w:r w:rsidRPr="00F82AA6">
        <w:t xml:space="preserve">Stockholm </w:t>
      </w:r>
      <w:r w:rsidR="00CD1026" w:rsidRPr="00F82AA6">
        <w:t>den 3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73E1D" w:rsidRPr="00F82AA6" w:rsidTr="00D73E1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73E1D" w:rsidRPr="00F82AA6" w:rsidRDefault="00CD1026" w:rsidP="00D73E1D">
            <w:pPr>
              <w:pStyle w:val="AvsTalman"/>
            </w:pPr>
            <w:r w:rsidRPr="00F82AA6">
              <w:t>Birgitta Sellén</w:t>
            </w:r>
          </w:p>
        </w:tc>
        <w:tc>
          <w:tcPr>
            <w:tcW w:w="3628" w:type="dxa"/>
          </w:tcPr>
          <w:p w:rsidR="00D73E1D" w:rsidRPr="00F82AA6" w:rsidRDefault="00CD1026" w:rsidP="00D73E1D">
            <w:pPr>
              <w:pStyle w:val="AvsTjnsteman"/>
            </w:pPr>
            <w:r w:rsidRPr="00F82AA6">
              <w:t>Ulf Christoffersson</w:t>
            </w:r>
          </w:p>
        </w:tc>
      </w:tr>
    </w:tbl>
    <w:p w:rsidR="00D85057" w:rsidRPr="00F82AA6" w:rsidRDefault="00D85057" w:rsidP="00D73E1D"/>
    <w:sectPr w:rsidR="00D85057" w:rsidRPr="00F82AA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1D"/>
    <w:rsid w:val="0009098F"/>
    <w:rsid w:val="000A2F81"/>
    <w:rsid w:val="000C2D8D"/>
    <w:rsid w:val="001667BD"/>
    <w:rsid w:val="001C2855"/>
    <w:rsid w:val="00224A43"/>
    <w:rsid w:val="00243D3C"/>
    <w:rsid w:val="00244660"/>
    <w:rsid w:val="002573E4"/>
    <w:rsid w:val="0026798D"/>
    <w:rsid w:val="002C01A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D1026"/>
    <w:rsid w:val="00D644E9"/>
    <w:rsid w:val="00D73E1D"/>
    <w:rsid w:val="00D85057"/>
    <w:rsid w:val="00DC0766"/>
    <w:rsid w:val="00E570D1"/>
    <w:rsid w:val="00F520C1"/>
    <w:rsid w:val="00F82AA6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8D2FC47-9C50-44C8-B385-B24B8C9E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2010-06-03T13:24:00Z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324</vt:lpwstr>
  </property>
  <property fmtid="{D5CDD505-2E9C-101B-9397-08002B2CF9AE}" pid="6" name="Datum">
    <vt:lpwstr>2010-06-03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37</vt:lpwstr>
  </property>
  <property fmtid="{D5CDD505-2E9C-101B-9397-08002B2CF9AE}" pid="17" name="RefRubrik">
    <vt:lpwstr>Regionalt utvecklingsansvar i vissa län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juni 2010</vt:lpwstr>
  </property>
</Properties>
</file>