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EB0E8E" w14:paraId="75743B1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252DE003A5D4135830775C7EB3785E2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aaa5dfa5-e687-46f2-8d7c-e189503c93b7"/>
        <w:id w:val="1572773223"/>
        <w:lock w:val="sdtLocked"/>
        <w:richText/>
      </w:sdtPr>
      <w:sdtContent>
        <w:p w:rsidR="003F3AEC" w14:paraId="39767367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kortare förordnanden för generaldirektörer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DE90FE6AFA54494893EC0122F95D156D"/>
        </w:placeholder>
        <w:text/>
      </w:sdtPr>
      <w:sdtContent>
        <w:p w:rsidR="006D79C9" w:rsidRPr="009B062B" w:rsidP="00333E95" w14:paraId="18AF2F65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DA629F" w:rsidP="00DA629F" w14:paraId="06CEF573" w14:textId="293ABCB6">
      <w:pPr>
        <w:pStyle w:val="Normalutanindragellerluft"/>
      </w:pPr>
      <w:r>
        <w:t xml:space="preserve">I Sverige är det i dag praxis att man tillsätter generaldirektörer för myndigheter på förordnanden om sex år, med två möjliga förlängningar om tre år. Det ger en </w:t>
      </w:r>
      <w:r w:rsidR="00F2134C">
        <w:t>g</w:t>
      </w:r>
      <w:r>
        <w:t>eneral</w:t>
      </w:r>
      <w:r w:rsidR="009A2036">
        <w:softHyphen/>
      </w:r>
      <w:r>
        <w:t>direktör tid att åstadkomma någonting på myndigheten, och man behöver inte vara orolig för att nästa regering per automatik avsätter en efter valet.</w:t>
      </w:r>
    </w:p>
    <w:p w:rsidR="00DA629F" w:rsidP="009A2036" w14:paraId="6E3CB99B" w14:textId="6863200F">
      <w:r>
        <w:t>Samtidigt innebär det begränsningar för politiken att omstöpa misskötta myndig</w:t>
      </w:r>
      <w:r w:rsidR="009A2036">
        <w:softHyphen/>
      </w:r>
      <w:r>
        <w:t>heter. Regeringen äger fortfarande möjligheten att låta en generaldirektör gå i förtid, men förordnandet placerar då den eventuellt dåliga generaldirektören på den hög</w:t>
      </w:r>
      <w:r w:rsidR="009A2036">
        <w:softHyphen/>
      </w:r>
      <w:r>
        <w:t xml:space="preserve">avlönade elefantkyrkogården. Det resulterar i att det finns ekonomiska incitament för en regering att ha överseende med misskötsel på en myndighet därför att alternativet, att byta generaldirektör, innebär att ytterligare en </w:t>
      </w:r>
      <w:r w:rsidR="00F2134C">
        <w:t>gd</w:t>
      </w:r>
      <w:r>
        <w:t>-lön ska betalas ut.</w:t>
      </w:r>
    </w:p>
    <w:p w:rsidR="00DA629F" w:rsidP="009A2036" w14:paraId="37E6431A" w14:textId="0FDB9D5E">
      <w:r>
        <w:t xml:space="preserve">Vid flera behov av byten stiger kostnaderna snabbt, vilket även resulterar i att de som blivit placerade på elefantkyrkogården på nytt blir aktuella för statliga uppdrag – till exempel som </w:t>
      </w:r>
      <w:r w:rsidR="00C9707D">
        <w:t>generaldirektör</w:t>
      </w:r>
      <w:r>
        <w:t xml:space="preserve"> på en ny myndighet eller som landshövding.</w:t>
      </w:r>
    </w:p>
    <w:p w:rsidR="00BB6339" w:rsidP="009A2036" w14:paraId="614964BA" w14:textId="2D9337D6">
      <w:r>
        <w:t xml:space="preserve">Väljarna kan därför komma att se hur en misskött myndighets </w:t>
      </w:r>
      <w:r w:rsidR="00C9707D">
        <w:t>generaldirektör</w:t>
      </w:r>
      <w:r>
        <w:t>, efter att regeringen har avbrutit förordnandet, ges ett nytt högavlönat uppdrag i statens tjänst, något som onekligen kan komma att väcka irritation ute i landet. Att korta tiden för förordnandena skulle över tid minska antalet personer på elefantkyrkogården och under</w:t>
      </w:r>
      <w:r w:rsidR="009A2036">
        <w:softHyphen/>
      </w:r>
      <w:r>
        <w:t>lätta för politiken att säkerställa att väljarnas mandat förvaltas även i verkställigheten på myndigheterna. Är man orolig för att färre skulle vilja åta sig ett uppdrag som general</w:t>
      </w:r>
      <w:r w:rsidR="009A2036">
        <w:softHyphen/>
      </w:r>
      <w:r>
        <w:t>direktör när ”anställningstiden” blir kortare skulle man kunna kompensera detta med högre lön, vilket på sikt sannolikt ändock blir billigare än att ha en stor elefantkyrko</w:t>
      </w:r>
      <w:r w:rsidR="009A2036">
        <w:softHyphen/>
      </w:r>
      <w:r>
        <w:t>gård.</w:t>
      </w:r>
      <w:r w:rsidR="00C9707D">
        <w:t xml:space="preserve"> De samhällsekonomiska konsekvenserna av generaldirektörer som är dåliga på sitt jobb går dessutom inte att beräkna.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E4784E5CE780412DBCDE65AF2D40983B"/>
        </w:placeholder>
        <w:richText/>
      </w:sdtPr>
      <w:sdtContent>
        <w:p w:rsidR="00EB0E8E" w:rsidP="00EB0E8E" w14:paraId="1145CB9F" w14:textId="77777777"/>
        <w:p w:rsidR="00EB0E8E" w:rsidP="00EB0E8E" w14:paraId="00A65573" w14:textId="685621A2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1426C0F8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3F3AEC" w14:paraId="6A8A48A8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3F3AEC" w14:paraId="56123922" w14:textId="77777777">
            <w:pPr>
              <w:pStyle w:val="Underskrifter"/>
              <w:spacing w:after="0"/>
            </w:pPr>
          </w:p>
        </w:tc>
      </w:tr>
      <w:tr w14:paraId="757B8D4E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3F3AEC" w14:paraId="2DC5A7FC" w14:textId="77777777">
            <w:pPr>
              <w:pStyle w:val="Underskrifter"/>
              <w:spacing w:after="0"/>
            </w:pPr>
            <w:r>
              <w:t>Leonid Yurkovskiy (SD)</w:t>
            </w:r>
          </w:p>
        </w:tc>
        <w:tc>
          <w:tcPr>
            <w:tcW w:w="50" w:type="pct"/>
            <w:vAlign w:val="bottom"/>
          </w:tcPr>
          <w:p w:rsidR="003F3AEC" w14:paraId="12CA49BD" w14:textId="77777777">
            <w:pPr>
              <w:pStyle w:val="Underskrifter"/>
              <w:spacing w:after="0"/>
            </w:pPr>
            <w:r>
              <w:t>Josef Fransson (SD)</w:t>
            </w:r>
          </w:p>
        </w:tc>
      </w:tr>
      <w:tr w14:paraId="57CB4109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3F3AEC" w14:paraId="1FE8EBA3" w14:textId="77777777">
            <w:pPr>
              <w:pStyle w:val="Underskrifter"/>
              <w:spacing w:after="0"/>
            </w:pPr>
            <w:r>
              <w:t>Jonas Andersson (SD)</w:t>
            </w:r>
          </w:p>
        </w:tc>
        <w:tc>
          <w:tcPr>
            <w:tcW w:w="50" w:type="pct"/>
            <w:vAlign w:val="bottom"/>
          </w:tcPr>
          <w:p w:rsidR="003F3AEC" w14:paraId="45A4A142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4638934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739CE01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ECC6F6C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EB0E8E" w:rsidP="00EB0E8E" w14:paraId="3ABF727B" w14:textId="0A4D691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1ADAAEB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324359D0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094A6D9677FF4400B4CE634E9E7BCEFA"/>
                              </w:placeholder>
                              <w:text/>
                            </w:sdtPr>
                            <w:sdtContent>
                              <w:r w:rsidR="00DA629F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5B7B361D1EFE43AE8E38364BE6E6FA07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6180B7C7" w14:textId="324359D0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758880680"/>
                        <w:placeholder>
                          <w:docPart w:val="094A6D9677FF4400B4CE634E9E7BCEFA"/>
                        </w:placeholder>
                        <w:text/>
                      </w:sdtPr>
                      <w:sdtContent>
                        <w:r w:rsidR="00DA629F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453712550"/>
                        <w:placeholder>
                          <w:docPart w:val="5B7B361D1EFE43AE8E38364BE6E6FA07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2E82DC6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F9FE092" w14:textId="77777777">
    <w:pPr>
      <w:jc w:val="right"/>
    </w:pPr>
  </w:p>
  <w:p w:rsidR="00262EA3" w:rsidP="00776B74" w14:paraId="0376E888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4BAF04A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42A14E6E" w14:textId="183A60EE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551DF0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DA629F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14A9C11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6652044D" w14:textId="74361C21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51DF0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51DF0">
          <w:t>:191</w:t>
        </w:r>
      </w:sdtContent>
    </w:sdt>
  </w:p>
  <w:p w:rsidR="00262EA3" w:rsidP="00E03A3D" w14:paraId="737BECCA" w14:textId="60864B39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094A6D9677FF4400B4CE634E9E7BCEFA"/>
        </w:placeholder>
        <w:text/>
        <w15:appearance w15:val="hidden"/>
      </w:sdtPr>
      <w:sdtContent>
        <w:r w:rsidR="00551DF0">
          <w:t>av Tobias Andersson m.fl.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5B7B361D1EFE43AE8E38364BE6E6FA07"/>
      </w:placeholder>
      <w:text/>
    </w:sdtPr>
    <w:sdtContent>
      <w:p w:rsidR="00262EA3" w:rsidP="00283E0F" w14:paraId="7437F405" w14:textId="414834C0">
        <w:pPr>
          <w:pStyle w:val="FSHRub2"/>
        </w:pPr>
        <w:r>
          <w:t>Kortare förordnanden för generaldirektörer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19960B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9F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6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4D9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4FF0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0E4E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3AEC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09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32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1DF0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2689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5A97"/>
    <w:rsid w:val="006F668A"/>
    <w:rsid w:val="006F6BBA"/>
    <w:rsid w:val="006F7859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37AC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5BB2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2036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25B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5FC9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0E7E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07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29F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389D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6E8A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0E8E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34C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41D4E0"/>
  <w15:chartTrackingRefBased/>
  <w15:docId w15:val="{80C9B032-F7D3-45F2-9D0B-66F15E7F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252DE003A5D4135830775C7EB3785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7B4ECC-9602-4AD9-9F0D-8A294E92EFB3}"/>
      </w:docPartPr>
      <w:docPartBody>
        <w:p w:rsidR="001B74D9">
          <w:pPr>
            <w:pStyle w:val="8252DE003A5D4135830775C7EB3785E2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DE90FE6AFA54494893EC0122F95D15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611F5D-A211-46B3-93AD-BCD70288503A}"/>
      </w:docPartPr>
      <w:docPartBody>
        <w:p w:rsidR="001B74D9">
          <w:pPr>
            <w:pStyle w:val="DE90FE6AFA54494893EC0122F95D156D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094A6D9677FF4400B4CE634E9E7BCEF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7AC8B7-B3BD-46A2-A070-4480473A9E8D}"/>
      </w:docPartPr>
      <w:docPartBody>
        <w:p w:rsidR="001B74D9">
          <w:pPr>
            <w:pStyle w:val="094A6D9677FF4400B4CE634E9E7BCE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7B361D1EFE43AE8E38364BE6E6FA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9BBAFFA-C35F-4BFA-A043-F0C6B3708301}"/>
      </w:docPartPr>
      <w:docPartBody>
        <w:p w:rsidR="001B74D9">
          <w:pPr>
            <w:pStyle w:val="5B7B361D1EFE43AE8E38364BE6E6FA07"/>
          </w:pPr>
          <w:r>
            <w:t xml:space="preserve"> </w:t>
          </w:r>
        </w:p>
      </w:docPartBody>
    </w:docPart>
    <w:docPart>
      <w:docPartPr>
        <w:name w:val="E4784E5CE780412DBCDE65AF2D4098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A624A0-4C1E-4FAA-B612-D26203132789}"/>
      </w:docPartPr>
      <w:docPartBody>
        <w:p w:rsidR="006A268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4D9"/>
    <w:rsid w:val="00102589"/>
    <w:rsid w:val="00157FF8"/>
    <w:rsid w:val="001B74D9"/>
    <w:rsid w:val="003C508F"/>
    <w:rsid w:val="003E2138"/>
    <w:rsid w:val="004A5976"/>
    <w:rsid w:val="004F0832"/>
    <w:rsid w:val="00562C15"/>
    <w:rsid w:val="006A2689"/>
    <w:rsid w:val="008137B6"/>
    <w:rsid w:val="00AF7503"/>
    <w:rsid w:val="00B05FC9"/>
    <w:rsid w:val="00FE3E16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8252DE003A5D4135830775C7EB3785E2">
    <w:name w:val="8252DE003A5D4135830775C7EB3785E2"/>
  </w:style>
  <w:style w:type="paragraph" w:customStyle="1" w:styleId="DE90FE6AFA54494893EC0122F95D156D">
    <w:name w:val="DE90FE6AFA54494893EC0122F95D156D"/>
  </w:style>
  <w:style w:type="paragraph" w:customStyle="1" w:styleId="094A6D9677FF4400B4CE634E9E7BCEFA">
    <w:name w:val="094A6D9677FF4400B4CE634E9E7BCEFA"/>
  </w:style>
  <w:style w:type="paragraph" w:customStyle="1" w:styleId="5B7B361D1EFE43AE8E38364BE6E6FA07">
    <w:name w:val="5B7B361D1EFE43AE8E38364BE6E6FA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C5ECED-B31D-4A7A-BC81-45C5E5700767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311</Words>
  <Characters>1855</Characters>
  <Application>Microsoft Office Word</Application>
  <DocSecurity>0</DocSecurity>
  <Lines>35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