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347D79B6" w14:textId="77777777" w:rsidTr="00782EA9">
        <w:tc>
          <w:tcPr>
            <w:tcW w:w="9141" w:type="dxa"/>
          </w:tcPr>
          <w:p w14:paraId="6C05B287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19ECF25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CB30898" w14:textId="77777777" w:rsidR="0096348C" w:rsidRPr="00477C9F" w:rsidRDefault="0096348C" w:rsidP="00477C9F">
      <w:pPr>
        <w:rPr>
          <w:sz w:val="22"/>
          <w:szCs w:val="22"/>
        </w:rPr>
      </w:pPr>
    </w:p>
    <w:p w14:paraId="0B5D8205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75404AAF" w14:textId="77777777" w:rsidTr="00F86ACF">
        <w:trPr>
          <w:cantSplit/>
          <w:trHeight w:val="742"/>
        </w:trPr>
        <w:tc>
          <w:tcPr>
            <w:tcW w:w="1790" w:type="dxa"/>
          </w:tcPr>
          <w:p w14:paraId="1D51A248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5FCB5AED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6C2DD6" w14:textId="753A4A29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5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6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A41F97">
              <w:rPr>
                <w:b/>
                <w:sz w:val="22"/>
                <w:szCs w:val="22"/>
              </w:rPr>
              <w:t>14</w:t>
            </w:r>
          </w:p>
          <w:p w14:paraId="2C27284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04A01DBD" w14:textId="77777777" w:rsidTr="00F86ACF">
        <w:tc>
          <w:tcPr>
            <w:tcW w:w="1790" w:type="dxa"/>
          </w:tcPr>
          <w:p w14:paraId="3E7E0C31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04A68DF2" w14:textId="41DA53DD" w:rsidR="0096348C" w:rsidRPr="00477C9F" w:rsidRDefault="0078549D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</w:t>
            </w:r>
            <w:r w:rsidR="00FD4374">
              <w:rPr>
                <w:sz w:val="22"/>
                <w:szCs w:val="22"/>
              </w:rPr>
              <w:t>1</w:t>
            </w:r>
            <w:r w:rsidR="00A41F97">
              <w:rPr>
                <w:sz w:val="22"/>
                <w:szCs w:val="22"/>
              </w:rPr>
              <w:t>2-02</w:t>
            </w:r>
          </w:p>
        </w:tc>
      </w:tr>
      <w:tr w:rsidR="0096348C" w:rsidRPr="00477C9F" w14:paraId="704E4B10" w14:textId="77777777" w:rsidTr="00F86ACF">
        <w:tc>
          <w:tcPr>
            <w:tcW w:w="1790" w:type="dxa"/>
          </w:tcPr>
          <w:p w14:paraId="0DA17E3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773609E" w14:textId="2D417C14" w:rsidR="00BD53C1" w:rsidRPr="00477C9F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DB6E00">
              <w:rPr>
                <w:sz w:val="22"/>
                <w:szCs w:val="22"/>
              </w:rPr>
              <w:t>35</w:t>
            </w:r>
            <w:r w:rsidR="00CF4ED5">
              <w:rPr>
                <w:sz w:val="22"/>
                <w:szCs w:val="22"/>
              </w:rPr>
              <w:t>–</w:t>
            </w:r>
            <w:r w:rsidR="00DB6E00">
              <w:rPr>
                <w:sz w:val="22"/>
                <w:szCs w:val="22"/>
              </w:rPr>
              <w:t>11.37</w:t>
            </w:r>
          </w:p>
        </w:tc>
      </w:tr>
      <w:tr w:rsidR="0096348C" w:rsidRPr="00477C9F" w14:paraId="6393DB4A" w14:textId="77777777" w:rsidTr="00F86ACF">
        <w:tc>
          <w:tcPr>
            <w:tcW w:w="1790" w:type="dxa"/>
          </w:tcPr>
          <w:p w14:paraId="06A2917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25B31E08" w14:textId="07019725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3A50A38A" w14:textId="77777777" w:rsidR="0096348C" w:rsidRPr="00477C9F" w:rsidRDefault="0096348C" w:rsidP="00477C9F">
      <w:pPr>
        <w:rPr>
          <w:sz w:val="22"/>
          <w:szCs w:val="22"/>
        </w:rPr>
      </w:pPr>
    </w:p>
    <w:p w14:paraId="429EB01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5CD521DD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69143B" w14:paraId="55819356" w14:textId="77777777" w:rsidTr="00F86ACF">
        <w:tc>
          <w:tcPr>
            <w:tcW w:w="753" w:type="dxa"/>
          </w:tcPr>
          <w:p w14:paraId="77810322" w14:textId="77777777" w:rsidR="00F84080" w:rsidRPr="006914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9143B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2B62261D" w14:textId="77777777" w:rsidR="00336917" w:rsidRPr="0069143B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6F5CFCA0" w14:textId="77777777" w:rsidR="00F84080" w:rsidRPr="0069143B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D547B03" w14:textId="5EDF3979" w:rsidR="0069143B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särskilt protokoll 202</w:t>
            </w:r>
            <w:r w:rsidR="006F54BA">
              <w:rPr>
                <w:snapToGrid w:val="0"/>
                <w:sz w:val="22"/>
                <w:szCs w:val="22"/>
              </w:rPr>
              <w:t>5</w:t>
            </w:r>
            <w:r>
              <w:rPr>
                <w:snapToGrid w:val="0"/>
                <w:sz w:val="22"/>
                <w:szCs w:val="22"/>
              </w:rPr>
              <w:t>/2</w:t>
            </w:r>
            <w:r w:rsidR="006F54BA">
              <w:rPr>
                <w:snapToGrid w:val="0"/>
                <w:sz w:val="22"/>
                <w:szCs w:val="22"/>
              </w:rPr>
              <w:t>6</w:t>
            </w:r>
            <w:r>
              <w:rPr>
                <w:snapToGrid w:val="0"/>
                <w:sz w:val="22"/>
                <w:szCs w:val="22"/>
              </w:rPr>
              <w:t>:</w:t>
            </w:r>
            <w:r w:rsidR="00A41F97">
              <w:rPr>
                <w:snapToGrid w:val="0"/>
                <w:sz w:val="22"/>
                <w:szCs w:val="22"/>
              </w:rPr>
              <w:t>13</w:t>
            </w:r>
            <w:r w:rsidR="00FD0038">
              <w:rPr>
                <w:snapToGrid w:val="0"/>
                <w:sz w:val="22"/>
                <w:szCs w:val="22"/>
              </w:rPr>
              <w:t>.</w:t>
            </w:r>
          </w:p>
          <w:p w14:paraId="0D0009B8" w14:textId="77777777" w:rsidR="007864F6" w:rsidRPr="0069143B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F84080" w:rsidRPr="0069143B" w14:paraId="0E669F71" w14:textId="77777777" w:rsidTr="00F86ACF">
        <w:tc>
          <w:tcPr>
            <w:tcW w:w="753" w:type="dxa"/>
          </w:tcPr>
          <w:p w14:paraId="6F141EE8" w14:textId="3FB4F2A6" w:rsidR="00F84080" w:rsidRPr="0069143B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055BD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26F6259A" w14:textId="77777777" w:rsidR="0069143B" w:rsidRDefault="00F45E83" w:rsidP="0069143B">
            <w:pPr>
              <w:rPr>
                <w:b/>
                <w:snapToGrid w:val="0"/>
                <w:sz w:val="22"/>
                <w:szCs w:val="22"/>
              </w:rPr>
            </w:pPr>
            <w:r w:rsidRPr="00F45E83">
              <w:rPr>
                <w:b/>
                <w:snapToGrid w:val="0"/>
                <w:sz w:val="22"/>
                <w:szCs w:val="22"/>
              </w:rPr>
              <w:t xml:space="preserve">Funktioner över tid inom Regeringskansliet för säkerhet och krishantering </w:t>
            </w:r>
          </w:p>
          <w:p w14:paraId="35E64E9E" w14:textId="77777777" w:rsidR="00F45E83" w:rsidRDefault="00F45E83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773322EE" w14:textId="77777777" w:rsidR="000140C4" w:rsidRPr="007373B6" w:rsidRDefault="000140C4" w:rsidP="000140C4">
            <w:pPr>
              <w:spacing w:after="240"/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FD008C8" w14:textId="77777777" w:rsidR="000140C4" w:rsidRPr="007373B6" w:rsidRDefault="000140C4" w:rsidP="000140C4">
            <w:pPr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t>Ärendet bordlades.</w:t>
            </w:r>
          </w:p>
          <w:p w14:paraId="021C2FE9" w14:textId="4C0D50EC" w:rsidR="00F45E83" w:rsidRPr="0069143B" w:rsidRDefault="00F45E83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69143B" w14:paraId="2BD4AC87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7EE1FA04" w14:textId="10472956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611AF9">
              <w:rPr>
                <w:sz w:val="22"/>
                <w:szCs w:val="22"/>
              </w:rPr>
              <w:t xml:space="preserve">t </w:t>
            </w:r>
            <w:r w:rsidR="00611AF9">
              <w:rPr>
                <w:sz w:val="22"/>
                <w:szCs w:val="22"/>
              </w:rPr>
              <w:t>2025-12-04</w:t>
            </w:r>
          </w:p>
          <w:p w14:paraId="6EB4DECF" w14:textId="15098C5B" w:rsidR="00BC495C" w:rsidRPr="0069143B" w:rsidRDefault="00FD4374" w:rsidP="00611AF9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Jennie Nilsson</w:t>
            </w:r>
          </w:p>
        </w:tc>
      </w:tr>
    </w:tbl>
    <w:p w14:paraId="18EB7E4D" w14:textId="77777777" w:rsidR="005805B8" w:rsidRDefault="005805B8" w:rsidP="005805B8">
      <w:pPr>
        <w:widowControl/>
        <w:rPr>
          <w:sz w:val="22"/>
          <w:szCs w:val="22"/>
        </w:rPr>
      </w:pPr>
    </w:p>
    <w:p w14:paraId="1D591FD9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2F722D21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27936E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2C4FEDBB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115FE1B3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345713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FD4374">
              <w:rPr>
                <w:sz w:val="20"/>
              </w:rPr>
              <w:t>1</w:t>
            </w:r>
            <w:r w:rsidR="00D650CB">
              <w:rPr>
                <w:sz w:val="20"/>
              </w:rPr>
              <w:t>1</w:t>
            </w:r>
            <w:r>
              <w:rPr>
                <w:sz w:val="20"/>
              </w:rPr>
              <w:t>-</w:t>
            </w:r>
            <w:r w:rsidR="00B11DC3">
              <w:rPr>
                <w:sz w:val="20"/>
              </w:rPr>
              <w:t>27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26623D70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21DBA803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02C94905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7F02F4B1" w14:textId="63C5EC88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6F54BA">
              <w:rPr>
                <w:sz w:val="20"/>
              </w:rPr>
              <w:t>5</w:t>
            </w:r>
            <w:r w:rsidRPr="00D82D29">
              <w:rPr>
                <w:sz w:val="20"/>
              </w:rPr>
              <w:t>/2</w:t>
            </w:r>
            <w:r w:rsidR="006F54BA">
              <w:rPr>
                <w:sz w:val="20"/>
              </w:rPr>
              <w:t>6</w:t>
            </w:r>
            <w:r w:rsidRPr="00D82D29">
              <w:rPr>
                <w:sz w:val="20"/>
              </w:rPr>
              <w:t>:</w:t>
            </w:r>
            <w:r w:rsidR="00F45E83">
              <w:rPr>
                <w:sz w:val="20"/>
              </w:rPr>
              <w:t>14</w:t>
            </w:r>
          </w:p>
        </w:tc>
      </w:tr>
      <w:tr w:rsidR="005805B8" w14:paraId="24DE5A64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A1B16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DFB80" w14:textId="4EE7D7F2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173931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6358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0D961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04DCF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5C36E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74CDF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CCECC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61C0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708218A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E6EFF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4D6B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F3A60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F43C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7E709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7118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7FF93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45F3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61015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3D1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B7CA5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99F2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C8E5D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E59C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718E2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27E0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9A9E8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7E0A45" w14:paraId="6A72D22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B9981" w14:textId="77777777" w:rsidR="007E0A45" w:rsidRPr="00244936" w:rsidRDefault="00FD4374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Jennie</w:t>
            </w:r>
            <w:r w:rsidR="007E0A45"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Nilsson</w:t>
            </w:r>
            <w:r w:rsidR="007E0A45" w:rsidRPr="00244936">
              <w:rPr>
                <w:sz w:val="22"/>
                <w:szCs w:val="22"/>
              </w:rPr>
              <w:t xml:space="preserve"> (S)</w:t>
            </w:r>
            <w:r w:rsidR="007E0A45">
              <w:rPr>
                <w:sz w:val="22"/>
                <w:szCs w:val="22"/>
              </w:rPr>
              <w:t xml:space="preserve">, </w:t>
            </w:r>
            <w:r w:rsidR="007E0A45"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B2C6" w14:textId="5FE3195D" w:rsidR="007E0A45" w:rsidRPr="00003AB2" w:rsidRDefault="002B2312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2FF4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89DE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EE04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5F4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641C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6C1E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A1EA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5BA3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4AA0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B287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CC60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6087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F4B6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C21D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AAE6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:rsidRPr="00B42DF5" w14:paraId="3C908915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52FDB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  <w:lang w:val="en-US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Mats Green</w:t>
            </w:r>
            <w:r w:rsidRPr="006F54BA">
              <w:rPr>
                <w:iCs/>
                <w:sz w:val="22"/>
                <w:szCs w:val="22"/>
                <w:lang w:val="en-US"/>
              </w:rPr>
              <w:t xml:space="preserve"> (M), </w:t>
            </w:r>
            <w:r w:rsidRPr="006F54BA">
              <w:rPr>
                <w:i/>
                <w:sz w:val="22"/>
                <w:szCs w:val="22"/>
                <w:lang w:val="en-US"/>
              </w:rPr>
              <w:t>vice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9D0E8" w14:textId="2650FD92" w:rsidR="007E0A45" w:rsidRPr="006F54BA" w:rsidRDefault="002B2312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020C9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683F5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05AD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3961D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2AF53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CE65B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E1DC7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94AA3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125E9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1531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1BF75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D05B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81FC7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804B7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997C7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5D2A8A6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7B1AA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F539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781BA" w14:textId="59A6E58C" w:rsidR="007E0A45" w:rsidRPr="00003AB2" w:rsidRDefault="009F4B81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8948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72F0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4D30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15E9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513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5C78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544A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707F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8839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D05E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95FA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6EAC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A743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A4A1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9067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5770A4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B8215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A271D" w14:textId="0D3EF381" w:rsidR="007E0A45" w:rsidRPr="00003AB2" w:rsidRDefault="00B42DF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B41F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DECE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5594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E644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9410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03F2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26E1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63C6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8FF4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562C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AC03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D9F2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E8CF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501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69DC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1B4D82B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1CDF6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7055A" w14:textId="0D378B1B" w:rsidR="007E0A45" w:rsidRPr="00003AB2" w:rsidRDefault="00D33A7F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4FCE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6EE0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660A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6C5E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3039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D751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11CB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8596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A769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5801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EB88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A27A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067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78E7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174E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7F1C30B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BF841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F8652" w14:textId="43104825" w:rsidR="007E0A45" w:rsidRPr="00003AB2" w:rsidRDefault="00B42DF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0ADC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8DCF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2498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C5AE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7F7A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3BFA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D76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0E49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F0C1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08D7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04C2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1F6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AAE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362D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3F85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0022FF8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7003A" w14:textId="77777777" w:rsidR="007E0A45" w:rsidRPr="00244936" w:rsidRDefault="00B11DC3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Oskar Svärd</w:t>
            </w:r>
            <w:r w:rsidR="007E0A45"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A031" w14:textId="56A1745E" w:rsidR="007E0A45" w:rsidRPr="00003AB2" w:rsidRDefault="002B2312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E39A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6FBA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05DA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4B2E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0BB8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657C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20FD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6548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61D2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638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E815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4BDE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5EB9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A9FF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7D0D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0708177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0AAF7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B9AEC" w14:textId="0B227BDB" w:rsidR="007E0A45" w:rsidRPr="00003AB2" w:rsidRDefault="00B42DF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34C1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BE27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B67E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D50F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739D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1E1F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68EC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1590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C2A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9209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528F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13DD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EE84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0DC7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63BF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45E476B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9707F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E722D">
              <w:rPr>
                <w:sz w:val="22"/>
                <w:szCs w:val="22"/>
              </w:rPr>
              <w:t>Mauricio Rojas</w:t>
            </w:r>
            <w:r w:rsidRPr="00244936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DAC6B" w14:textId="0C1C9C64" w:rsidR="007E0A45" w:rsidRPr="00003AB2" w:rsidRDefault="002B2312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C4BD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5DE6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10B5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C521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4DA4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76F1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D181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5C0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AC4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89F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38E3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3D5F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DDA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C64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F5D2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3251E18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ACEAD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7A347" w14:textId="5761AFEC" w:rsidR="007E0A45" w:rsidRPr="00003AB2" w:rsidRDefault="009F4B81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FD23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0E99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E1CA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CE6A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E41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411C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A4EE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14DC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1BA0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AE26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C826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476E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3281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7A2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B2F4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199C22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6DCDB" w14:textId="77777777" w:rsidR="007E0A45" w:rsidRPr="00244936" w:rsidRDefault="00B11DC3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 xml:space="preserve">Ulrik Nilsson </w:t>
            </w:r>
            <w:r w:rsidR="007E0A45" w:rsidRPr="00244936">
              <w:rPr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36FFC" w14:textId="71165CD3" w:rsidR="007E0A45" w:rsidRPr="00003AB2" w:rsidRDefault="00D33A7F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BF9C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9277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C15F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26EE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48DA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ADFF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EC53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0E1E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7AF6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1547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1523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AF5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19E2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C1A7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F8C0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5B3A9D2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2158E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1AD86" w14:textId="46CFBD14" w:rsidR="007E0A45" w:rsidRPr="00003AB2" w:rsidRDefault="00347B8E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A55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45F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6C72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2CB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8150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29D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22DA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EFB4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A737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C573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A179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6FFE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4F04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3A5A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6857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252295C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C2EFE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3C533" w14:textId="5D4C68EA" w:rsidR="007E0A45" w:rsidRPr="00003AB2" w:rsidRDefault="009F4B81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12A5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22C4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8EC5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C16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F894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24D5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E202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55E2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AB9B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290D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C7F4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661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93D8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A397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B406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24888A2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89C0E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uharrem Demirok</w:t>
            </w:r>
            <w:r w:rsidRPr="00244936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797BC" w14:textId="44F62C8B" w:rsidR="007E0A45" w:rsidRPr="00003AB2" w:rsidRDefault="00B42DF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4C83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0987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56AC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A5C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D0B6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B0E9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A813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C82E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5F8D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F05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B7E0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F0FF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4316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7F88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586F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4DC652C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BA43" w14:textId="77777777" w:rsidR="007E0A45" w:rsidRPr="00244936" w:rsidRDefault="00B11DC3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Susanne Nordström</w:t>
            </w:r>
            <w:r w:rsidR="007E0A45"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B74FB" w14:textId="199A7C5B" w:rsidR="007E0A45" w:rsidRPr="00003AB2" w:rsidRDefault="002B2312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3967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FAEB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F774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ED65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1F71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0F06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4022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5E5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831F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08C5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4E2B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2D2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0D9F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6783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217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47A00ED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19A5E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BE356" w14:textId="5AD4324C" w:rsidR="007E0A45" w:rsidRPr="00003AB2" w:rsidRDefault="002B2312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D364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7378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AF13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3BE0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E6C4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D008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9934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3138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0357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0353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DCF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8DDD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2FB0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6D1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82AD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1A5513B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6F3D3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 xml:space="preserve">Lars </w:t>
            </w:r>
            <w:r w:rsidR="00B11DC3">
              <w:rPr>
                <w:sz w:val="22"/>
                <w:szCs w:val="22"/>
              </w:rPr>
              <w:t>Engsund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4C0B1" w14:textId="1A8AD32D" w:rsidR="007E0A45" w:rsidRPr="00003AB2" w:rsidRDefault="002B2312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1146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78B0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E6C4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DCC7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9F32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1E0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6938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5DF6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6CC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FFF9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E0FA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AC5B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0E89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77EC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8AD8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3361211F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1415F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5ABB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9229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F9FB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17A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F218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6ED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81C4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1C3A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AF0C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49ED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FA5E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C876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3574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7347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4FA7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9B8B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076D0BA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082C5" w14:textId="77777777" w:rsidR="007E0A45" w:rsidRPr="00244936" w:rsidRDefault="007E0A45" w:rsidP="007E0A45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979C" w14:textId="33179BE0" w:rsidR="007E0A45" w:rsidRPr="00003AB2" w:rsidRDefault="00B42DF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5FF8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9DA2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F5C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33C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D148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97FB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4A4C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73A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CD11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F763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701A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768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AF37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B98B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F697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27194C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44227" w14:textId="77777777" w:rsidR="007E0A45" w:rsidRPr="00244936" w:rsidRDefault="007E0A45" w:rsidP="007E0A45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ADF7D" w14:textId="62AC9AB1" w:rsidR="007E0A45" w:rsidRPr="00003AB2" w:rsidRDefault="00B42DF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C61B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FF1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236D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FE0F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6BA4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048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DF89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5D0D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A36E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9117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0B7F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F14A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7A62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EFAF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DCD4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4103BEB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002B5" w14:textId="77777777" w:rsidR="007E0A45" w:rsidRPr="00244936" w:rsidRDefault="007E0A45" w:rsidP="007E0A45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4951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B48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26DC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DAE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D187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1CA0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6A9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9281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35F7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1DD5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4A07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D54A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5F0A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EF0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BF07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59D6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1B1EF673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89E71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329B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45B6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277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9A81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1466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5C58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811D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1C66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5B1C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17D3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CF50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FFB5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AC3A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09F3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971C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F975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6EEAE79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15294" w14:textId="77777777" w:rsidR="007E0A45" w:rsidRPr="00244936" w:rsidRDefault="007E0A45" w:rsidP="007E0A45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99F1B" w14:textId="502CC089" w:rsidR="007E0A45" w:rsidRPr="00003AB2" w:rsidRDefault="002B2312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9902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C44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542F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6C48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EAE9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B884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7EDF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05B2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65CE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80E4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57E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1869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5664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1DC1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5CCB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43AEDF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494C" w14:textId="77777777" w:rsidR="007E0A45" w:rsidRPr="00244936" w:rsidRDefault="007E0A45" w:rsidP="007E0A45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FC05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30B1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C8B3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61A2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6C54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A1C1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4712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5B3F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6F46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B318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778F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921D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3AA6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992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BD99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8263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6BF4535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0C69A" w14:textId="77777777" w:rsidR="007E0A45" w:rsidRPr="00244936" w:rsidRDefault="00B11DC3" w:rsidP="007E0A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Brunsberg</w:t>
            </w:r>
            <w:r w:rsidR="007E0A45"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CE98" w14:textId="69F38FF1" w:rsidR="007E0A45" w:rsidRPr="00003AB2" w:rsidRDefault="00F132AC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5967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9B5E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6AD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08BD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20A8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B3B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9596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8996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26A3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1EA2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0545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FC78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7261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C3CB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1C01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202024FE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DB734" w14:textId="77777777" w:rsidR="007E0A45" w:rsidRPr="00244936" w:rsidRDefault="00F47E0B" w:rsidP="007E0A45">
            <w:pPr>
              <w:rPr>
                <w:sz w:val="22"/>
                <w:szCs w:val="22"/>
              </w:rPr>
            </w:pPr>
            <w:r w:rsidRPr="00F47E0B"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9F8C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5DD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26E8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808E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9DB5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12BA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5117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F3F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B66F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942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88A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A961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D48D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F974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B435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3B55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147A75A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7F713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Leonid Yurkovskiy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E3C5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E98E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D671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95AD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EB06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AE5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1A6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45A6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11F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6DD7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E29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2A15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3E66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A39C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6A07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7D38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7D1D521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137F4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C57C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FE90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B578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9D9C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428D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FE76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D2CE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02E6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E2E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0AEE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BED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01FA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B836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5E5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9DBF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980C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22D394D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31E6F" w14:textId="77777777" w:rsidR="007E0A45" w:rsidRPr="00244936" w:rsidRDefault="00561DF3" w:rsidP="007E0A45">
            <w:pPr>
              <w:rPr>
                <w:sz w:val="22"/>
                <w:szCs w:val="22"/>
              </w:rPr>
            </w:pPr>
            <w:r w:rsidRPr="00561DF3">
              <w:rPr>
                <w:sz w:val="22"/>
                <w:szCs w:val="22"/>
              </w:rPr>
              <w:t>Cecilia Gustafsson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37FA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643F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A9AC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0665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D06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3A70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7B3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254A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57D0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B506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7B8C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7DFA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C59E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1779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4B33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B3D8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5BCD522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1FC89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D3F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E379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6D1C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99A4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156D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1C6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547A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ACB8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DD4A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4CF4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FEBB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2DC6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DCD6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DE9E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2CB3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B9CD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777613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57EC7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D859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BB27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AAF0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8E50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6F65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5354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AD90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5171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3D1F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B50F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EECB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B735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54C3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9B1D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9946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EE57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6C7ACF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00BC1" w14:textId="77777777" w:rsidR="007E0A45" w:rsidRPr="00244936" w:rsidRDefault="005C7F5A" w:rsidP="007E0A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Malin Björk </w:t>
            </w:r>
            <w:r w:rsidR="003B2561" w:rsidRPr="003B2561">
              <w:rPr>
                <w:sz w:val="22"/>
                <w:szCs w:val="22"/>
              </w:rPr>
              <w:t>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B25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AB66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3BF9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021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1A26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FAA1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D5DC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31C7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8E40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049E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0756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5FE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12F2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B21D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2F2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33F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303B947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54D84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BA11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FA48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8B41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12A9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C066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F4B1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230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D429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0CD1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989B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5AD9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2426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AC94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854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B141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E96C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068901F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B1482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EAE6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62DF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F2B1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3CAB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4E0B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EA21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CB6E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27DE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349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1AD5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3B67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3D6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0954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BA96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F6BE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B445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41EB80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D2417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E6B8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F3C4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973A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57B3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3FE3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D492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CDCC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D7B5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12D9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EDF2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F18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676E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5D4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383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794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FCCA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2958344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FF441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Matheus Enholm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A17A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A0A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43E3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3BC3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95E7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9705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8930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D34F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5647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AD07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C2C6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0A76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5D3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C847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28F9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B5CE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34274C8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B7020" w14:textId="77777777" w:rsidR="007E0A45" w:rsidRPr="00244936" w:rsidRDefault="005A2CE0" w:rsidP="007E0A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Hanna Gunnarsson</w:t>
            </w:r>
            <w:r w:rsidR="007E0A45"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942A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F085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0AFD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1BF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C15F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498B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4D1A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C77B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AA01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BA98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39BD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DCA3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279D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9F8B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8424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782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3C5C4CB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F95E8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6CE5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5FA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1770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FC85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697E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EB6B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441A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68B5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C57E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335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1AFC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20B3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5ECB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7F6B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16F9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3309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0B8116E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75741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B257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A142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53ED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9A4C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3A09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3A39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5AD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413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4145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DA91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BF25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D463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C0F9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FCD4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158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CC15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4EA2DDF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1A57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782E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699B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4A0C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7F5B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9382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C1A7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1240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FC25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F340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179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557D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7DEB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73BC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D882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1D0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E8B4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4AFCE43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93FA4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B664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044C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B77F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5E0F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48AA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8B6A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3501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3C00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B495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9D5F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3320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2748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D5E4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6673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377D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91D1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4793E25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C50BF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29AC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7E97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E7D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E892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1896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0BFC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B330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2653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2EE7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3172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B4D5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2E23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D292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FA5F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EB97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CED2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5FA857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EFB46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A73D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AB68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A28F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1B11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2BB4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6A3E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A8EF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C510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E7B6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1C94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4A4D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3DA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DBAA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99F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D8F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D65D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5137C4E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48C8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FF37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B77F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61BD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7E50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9D4B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18F6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202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B6C0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D154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6F81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7C73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292C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5914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C7A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2255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0368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5EFDCA1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9F483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6259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460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75B4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5795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E35C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14FC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E929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B345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3433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5B65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13E6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51AD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8C6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057E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8292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EC16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3FE224D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F512A" w14:textId="77777777" w:rsidR="007E0A45" w:rsidRPr="00244936" w:rsidRDefault="005A2CE0" w:rsidP="007E0A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Lennkvist Manriquez</w:t>
            </w:r>
            <w:r w:rsidR="007E0A45"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98C8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1E45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11B9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C6F2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142A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7A4F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0617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7BB8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1940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827D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DFB9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8989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25AB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F802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4A8F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3FB0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5506CF6A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47A1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Tiblom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7E64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AC04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F7FB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3A67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5D6E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34F0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BFFA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BC5B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F19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96F4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F506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BAC0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335A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E087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8351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AE7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62B4195D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FFA97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279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3A5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C7A5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F42A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D376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3DE8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CFF5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D8B9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326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9CB5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ABE9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F908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8A92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DADF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76EB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F2CB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650CB" w14:paraId="3F7C7C9B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DE25F" w14:textId="77777777" w:rsidR="00D650CB" w:rsidRPr="00244936" w:rsidRDefault="00D650CB" w:rsidP="007E0A45">
            <w:pPr>
              <w:rPr>
                <w:sz w:val="22"/>
                <w:szCs w:val="22"/>
              </w:rPr>
            </w:pPr>
            <w:r w:rsidRPr="00D650CB">
              <w:rPr>
                <w:sz w:val="22"/>
                <w:szCs w:val="22"/>
              </w:rPr>
              <w:t>Fredrik Lindstål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22B56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52708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73EDD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37FC5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A073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D4D99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96B0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FA8F1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0F893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CDCC4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E4257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3D61A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97CC2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40C19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0EB07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5647A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593EEEB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5C50972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3082AAA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5983D7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239EE7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2D70932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416F88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4609D28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1979DED3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73660F94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52CB33A3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D0DE6">
      <w:pgSz w:w="11906" w:h="16838" w:code="9"/>
      <w:pgMar w:top="993" w:right="1134" w:bottom="567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F97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140C4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61AA6"/>
    <w:rsid w:val="00164E3D"/>
    <w:rsid w:val="00165461"/>
    <w:rsid w:val="00166858"/>
    <w:rsid w:val="00173931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44936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58B5"/>
    <w:rsid w:val="002A6ADE"/>
    <w:rsid w:val="002B2312"/>
    <w:rsid w:val="002B40DE"/>
    <w:rsid w:val="002B4EDC"/>
    <w:rsid w:val="002B51DB"/>
    <w:rsid w:val="002C7177"/>
    <w:rsid w:val="002D0E4D"/>
    <w:rsid w:val="002D2AB5"/>
    <w:rsid w:val="002D6725"/>
    <w:rsid w:val="002E210A"/>
    <w:rsid w:val="002E3221"/>
    <w:rsid w:val="002F284C"/>
    <w:rsid w:val="002F2F4E"/>
    <w:rsid w:val="002F53C2"/>
    <w:rsid w:val="003075B8"/>
    <w:rsid w:val="00312782"/>
    <w:rsid w:val="00331327"/>
    <w:rsid w:val="0033415B"/>
    <w:rsid w:val="00334320"/>
    <w:rsid w:val="00334BA1"/>
    <w:rsid w:val="00336917"/>
    <w:rsid w:val="00342116"/>
    <w:rsid w:val="00345713"/>
    <w:rsid w:val="00347B8E"/>
    <w:rsid w:val="00351D05"/>
    <w:rsid w:val="00351ED2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B2561"/>
    <w:rsid w:val="003C73F9"/>
    <w:rsid w:val="003D31E8"/>
    <w:rsid w:val="003D34BA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659D"/>
    <w:rsid w:val="00447115"/>
    <w:rsid w:val="00451D02"/>
    <w:rsid w:val="00453F5E"/>
    <w:rsid w:val="00454E3F"/>
    <w:rsid w:val="004573E5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E722D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35A12"/>
    <w:rsid w:val="00545403"/>
    <w:rsid w:val="005502C5"/>
    <w:rsid w:val="005522EE"/>
    <w:rsid w:val="0055348E"/>
    <w:rsid w:val="00554348"/>
    <w:rsid w:val="00561DF3"/>
    <w:rsid w:val="005622CA"/>
    <w:rsid w:val="005650F7"/>
    <w:rsid w:val="00577B92"/>
    <w:rsid w:val="005805B8"/>
    <w:rsid w:val="00581568"/>
    <w:rsid w:val="00583587"/>
    <w:rsid w:val="00584ACB"/>
    <w:rsid w:val="00586400"/>
    <w:rsid w:val="005A2CE0"/>
    <w:rsid w:val="005A5300"/>
    <w:rsid w:val="005B5E8D"/>
    <w:rsid w:val="005C1541"/>
    <w:rsid w:val="005C2F5F"/>
    <w:rsid w:val="005C75F9"/>
    <w:rsid w:val="005C7F5A"/>
    <w:rsid w:val="005D698D"/>
    <w:rsid w:val="005E2252"/>
    <w:rsid w:val="005E28B9"/>
    <w:rsid w:val="005E439C"/>
    <w:rsid w:val="005E614D"/>
    <w:rsid w:val="005F03FF"/>
    <w:rsid w:val="005F085D"/>
    <w:rsid w:val="00611AF9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F54BA"/>
    <w:rsid w:val="00702EB9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6AD3"/>
    <w:rsid w:val="00767BDA"/>
    <w:rsid w:val="0077463D"/>
    <w:rsid w:val="007767BA"/>
    <w:rsid w:val="00777B91"/>
    <w:rsid w:val="00782EA9"/>
    <w:rsid w:val="00783D2C"/>
    <w:rsid w:val="00783D32"/>
    <w:rsid w:val="0078549D"/>
    <w:rsid w:val="007864F6"/>
    <w:rsid w:val="00787586"/>
    <w:rsid w:val="007B0C0A"/>
    <w:rsid w:val="007E0A45"/>
    <w:rsid w:val="007F2B92"/>
    <w:rsid w:val="007F39BF"/>
    <w:rsid w:val="007F6B0D"/>
    <w:rsid w:val="007F7655"/>
    <w:rsid w:val="00800B4D"/>
    <w:rsid w:val="00803002"/>
    <w:rsid w:val="008038CC"/>
    <w:rsid w:val="008055BD"/>
    <w:rsid w:val="008063DA"/>
    <w:rsid w:val="008110BE"/>
    <w:rsid w:val="008161F9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A715C"/>
    <w:rsid w:val="008B7FDD"/>
    <w:rsid w:val="008C1B2C"/>
    <w:rsid w:val="008C2E2A"/>
    <w:rsid w:val="008D0E72"/>
    <w:rsid w:val="008E1DE5"/>
    <w:rsid w:val="008E3B73"/>
    <w:rsid w:val="008E4795"/>
    <w:rsid w:val="008E4E18"/>
    <w:rsid w:val="008F4D68"/>
    <w:rsid w:val="00902D63"/>
    <w:rsid w:val="00902D69"/>
    <w:rsid w:val="0090428F"/>
    <w:rsid w:val="00905203"/>
    <w:rsid w:val="00906C2D"/>
    <w:rsid w:val="00930B63"/>
    <w:rsid w:val="00931220"/>
    <w:rsid w:val="00937BF3"/>
    <w:rsid w:val="00937E3A"/>
    <w:rsid w:val="00940E9C"/>
    <w:rsid w:val="00944199"/>
    <w:rsid w:val="00944917"/>
    <w:rsid w:val="00946978"/>
    <w:rsid w:val="0094714D"/>
    <w:rsid w:val="009474C4"/>
    <w:rsid w:val="00950147"/>
    <w:rsid w:val="00952C76"/>
    <w:rsid w:val="00953189"/>
    <w:rsid w:val="00953843"/>
    <w:rsid w:val="00955E76"/>
    <w:rsid w:val="0096348C"/>
    <w:rsid w:val="009736FF"/>
    <w:rsid w:val="00973D8B"/>
    <w:rsid w:val="00976307"/>
    <w:rsid w:val="009815DB"/>
    <w:rsid w:val="00986F0C"/>
    <w:rsid w:val="0098705B"/>
    <w:rsid w:val="00987DE8"/>
    <w:rsid w:val="009900A1"/>
    <w:rsid w:val="009A1874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4B81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1F97"/>
    <w:rsid w:val="00A45577"/>
    <w:rsid w:val="00A54DE5"/>
    <w:rsid w:val="00A5668F"/>
    <w:rsid w:val="00A571A1"/>
    <w:rsid w:val="00A63233"/>
    <w:rsid w:val="00A73649"/>
    <w:rsid w:val="00A744C3"/>
    <w:rsid w:val="00A74BBA"/>
    <w:rsid w:val="00A81449"/>
    <w:rsid w:val="00A84016"/>
    <w:rsid w:val="00A84DE6"/>
    <w:rsid w:val="00A8695B"/>
    <w:rsid w:val="00A9262A"/>
    <w:rsid w:val="00A92A85"/>
    <w:rsid w:val="00A9464E"/>
    <w:rsid w:val="00A95C36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179D"/>
    <w:rsid w:val="00AE23B6"/>
    <w:rsid w:val="00AF32C5"/>
    <w:rsid w:val="00AF4EF8"/>
    <w:rsid w:val="00AF6DAF"/>
    <w:rsid w:val="00AF7C8D"/>
    <w:rsid w:val="00B11C9C"/>
    <w:rsid w:val="00B11DC3"/>
    <w:rsid w:val="00B15788"/>
    <w:rsid w:val="00B17845"/>
    <w:rsid w:val="00B42DF5"/>
    <w:rsid w:val="00B54D41"/>
    <w:rsid w:val="00B56452"/>
    <w:rsid w:val="00B6245C"/>
    <w:rsid w:val="00B639E1"/>
    <w:rsid w:val="00B64A91"/>
    <w:rsid w:val="00B71674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C495C"/>
    <w:rsid w:val="00BD0DE6"/>
    <w:rsid w:val="00BD41E4"/>
    <w:rsid w:val="00BD53C1"/>
    <w:rsid w:val="00BE0742"/>
    <w:rsid w:val="00BE15A0"/>
    <w:rsid w:val="00BE329D"/>
    <w:rsid w:val="00BE3BF7"/>
    <w:rsid w:val="00BF0C0D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33A7F"/>
    <w:rsid w:val="00D40740"/>
    <w:rsid w:val="00D41B19"/>
    <w:rsid w:val="00D44270"/>
    <w:rsid w:val="00D47BAF"/>
    <w:rsid w:val="00D52626"/>
    <w:rsid w:val="00D565FE"/>
    <w:rsid w:val="00D650C7"/>
    <w:rsid w:val="00D650CB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B6E00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2BC3"/>
    <w:rsid w:val="00ED3B6E"/>
    <w:rsid w:val="00ED4737"/>
    <w:rsid w:val="00ED5D82"/>
    <w:rsid w:val="00EE68A3"/>
    <w:rsid w:val="00EE7911"/>
    <w:rsid w:val="00F03690"/>
    <w:rsid w:val="00F064EF"/>
    <w:rsid w:val="00F07228"/>
    <w:rsid w:val="00F101D7"/>
    <w:rsid w:val="00F132AC"/>
    <w:rsid w:val="00F16AFF"/>
    <w:rsid w:val="00F227F9"/>
    <w:rsid w:val="00F322BA"/>
    <w:rsid w:val="00F33C48"/>
    <w:rsid w:val="00F37387"/>
    <w:rsid w:val="00F454FD"/>
    <w:rsid w:val="00F45E83"/>
    <w:rsid w:val="00F47E0B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37E"/>
    <w:rsid w:val="00FA384F"/>
    <w:rsid w:val="00FB200F"/>
    <w:rsid w:val="00FB3A7E"/>
    <w:rsid w:val="00FD0038"/>
    <w:rsid w:val="00FD0820"/>
    <w:rsid w:val="00FD13A3"/>
    <w:rsid w:val="00FD4374"/>
    <w:rsid w:val="00FE2AC1"/>
    <w:rsid w:val="00FF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F6E507"/>
  <w15:chartTrackingRefBased/>
  <w15:docId w15:val="{4A159874-55DB-4E64-9C83-33FA6FA3D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46</TotalTime>
  <Pages>2</Pages>
  <Words>274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18</cp:revision>
  <cp:lastPrinted>2021-05-04T07:05:00Z</cp:lastPrinted>
  <dcterms:created xsi:type="dcterms:W3CDTF">2025-11-28T09:00:00Z</dcterms:created>
  <dcterms:modified xsi:type="dcterms:W3CDTF">2026-02-10T14:24:00Z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