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031F" w:rsidRPr="00F907EA" w:rsidTr="00E7031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031F" w:rsidRPr="00F907EA" w:rsidRDefault="00935363" w:rsidP="00E7031F">
            <w:pPr>
              <w:pStyle w:val="RSKRbeteckning"/>
              <w:spacing w:before="240"/>
            </w:pPr>
            <w:r w:rsidRPr="00F907EA">
              <w:t>Riksdagsskrivelse</w:t>
            </w:r>
          </w:p>
          <w:p w:rsidR="00E7031F" w:rsidRPr="00F907EA" w:rsidRDefault="00935363" w:rsidP="00E7031F">
            <w:pPr>
              <w:pStyle w:val="RSKRbeteckning"/>
            </w:pPr>
            <w:r w:rsidRPr="00F907EA">
              <w:t>2009/10</w:t>
            </w:r>
            <w:r w:rsidR="00E7031F" w:rsidRPr="00F907EA">
              <w:t>:</w:t>
            </w:r>
            <w:r w:rsidRPr="00F907EA">
              <w:t>129</w:t>
            </w:r>
          </w:p>
        </w:tc>
        <w:tc>
          <w:tcPr>
            <w:tcW w:w="1134" w:type="dxa"/>
          </w:tcPr>
          <w:p w:rsidR="00E7031F" w:rsidRPr="00F907EA" w:rsidRDefault="00F907EA" w:rsidP="00E7031F">
            <w:pPr>
              <w:jc w:val="right"/>
            </w:pPr>
            <w:r w:rsidRPr="00F907E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31F" w:rsidRPr="00F907EA" w:rsidTr="00E7031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031F" w:rsidRPr="00F907EA" w:rsidRDefault="00E7031F">
            <w:pPr>
              <w:rPr>
                <w:sz w:val="10"/>
              </w:rPr>
            </w:pPr>
          </w:p>
        </w:tc>
      </w:tr>
    </w:tbl>
    <w:p w:rsidR="00E7031F" w:rsidRPr="00F907EA" w:rsidRDefault="00E7031F"/>
    <w:p w:rsidR="00E7031F" w:rsidRPr="00F907EA" w:rsidRDefault="00935363" w:rsidP="00E7031F">
      <w:pPr>
        <w:pStyle w:val="Mottagare1"/>
      </w:pPr>
      <w:r w:rsidRPr="00F907EA">
        <w:t>Regeringen</w:t>
      </w:r>
    </w:p>
    <w:p w:rsidR="00E7031F" w:rsidRPr="00F907EA" w:rsidRDefault="00935363" w:rsidP="00E7031F">
      <w:pPr>
        <w:pStyle w:val="Mottagare2"/>
      </w:pPr>
      <w:r w:rsidRPr="00F907EA">
        <w:t>Miljödepartementet</w:t>
      </w:r>
    </w:p>
    <w:p w:rsidR="00E7031F" w:rsidRPr="00F907EA" w:rsidRDefault="00E7031F" w:rsidP="00E7031F">
      <w:r w:rsidRPr="00F907EA">
        <w:t xml:space="preserve">Med överlämnande av </w:t>
      </w:r>
      <w:r w:rsidR="00935363" w:rsidRPr="00F907EA">
        <w:t>miljö- och jordbruksutskottet</w:t>
      </w:r>
      <w:r w:rsidRPr="00F907EA">
        <w:t xml:space="preserve">s betänkande </w:t>
      </w:r>
      <w:r w:rsidR="00935363" w:rsidRPr="00F907EA">
        <w:t>2009/10</w:t>
      </w:r>
      <w:r w:rsidRPr="00F907EA">
        <w:t>:</w:t>
      </w:r>
      <w:r w:rsidR="00935363" w:rsidRPr="00F907EA">
        <w:t>MJU1</w:t>
      </w:r>
      <w:r w:rsidRPr="00F907EA">
        <w:t xml:space="preserve"> </w:t>
      </w:r>
      <w:r w:rsidR="00935363" w:rsidRPr="00F907EA">
        <w:t>Utgiftsområde 20 Allmän miljö- och naturvård</w:t>
      </w:r>
      <w:r w:rsidRPr="00F907EA">
        <w:t xml:space="preserve"> får jag anmäla att riksdagen denna dag bifallit utskottets förslag till riksdagsbeslut.</w:t>
      </w:r>
    </w:p>
    <w:p w:rsidR="00E7031F" w:rsidRPr="00F907EA" w:rsidRDefault="00E7031F" w:rsidP="00E7031F">
      <w:pPr>
        <w:pStyle w:val="Stockholm"/>
      </w:pPr>
      <w:r w:rsidRPr="00F907EA">
        <w:t xml:space="preserve">Stockholm </w:t>
      </w:r>
      <w:r w:rsidR="00935363" w:rsidRPr="00F907EA">
        <w:t>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031F" w:rsidRPr="00F907EA" w:rsidTr="00E7031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031F" w:rsidRPr="00F907EA" w:rsidRDefault="00935363" w:rsidP="00E7031F">
            <w:pPr>
              <w:pStyle w:val="AvsTalman"/>
            </w:pPr>
            <w:r w:rsidRPr="00F907EA">
              <w:t>Per Westerberg</w:t>
            </w:r>
          </w:p>
        </w:tc>
        <w:tc>
          <w:tcPr>
            <w:tcW w:w="3628" w:type="dxa"/>
          </w:tcPr>
          <w:p w:rsidR="00E7031F" w:rsidRPr="00F907EA" w:rsidRDefault="00935363" w:rsidP="00E7031F">
            <w:pPr>
              <w:pStyle w:val="AvsTjnsteman"/>
            </w:pPr>
            <w:r w:rsidRPr="00F907EA">
              <w:t>Ulf Christoffersson</w:t>
            </w:r>
          </w:p>
        </w:tc>
      </w:tr>
    </w:tbl>
    <w:p w:rsidR="00D85057" w:rsidRPr="00F907EA" w:rsidRDefault="00D85057" w:rsidP="00E7031F"/>
    <w:sectPr w:rsidR="00D85057" w:rsidRPr="00F907E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031F" w:rsidRPr="00F907EA" w:rsidRDefault="00E7031F">
      <w:r w:rsidRPr="00F907EA">
        <w:separator/>
      </w:r>
    </w:p>
  </w:endnote>
  <w:endnote w:type="continuationSeparator" w:id="0">
    <w:p w:rsidR="00E7031F" w:rsidRPr="00F907EA" w:rsidRDefault="00E7031F">
      <w:r w:rsidRPr="00F907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031F" w:rsidRPr="00F907EA" w:rsidRDefault="00E7031F">
      <w:r w:rsidRPr="00F907EA">
        <w:separator/>
      </w:r>
    </w:p>
  </w:footnote>
  <w:footnote w:type="continuationSeparator" w:id="0">
    <w:p w:rsidR="00E7031F" w:rsidRPr="00F907EA" w:rsidRDefault="00E7031F">
      <w:r w:rsidRPr="00F907E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F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35363"/>
    <w:rsid w:val="009417EF"/>
    <w:rsid w:val="009938F7"/>
    <w:rsid w:val="009F0EC7"/>
    <w:rsid w:val="00A16D59"/>
    <w:rsid w:val="00A412CD"/>
    <w:rsid w:val="00AC3A6D"/>
    <w:rsid w:val="00B65FF7"/>
    <w:rsid w:val="00BB222A"/>
    <w:rsid w:val="00BB66ED"/>
    <w:rsid w:val="00C1040E"/>
    <w:rsid w:val="00C72B82"/>
    <w:rsid w:val="00D644E9"/>
    <w:rsid w:val="00D85057"/>
    <w:rsid w:val="00DC0766"/>
    <w:rsid w:val="00E570D1"/>
    <w:rsid w:val="00E7031F"/>
    <w:rsid w:val="00F520C1"/>
    <w:rsid w:val="00F907E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6FB759-54BC-4A2D-AE29-B467AD35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7031F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703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129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20 Allmän miljö- och naturvård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