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F5DBF" w:rsidRPr="00A518B4" w:rsidTr="006F5DB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F5DBF" w:rsidRPr="00A518B4" w:rsidRDefault="00605C62" w:rsidP="006F5DBF">
            <w:pPr>
              <w:pStyle w:val="RSKRbeteckning"/>
              <w:spacing w:before="240"/>
            </w:pPr>
            <w:r w:rsidRPr="00A518B4">
              <w:t>Riksdagsskrivelse</w:t>
            </w:r>
          </w:p>
          <w:p w:rsidR="006F5DBF" w:rsidRPr="00A518B4" w:rsidRDefault="00605C62" w:rsidP="006F5DBF">
            <w:pPr>
              <w:pStyle w:val="RSKRbeteckning"/>
            </w:pPr>
            <w:r w:rsidRPr="00A518B4">
              <w:t>2009/10</w:t>
            </w:r>
            <w:r w:rsidR="006F5DBF" w:rsidRPr="00A518B4">
              <w:t>:</w:t>
            </w:r>
            <w:r w:rsidRPr="00A518B4">
              <w:t>295</w:t>
            </w:r>
          </w:p>
        </w:tc>
        <w:tc>
          <w:tcPr>
            <w:tcW w:w="1134" w:type="dxa"/>
          </w:tcPr>
          <w:p w:rsidR="006F5DBF" w:rsidRPr="00A518B4" w:rsidRDefault="00A518B4" w:rsidP="006F5DBF">
            <w:pPr>
              <w:jc w:val="right"/>
            </w:pPr>
            <w:r w:rsidRPr="00A518B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5DBF" w:rsidRPr="00A518B4" w:rsidTr="006F5DB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F5DBF" w:rsidRPr="00A518B4" w:rsidRDefault="006F5DBF">
            <w:pPr>
              <w:rPr>
                <w:sz w:val="10"/>
              </w:rPr>
            </w:pPr>
          </w:p>
        </w:tc>
      </w:tr>
    </w:tbl>
    <w:p w:rsidR="006F5DBF" w:rsidRPr="00A518B4" w:rsidRDefault="006F5DBF"/>
    <w:p w:rsidR="006F5DBF" w:rsidRPr="00A518B4" w:rsidRDefault="00605C62" w:rsidP="006F5DBF">
      <w:pPr>
        <w:pStyle w:val="Mottagare1"/>
      </w:pPr>
      <w:r w:rsidRPr="00A518B4">
        <w:t>Regeringen</w:t>
      </w:r>
    </w:p>
    <w:p w:rsidR="006F5DBF" w:rsidRPr="00A518B4" w:rsidRDefault="00605C62" w:rsidP="006F5DBF">
      <w:pPr>
        <w:pStyle w:val="Mottagare2"/>
      </w:pPr>
      <w:r w:rsidRPr="00A518B4">
        <w:t>Näringsdepartementet</w:t>
      </w:r>
    </w:p>
    <w:p w:rsidR="006F5DBF" w:rsidRPr="00A518B4" w:rsidRDefault="006F5DBF" w:rsidP="006F5DBF">
      <w:r w:rsidRPr="00A518B4">
        <w:t xml:space="preserve">Med överlämnande av </w:t>
      </w:r>
      <w:r w:rsidR="00605C62" w:rsidRPr="00A518B4">
        <w:t>civilutskottet</w:t>
      </w:r>
      <w:r w:rsidRPr="00A518B4">
        <w:t xml:space="preserve">s betänkande </w:t>
      </w:r>
      <w:r w:rsidR="00605C62" w:rsidRPr="00A518B4">
        <w:t>2009/10</w:t>
      </w:r>
      <w:r w:rsidRPr="00A518B4">
        <w:t>:</w:t>
      </w:r>
      <w:r w:rsidR="00605C62" w:rsidRPr="00A518B4">
        <w:t>CU15</w:t>
      </w:r>
      <w:r w:rsidRPr="00A518B4">
        <w:t xml:space="preserve"> </w:t>
      </w:r>
      <w:r w:rsidR="00605C62" w:rsidRPr="00A518B4">
        <w:t>Luftfartens lagar</w:t>
      </w:r>
      <w:r w:rsidRPr="00A518B4">
        <w:t xml:space="preserve"> får jag anmäla att riksdagen denna dag bifallit utskottets förslag till riksdagsbeslut.</w:t>
      </w:r>
    </w:p>
    <w:p w:rsidR="006F5DBF" w:rsidRPr="00A518B4" w:rsidRDefault="006F5DBF" w:rsidP="006F5DBF">
      <w:pPr>
        <w:pStyle w:val="Stockholm"/>
      </w:pPr>
      <w:r w:rsidRPr="00A518B4">
        <w:t xml:space="preserve">Stockholm </w:t>
      </w:r>
      <w:r w:rsidR="00605C62" w:rsidRPr="00A518B4">
        <w:t>den 26 maj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F5DBF" w:rsidRPr="00A518B4" w:rsidTr="006F5DB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F5DBF" w:rsidRPr="00A518B4" w:rsidRDefault="00605C62" w:rsidP="006F5DBF">
            <w:pPr>
              <w:pStyle w:val="AvsTalman"/>
            </w:pPr>
            <w:r w:rsidRPr="00A518B4">
              <w:t>Jan Björkman</w:t>
            </w:r>
          </w:p>
        </w:tc>
        <w:tc>
          <w:tcPr>
            <w:tcW w:w="3628" w:type="dxa"/>
          </w:tcPr>
          <w:p w:rsidR="006F5DBF" w:rsidRPr="00A518B4" w:rsidRDefault="00605C62" w:rsidP="006F5DBF">
            <w:pPr>
              <w:pStyle w:val="AvsTjnsteman"/>
            </w:pPr>
            <w:r w:rsidRPr="00A518B4">
              <w:t>Ulf Christoffersson</w:t>
            </w:r>
          </w:p>
        </w:tc>
      </w:tr>
    </w:tbl>
    <w:p w:rsidR="00D85057" w:rsidRPr="00A518B4" w:rsidRDefault="00D85057" w:rsidP="006F5DBF"/>
    <w:sectPr w:rsidR="00D85057" w:rsidRPr="00A518B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DBF"/>
    <w:rsid w:val="0009098F"/>
    <w:rsid w:val="000C2D8D"/>
    <w:rsid w:val="001667BD"/>
    <w:rsid w:val="001C2855"/>
    <w:rsid w:val="00224A43"/>
    <w:rsid w:val="00243D3C"/>
    <w:rsid w:val="00244660"/>
    <w:rsid w:val="0026798D"/>
    <w:rsid w:val="002C2671"/>
    <w:rsid w:val="004A0681"/>
    <w:rsid w:val="004C4FD0"/>
    <w:rsid w:val="004F1358"/>
    <w:rsid w:val="00503547"/>
    <w:rsid w:val="00510D48"/>
    <w:rsid w:val="005422B3"/>
    <w:rsid w:val="005F2290"/>
    <w:rsid w:val="00605C62"/>
    <w:rsid w:val="00621003"/>
    <w:rsid w:val="00662397"/>
    <w:rsid w:val="006668C5"/>
    <w:rsid w:val="006F5DBF"/>
    <w:rsid w:val="007D2903"/>
    <w:rsid w:val="00852286"/>
    <w:rsid w:val="00860608"/>
    <w:rsid w:val="008D022D"/>
    <w:rsid w:val="009417EF"/>
    <w:rsid w:val="009F0EC7"/>
    <w:rsid w:val="00A16D59"/>
    <w:rsid w:val="00A518B4"/>
    <w:rsid w:val="00AC3A6D"/>
    <w:rsid w:val="00BB222A"/>
    <w:rsid w:val="00BB66ED"/>
    <w:rsid w:val="00C1040E"/>
    <w:rsid w:val="00C72B82"/>
    <w:rsid w:val="00D644E9"/>
    <w:rsid w:val="00D85057"/>
    <w:rsid w:val="00DC0766"/>
    <w:rsid w:val="00E20FEC"/>
    <w:rsid w:val="00E570D1"/>
    <w:rsid w:val="00F520C1"/>
    <w:rsid w:val="00FD6193"/>
    <w:rsid w:val="00FE2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2B66478-26B9-4C32-A8C6-4FFFF0BC3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262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2010-05-26T13:40:00Z</cp:lastPrinted>
  <dcterms:created xsi:type="dcterms:W3CDTF">2025-12-17T23:47:00Z</dcterms:created>
  <dcterms:modified xsi:type="dcterms:W3CDTF">2025-12-17T23:47:00Z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295</vt:lpwstr>
  </property>
  <property fmtid="{D5CDD505-2E9C-101B-9397-08002B2CF9AE}" pid="6" name="Datum">
    <vt:lpwstr>2010-05-26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2009/10</vt:lpwstr>
  </property>
  <property fmtid="{D5CDD505-2E9C-101B-9397-08002B2CF9AE}" pid="16" name="RefNr">
    <vt:lpwstr>15</vt:lpwstr>
  </property>
  <property fmtid="{D5CDD505-2E9C-101B-9397-08002B2CF9AE}" pid="17" name="RefRubrik">
    <vt:lpwstr>Luftfartens lagar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26 maj 2010</vt:lpwstr>
  </property>
</Properties>
</file>