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charts/chart4.xml" ContentType="application/vnd.openxmlformats-officedocument.drawingml.chart+xml"/>
  <Override PartName="/word/charts/colors3.xml" ContentType="application/vnd.ms-office.chartcolorstyle+xml"/>
  <Override PartName="/word/theme/themeOverride3.xml" ContentType="application/vnd.openxmlformats-officedocument.themeOverride+xml"/>
  <Override PartName="/word/charts/style4.xml" ContentType="application/vnd.ms-office.chartstyle+xml"/>
  <Override PartName="/word/charts/chart3.xml" ContentType="application/vnd.openxmlformats-officedocument.drawingml.chart+xml"/>
  <Override PartName="/word/theme/themeOverride2.xml" ContentType="application/vnd.openxmlformats-officedocument.themeOverride+xml"/>
  <Override PartName="/word/charts/colors2.xml" ContentType="application/vnd.ms-office.chartcolorstyle+xml"/>
  <Override PartName="/word/charts/style3.xml" ContentType="application/vnd.ms-office.chartstyle+xml"/>
  <Override PartName="/word/charts/style2.xml" ContentType="application/vnd.ms-office.chartstyle+xml"/>
  <Override PartName="/word/theme/themeOverride4.xml" ContentType="application/vnd.openxmlformats-officedocument.themeOverride+xml"/>
  <Override PartName="/word/theme/theme1.xml" ContentType="application/vnd.openxmlformats-officedocument.theme+xml"/>
  <Override PartName="/word/charts/colors4.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glossary/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014DD" w:rsidR="0092503E" w:rsidP="0092503E" w:rsidRDefault="000D1E12" w14:paraId="22EB019E" w14:textId="6AAAB250">
      <w:pPr>
        <w:pStyle w:val="Rubrik1"/>
      </w:pPr>
      <w:bookmarkStart w:name="_Toc532903127" w:id="0"/>
      <w:r>
        <w:t xml:space="preserve">1 </w:t>
      </w:r>
      <w:r w:rsidRPr="00B014DD" w:rsidR="0092503E">
        <w:t>Sammanfattning</w:t>
      </w:r>
      <w:bookmarkEnd w:id="0"/>
    </w:p>
    <w:p w:rsidRPr="00F81424" w:rsidR="0092503E" w:rsidP="00F81424" w:rsidRDefault="0092503E" w14:paraId="2CA9DA20" w14:textId="77777777">
      <w:pPr>
        <w:pStyle w:val="Normalutanindragellerluft"/>
      </w:pPr>
      <w:r w:rsidRPr="00F81424">
        <w:t>Sverigedemokraternas höstbudgetmotion för riksbudget år 2019 syftar till att särskilt stärka fyra områden:</w:t>
      </w:r>
    </w:p>
    <w:p w:rsidRPr="00572348" w:rsidR="0092503E" w:rsidP="00F81424" w:rsidRDefault="0092503E" w14:paraId="281AF288" w14:textId="77777777">
      <w:pPr>
        <w:pStyle w:val="ListaPunkt"/>
        <w:rPr>
          <w:rFonts w:eastAsia="Times New Roman"/>
          <w:lang w:eastAsia="sv-SE"/>
        </w:rPr>
      </w:pPr>
      <w:r w:rsidRPr="00572348">
        <w:rPr>
          <w:rFonts w:eastAsia="Times New Roman"/>
          <w:lang w:eastAsia="sv-SE"/>
        </w:rPr>
        <w:t>Vården</w:t>
      </w:r>
    </w:p>
    <w:p w:rsidRPr="00572348" w:rsidR="0092503E" w:rsidP="00F81424" w:rsidRDefault="0092503E" w14:paraId="2CD70D6B" w14:textId="77777777">
      <w:pPr>
        <w:pStyle w:val="ListaPunkt"/>
        <w:rPr>
          <w:rFonts w:eastAsia="Times New Roman"/>
          <w:lang w:eastAsia="sv-SE"/>
        </w:rPr>
      </w:pPr>
      <w:r w:rsidRPr="00572348">
        <w:rPr>
          <w:rFonts w:eastAsia="Times New Roman"/>
          <w:lang w:eastAsia="sv-SE"/>
        </w:rPr>
        <w:t>Sammanhållning</w:t>
      </w:r>
    </w:p>
    <w:p w:rsidRPr="00572348" w:rsidR="0092503E" w:rsidP="00F81424" w:rsidRDefault="0092503E" w14:paraId="512A9CAF" w14:textId="77777777">
      <w:pPr>
        <w:pStyle w:val="ListaPunkt"/>
        <w:rPr>
          <w:rFonts w:eastAsia="Times New Roman"/>
          <w:lang w:eastAsia="sv-SE"/>
        </w:rPr>
      </w:pPr>
      <w:r w:rsidRPr="00572348">
        <w:rPr>
          <w:rFonts w:eastAsia="Times New Roman"/>
          <w:lang w:eastAsia="sv-SE"/>
        </w:rPr>
        <w:t>Migration</w:t>
      </w:r>
    </w:p>
    <w:p w:rsidRPr="00572348" w:rsidR="0092503E" w:rsidP="00F81424" w:rsidRDefault="0092503E" w14:paraId="6AC9C51B" w14:textId="77777777">
      <w:pPr>
        <w:pStyle w:val="ListaPunkt"/>
        <w:rPr>
          <w:rFonts w:eastAsia="Times New Roman"/>
          <w:lang w:eastAsia="sv-SE"/>
        </w:rPr>
      </w:pPr>
      <w:r w:rsidRPr="00572348">
        <w:rPr>
          <w:rFonts w:eastAsia="Times New Roman"/>
          <w:lang w:eastAsia="sv-SE"/>
        </w:rPr>
        <w:t>Lag och rättsväsende</w:t>
      </w:r>
    </w:p>
    <w:p w:rsidRPr="00572348" w:rsidR="0092503E" w:rsidP="00F81424" w:rsidRDefault="0092503E" w14:paraId="3F8A88F1" w14:textId="77777777">
      <w:pPr>
        <w:widowControl w:val="0"/>
        <w:tabs>
          <w:tab w:val="clear" w:pos="567"/>
          <w:tab w:val="clear" w:pos="851"/>
          <w:tab w:val="clear" w:pos="1134"/>
          <w:tab w:val="clear" w:pos="1701"/>
          <w:tab w:val="clear" w:pos="2268"/>
          <w:tab w:val="clear" w:pos="4536"/>
          <w:tab w:val="clear" w:pos="9072"/>
        </w:tabs>
        <w:adjustRightInd w:val="0"/>
        <w:spacing w:before="150" w:line="240" w:lineRule="auto"/>
        <w:ind w:firstLine="0"/>
        <w:jc w:val="both"/>
        <w:textAlignment w:val="baseline"/>
        <w:rPr>
          <w:rFonts w:ascii="Times New Roman" w:hAnsi="Times New Roman" w:eastAsia="Times New Roman" w:cs="Times New Roman"/>
          <w:kern w:val="0"/>
          <w:lang w:eastAsia="sv-SE"/>
          <w14:numSpacing w14:val="default"/>
        </w:rPr>
      </w:pPr>
      <w:r w:rsidRPr="00572348">
        <w:rPr>
          <w:rFonts w:ascii="Times New Roman" w:hAnsi="Times New Roman" w:eastAsia="Times New Roman" w:cs="Times New Roman"/>
          <w:kern w:val="0"/>
          <w:lang w:eastAsia="sv-SE"/>
          <w14:numSpacing w14:val="default"/>
        </w:rPr>
        <w:t xml:space="preserve">Inom samtliga av dessa fokusområden krävs omfattande, skyndsamma reformer för att inte samhällskontraktet skall lösas upp. </w:t>
      </w:r>
    </w:p>
    <w:p w:rsidRPr="00F81424" w:rsidR="0092503E" w:rsidP="00F81424" w:rsidRDefault="0092503E" w14:paraId="6199FE0F" w14:textId="77777777">
      <w:r w:rsidRPr="00F81424">
        <w:t>Sverigedemokraternas höstbudgetmotion är lagd i relation till övergångsregeringens budgetproposition. En sammanfattning av några av de viktigaste budgetförsvagande reformerna åskådliggörs nedan.</w:t>
      </w:r>
    </w:p>
    <w:p w:rsidRPr="00F81424" w:rsidR="0092503E" w:rsidP="00F81424" w:rsidRDefault="0092503E" w14:paraId="06899414" w14:textId="77777777">
      <w:pPr>
        <w:pStyle w:val="Tabellrubrik"/>
      </w:pPr>
      <w:r w:rsidRPr="00F81424">
        <w:t>Figur 1 Sammanfattande tabell över budgetförsvagande reformer</w:t>
      </w:r>
    </w:p>
    <w:p w:rsidRPr="004E07A6" w:rsidR="0092503E" w:rsidP="0092503E" w:rsidRDefault="0092503E" w14:paraId="67027325" w14:textId="77777777">
      <w:pPr>
        <w:tabs>
          <w:tab w:val="clear" w:pos="284"/>
        </w:tabs>
        <w:ind w:firstLine="0"/>
        <w:rPr>
          <w:b/>
        </w:rPr>
      </w:pPr>
      <w:r w:rsidRPr="004E07A6">
        <w:rPr>
          <w:b/>
          <w:noProof/>
          <w:lang w:eastAsia="sv-SE"/>
        </w:rPr>
        <w:drawing>
          <wp:inline distT="0" distB="0" distL="0" distR="0" wp14:anchorId="28FC334E" wp14:editId="6E48F393">
            <wp:extent cx="5395465" cy="2307702"/>
            <wp:effectExtent l="0" t="0" r="0"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39277" cy="2326441"/>
                    </a:xfrm>
                    <a:prstGeom prst="rect">
                      <a:avLst/>
                    </a:prstGeom>
                    <a:noFill/>
                  </pic:spPr>
                </pic:pic>
              </a:graphicData>
            </a:graphic>
          </wp:inline>
        </w:drawing>
      </w:r>
    </w:p>
    <w:p w:rsidR="0092503E" w:rsidP="00F81424" w:rsidRDefault="0092503E" w14:paraId="64082EE7" w14:textId="7DA5ECAA">
      <w:pPr>
        <w:tabs>
          <w:tab w:val="clear" w:pos="284"/>
        </w:tabs>
        <w:spacing w:before="150" w:line="276" w:lineRule="auto"/>
        <w:ind w:firstLine="0"/>
        <w:rPr>
          <w:rFonts w:ascii="Times New Roman" w:hAnsi="Times New Roman" w:eastAsia="Times New Roman" w:cs="Times New Roman"/>
          <w:kern w:val="0"/>
          <w:lang w:eastAsia="sv-SE"/>
          <w14:numSpacing w14:val="default"/>
        </w:rPr>
      </w:pPr>
      <w:r w:rsidRPr="00F50B38">
        <w:rPr>
          <w:rFonts w:ascii="Times New Roman" w:hAnsi="Times New Roman" w:eastAsia="Times New Roman" w:cs="Times New Roman"/>
          <w:kern w:val="0"/>
          <w:lang w:eastAsia="sv-SE"/>
          <w14:numSpacing w14:val="default"/>
        </w:rPr>
        <w:t>Figur 1 visar några av de större satsningarna där utökat jobbskatteavdrag samt avskaf</w:t>
      </w:r>
      <w:r w:rsidR="00F81424">
        <w:rPr>
          <w:rFonts w:ascii="Times New Roman" w:hAnsi="Times New Roman" w:eastAsia="Times New Roman" w:cs="Times New Roman"/>
          <w:kern w:val="0"/>
          <w:lang w:eastAsia="sv-SE"/>
          <w14:numSpacing w14:val="default"/>
        </w:rPr>
        <w:softHyphen/>
      </w:r>
      <w:r w:rsidRPr="00F50B38">
        <w:rPr>
          <w:rFonts w:ascii="Times New Roman" w:hAnsi="Times New Roman" w:eastAsia="Times New Roman" w:cs="Times New Roman"/>
          <w:kern w:val="0"/>
          <w:lang w:eastAsia="sv-SE"/>
          <w14:numSpacing w14:val="default"/>
        </w:rPr>
        <w:t>fande av pensionärsskatten är, i monetära mått mätt, överlägset störst.</w:t>
      </w:r>
    </w:p>
    <w:p w:rsidR="0092503E" w:rsidP="0092503E" w:rsidRDefault="0092503E" w14:paraId="6F4810C5" w14:textId="2901DE5C">
      <w:pPr>
        <w:tabs>
          <w:tab w:val="clear" w:pos="284"/>
        </w:tabs>
        <w:spacing w:line="276" w:lineRule="auto"/>
        <w:ind w:firstLine="0"/>
        <w:rPr>
          <w:rFonts w:ascii="Times New Roman" w:hAnsi="Times New Roman" w:eastAsia="Times New Roman" w:cs="Times New Roman"/>
          <w:kern w:val="0"/>
          <w:lang w:eastAsia="sv-SE"/>
          <w14:numSpacing w14:val="default"/>
        </w:rPr>
      </w:pPr>
    </w:p>
    <w:p w:rsidR="00F81424" w:rsidRDefault="00F81424" w14:paraId="59101D3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kern w:val="0"/>
          <w:sz w:val="20"/>
          <w:szCs w:val="36"/>
          <w:lang w:eastAsia="sv-SE"/>
          <w14:numSpacing w14:val="default"/>
        </w:rPr>
      </w:pPr>
      <w:r>
        <w:br w:type="page"/>
      </w:r>
    </w:p>
    <w:p w:rsidRPr="00F81424" w:rsidR="0092503E" w:rsidP="00F81424" w:rsidRDefault="0092503E" w14:paraId="4C1FCB38" w14:textId="66D6C9FF">
      <w:pPr>
        <w:pStyle w:val="Tabellrubrik"/>
      </w:pPr>
      <w:r w:rsidRPr="00F81424">
        <w:lastRenderedPageBreak/>
        <w:t>Tabell 1</w:t>
      </w:r>
    </w:p>
    <w:tbl>
      <w:tblPr>
        <w:tblW w:w="8505" w:type="dxa"/>
        <w:tblCellMar>
          <w:left w:w="70" w:type="dxa"/>
          <w:right w:w="70" w:type="dxa"/>
        </w:tblCellMar>
        <w:tblLook w:val="04A0" w:firstRow="1" w:lastRow="0" w:firstColumn="1" w:lastColumn="0" w:noHBand="0" w:noVBand="1"/>
      </w:tblPr>
      <w:tblGrid>
        <w:gridCol w:w="5103"/>
        <w:gridCol w:w="1134"/>
        <w:gridCol w:w="1134"/>
        <w:gridCol w:w="1134"/>
      </w:tblGrid>
      <w:tr w:rsidRPr="00F81424" w:rsidR="0092503E" w:rsidTr="00104913" w14:paraId="488D7E94" w14:textId="77777777">
        <w:trPr>
          <w:trHeight w:val="330"/>
        </w:trPr>
        <w:tc>
          <w:tcPr>
            <w:tcW w:w="5103" w:type="dxa"/>
            <w:tcBorders>
              <w:top w:val="single" w:color="auto" w:sz="4" w:space="0"/>
              <w:left w:val="nil"/>
              <w:bottom w:val="single" w:color="auto" w:sz="4" w:space="0"/>
              <w:right w:val="nil"/>
            </w:tcBorders>
            <w:shd w:val="clear" w:color="auto" w:fill="auto"/>
            <w:noWrap/>
            <w:vAlign w:val="bottom"/>
            <w:hideMark/>
          </w:tcPr>
          <w:p w:rsidRPr="00F81424" w:rsidR="0092503E" w:rsidP="00F81424" w:rsidRDefault="0092503E" w14:paraId="7AC40F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
                <w:iCs/>
                <w:color w:val="000000"/>
                <w:kern w:val="0"/>
                <w:sz w:val="20"/>
                <w:szCs w:val="20"/>
                <w:lang w:eastAsia="sv-SE"/>
                <w14:numSpacing w14:val="default"/>
              </w:rPr>
            </w:pPr>
            <w:r w:rsidRPr="00F81424">
              <w:rPr>
                <w:rFonts w:eastAsia="Times New Roman" w:cstheme="minorHAnsi"/>
                <w:b/>
                <w:bCs/>
                <w:color w:val="000000"/>
                <w:kern w:val="0"/>
                <w:sz w:val="20"/>
                <w:szCs w:val="20"/>
                <w:lang w:eastAsia="sv-SE"/>
                <w14:numSpacing w14:val="default"/>
              </w:rPr>
              <w:t>Budgetförsvagande reformer (mdr kr)</w:t>
            </w:r>
          </w:p>
        </w:tc>
        <w:tc>
          <w:tcPr>
            <w:tcW w:w="1134" w:type="dxa"/>
            <w:tcBorders>
              <w:top w:val="single" w:color="auto" w:sz="4" w:space="0"/>
              <w:left w:val="nil"/>
              <w:bottom w:val="single" w:color="auto" w:sz="4" w:space="0"/>
              <w:right w:val="nil"/>
            </w:tcBorders>
            <w:shd w:val="clear" w:color="auto" w:fill="auto"/>
            <w:noWrap/>
            <w:vAlign w:val="bottom"/>
            <w:hideMark/>
          </w:tcPr>
          <w:p w:rsidRPr="00F81424" w:rsidR="0092503E" w:rsidP="00F81424" w:rsidRDefault="0092503E" w14:paraId="4EA645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color w:val="000000"/>
                <w:kern w:val="0"/>
                <w:sz w:val="20"/>
                <w:szCs w:val="20"/>
                <w:lang w:eastAsia="sv-SE"/>
                <w14:numSpacing w14:val="default"/>
              </w:rPr>
            </w:pPr>
            <w:r w:rsidRPr="00F81424">
              <w:rPr>
                <w:rFonts w:eastAsia="Times New Roman" w:cstheme="minorHAnsi"/>
                <w:b/>
                <w:bCs/>
                <w:color w:val="000000"/>
                <w:kern w:val="0"/>
                <w:sz w:val="20"/>
                <w:szCs w:val="20"/>
                <w:lang w:eastAsia="sv-SE"/>
                <w14:numSpacing w14:val="default"/>
              </w:rPr>
              <w:t>2019</w:t>
            </w:r>
          </w:p>
        </w:tc>
        <w:tc>
          <w:tcPr>
            <w:tcW w:w="1134" w:type="dxa"/>
            <w:tcBorders>
              <w:top w:val="single" w:color="auto" w:sz="4" w:space="0"/>
              <w:left w:val="nil"/>
              <w:bottom w:val="single" w:color="auto" w:sz="4" w:space="0"/>
              <w:right w:val="nil"/>
            </w:tcBorders>
            <w:shd w:val="clear" w:color="auto" w:fill="auto"/>
            <w:noWrap/>
            <w:vAlign w:val="bottom"/>
            <w:hideMark/>
          </w:tcPr>
          <w:p w:rsidRPr="00F81424" w:rsidR="0092503E" w:rsidP="00F81424" w:rsidRDefault="0092503E" w14:paraId="5BBCDC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color w:val="000000"/>
                <w:kern w:val="0"/>
                <w:sz w:val="20"/>
                <w:szCs w:val="20"/>
                <w:lang w:eastAsia="sv-SE"/>
                <w14:numSpacing w14:val="default"/>
              </w:rPr>
            </w:pPr>
            <w:r w:rsidRPr="00F81424">
              <w:rPr>
                <w:rFonts w:eastAsia="Times New Roman" w:cstheme="minorHAnsi"/>
                <w:b/>
                <w:bCs/>
                <w:color w:val="000000"/>
                <w:kern w:val="0"/>
                <w:sz w:val="20"/>
                <w:szCs w:val="20"/>
                <w:lang w:eastAsia="sv-SE"/>
                <w14:numSpacing w14:val="default"/>
              </w:rPr>
              <w:t>2020</w:t>
            </w:r>
          </w:p>
        </w:tc>
        <w:tc>
          <w:tcPr>
            <w:tcW w:w="1134" w:type="dxa"/>
            <w:tcBorders>
              <w:top w:val="single" w:color="auto" w:sz="4" w:space="0"/>
              <w:left w:val="nil"/>
              <w:bottom w:val="single" w:color="auto" w:sz="4" w:space="0"/>
              <w:right w:val="nil"/>
            </w:tcBorders>
            <w:shd w:val="clear" w:color="auto" w:fill="auto"/>
            <w:noWrap/>
            <w:vAlign w:val="bottom"/>
            <w:hideMark/>
          </w:tcPr>
          <w:p w:rsidRPr="00F81424" w:rsidR="0092503E" w:rsidP="00F81424" w:rsidRDefault="0092503E" w14:paraId="776068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color w:val="000000"/>
                <w:kern w:val="0"/>
                <w:sz w:val="20"/>
                <w:szCs w:val="20"/>
                <w:lang w:eastAsia="sv-SE"/>
                <w14:numSpacing w14:val="default"/>
              </w:rPr>
            </w:pPr>
            <w:r w:rsidRPr="00F81424">
              <w:rPr>
                <w:rFonts w:eastAsia="Times New Roman" w:cstheme="minorHAnsi"/>
                <w:b/>
                <w:bCs/>
                <w:color w:val="000000"/>
                <w:kern w:val="0"/>
                <w:sz w:val="20"/>
                <w:szCs w:val="20"/>
                <w:lang w:eastAsia="sv-SE"/>
                <w14:numSpacing w14:val="default"/>
              </w:rPr>
              <w:t>2021</w:t>
            </w:r>
          </w:p>
        </w:tc>
      </w:tr>
      <w:tr w:rsidRPr="00F81424" w:rsidR="0092503E" w:rsidTr="00104913" w14:paraId="1028B008" w14:textId="77777777">
        <w:trPr>
          <w:trHeight w:val="330"/>
        </w:trPr>
        <w:tc>
          <w:tcPr>
            <w:tcW w:w="5103" w:type="dxa"/>
            <w:tcBorders>
              <w:top w:val="single" w:color="auto" w:sz="4" w:space="0"/>
              <w:left w:val="nil"/>
              <w:bottom w:val="nil"/>
              <w:right w:val="nil"/>
            </w:tcBorders>
            <w:shd w:val="clear" w:color="auto" w:fill="auto"/>
            <w:noWrap/>
            <w:vAlign w:val="bottom"/>
            <w:hideMark/>
          </w:tcPr>
          <w:p w:rsidRPr="00F81424" w:rsidR="0092503E" w:rsidP="00F81424" w:rsidRDefault="0092503E" w14:paraId="773DC7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Sänkt inkomstskatt (löntagare och pensionärer)</w:t>
            </w:r>
          </w:p>
        </w:tc>
        <w:tc>
          <w:tcPr>
            <w:tcW w:w="1134" w:type="dxa"/>
            <w:tcBorders>
              <w:top w:val="single" w:color="auto" w:sz="4" w:space="0"/>
              <w:left w:val="nil"/>
              <w:bottom w:val="nil"/>
              <w:right w:val="nil"/>
            </w:tcBorders>
            <w:shd w:val="clear" w:color="auto" w:fill="auto"/>
            <w:noWrap/>
            <w:vAlign w:val="bottom"/>
            <w:hideMark/>
          </w:tcPr>
          <w:p w:rsidRPr="00F81424" w:rsidR="0092503E" w:rsidP="00F81424" w:rsidRDefault="0092503E" w14:paraId="18140F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25,0</w:t>
            </w:r>
          </w:p>
        </w:tc>
        <w:tc>
          <w:tcPr>
            <w:tcW w:w="1134" w:type="dxa"/>
            <w:tcBorders>
              <w:top w:val="single" w:color="auto" w:sz="4" w:space="0"/>
              <w:left w:val="nil"/>
              <w:bottom w:val="nil"/>
              <w:right w:val="nil"/>
            </w:tcBorders>
            <w:shd w:val="clear" w:color="auto" w:fill="auto"/>
            <w:noWrap/>
            <w:vAlign w:val="bottom"/>
            <w:hideMark/>
          </w:tcPr>
          <w:p w:rsidRPr="00F81424" w:rsidR="0092503E" w:rsidP="00F81424" w:rsidRDefault="0092503E" w14:paraId="54B0AB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25,0</w:t>
            </w:r>
          </w:p>
        </w:tc>
        <w:tc>
          <w:tcPr>
            <w:tcW w:w="1134" w:type="dxa"/>
            <w:tcBorders>
              <w:top w:val="single" w:color="auto" w:sz="4" w:space="0"/>
              <w:left w:val="nil"/>
              <w:bottom w:val="nil"/>
              <w:right w:val="nil"/>
            </w:tcBorders>
            <w:shd w:val="clear" w:color="auto" w:fill="auto"/>
            <w:noWrap/>
            <w:vAlign w:val="bottom"/>
            <w:hideMark/>
          </w:tcPr>
          <w:p w:rsidRPr="00F81424" w:rsidR="0092503E" w:rsidP="00F81424" w:rsidRDefault="0092503E" w14:paraId="18BFC6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25,0</w:t>
            </w:r>
          </w:p>
        </w:tc>
      </w:tr>
      <w:tr w:rsidRPr="00F81424" w:rsidR="0092503E" w:rsidTr="00104913" w14:paraId="78490345"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03F5CD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Försvar och säkerhet</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07E3AE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7,5</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449CA8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8,7</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48F4F4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12,7</w:t>
            </w:r>
          </w:p>
        </w:tc>
      </w:tr>
      <w:tr w:rsidRPr="00F81424" w:rsidR="0092503E" w:rsidTr="00104913" w14:paraId="4DBD67CC"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240F57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Vård och omsorg</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7B9C46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5,9</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353B33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9,1</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3B2677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9,6</w:t>
            </w:r>
          </w:p>
        </w:tc>
      </w:tr>
      <w:tr w:rsidRPr="00F81424" w:rsidR="0092503E" w:rsidTr="00104913" w14:paraId="3A5AB9F3"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7643EE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Rättsväsende och trygghet</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272091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4,8</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27749A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7,3</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3F51A6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9,7</w:t>
            </w:r>
          </w:p>
        </w:tc>
      </w:tr>
      <w:tr w:rsidRPr="00F81424" w:rsidR="0092503E" w:rsidTr="00104913" w14:paraId="3E285EAF"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459C78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Minska äldrefattigdom (garantipension &amp; bostadstillägg)</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1ECB26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4,4</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728FE6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4,6</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157ED7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4,8</w:t>
            </w:r>
          </w:p>
        </w:tc>
      </w:tr>
      <w:tr w:rsidRPr="00F81424" w:rsidR="0092503E" w:rsidTr="00104913" w14:paraId="19A2B3A6"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2DC529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Stärkt och avgiftsfri arbetslöshetsförsäkring</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7FCE64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4,1</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2C04F4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4,2</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5528CF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4,2</w:t>
            </w:r>
          </w:p>
        </w:tc>
      </w:tr>
      <w:tr w:rsidRPr="00F81424" w:rsidR="0092503E" w:rsidTr="00104913" w14:paraId="1B211388"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11D297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Småföretagare (arbetsgivaravgift &amp; sjuklöneansvar)</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56F902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2,9</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29ED0D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15,3</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0626D7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15,0</w:t>
            </w:r>
          </w:p>
        </w:tc>
      </w:tr>
      <w:tr w:rsidRPr="00F81424" w:rsidR="0092503E" w:rsidTr="00104913" w14:paraId="3184B890"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5EF70E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Kemikalieskatt</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47011E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2,4</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10EAD1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2,1</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1B79FA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2,1</w:t>
            </w:r>
          </w:p>
        </w:tc>
      </w:tr>
      <w:tr w:rsidRPr="00F81424" w:rsidR="0092503E" w:rsidTr="00104913" w14:paraId="30B4964F"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4BA93C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Milersättning</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368528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1,5</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2D6B7A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1,5</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0F46F8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1,5</w:t>
            </w:r>
          </w:p>
        </w:tc>
      </w:tr>
      <w:tr w:rsidRPr="00F81424" w:rsidR="0092503E" w:rsidTr="00104913" w14:paraId="037380DF"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1AF717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Slopad särskild löneskatt äldre</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143D7E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1,4</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162281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1,2</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44CCE4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1,1</w:t>
            </w:r>
          </w:p>
        </w:tc>
      </w:tr>
      <w:tr w:rsidRPr="00F81424" w:rsidR="0092503E" w:rsidTr="00104913" w14:paraId="67DAC98B"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012395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Flygskatt</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4D19C3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1,4</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706927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1,4</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0D288D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1,5</w:t>
            </w:r>
          </w:p>
        </w:tc>
      </w:tr>
      <w:tr w:rsidRPr="00F81424" w:rsidR="0092503E" w:rsidTr="00104913" w14:paraId="165A665A"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4F72B5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ISK + Kfsk</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7EAFD7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0,8</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3AFAAC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0,8</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3DA5A2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0,8</w:t>
            </w:r>
          </w:p>
        </w:tc>
      </w:tr>
      <w:tr w:rsidRPr="00F81424" w:rsidR="0092503E" w:rsidTr="00104913" w14:paraId="466AB868" w14:textId="77777777">
        <w:trPr>
          <w:trHeight w:val="330"/>
        </w:trPr>
        <w:tc>
          <w:tcPr>
            <w:tcW w:w="5103" w:type="dxa"/>
            <w:tcBorders>
              <w:top w:val="nil"/>
              <w:left w:val="nil"/>
              <w:bottom w:val="nil"/>
              <w:right w:val="nil"/>
            </w:tcBorders>
            <w:shd w:val="clear" w:color="auto" w:fill="auto"/>
            <w:noWrap/>
            <w:vAlign w:val="bottom"/>
            <w:hideMark/>
          </w:tcPr>
          <w:p w:rsidRPr="00F81424" w:rsidR="0092503E" w:rsidP="00F81424" w:rsidRDefault="0092503E" w14:paraId="25153D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F81424">
              <w:rPr>
                <w:rFonts w:eastAsia="Times New Roman" w:cstheme="minorHAnsi"/>
                <w:iCs/>
                <w:color w:val="000000"/>
                <w:kern w:val="0"/>
                <w:sz w:val="20"/>
                <w:szCs w:val="20"/>
                <w:lang w:eastAsia="sv-SE"/>
                <w14:numSpacing w14:val="default"/>
              </w:rPr>
              <w:t>SINK-skatt</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3AEDB0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0,4</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4B965E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0,4</w:t>
            </w:r>
          </w:p>
        </w:tc>
        <w:tc>
          <w:tcPr>
            <w:tcW w:w="1134" w:type="dxa"/>
            <w:tcBorders>
              <w:top w:val="nil"/>
              <w:left w:val="nil"/>
              <w:bottom w:val="nil"/>
              <w:right w:val="nil"/>
            </w:tcBorders>
            <w:shd w:val="clear" w:color="auto" w:fill="auto"/>
            <w:noWrap/>
            <w:vAlign w:val="bottom"/>
            <w:hideMark/>
          </w:tcPr>
          <w:p w:rsidRPr="00F81424" w:rsidR="0092503E" w:rsidP="00F81424" w:rsidRDefault="0092503E" w14:paraId="62A3F1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0,4</w:t>
            </w:r>
          </w:p>
        </w:tc>
      </w:tr>
      <w:tr w:rsidRPr="00F81424" w:rsidR="0092503E" w:rsidTr="00104913" w14:paraId="2825054F" w14:textId="77777777">
        <w:trPr>
          <w:trHeight w:val="330"/>
        </w:trPr>
        <w:tc>
          <w:tcPr>
            <w:tcW w:w="5103" w:type="dxa"/>
            <w:tcBorders>
              <w:top w:val="nil"/>
              <w:left w:val="nil"/>
              <w:right w:val="nil"/>
            </w:tcBorders>
            <w:shd w:val="clear" w:color="auto" w:fill="auto"/>
            <w:noWrap/>
            <w:vAlign w:val="bottom"/>
            <w:hideMark/>
          </w:tcPr>
          <w:p w:rsidRPr="00F81424" w:rsidR="0092503E" w:rsidP="00F81424" w:rsidRDefault="0092503E" w14:paraId="073142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
                <w:iCs/>
                <w:color w:val="000000"/>
                <w:kern w:val="0"/>
                <w:sz w:val="20"/>
                <w:szCs w:val="20"/>
                <w:lang w:eastAsia="sv-SE"/>
                <w14:numSpacing w14:val="default"/>
              </w:rPr>
            </w:pPr>
            <w:r w:rsidRPr="00F81424">
              <w:rPr>
                <w:rFonts w:eastAsia="Times New Roman" w:cstheme="minorHAnsi"/>
                <w:i/>
                <w:iCs/>
                <w:color w:val="000000"/>
                <w:kern w:val="0"/>
                <w:sz w:val="20"/>
                <w:szCs w:val="20"/>
                <w:lang w:eastAsia="sv-SE"/>
                <w14:numSpacing w14:val="default"/>
              </w:rPr>
              <w:t>RUT-avdrag</w:t>
            </w:r>
          </w:p>
        </w:tc>
        <w:tc>
          <w:tcPr>
            <w:tcW w:w="1134" w:type="dxa"/>
            <w:tcBorders>
              <w:top w:val="nil"/>
              <w:left w:val="nil"/>
              <w:right w:val="nil"/>
            </w:tcBorders>
            <w:shd w:val="clear" w:color="auto" w:fill="auto"/>
            <w:noWrap/>
            <w:vAlign w:val="bottom"/>
            <w:hideMark/>
          </w:tcPr>
          <w:p w:rsidRPr="00F81424" w:rsidR="0092503E" w:rsidP="00F81424" w:rsidRDefault="0092503E" w14:paraId="07C959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0,2</w:t>
            </w:r>
          </w:p>
        </w:tc>
        <w:tc>
          <w:tcPr>
            <w:tcW w:w="1134" w:type="dxa"/>
            <w:tcBorders>
              <w:top w:val="nil"/>
              <w:left w:val="nil"/>
              <w:right w:val="nil"/>
            </w:tcBorders>
            <w:shd w:val="clear" w:color="auto" w:fill="auto"/>
            <w:noWrap/>
            <w:vAlign w:val="bottom"/>
            <w:hideMark/>
          </w:tcPr>
          <w:p w:rsidRPr="00F81424" w:rsidR="0092503E" w:rsidP="00F81424" w:rsidRDefault="0092503E" w14:paraId="527FCD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0,2</w:t>
            </w:r>
          </w:p>
        </w:tc>
        <w:tc>
          <w:tcPr>
            <w:tcW w:w="1134" w:type="dxa"/>
            <w:tcBorders>
              <w:top w:val="nil"/>
              <w:left w:val="nil"/>
              <w:right w:val="nil"/>
            </w:tcBorders>
            <w:shd w:val="clear" w:color="auto" w:fill="auto"/>
            <w:noWrap/>
            <w:vAlign w:val="bottom"/>
            <w:hideMark/>
          </w:tcPr>
          <w:p w:rsidRPr="00F81424" w:rsidR="0092503E" w:rsidP="00F81424" w:rsidRDefault="0092503E" w14:paraId="0BFA9B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F81424">
              <w:rPr>
                <w:rFonts w:eastAsia="Times New Roman" w:cstheme="minorHAnsi"/>
                <w:color w:val="000000"/>
                <w:kern w:val="0"/>
                <w:sz w:val="20"/>
                <w:szCs w:val="20"/>
                <w:lang w:eastAsia="sv-SE"/>
                <w14:numSpacing w14:val="default"/>
              </w:rPr>
              <w:t>0,2</w:t>
            </w:r>
          </w:p>
        </w:tc>
      </w:tr>
      <w:tr w:rsidRPr="00F81424" w:rsidR="0092503E" w:rsidTr="00104913" w14:paraId="33D3FF8F" w14:textId="77777777">
        <w:trPr>
          <w:trHeight w:val="330"/>
        </w:trPr>
        <w:tc>
          <w:tcPr>
            <w:tcW w:w="5103" w:type="dxa"/>
            <w:tcBorders>
              <w:top w:val="nil"/>
              <w:left w:val="nil"/>
              <w:bottom w:val="single" w:color="auto" w:sz="4" w:space="0"/>
              <w:right w:val="nil"/>
            </w:tcBorders>
            <w:shd w:val="clear" w:color="auto" w:fill="auto"/>
            <w:noWrap/>
            <w:vAlign w:val="bottom"/>
            <w:hideMark/>
          </w:tcPr>
          <w:p w:rsidRPr="00F81424" w:rsidR="0092503E" w:rsidP="00F81424" w:rsidRDefault="00B014DD" w14:paraId="2F4978D9" w14:textId="1A678FF1">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
                <w:iCs/>
                <w:color w:val="000000"/>
                <w:kern w:val="0"/>
                <w:sz w:val="20"/>
                <w:szCs w:val="20"/>
                <w:lang w:eastAsia="sv-SE"/>
                <w14:numSpacing w14:val="default"/>
              </w:rPr>
            </w:pPr>
            <w:r>
              <w:rPr>
                <w:rFonts w:cstheme="minorHAnsi"/>
                <w:b/>
                <w:bCs/>
                <w:color w:val="000000"/>
                <w:sz w:val="20"/>
                <w:szCs w:val="20"/>
              </w:rPr>
              <w:t>S</w:t>
            </w:r>
            <w:r w:rsidRPr="00F81424">
              <w:rPr>
                <w:rFonts w:cstheme="minorHAnsi"/>
                <w:b/>
                <w:bCs/>
                <w:color w:val="000000"/>
                <w:sz w:val="20"/>
                <w:szCs w:val="20"/>
              </w:rPr>
              <w:t>umma</w:t>
            </w:r>
          </w:p>
        </w:tc>
        <w:tc>
          <w:tcPr>
            <w:tcW w:w="1134" w:type="dxa"/>
            <w:tcBorders>
              <w:top w:val="nil"/>
              <w:left w:val="nil"/>
              <w:bottom w:val="single" w:color="auto" w:sz="4" w:space="0"/>
              <w:right w:val="nil"/>
            </w:tcBorders>
            <w:shd w:val="clear" w:color="auto" w:fill="auto"/>
            <w:noWrap/>
            <w:vAlign w:val="bottom"/>
            <w:hideMark/>
          </w:tcPr>
          <w:p w:rsidRPr="00F81424" w:rsidR="0092503E" w:rsidP="00F81424" w:rsidRDefault="0092503E" w14:paraId="30ADEBCF" w14:textId="77777777">
            <w:pPr>
              <w:spacing w:before="80" w:line="240" w:lineRule="exact"/>
              <w:jc w:val="right"/>
              <w:rPr>
                <w:rFonts w:cstheme="minorHAnsi"/>
                <w:b/>
                <w:bCs/>
                <w:color w:val="000000"/>
                <w:sz w:val="20"/>
                <w:szCs w:val="20"/>
              </w:rPr>
            </w:pPr>
            <w:r w:rsidRPr="00F81424">
              <w:rPr>
                <w:rFonts w:cstheme="minorHAnsi"/>
                <w:b/>
                <w:bCs/>
                <w:color w:val="000000"/>
                <w:sz w:val="20"/>
                <w:szCs w:val="20"/>
              </w:rPr>
              <w:t>62,7</w:t>
            </w:r>
          </w:p>
        </w:tc>
        <w:tc>
          <w:tcPr>
            <w:tcW w:w="1134" w:type="dxa"/>
            <w:tcBorders>
              <w:top w:val="nil"/>
              <w:left w:val="nil"/>
              <w:bottom w:val="single" w:color="auto" w:sz="4" w:space="0"/>
              <w:right w:val="nil"/>
            </w:tcBorders>
            <w:shd w:val="clear" w:color="auto" w:fill="auto"/>
            <w:noWrap/>
            <w:vAlign w:val="bottom"/>
            <w:hideMark/>
          </w:tcPr>
          <w:p w:rsidRPr="00F81424" w:rsidR="0092503E" w:rsidP="00F81424" w:rsidRDefault="0092503E" w14:paraId="1B3C28E9" w14:textId="77777777">
            <w:pPr>
              <w:spacing w:before="80" w:line="240" w:lineRule="exact"/>
              <w:jc w:val="right"/>
              <w:rPr>
                <w:rFonts w:cstheme="minorHAnsi"/>
                <w:b/>
                <w:bCs/>
                <w:color w:val="000000"/>
                <w:sz w:val="20"/>
                <w:szCs w:val="20"/>
              </w:rPr>
            </w:pPr>
            <w:r w:rsidRPr="00F81424">
              <w:rPr>
                <w:rFonts w:cstheme="minorHAnsi"/>
                <w:b/>
                <w:bCs/>
                <w:color w:val="000000"/>
                <w:sz w:val="20"/>
                <w:szCs w:val="20"/>
              </w:rPr>
              <w:t>81,8</w:t>
            </w:r>
          </w:p>
        </w:tc>
        <w:tc>
          <w:tcPr>
            <w:tcW w:w="1134" w:type="dxa"/>
            <w:tcBorders>
              <w:top w:val="nil"/>
              <w:left w:val="nil"/>
              <w:bottom w:val="single" w:color="auto" w:sz="4" w:space="0"/>
              <w:right w:val="nil"/>
            </w:tcBorders>
            <w:shd w:val="clear" w:color="auto" w:fill="auto"/>
            <w:noWrap/>
            <w:vAlign w:val="bottom"/>
            <w:hideMark/>
          </w:tcPr>
          <w:p w:rsidRPr="00F81424" w:rsidR="0092503E" w:rsidP="00F81424" w:rsidRDefault="0092503E" w14:paraId="6DFA3BC6" w14:textId="77777777">
            <w:pPr>
              <w:spacing w:before="80" w:line="240" w:lineRule="exact"/>
              <w:jc w:val="right"/>
              <w:rPr>
                <w:rFonts w:cstheme="minorHAnsi"/>
                <w:b/>
                <w:bCs/>
                <w:color w:val="000000"/>
                <w:sz w:val="20"/>
                <w:szCs w:val="20"/>
              </w:rPr>
            </w:pPr>
            <w:r w:rsidRPr="00F81424">
              <w:rPr>
                <w:rFonts w:cstheme="minorHAnsi"/>
                <w:b/>
                <w:bCs/>
                <w:color w:val="000000"/>
                <w:sz w:val="20"/>
                <w:szCs w:val="20"/>
              </w:rPr>
              <w:t>88,6</w:t>
            </w:r>
          </w:p>
        </w:tc>
      </w:tr>
    </w:tbl>
    <w:p w:rsidRPr="00B014DD" w:rsidR="00B014DD" w:rsidP="0041573C" w:rsidRDefault="0092503E" w14:paraId="46443A5C" w14:textId="499E4587">
      <w:pPr>
        <w:pStyle w:val="Normalutanindragellerluft"/>
        <w:spacing w:before="150"/>
      </w:pPr>
      <w:r w:rsidRPr="00B014DD">
        <w:t>Tabell 1 sammanfattar de större satsningarna för hela budgetperioden. Totalt omfattar de budgetförsvagande reformerna 62,7 miljarder kronor för år 2019 och växer till 88,6 miljarder kronor för år 2021. Samtliga reformer premierar individer med lägre inkoms</w:t>
      </w:r>
      <w:r w:rsidR="00B014DD">
        <w:softHyphen/>
      </w:r>
      <w:r w:rsidRPr="00B014DD" w:rsidR="00F81424">
        <w:t xml:space="preserve">ter. </w:t>
      </w:r>
    </w:p>
    <w:p w:rsidRPr="00B014DD" w:rsidR="0092503E" w:rsidP="00B014DD" w:rsidRDefault="0092503E" w14:paraId="68BFDBDE" w14:textId="524899E1">
      <w:pPr>
        <w:pStyle w:val="Tabellrubrik"/>
      </w:pPr>
      <w:r w:rsidRPr="00B014DD">
        <w:t>Figur 2 Sammanfattande tabell över budgetförstärkande reformer</w:t>
      </w:r>
    </w:p>
    <w:p w:rsidRPr="004E07A6" w:rsidR="0092503E" w:rsidP="0092503E" w:rsidRDefault="0092503E" w14:paraId="2362CC49" w14:textId="77777777">
      <w:pPr>
        <w:tabs>
          <w:tab w:val="clear" w:pos="284"/>
        </w:tabs>
        <w:ind w:firstLine="0"/>
        <w:rPr>
          <w:b/>
        </w:rPr>
      </w:pPr>
      <w:r w:rsidRPr="004E07A6">
        <w:rPr>
          <w:b/>
          <w:noProof/>
          <w:lang w:eastAsia="sv-SE"/>
        </w:rPr>
        <w:drawing>
          <wp:inline distT="0" distB="0" distL="0" distR="0" wp14:anchorId="2A6CCF1B" wp14:editId="7A90C3B3">
            <wp:extent cx="5328139" cy="1946977"/>
            <wp:effectExtent l="0" t="0" r="6350" b="0"/>
            <wp:docPr id="6" name="Bildobjekt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2425" cy="1952197"/>
                    </a:xfrm>
                    <a:prstGeom prst="rect">
                      <a:avLst/>
                    </a:prstGeom>
                    <a:noFill/>
                  </pic:spPr>
                </pic:pic>
              </a:graphicData>
            </a:graphic>
          </wp:inline>
        </w:drawing>
      </w:r>
    </w:p>
    <w:p w:rsidRPr="00572348" w:rsidR="0092503E" w:rsidP="00B014DD" w:rsidRDefault="0092503E" w14:paraId="2043D0EE" w14:textId="67817A45">
      <w:pPr>
        <w:tabs>
          <w:tab w:val="clear" w:pos="284"/>
        </w:tabs>
        <w:spacing w:before="150" w:line="276" w:lineRule="auto"/>
        <w:ind w:firstLine="0"/>
        <w:jc w:val="both"/>
        <w:rPr>
          <w:rFonts w:ascii="Times New Roman" w:hAnsi="Times New Roman" w:eastAsia="Times New Roman" w:cs="Times New Roman"/>
          <w:kern w:val="0"/>
          <w:lang w:eastAsia="sv-SE"/>
          <w14:numSpacing w14:val="default"/>
        </w:rPr>
      </w:pPr>
      <w:r w:rsidRPr="00572348">
        <w:rPr>
          <w:rFonts w:ascii="Times New Roman" w:hAnsi="Times New Roman" w:eastAsia="Times New Roman" w:cs="Times New Roman"/>
          <w:kern w:val="0"/>
          <w:lang w:eastAsia="sv-SE"/>
          <w14:numSpacing w14:val="default"/>
        </w:rPr>
        <w:t>Figur 2 visar några av de större besparingarna där höjd moms, reducerat stöd för n</w:t>
      </w:r>
      <w:r>
        <w:rPr>
          <w:rFonts w:ascii="Times New Roman" w:hAnsi="Times New Roman" w:eastAsia="Times New Roman" w:cs="Times New Roman"/>
          <w:kern w:val="0"/>
          <w:lang w:eastAsia="sv-SE"/>
          <w14:numSpacing w14:val="default"/>
        </w:rPr>
        <w:t>yanländas etablering samt slopa</w:t>
      </w:r>
      <w:r w:rsidRPr="00572348">
        <w:rPr>
          <w:rFonts w:ascii="Times New Roman" w:hAnsi="Times New Roman" w:eastAsia="Times New Roman" w:cs="Times New Roman"/>
          <w:kern w:val="0"/>
          <w:lang w:eastAsia="sv-SE"/>
          <w14:numSpacing w14:val="default"/>
        </w:rPr>
        <w:t xml:space="preserve">de subventioner för drivmedel är </w:t>
      </w:r>
      <w:r w:rsidRPr="00572348">
        <w:rPr>
          <w:rFonts w:ascii="Times New Roman" w:hAnsi="Times New Roman" w:eastAsia="Times New Roman" w:cs="Times New Roman"/>
          <w:kern w:val="0"/>
          <w:lang w:eastAsia="sv-SE"/>
          <w14:numSpacing w14:val="default"/>
        </w:rPr>
        <w:lastRenderedPageBreak/>
        <w:t>bland de viktigaste. Reformen med slopade subventioner för drivmedel innebär både ett tillskott till statskassan samt en prissänkning vid pump på ungefär 70 öre per liter drivmedel.</w:t>
      </w:r>
    </w:p>
    <w:p w:rsidR="00B014DD" w:rsidRDefault="00B014DD" w14:paraId="7A0BBC57" w14:textId="6D56D74E">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p>
    <w:p w:rsidRPr="00B014DD" w:rsidR="0092503E" w:rsidP="007C0E90" w:rsidRDefault="0092503E" w14:paraId="44300A61" w14:textId="4A1DF34D">
      <w:pPr>
        <w:pStyle w:val="Tabellrubrik"/>
        <w:keepNext/>
      </w:pPr>
      <w:r w:rsidRPr="00B014DD">
        <w:t>Tabell 2</w:t>
      </w:r>
    </w:p>
    <w:tbl>
      <w:tblPr>
        <w:tblW w:w="8647" w:type="dxa"/>
        <w:tblCellMar>
          <w:left w:w="70" w:type="dxa"/>
          <w:right w:w="70" w:type="dxa"/>
        </w:tblCellMar>
        <w:tblLook w:val="04A0" w:firstRow="1" w:lastRow="0" w:firstColumn="1" w:lastColumn="0" w:noHBand="0" w:noVBand="1"/>
      </w:tblPr>
      <w:tblGrid>
        <w:gridCol w:w="5812"/>
        <w:gridCol w:w="851"/>
        <w:gridCol w:w="992"/>
        <w:gridCol w:w="992"/>
      </w:tblGrid>
      <w:tr w:rsidRPr="00B014DD" w:rsidR="0092503E" w:rsidTr="00104913" w14:paraId="058A9F1E" w14:textId="77777777">
        <w:trPr>
          <w:trHeight w:val="330"/>
        </w:trPr>
        <w:tc>
          <w:tcPr>
            <w:tcW w:w="5812" w:type="dxa"/>
            <w:tcBorders>
              <w:top w:val="single" w:color="auto" w:sz="4" w:space="0"/>
              <w:left w:val="nil"/>
              <w:bottom w:val="single" w:color="auto" w:sz="4" w:space="0"/>
              <w:right w:val="nil"/>
            </w:tcBorders>
            <w:shd w:val="clear" w:color="auto" w:fill="auto"/>
            <w:noWrap/>
            <w:vAlign w:val="bottom"/>
            <w:hideMark/>
          </w:tcPr>
          <w:p w:rsidRPr="00B014DD" w:rsidR="0092503E" w:rsidP="007C0E90" w:rsidRDefault="0092503E" w14:paraId="020B0169"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bCs/>
                <w:color w:val="000000"/>
                <w:kern w:val="0"/>
                <w:sz w:val="20"/>
                <w:szCs w:val="20"/>
                <w:lang w:eastAsia="sv-SE"/>
                <w14:numSpacing w14:val="default"/>
              </w:rPr>
            </w:pPr>
            <w:r w:rsidRPr="00B014DD">
              <w:rPr>
                <w:rFonts w:eastAsia="Times New Roman" w:cstheme="minorHAnsi"/>
                <w:b/>
                <w:bCs/>
                <w:color w:val="000000"/>
                <w:kern w:val="0"/>
                <w:sz w:val="20"/>
                <w:szCs w:val="20"/>
                <w:lang w:eastAsia="sv-SE"/>
                <w14:numSpacing w14:val="default"/>
              </w:rPr>
              <w:t>Budgetförstärkande reformer (mdr kr)</w:t>
            </w:r>
          </w:p>
        </w:tc>
        <w:tc>
          <w:tcPr>
            <w:tcW w:w="851" w:type="dxa"/>
            <w:tcBorders>
              <w:top w:val="single" w:color="auto" w:sz="4" w:space="0"/>
              <w:left w:val="nil"/>
              <w:bottom w:val="single" w:color="auto" w:sz="4" w:space="0"/>
              <w:right w:val="nil"/>
            </w:tcBorders>
            <w:shd w:val="clear" w:color="auto" w:fill="auto"/>
            <w:noWrap/>
            <w:vAlign w:val="bottom"/>
            <w:hideMark/>
          </w:tcPr>
          <w:p w:rsidRPr="00B014DD" w:rsidR="0092503E" w:rsidP="007C0E90" w:rsidRDefault="0092503E" w14:paraId="7B41C845"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color w:val="000000"/>
                <w:kern w:val="0"/>
                <w:sz w:val="20"/>
                <w:szCs w:val="20"/>
                <w:lang w:eastAsia="sv-SE"/>
                <w14:numSpacing w14:val="default"/>
              </w:rPr>
            </w:pPr>
            <w:r w:rsidRPr="00B014DD">
              <w:rPr>
                <w:rFonts w:eastAsia="Times New Roman" w:cstheme="minorHAnsi"/>
                <w:b/>
                <w:bCs/>
                <w:color w:val="000000"/>
                <w:kern w:val="0"/>
                <w:sz w:val="20"/>
                <w:szCs w:val="20"/>
                <w:lang w:eastAsia="sv-SE"/>
                <w14:numSpacing w14:val="default"/>
              </w:rPr>
              <w:t>2019</w:t>
            </w:r>
          </w:p>
        </w:tc>
        <w:tc>
          <w:tcPr>
            <w:tcW w:w="992" w:type="dxa"/>
            <w:tcBorders>
              <w:top w:val="single" w:color="auto" w:sz="4" w:space="0"/>
              <w:left w:val="nil"/>
              <w:bottom w:val="single" w:color="auto" w:sz="4" w:space="0"/>
              <w:right w:val="nil"/>
            </w:tcBorders>
            <w:shd w:val="clear" w:color="auto" w:fill="auto"/>
            <w:noWrap/>
            <w:vAlign w:val="bottom"/>
            <w:hideMark/>
          </w:tcPr>
          <w:p w:rsidRPr="00B014DD" w:rsidR="0092503E" w:rsidP="007C0E90" w:rsidRDefault="0092503E" w14:paraId="25AD08F0"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color w:val="000000"/>
                <w:kern w:val="0"/>
                <w:sz w:val="20"/>
                <w:szCs w:val="20"/>
                <w:lang w:eastAsia="sv-SE"/>
                <w14:numSpacing w14:val="default"/>
              </w:rPr>
            </w:pPr>
            <w:r w:rsidRPr="00B014DD">
              <w:rPr>
                <w:rFonts w:eastAsia="Times New Roman" w:cstheme="minorHAnsi"/>
                <w:b/>
                <w:bCs/>
                <w:color w:val="000000"/>
                <w:kern w:val="0"/>
                <w:sz w:val="20"/>
                <w:szCs w:val="20"/>
                <w:lang w:eastAsia="sv-SE"/>
                <w14:numSpacing w14:val="default"/>
              </w:rPr>
              <w:t>2020</w:t>
            </w:r>
          </w:p>
        </w:tc>
        <w:tc>
          <w:tcPr>
            <w:tcW w:w="992" w:type="dxa"/>
            <w:tcBorders>
              <w:top w:val="single" w:color="auto" w:sz="4" w:space="0"/>
              <w:left w:val="nil"/>
              <w:bottom w:val="single" w:color="auto" w:sz="4" w:space="0"/>
              <w:right w:val="nil"/>
            </w:tcBorders>
            <w:shd w:val="clear" w:color="auto" w:fill="auto"/>
            <w:noWrap/>
            <w:vAlign w:val="bottom"/>
            <w:hideMark/>
          </w:tcPr>
          <w:p w:rsidRPr="00B014DD" w:rsidR="0092503E" w:rsidP="007C0E90" w:rsidRDefault="0092503E" w14:paraId="7A3CB221"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color w:val="000000"/>
                <w:kern w:val="0"/>
                <w:sz w:val="20"/>
                <w:szCs w:val="20"/>
                <w:lang w:eastAsia="sv-SE"/>
                <w14:numSpacing w14:val="default"/>
              </w:rPr>
            </w:pPr>
            <w:r w:rsidRPr="00B014DD">
              <w:rPr>
                <w:rFonts w:eastAsia="Times New Roman" w:cstheme="minorHAnsi"/>
                <w:b/>
                <w:bCs/>
                <w:color w:val="000000"/>
                <w:kern w:val="0"/>
                <w:sz w:val="20"/>
                <w:szCs w:val="20"/>
                <w:lang w:eastAsia="sv-SE"/>
                <w14:numSpacing w14:val="default"/>
              </w:rPr>
              <w:t>2021</w:t>
            </w:r>
          </w:p>
        </w:tc>
      </w:tr>
      <w:tr w:rsidRPr="00B014DD" w:rsidR="0092503E" w:rsidTr="00104913" w14:paraId="78866A74" w14:textId="77777777">
        <w:trPr>
          <w:trHeight w:val="330"/>
        </w:trPr>
        <w:tc>
          <w:tcPr>
            <w:tcW w:w="5812" w:type="dxa"/>
            <w:tcBorders>
              <w:top w:val="single" w:color="auto" w:sz="4" w:space="0"/>
              <w:left w:val="nil"/>
              <w:bottom w:val="nil"/>
              <w:right w:val="nil"/>
            </w:tcBorders>
            <w:shd w:val="clear" w:color="auto" w:fill="auto"/>
            <w:noWrap/>
            <w:vAlign w:val="bottom"/>
            <w:hideMark/>
          </w:tcPr>
          <w:p w:rsidRPr="00B014DD" w:rsidR="0092503E" w:rsidP="007C0E90" w:rsidRDefault="0092503E" w14:paraId="3206F094"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Höjd moms (restaurang, catering, hämtmat samt plastflaskor, burkar)</w:t>
            </w:r>
          </w:p>
        </w:tc>
        <w:tc>
          <w:tcPr>
            <w:tcW w:w="851" w:type="dxa"/>
            <w:tcBorders>
              <w:top w:val="single" w:color="auto" w:sz="4" w:space="0"/>
              <w:left w:val="nil"/>
              <w:bottom w:val="nil"/>
              <w:right w:val="nil"/>
            </w:tcBorders>
            <w:shd w:val="clear" w:color="auto" w:fill="auto"/>
            <w:noWrap/>
            <w:vAlign w:val="bottom"/>
            <w:hideMark/>
          </w:tcPr>
          <w:p w:rsidRPr="00B014DD" w:rsidR="0092503E" w:rsidP="007C0E90" w:rsidRDefault="0092503E" w14:paraId="4F483DD3"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13,5</w:t>
            </w:r>
          </w:p>
        </w:tc>
        <w:tc>
          <w:tcPr>
            <w:tcW w:w="992" w:type="dxa"/>
            <w:tcBorders>
              <w:top w:val="single" w:color="auto" w:sz="4" w:space="0"/>
              <w:left w:val="nil"/>
              <w:bottom w:val="nil"/>
              <w:right w:val="nil"/>
            </w:tcBorders>
            <w:shd w:val="clear" w:color="auto" w:fill="auto"/>
            <w:noWrap/>
            <w:vAlign w:val="bottom"/>
            <w:hideMark/>
          </w:tcPr>
          <w:p w:rsidRPr="00B014DD" w:rsidR="0092503E" w:rsidP="007C0E90" w:rsidRDefault="0092503E" w14:paraId="21789C40"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11,7</w:t>
            </w:r>
          </w:p>
        </w:tc>
        <w:tc>
          <w:tcPr>
            <w:tcW w:w="992" w:type="dxa"/>
            <w:tcBorders>
              <w:top w:val="single" w:color="auto" w:sz="4" w:space="0"/>
              <w:left w:val="nil"/>
              <w:bottom w:val="nil"/>
              <w:right w:val="nil"/>
            </w:tcBorders>
            <w:shd w:val="clear" w:color="auto" w:fill="auto"/>
            <w:noWrap/>
            <w:vAlign w:val="bottom"/>
            <w:hideMark/>
          </w:tcPr>
          <w:p w:rsidRPr="00B014DD" w:rsidR="0092503E" w:rsidP="007C0E90" w:rsidRDefault="0092503E" w14:paraId="2B0EF980"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11,8</w:t>
            </w:r>
          </w:p>
        </w:tc>
      </w:tr>
      <w:tr w:rsidRPr="00B014DD" w:rsidR="0092503E" w:rsidTr="00104913" w14:paraId="40006646" w14:textId="77777777">
        <w:trPr>
          <w:trHeight w:val="330"/>
        </w:trPr>
        <w:tc>
          <w:tcPr>
            <w:tcW w:w="5812" w:type="dxa"/>
            <w:tcBorders>
              <w:top w:val="nil"/>
              <w:left w:val="nil"/>
              <w:bottom w:val="nil"/>
              <w:right w:val="nil"/>
            </w:tcBorders>
            <w:shd w:val="clear" w:color="auto" w:fill="auto"/>
            <w:noWrap/>
            <w:vAlign w:val="bottom"/>
            <w:hideMark/>
          </w:tcPr>
          <w:p w:rsidRPr="00B014DD" w:rsidR="0092503E" w:rsidP="007C0E90" w:rsidRDefault="0092503E" w14:paraId="57AEE4DE" w14:textId="34DE31C9">
            <w:pPr>
              <w:keepNext/>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Nyanlända invandrares etablering (UO</w:t>
            </w:r>
            <w:r w:rsidR="00104913">
              <w:rPr>
                <w:rFonts w:eastAsia="Times New Roman" w:cstheme="minorHAnsi"/>
                <w:iCs/>
                <w:color w:val="000000"/>
                <w:kern w:val="0"/>
                <w:sz w:val="20"/>
                <w:szCs w:val="20"/>
                <w:lang w:eastAsia="sv-SE"/>
                <w14:numSpacing w14:val="default"/>
              </w:rPr>
              <w:t xml:space="preserve"> </w:t>
            </w:r>
            <w:r w:rsidRPr="00B014DD">
              <w:rPr>
                <w:rFonts w:eastAsia="Times New Roman" w:cstheme="minorHAnsi"/>
                <w:iCs/>
                <w:color w:val="000000"/>
                <w:kern w:val="0"/>
                <w:sz w:val="20"/>
                <w:szCs w:val="20"/>
                <w:lang w:eastAsia="sv-SE"/>
                <w14:numSpacing w14:val="default"/>
              </w:rPr>
              <w:t>13)</w:t>
            </w:r>
          </w:p>
        </w:tc>
        <w:tc>
          <w:tcPr>
            <w:tcW w:w="851" w:type="dxa"/>
            <w:tcBorders>
              <w:top w:val="nil"/>
              <w:left w:val="nil"/>
              <w:bottom w:val="nil"/>
              <w:right w:val="nil"/>
            </w:tcBorders>
            <w:shd w:val="clear" w:color="auto" w:fill="auto"/>
            <w:noWrap/>
            <w:vAlign w:val="bottom"/>
            <w:hideMark/>
          </w:tcPr>
          <w:p w:rsidRPr="00B014DD" w:rsidR="0092503E" w:rsidP="007C0E90" w:rsidRDefault="0092503E" w14:paraId="6B8EF4E2"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7,8</w:t>
            </w:r>
          </w:p>
        </w:tc>
        <w:tc>
          <w:tcPr>
            <w:tcW w:w="992" w:type="dxa"/>
            <w:tcBorders>
              <w:top w:val="nil"/>
              <w:left w:val="nil"/>
              <w:bottom w:val="nil"/>
              <w:right w:val="nil"/>
            </w:tcBorders>
            <w:shd w:val="clear" w:color="auto" w:fill="auto"/>
            <w:noWrap/>
            <w:vAlign w:val="bottom"/>
            <w:hideMark/>
          </w:tcPr>
          <w:p w:rsidRPr="00B014DD" w:rsidR="0092503E" w:rsidP="007C0E90" w:rsidRDefault="0092503E" w14:paraId="665572F1"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8,9</w:t>
            </w:r>
          </w:p>
        </w:tc>
        <w:tc>
          <w:tcPr>
            <w:tcW w:w="992" w:type="dxa"/>
            <w:tcBorders>
              <w:top w:val="nil"/>
              <w:left w:val="nil"/>
              <w:bottom w:val="nil"/>
              <w:right w:val="nil"/>
            </w:tcBorders>
            <w:shd w:val="clear" w:color="auto" w:fill="auto"/>
            <w:noWrap/>
            <w:vAlign w:val="bottom"/>
            <w:hideMark/>
          </w:tcPr>
          <w:p w:rsidRPr="00B014DD" w:rsidR="0092503E" w:rsidP="007C0E90" w:rsidRDefault="0092503E" w14:paraId="772776AB"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11,3</w:t>
            </w:r>
          </w:p>
        </w:tc>
      </w:tr>
      <w:tr w:rsidRPr="00B014DD" w:rsidR="0092503E" w:rsidTr="00104913" w14:paraId="2F07A59E" w14:textId="77777777">
        <w:trPr>
          <w:trHeight w:val="330"/>
        </w:trPr>
        <w:tc>
          <w:tcPr>
            <w:tcW w:w="5812" w:type="dxa"/>
            <w:tcBorders>
              <w:top w:val="nil"/>
              <w:left w:val="nil"/>
              <w:bottom w:val="nil"/>
              <w:right w:val="nil"/>
            </w:tcBorders>
            <w:shd w:val="clear" w:color="auto" w:fill="auto"/>
            <w:noWrap/>
            <w:vAlign w:val="bottom"/>
            <w:hideMark/>
          </w:tcPr>
          <w:p w:rsidRPr="00B014DD" w:rsidR="0092503E" w:rsidP="007C0E90" w:rsidRDefault="0092503E" w14:paraId="6A60517C"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Slopade subventioner drivmedel</w:t>
            </w:r>
          </w:p>
        </w:tc>
        <w:tc>
          <w:tcPr>
            <w:tcW w:w="851" w:type="dxa"/>
            <w:tcBorders>
              <w:top w:val="nil"/>
              <w:left w:val="nil"/>
              <w:bottom w:val="nil"/>
              <w:right w:val="nil"/>
            </w:tcBorders>
            <w:shd w:val="clear" w:color="auto" w:fill="auto"/>
            <w:noWrap/>
            <w:vAlign w:val="bottom"/>
            <w:hideMark/>
          </w:tcPr>
          <w:p w:rsidRPr="00B014DD" w:rsidR="0092503E" w:rsidP="007C0E90" w:rsidRDefault="0092503E" w14:paraId="0C22FBE2"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5,0</w:t>
            </w:r>
          </w:p>
        </w:tc>
        <w:tc>
          <w:tcPr>
            <w:tcW w:w="992" w:type="dxa"/>
            <w:tcBorders>
              <w:top w:val="nil"/>
              <w:left w:val="nil"/>
              <w:bottom w:val="nil"/>
              <w:right w:val="nil"/>
            </w:tcBorders>
            <w:shd w:val="clear" w:color="auto" w:fill="auto"/>
            <w:noWrap/>
            <w:vAlign w:val="bottom"/>
            <w:hideMark/>
          </w:tcPr>
          <w:p w:rsidRPr="00B014DD" w:rsidR="0092503E" w:rsidP="007C0E90" w:rsidRDefault="0092503E" w14:paraId="3525CDEA"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5,2</w:t>
            </w:r>
          </w:p>
        </w:tc>
        <w:tc>
          <w:tcPr>
            <w:tcW w:w="992" w:type="dxa"/>
            <w:tcBorders>
              <w:top w:val="nil"/>
              <w:left w:val="nil"/>
              <w:bottom w:val="nil"/>
              <w:right w:val="nil"/>
            </w:tcBorders>
            <w:shd w:val="clear" w:color="auto" w:fill="auto"/>
            <w:noWrap/>
            <w:vAlign w:val="bottom"/>
            <w:hideMark/>
          </w:tcPr>
          <w:p w:rsidRPr="00B014DD" w:rsidR="0092503E" w:rsidP="007C0E90" w:rsidRDefault="0092503E" w14:paraId="0659686C"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5,5</w:t>
            </w:r>
          </w:p>
        </w:tc>
      </w:tr>
      <w:tr w:rsidRPr="00B014DD" w:rsidR="0092503E" w:rsidTr="00104913" w14:paraId="0B5CE1DD" w14:textId="77777777">
        <w:trPr>
          <w:trHeight w:val="330"/>
        </w:trPr>
        <w:tc>
          <w:tcPr>
            <w:tcW w:w="5812" w:type="dxa"/>
            <w:tcBorders>
              <w:top w:val="nil"/>
              <w:left w:val="nil"/>
              <w:bottom w:val="nil"/>
              <w:right w:val="nil"/>
            </w:tcBorders>
            <w:shd w:val="clear" w:color="auto" w:fill="auto"/>
            <w:noWrap/>
            <w:vAlign w:val="bottom"/>
            <w:hideMark/>
          </w:tcPr>
          <w:p w:rsidRPr="00B014DD" w:rsidR="0092503E" w:rsidP="007C0E90" w:rsidRDefault="0092503E" w14:paraId="53696295"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Effektiv miljöpolitik</w:t>
            </w:r>
          </w:p>
        </w:tc>
        <w:tc>
          <w:tcPr>
            <w:tcW w:w="851" w:type="dxa"/>
            <w:tcBorders>
              <w:top w:val="nil"/>
              <w:left w:val="nil"/>
              <w:bottom w:val="nil"/>
              <w:right w:val="nil"/>
            </w:tcBorders>
            <w:shd w:val="clear" w:color="auto" w:fill="auto"/>
            <w:noWrap/>
            <w:vAlign w:val="bottom"/>
            <w:hideMark/>
          </w:tcPr>
          <w:p w:rsidRPr="00B014DD" w:rsidR="0092503E" w:rsidP="007C0E90" w:rsidRDefault="0092503E" w14:paraId="0CF7D336"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4,0</w:t>
            </w:r>
          </w:p>
        </w:tc>
        <w:tc>
          <w:tcPr>
            <w:tcW w:w="992" w:type="dxa"/>
            <w:tcBorders>
              <w:top w:val="nil"/>
              <w:left w:val="nil"/>
              <w:bottom w:val="nil"/>
              <w:right w:val="nil"/>
            </w:tcBorders>
            <w:shd w:val="clear" w:color="auto" w:fill="auto"/>
            <w:noWrap/>
            <w:vAlign w:val="bottom"/>
            <w:hideMark/>
          </w:tcPr>
          <w:p w:rsidRPr="00B014DD" w:rsidR="0092503E" w:rsidP="007C0E90" w:rsidRDefault="0092503E" w14:paraId="1A6E735F"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3,3</w:t>
            </w:r>
          </w:p>
        </w:tc>
        <w:tc>
          <w:tcPr>
            <w:tcW w:w="992" w:type="dxa"/>
            <w:tcBorders>
              <w:top w:val="nil"/>
              <w:left w:val="nil"/>
              <w:bottom w:val="nil"/>
              <w:right w:val="nil"/>
            </w:tcBorders>
            <w:shd w:val="clear" w:color="auto" w:fill="auto"/>
            <w:noWrap/>
            <w:vAlign w:val="bottom"/>
            <w:hideMark/>
          </w:tcPr>
          <w:p w:rsidRPr="00B014DD" w:rsidR="0092503E" w:rsidP="007C0E90" w:rsidRDefault="0092503E" w14:paraId="1A4CB232" w14:textId="77777777">
            <w:pPr>
              <w:keepNext/>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3,2</w:t>
            </w:r>
          </w:p>
        </w:tc>
      </w:tr>
      <w:tr w:rsidRPr="00B014DD" w:rsidR="0092503E" w:rsidTr="00104913" w14:paraId="7A3F6D10" w14:textId="77777777">
        <w:trPr>
          <w:trHeight w:val="330"/>
        </w:trPr>
        <w:tc>
          <w:tcPr>
            <w:tcW w:w="5812" w:type="dxa"/>
            <w:tcBorders>
              <w:top w:val="nil"/>
              <w:left w:val="nil"/>
              <w:bottom w:val="nil"/>
              <w:right w:val="nil"/>
            </w:tcBorders>
            <w:shd w:val="clear" w:color="auto" w:fill="auto"/>
            <w:noWrap/>
            <w:vAlign w:val="bottom"/>
            <w:hideMark/>
          </w:tcPr>
          <w:p w:rsidRPr="00B014DD" w:rsidR="0092503E" w:rsidP="00B014DD" w:rsidRDefault="0092503E" w14:paraId="05518985" w14:textId="26BABBC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Reformerad arbetsförmedling (UO</w:t>
            </w:r>
            <w:r w:rsidR="00104913">
              <w:rPr>
                <w:rFonts w:eastAsia="Times New Roman" w:cstheme="minorHAnsi"/>
                <w:iCs/>
                <w:color w:val="000000"/>
                <w:kern w:val="0"/>
                <w:sz w:val="20"/>
                <w:szCs w:val="20"/>
                <w:lang w:eastAsia="sv-SE"/>
                <w14:numSpacing w14:val="default"/>
              </w:rPr>
              <w:t xml:space="preserve"> </w:t>
            </w:r>
            <w:r w:rsidRPr="00B014DD">
              <w:rPr>
                <w:rFonts w:eastAsia="Times New Roman" w:cstheme="minorHAnsi"/>
                <w:iCs/>
                <w:color w:val="000000"/>
                <w:kern w:val="0"/>
                <w:sz w:val="20"/>
                <w:szCs w:val="20"/>
                <w:lang w:eastAsia="sv-SE"/>
                <w14:numSpacing w14:val="default"/>
              </w:rPr>
              <w:t>14)</w:t>
            </w:r>
          </w:p>
        </w:tc>
        <w:tc>
          <w:tcPr>
            <w:tcW w:w="851" w:type="dxa"/>
            <w:tcBorders>
              <w:top w:val="nil"/>
              <w:left w:val="nil"/>
              <w:bottom w:val="nil"/>
              <w:right w:val="nil"/>
            </w:tcBorders>
            <w:shd w:val="clear" w:color="auto" w:fill="auto"/>
            <w:noWrap/>
            <w:vAlign w:val="bottom"/>
            <w:hideMark/>
          </w:tcPr>
          <w:p w:rsidRPr="00B014DD" w:rsidR="0092503E" w:rsidP="00B014DD" w:rsidRDefault="0092503E" w14:paraId="241569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2,0</w:t>
            </w:r>
          </w:p>
        </w:tc>
        <w:tc>
          <w:tcPr>
            <w:tcW w:w="992" w:type="dxa"/>
            <w:tcBorders>
              <w:top w:val="nil"/>
              <w:left w:val="nil"/>
              <w:bottom w:val="nil"/>
              <w:right w:val="nil"/>
            </w:tcBorders>
            <w:shd w:val="clear" w:color="auto" w:fill="auto"/>
            <w:noWrap/>
            <w:vAlign w:val="bottom"/>
            <w:hideMark/>
          </w:tcPr>
          <w:p w:rsidRPr="00B014DD" w:rsidR="0092503E" w:rsidP="00B014DD" w:rsidRDefault="0092503E" w14:paraId="647FA6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11,1</w:t>
            </w:r>
          </w:p>
        </w:tc>
        <w:tc>
          <w:tcPr>
            <w:tcW w:w="992" w:type="dxa"/>
            <w:tcBorders>
              <w:top w:val="nil"/>
              <w:left w:val="nil"/>
              <w:bottom w:val="nil"/>
              <w:right w:val="nil"/>
            </w:tcBorders>
            <w:shd w:val="clear" w:color="auto" w:fill="auto"/>
            <w:noWrap/>
            <w:vAlign w:val="bottom"/>
            <w:hideMark/>
          </w:tcPr>
          <w:p w:rsidRPr="00B014DD" w:rsidR="0092503E" w:rsidP="00B014DD" w:rsidRDefault="0092503E" w14:paraId="10286F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15,9</w:t>
            </w:r>
          </w:p>
        </w:tc>
      </w:tr>
      <w:tr w:rsidRPr="00B014DD" w:rsidR="0092503E" w:rsidTr="00104913" w14:paraId="73825280" w14:textId="77777777">
        <w:trPr>
          <w:trHeight w:val="330"/>
        </w:trPr>
        <w:tc>
          <w:tcPr>
            <w:tcW w:w="5812" w:type="dxa"/>
            <w:tcBorders>
              <w:top w:val="nil"/>
              <w:left w:val="nil"/>
              <w:bottom w:val="nil"/>
              <w:right w:val="nil"/>
            </w:tcBorders>
            <w:shd w:val="clear" w:color="auto" w:fill="auto"/>
            <w:noWrap/>
            <w:vAlign w:val="bottom"/>
            <w:hideMark/>
          </w:tcPr>
          <w:p w:rsidRPr="00B014DD" w:rsidR="0092503E" w:rsidP="00B014DD" w:rsidRDefault="0092503E" w14:paraId="6E480814" w14:textId="688F5881">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Migration (UO</w:t>
            </w:r>
            <w:r w:rsidR="00104913">
              <w:rPr>
                <w:rFonts w:eastAsia="Times New Roman" w:cstheme="minorHAnsi"/>
                <w:iCs/>
                <w:color w:val="000000"/>
                <w:kern w:val="0"/>
                <w:sz w:val="20"/>
                <w:szCs w:val="20"/>
                <w:lang w:eastAsia="sv-SE"/>
                <w14:numSpacing w14:val="default"/>
              </w:rPr>
              <w:t xml:space="preserve"> </w:t>
            </w:r>
            <w:r w:rsidRPr="00B014DD">
              <w:rPr>
                <w:rFonts w:eastAsia="Times New Roman" w:cstheme="minorHAnsi"/>
                <w:iCs/>
                <w:color w:val="000000"/>
                <w:kern w:val="0"/>
                <w:sz w:val="20"/>
                <w:szCs w:val="20"/>
                <w:lang w:eastAsia="sv-SE"/>
                <w14:numSpacing w14:val="default"/>
              </w:rPr>
              <w:t>8 + UO</w:t>
            </w:r>
            <w:r w:rsidR="00104913">
              <w:rPr>
                <w:rFonts w:eastAsia="Times New Roman" w:cstheme="minorHAnsi"/>
                <w:iCs/>
                <w:color w:val="000000"/>
                <w:kern w:val="0"/>
                <w:sz w:val="20"/>
                <w:szCs w:val="20"/>
                <w:lang w:eastAsia="sv-SE"/>
                <w14:numSpacing w14:val="default"/>
              </w:rPr>
              <w:t xml:space="preserve"> </w:t>
            </w:r>
            <w:r w:rsidRPr="00B014DD">
              <w:rPr>
                <w:rFonts w:eastAsia="Times New Roman" w:cstheme="minorHAnsi"/>
                <w:iCs/>
                <w:color w:val="000000"/>
                <w:kern w:val="0"/>
                <w:sz w:val="20"/>
                <w:szCs w:val="20"/>
                <w:lang w:eastAsia="sv-SE"/>
                <w14:numSpacing w14:val="default"/>
              </w:rPr>
              <w:t>25)</w:t>
            </w:r>
          </w:p>
        </w:tc>
        <w:tc>
          <w:tcPr>
            <w:tcW w:w="851" w:type="dxa"/>
            <w:tcBorders>
              <w:top w:val="nil"/>
              <w:left w:val="nil"/>
              <w:bottom w:val="nil"/>
              <w:right w:val="nil"/>
            </w:tcBorders>
            <w:shd w:val="clear" w:color="auto" w:fill="auto"/>
            <w:noWrap/>
            <w:vAlign w:val="bottom"/>
            <w:hideMark/>
          </w:tcPr>
          <w:p w:rsidRPr="00B014DD" w:rsidR="0092503E" w:rsidP="00B014DD" w:rsidRDefault="0092503E" w14:paraId="5C6ADE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1,6</w:t>
            </w:r>
          </w:p>
        </w:tc>
        <w:tc>
          <w:tcPr>
            <w:tcW w:w="992" w:type="dxa"/>
            <w:tcBorders>
              <w:top w:val="nil"/>
              <w:left w:val="nil"/>
              <w:bottom w:val="nil"/>
              <w:right w:val="nil"/>
            </w:tcBorders>
            <w:shd w:val="clear" w:color="auto" w:fill="auto"/>
            <w:noWrap/>
            <w:vAlign w:val="bottom"/>
            <w:hideMark/>
          </w:tcPr>
          <w:p w:rsidRPr="00B014DD" w:rsidR="0092503E" w:rsidP="00B014DD" w:rsidRDefault="0092503E" w14:paraId="0AE5C7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6,1</w:t>
            </w:r>
          </w:p>
        </w:tc>
        <w:tc>
          <w:tcPr>
            <w:tcW w:w="992" w:type="dxa"/>
            <w:tcBorders>
              <w:top w:val="nil"/>
              <w:left w:val="nil"/>
              <w:bottom w:val="nil"/>
              <w:right w:val="nil"/>
            </w:tcBorders>
            <w:shd w:val="clear" w:color="auto" w:fill="auto"/>
            <w:noWrap/>
            <w:vAlign w:val="bottom"/>
            <w:hideMark/>
          </w:tcPr>
          <w:p w:rsidRPr="00B014DD" w:rsidR="0092503E" w:rsidP="00B014DD" w:rsidRDefault="0092503E" w14:paraId="2C311F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11,9</w:t>
            </w:r>
          </w:p>
        </w:tc>
      </w:tr>
      <w:tr w:rsidRPr="00B014DD" w:rsidR="0092503E" w:rsidTr="00104913" w14:paraId="20CF8C14" w14:textId="77777777">
        <w:trPr>
          <w:trHeight w:val="330"/>
        </w:trPr>
        <w:tc>
          <w:tcPr>
            <w:tcW w:w="5812" w:type="dxa"/>
            <w:tcBorders>
              <w:top w:val="nil"/>
              <w:left w:val="nil"/>
              <w:bottom w:val="nil"/>
              <w:right w:val="nil"/>
            </w:tcBorders>
            <w:shd w:val="clear" w:color="auto" w:fill="auto"/>
            <w:noWrap/>
            <w:vAlign w:val="bottom"/>
            <w:hideMark/>
          </w:tcPr>
          <w:p w:rsidRPr="00B014DD" w:rsidR="0092503E" w:rsidP="00B014DD" w:rsidRDefault="0092503E" w14:paraId="69A3EB96" w14:textId="0F3A4A6E">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Slopade byggsubventioner m.m. (UO</w:t>
            </w:r>
            <w:r w:rsidR="00B12C79">
              <w:rPr>
                <w:rFonts w:eastAsia="Times New Roman" w:cstheme="minorHAnsi"/>
                <w:iCs/>
                <w:color w:val="000000"/>
                <w:kern w:val="0"/>
                <w:sz w:val="20"/>
                <w:szCs w:val="20"/>
                <w:lang w:eastAsia="sv-SE"/>
                <w14:numSpacing w14:val="default"/>
              </w:rPr>
              <w:t xml:space="preserve"> </w:t>
            </w:r>
            <w:r w:rsidRPr="00B014DD">
              <w:rPr>
                <w:rFonts w:eastAsia="Times New Roman" w:cstheme="minorHAnsi"/>
                <w:iCs/>
                <w:color w:val="000000"/>
                <w:kern w:val="0"/>
                <w:sz w:val="20"/>
                <w:szCs w:val="20"/>
                <w:lang w:eastAsia="sv-SE"/>
                <w14:numSpacing w14:val="default"/>
              </w:rPr>
              <w:t>18)</w:t>
            </w:r>
          </w:p>
        </w:tc>
        <w:tc>
          <w:tcPr>
            <w:tcW w:w="851" w:type="dxa"/>
            <w:tcBorders>
              <w:top w:val="nil"/>
              <w:left w:val="nil"/>
              <w:bottom w:val="nil"/>
              <w:right w:val="nil"/>
            </w:tcBorders>
            <w:shd w:val="clear" w:color="auto" w:fill="auto"/>
            <w:noWrap/>
            <w:vAlign w:val="bottom"/>
            <w:hideMark/>
          </w:tcPr>
          <w:p w:rsidRPr="00B014DD" w:rsidR="0092503E" w:rsidP="00B014DD" w:rsidRDefault="0092503E" w14:paraId="5091D9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1,0</w:t>
            </w:r>
          </w:p>
        </w:tc>
        <w:tc>
          <w:tcPr>
            <w:tcW w:w="992" w:type="dxa"/>
            <w:tcBorders>
              <w:top w:val="nil"/>
              <w:left w:val="nil"/>
              <w:bottom w:val="nil"/>
              <w:right w:val="nil"/>
            </w:tcBorders>
            <w:shd w:val="clear" w:color="auto" w:fill="auto"/>
            <w:noWrap/>
            <w:vAlign w:val="bottom"/>
            <w:hideMark/>
          </w:tcPr>
          <w:p w:rsidRPr="00B014DD" w:rsidR="0092503E" w:rsidP="00B014DD" w:rsidRDefault="0092503E" w14:paraId="065953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2,6</w:t>
            </w:r>
          </w:p>
        </w:tc>
        <w:tc>
          <w:tcPr>
            <w:tcW w:w="992" w:type="dxa"/>
            <w:tcBorders>
              <w:top w:val="nil"/>
              <w:left w:val="nil"/>
              <w:bottom w:val="nil"/>
              <w:right w:val="nil"/>
            </w:tcBorders>
            <w:shd w:val="clear" w:color="auto" w:fill="auto"/>
            <w:noWrap/>
            <w:vAlign w:val="bottom"/>
            <w:hideMark/>
          </w:tcPr>
          <w:p w:rsidRPr="00B014DD" w:rsidR="0092503E" w:rsidP="00B014DD" w:rsidRDefault="0092503E" w14:paraId="2BDEE3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3,8</w:t>
            </w:r>
          </w:p>
        </w:tc>
      </w:tr>
      <w:tr w:rsidRPr="00B014DD" w:rsidR="0092503E" w:rsidTr="00104913" w14:paraId="6654DD5E" w14:textId="77777777">
        <w:trPr>
          <w:trHeight w:val="330"/>
        </w:trPr>
        <w:tc>
          <w:tcPr>
            <w:tcW w:w="5812" w:type="dxa"/>
            <w:tcBorders>
              <w:top w:val="nil"/>
              <w:left w:val="nil"/>
              <w:right w:val="nil"/>
            </w:tcBorders>
            <w:shd w:val="clear" w:color="auto" w:fill="auto"/>
            <w:noWrap/>
            <w:vAlign w:val="bottom"/>
            <w:hideMark/>
          </w:tcPr>
          <w:p w:rsidRPr="00B014DD" w:rsidR="0092503E" w:rsidP="00B014DD" w:rsidRDefault="0092503E" w14:paraId="553DA7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iCs/>
                <w:color w:val="000000"/>
                <w:kern w:val="0"/>
                <w:sz w:val="20"/>
                <w:szCs w:val="20"/>
                <w:lang w:eastAsia="sv-SE"/>
                <w14:numSpacing w14:val="default"/>
              </w:rPr>
            </w:pPr>
            <w:r w:rsidRPr="00B014DD">
              <w:rPr>
                <w:rFonts w:eastAsia="Times New Roman" w:cstheme="minorHAnsi"/>
                <w:iCs/>
                <w:color w:val="000000"/>
                <w:kern w:val="0"/>
                <w:sz w:val="20"/>
                <w:szCs w:val="20"/>
                <w:lang w:eastAsia="sv-SE"/>
                <w14:numSpacing w14:val="default"/>
              </w:rPr>
              <w:t>Utfasade ränteavdrag (1 p.e. per år till 25 %)</w:t>
            </w:r>
          </w:p>
        </w:tc>
        <w:tc>
          <w:tcPr>
            <w:tcW w:w="851" w:type="dxa"/>
            <w:tcBorders>
              <w:top w:val="nil"/>
              <w:left w:val="nil"/>
              <w:right w:val="nil"/>
            </w:tcBorders>
            <w:shd w:val="clear" w:color="auto" w:fill="auto"/>
            <w:noWrap/>
            <w:vAlign w:val="bottom"/>
            <w:hideMark/>
          </w:tcPr>
          <w:p w:rsidRPr="00B014DD" w:rsidR="0092503E" w:rsidP="00B014DD" w:rsidRDefault="0092503E" w14:paraId="393D36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0,8</w:t>
            </w:r>
          </w:p>
        </w:tc>
        <w:tc>
          <w:tcPr>
            <w:tcW w:w="992" w:type="dxa"/>
            <w:tcBorders>
              <w:top w:val="nil"/>
              <w:left w:val="nil"/>
              <w:right w:val="nil"/>
            </w:tcBorders>
            <w:shd w:val="clear" w:color="auto" w:fill="auto"/>
            <w:noWrap/>
            <w:vAlign w:val="bottom"/>
            <w:hideMark/>
          </w:tcPr>
          <w:p w:rsidRPr="00B014DD" w:rsidR="0092503E" w:rsidP="00B014DD" w:rsidRDefault="0092503E" w14:paraId="7C6BEA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2,0</w:t>
            </w:r>
          </w:p>
        </w:tc>
        <w:tc>
          <w:tcPr>
            <w:tcW w:w="992" w:type="dxa"/>
            <w:tcBorders>
              <w:top w:val="nil"/>
              <w:left w:val="nil"/>
              <w:right w:val="nil"/>
            </w:tcBorders>
            <w:shd w:val="clear" w:color="auto" w:fill="auto"/>
            <w:noWrap/>
            <w:vAlign w:val="bottom"/>
            <w:hideMark/>
          </w:tcPr>
          <w:p w:rsidRPr="00B014DD" w:rsidR="0092503E" w:rsidP="00B014DD" w:rsidRDefault="0092503E" w14:paraId="5314F7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014DD">
              <w:rPr>
                <w:rFonts w:eastAsia="Times New Roman" w:cstheme="minorHAnsi"/>
                <w:color w:val="000000"/>
                <w:kern w:val="0"/>
                <w:sz w:val="20"/>
                <w:szCs w:val="20"/>
                <w:lang w:eastAsia="sv-SE"/>
                <w14:numSpacing w14:val="default"/>
              </w:rPr>
              <w:t>3,8</w:t>
            </w:r>
          </w:p>
        </w:tc>
      </w:tr>
      <w:tr w:rsidRPr="00B014DD" w:rsidR="0092503E" w:rsidTr="00104913" w14:paraId="3AC6A17C" w14:textId="77777777">
        <w:trPr>
          <w:trHeight w:val="330"/>
        </w:trPr>
        <w:tc>
          <w:tcPr>
            <w:tcW w:w="5812" w:type="dxa"/>
            <w:tcBorders>
              <w:top w:val="nil"/>
              <w:left w:val="nil"/>
              <w:bottom w:val="single" w:color="auto" w:sz="4" w:space="0"/>
              <w:right w:val="nil"/>
            </w:tcBorders>
            <w:shd w:val="clear" w:color="auto" w:fill="auto"/>
            <w:noWrap/>
            <w:vAlign w:val="bottom"/>
            <w:hideMark/>
          </w:tcPr>
          <w:p w:rsidRPr="00B014DD" w:rsidR="0092503E" w:rsidP="00B014DD" w:rsidRDefault="0092503E" w14:paraId="60BD50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bCs/>
                <w:color w:val="000000"/>
                <w:kern w:val="0"/>
                <w:sz w:val="20"/>
                <w:szCs w:val="20"/>
                <w:lang w:eastAsia="sv-SE"/>
                <w14:numSpacing w14:val="default"/>
              </w:rPr>
            </w:pPr>
            <w:r w:rsidRPr="00B014DD">
              <w:rPr>
                <w:rFonts w:eastAsia="Times New Roman" w:cstheme="minorHAnsi"/>
                <w:b/>
                <w:bCs/>
                <w:color w:val="000000"/>
                <w:kern w:val="0"/>
                <w:sz w:val="20"/>
                <w:szCs w:val="20"/>
                <w:lang w:eastAsia="sv-SE"/>
                <w14:numSpacing w14:val="default"/>
              </w:rPr>
              <w:t>Budgetförstärkande reformer</w:t>
            </w:r>
          </w:p>
        </w:tc>
        <w:tc>
          <w:tcPr>
            <w:tcW w:w="851" w:type="dxa"/>
            <w:tcBorders>
              <w:top w:val="nil"/>
              <w:left w:val="nil"/>
              <w:bottom w:val="single" w:color="auto" w:sz="4" w:space="0"/>
              <w:right w:val="nil"/>
            </w:tcBorders>
            <w:shd w:val="clear" w:color="auto" w:fill="auto"/>
            <w:noWrap/>
            <w:vAlign w:val="bottom"/>
            <w:hideMark/>
          </w:tcPr>
          <w:p w:rsidRPr="00B014DD" w:rsidR="0092503E" w:rsidP="00B014DD" w:rsidRDefault="0092503E" w14:paraId="59C98AD8" w14:textId="77777777">
            <w:pPr>
              <w:spacing w:before="80" w:line="240" w:lineRule="exact"/>
              <w:jc w:val="right"/>
              <w:rPr>
                <w:rFonts w:cstheme="minorHAnsi"/>
                <w:b/>
                <w:bCs/>
                <w:color w:val="000000"/>
                <w:sz w:val="20"/>
                <w:szCs w:val="20"/>
              </w:rPr>
            </w:pPr>
            <w:r w:rsidRPr="00B014DD">
              <w:rPr>
                <w:rFonts w:cstheme="minorHAnsi"/>
                <w:b/>
                <w:bCs/>
                <w:color w:val="000000"/>
                <w:sz w:val="20"/>
                <w:szCs w:val="20"/>
              </w:rPr>
              <w:t>35,7</w:t>
            </w:r>
          </w:p>
        </w:tc>
        <w:tc>
          <w:tcPr>
            <w:tcW w:w="992" w:type="dxa"/>
            <w:tcBorders>
              <w:top w:val="nil"/>
              <w:left w:val="nil"/>
              <w:bottom w:val="single" w:color="auto" w:sz="4" w:space="0"/>
              <w:right w:val="nil"/>
            </w:tcBorders>
            <w:shd w:val="clear" w:color="auto" w:fill="auto"/>
            <w:noWrap/>
            <w:vAlign w:val="bottom"/>
            <w:hideMark/>
          </w:tcPr>
          <w:p w:rsidRPr="00B014DD" w:rsidR="0092503E" w:rsidP="00B014DD" w:rsidRDefault="0092503E" w14:paraId="23E06014" w14:textId="77777777">
            <w:pPr>
              <w:spacing w:before="80" w:line="240" w:lineRule="exact"/>
              <w:jc w:val="right"/>
              <w:rPr>
                <w:rFonts w:cstheme="minorHAnsi"/>
                <w:b/>
                <w:bCs/>
                <w:color w:val="000000"/>
                <w:sz w:val="20"/>
                <w:szCs w:val="20"/>
              </w:rPr>
            </w:pPr>
            <w:r w:rsidRPr="00B014DD">
              <w:rPr>
                <w:rFonts w:cstheme="minorHAnsi"/>
                <w:b/>
                <w:bCs/>
                <w:color w:val="000000"/>
                <w:sz w:val="20"/>
                <w:szCs w:val="20"/>
              </w:rPr>
              <w:t>50,9</w:t>
            </w:r>
          </w:p>
        </w:tc>
        <w:tc>
          <w:tcPr>
            <w:tcW w:w="992" w:type="dxa"/>
            <w:tcBorders>
              <w:top w:val="nil"/>
              <w:left w:val="nil"/>
              <w:bottom w:val="single" w:color="auto" w:sz="4" w:space="0"/>
              <w:right w:val="nil"/>
            </w:tcBorders>
            <w:shd w:val="clear" w:color="auto" w:fill="auto"/>
            <w:noWrap/>
            <w:vAlign w:val="bottom"/>
            <w:hideMark/>
          </w:tcPr>
          <w:p w:rsidRPr="00B014DD" w:rsidR="0092503E" w:rsidP="00B014DD" w:rsidRDefault="0092503E" w14:paraId="71D2B069" w14:textId="77777777">
            <w:pPr>
              <w:spacing w:before="80" w:line="240" w:lineRule="exact"/>
              <w:jc w:val="right"/>
              <w:rPr>
                <w:rFonts w:cstheme="minorHAnsi"/>
                <w:b/>
                <w:bCs/>
                <w:color w:val="000000"/>
                <w:sz w:val="20"/>
                <w:szCs w:val="20"/>
              </w:rPr>
            </w:pPr>
            <w:r w:rsidRPr="00B014DD">
              <w:rPr>
                <w:rFonts w:cstheme="minorHAnsi"/>
                <w:b/>
                <w:bCs/>
                <w:color w:val="000000"/>
                <w:sz w:val="20"/>
                <w:szCs w:val="20"/>
              </w:rPr>
              <w:t>67,3</w:t>
            </w:r>
          </w:p>
        </w:tc>
      </w:tr>
    </w:tbl>
    <w:p w:rsidRPr="00572348" w:rsidR="0092503E" w:rsidP="0041573C" w:rsidRDefault="0092503E" w14:paraId="069A595A" w14:textId="0821E3A2">
      <w:pPr>
        <w:tabs>
          <w:tab w:val="clear" w:pos="284"/>
        </w:tabs>
        <w:spacing w:before="150" w:line="276" w:lineRule="auto"/>
        <w:ind w:firstLine="0"/>
        <w:jc w:val="both"/>
        <w:rPr>
          <w:rFonts w:ascii="Times New Roman" w:hAnsi="Times New Roman" w:eastAsia="Times New Roman" w:cs="Times New Roman"/>
          <w:kern w:val="0"/>
          <w:lang w:eastAsia="sv-SE"/>
          <w14:numSpacing w14:val="default"/>
        </w:rPr>
      </w:pPr>
      <w:r w:rsidRPr="00572348">
        <w:rPr>
          <w:rFonts w:ascii="Times New Roman" w:hAnsi="Times New Roman" w:eastAsia="Times New Roman" w:cs="Times New Roman"/>
          <w:kern w:val="0"/>
          <w:lang w:eastAsia="sv-SE"/>
          <w14:numSpacing w14:val="default"/>
        </w:rPr>
        <w:t xml:space="preserve">Tabell 2 sammanfattar de större besparingarna och summerar totalt till 35,7 miljarder kronor för år 2019 som sedan ökar till 67,3 miljarder år 2021. Samtliga besparingar har det gemensamt att de orsakar inga eller endast smärre, mätbara försämringar i vardagen. Detta låter sig göras eftersom effektiviteten i den ursprungliga verksamheten är låg. </w:t>
      </w:r>
      <w:r w:rsidR="00104913">
        <w:rPr>
          <w:rFonts w:ascii="Times New Roman" w:hAnsi="Times New Roman" w:eastAsia="Times New Roman" w:cs="Times New Roman"/>
          <w:kern w:val="0"/>
          <w:lang w:eastAsia="sv-SE"/>
          <w14:numSpacing w14:val="default"/>
        </w:rPr>
        <w:br/>
      </w:r>
      <w:r w:rsidRPr="00572348">
        <w:rPr>
          <w:rFonts w:ascii="Times New Roman" w:hAnsi="Times New Roman" w:eastAsia="Times New Roman" w:cs="Times New Roman"/>
          <w:kern w:val="0"/>
          <w:lang w:eastAsia="sv-SE"/>
          <w14:numSpacing w14:val="default"/>
        </w:rPr>
        <w:t xml:space="preserve">I vissa fall har staten genomfört satsningar utan att ens säkerställa att det blir en positiv påvisbar nettoeffekt. </w:t>
      </w:r>
    </w:p>
    <w:p w:rsidRPr="00104913" w:rsidR="0092503E" w:rsidP="00104913" w:rsidRDefault="0092503E" w14:paraId="61033600" w14:textId="77777777">
      <w:r w:rsidRPr="00104913">
        <w:t xml:space="preserve">De ekonomiska konsekvenserna av budgeten stärker individer med låg inkomst, som ofta återfinns bland äldre åldersgrupper. Riksdagens utredningstjänst har analyserat de fördelningspolitiska effekterna av vår budget och sammanfattar: </w:t>
      </w:r>
    </w:p>
    <w:p w:rsidRPr="00572348" w:rsidR="0092503E" w:rsidP="00104913" w:rsidRDefault="0092503E" w14:paraId="2C237CC3" w14:textId="77777777">
      <w:pPr>
        <w:pStyle w:val="ListaPunkt"/>
        <w:rPr>
          <w:rFonts w:eastAsia="Times New Roman"/>
          <w:lang w:eastAsia="sv-SE"/>
        </w:rPr>
      </w:pPr>
      <w:r w:rsidRPr="00572348">
        <w:rPr>
          <w:rFonts w:eastAsia="Times New Roman"/>
          <w:lang w:eastAsia="sv-SE"/>
        </w:rPr>
        <w:t>Mer än hälften av fördelningen går till individer från de tre lägsta inkomstdecilerna.</w:t>
      </w:r>
    </w:p>
    <w:p w:rsidRPr="00572348" w:rsidR="0092503E" w:rsidP="00104913" w:rsidRDefault="0092503E" w14:paraId="687604E7" w14:textId="77777777">
      <w:pPr>
        <w:pStyle w:val="ListaPunkt"/>
        <w:rPr>
          <w:rFonts w:eastAsia="Times New Roman"/>
          <w:lang w:eastAsia="sv-SE"/>
        </w:rPr>
      </w:pPr>
      <w:r w:rsidRPr="00572348">
        <w:rPr>
          <w:rFonts w:eastAsia="Times New Roman"/>
          <w:lang w:eastAsia="sv-SE"/>
        </w:rPr>
        <w:t>Mer än hälften av fördelningen når till individer över 65 år.</w:t>
      </w:r>
    </w:p>
    <w:p w:rsidRPr="00572348" w:rsidR="0092503E" w:rsidP="00104913" w:rsidRDefault="0092503E" w14:paraId="12A6F760" w14:textId="77777777">
      <w:pPr>
        <w:pStyle w:val="ListaPunkt"/>
        <w:rPr>
          <w:rFonts w:eastAsia="Times New Roman"/>
          <w:lang w:eastAsia="sv-SE"/>
        </w:rPr>
      </w:pPr>
      <w:r w:rsidRPr="00572348">
        <w:rPr>
          <w:rFonts w:eastAsia="Times New Roman"/>
          <w:lang w:eastAsia="sv-SE"/>
        </w:rPr>
        <w:lastRenderedPageBreak/>
        <w:t>Mer än hälften går till kvinnor.</w:t>
      </w:r>
    </w:p>
    <w:p w:rsidR="0092503E" w:rsidP="0092503E" w:rsidRDefault="0092503E" w14:paraId="47BC2A04" w14:textId="77777777">
      <w:pPr>
        <w:tabs>
          <w:tab w:val="clear" w:pos="284"/>
        </w:tabs>
        <w:spacing w:line="276" w:lineRule="auto"/>
        <w:ind w:firstLine="0"/>
        <w:rPr>
          <w:rFonts w:ascii="Times New Roman" w:hAnsi="Times New Roman" w:eastAsia="Times New Roman" w:cs="Times New Roman"/>
          <w:kern w:val="0"/>
          <w:lang w:eastAsia="sv-SE"/>
          <w14:numSpacing w14:val="default"/>
        </w:rPr>
      </w:pPr>
    </w:p>
    <w:p w:rsidR="0092503E" w:rsidRDefault="0092503E" w14:paraId="6FFF761E" w14:textId="2FD428BE">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kern w:val="0"/>
          <w:lang w:eastAsia="sv-SE"/>
          <w14:numSpacing w14:val="default"/>
        </w:rPr>
      </w:pPr>
      <w:r>
        <w:rPr>
          <w:rFonts w:ascii="Times New Roman" w:hAnsi="Times New Roman" w:eastAsia="Times New Roman" w:cs="Times New Roman"/>
          <w:kern w:val="0"/>
          <w:lang w:eastAsia="sv-SE"/>
          <w14:numSpacing w14:val="default"/>
        </w:rPr>
        <w:br w:type="page"/>
      </w:r>
    </w:p>
    <w:p w:rsidRPr="00B559FC" w:rsidR="00B559FC" w:rsidP="00B559FC" w:rsidRDefault="00B559FC" w14:paraId="3308D54C" w14:textId="00CBCE1B">
      <w:pPr>
        <w:pStyle w:val="Rubrik1"/>
      </w:pPr>
      <w:bookmarkStart w:name="_Toc532903128" w:id="1"/>
      <w:r w:rsidRPr="00B559FC">
        <w:t>Innehållsförteckning</w:t>
      </w:r>
      <w:bookmarkEnd w:id="1"/>
    </w:p>
    <w:p w:rsidR="00E34D32" w:rsidRDefault="00B559FC" w14:paraId="23B98247" w14:textId="2B67B3F8">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\h \z \u </w:instrText>
      </w:r>
      <w:r>
        <w:fldChar w:fldCharType="separate"/>
      </w:r>
      <w:hyperlink w:history="1" w:anchor="_Toc532903127">
        <w:r w:rsidRPr="002A41C9" w:rsidR="00E34D32">
          <w:rPr>
            <w:rStyle w:val="Hyperlnk"/>
            <w:noProof/>
          </w:rPr>
          <w:t>1 Sammanfattning</w:t>
        </w:r>
        <w:r w:rsidR="00E34D32">
          <w:rPr>
            <w:noProof/>
            <w:webHidden/>
          </w:rPr>
          <w:tab/>
        </w:r>
        <w:r w:rsidR="00E34D32">
          <w:rPr>
            <w:noProof/>
            <w:webHidden/>
          </w:rPr>
          <w:fldChar w:fldCharType="begin"/>
        </w:r>
        <w:r w:rsidR="00E34D32">
          <w:rPr>
            <w:noProof/>
            <w:webHidden/>
          </w:rPr>
          <w:instrText xml:space="preserve"> PAGEREF _Toc532903127 \h </w:instrText>
        </w:r>
        <w:r w:rsidR="00E34D32">
          <w:rPr>
            <w:noProof/>
            <w:webHidden/>
          </w:rPr>
        </w:r>
        <w:r w:rsidR="00E34D32">
          <w:rPr>
            <w:noProof/>
            <w:webHidden/>
          </w:rPr>
          <w:fldChar w:fldCharType="separate"/>
        </w:r>
        <w:r w:rsidR="00E34D32">
          <w:rPr>
            <w:noProof/>
            <w:webHidden/>
          </w:rPr>
          <w:t>1</w:t>
        </w:r>
        <w:r w:rsidR="00E34D32">
          <w:rPr>
            <w:noProof/>
            <w:webHidden/>
          </w:rPr>
          <w:fldChar w:fldCharType="end"/>
        </w:r>
      </w:hyperlink>
    </w:p>
    <w:p w:rsidR="00E34D32" w:rsidRDefault="00B12C79" w14:paraId="1EC79AF0" w14:textId="56243833">
      <w:pPr>
        <w:pStyle w:val="Innehll1"/>
        <w:tabs>
          <w:tab w:val="right" w:leader="dot" w:pos="8494"/>
        </w:tabs>
        <w:rPr>
          <w:rFonts w:eastAsiaTheme="minorEastAsia"/>
          <w:noProof/>
          <w:kern w:val="0"/>
          <w:sz w:val="22"/>
          <w:szCs w:val="22"/>
          <w:lang w:eastAsia="sv-SE"/>
          <w14:numSpacing w14:val="default"/>
        </w:rPr>
      </w:pPr>
      <w:hyperlink w:history="1" w:anchor="_Toc532903128">
        <w:r w:rsidRPr="002A41C9" w:rsidR="00E34D32">
          <w:rPr>
            <w:rStyle w:val="Hyperlnk"/>
            <w:noProof/>
          </w:rPr>
          <w:t>Innehållsförteckning</w:t>
        </w:r>
        <w:r w:rsidR="00E34D32">
          <w:rPr>
            <w:noProof/>
            <w:webHidden/>
          </w:rPr>
          <w:tab/>
        </w:r>
        <w:r w:rsidR="00E34D32">
          <w:rPr>
            <w:noProof/>
            <w:webHidden/>
          </w:rPr>
          <w:fldChar w:fldCharType="begin"/>
        </w:r>
        <w:r w:rsidR="00E34D32">
          <w:rPr>
            <w:noProof/>
            <w:webHidden/>
          </w:rPr>
          <w:instrText xml:space="preserve"> PAGEREF _Toc532903128 \h </w:instrText>
        </w:r>
        <w:r w:rsidR="00E34D32">
          <w:rPr>
            <w:noProof/>
            <w:webHidden/>
          </w:rPr>
        </w:r>
        <w:r w:rsidR="00E34D32">
          <w:rPr>
            <w:noProof/>
            <w:webHidden/>
          </w:rPr>
          <w:fldChar w:fldCharType="separate"/>
        </w:r>
        <w:r w:rsidR="00E34D32">
          <w:rPr>
            <w:noProof/>
            <w:webHidden/>
          </w:rPr>
          <w:t>4</w:t>
        </w:r>
        <w:r w:rsidR="00E34D32">
          <w:rPr>
            <w:noProof/>
            <w:webHidden/>
          </w:rPr>
          <w:fldChar w:fldCharType="end"/>
        </w:r>
      </w:hyperlink>
    </w:p>
    <w:p w:rsidR="00E34D32" w:rsidRDefault="00B12C79" w14:paraId="6A8FA50E" w14:textId="4F028CE2">
      <w:pPr>
        <w:pStyle w:val="Innehll1"/>
        <w:tabs>
          <w:tab w:val="right" w:leader="dot" w:pos="8494"/>
        </w:tabs>
        <w:rPr>
          <w:rFonts w:eastAsiaTheme="minorEastAsia"/>
          <w:noProof/>
          <w:kern w:val="0"/>
          <w:sz w:val="22"/>
          <w:szCs w:val="22"/>
          <w:lang w:eastAsia="sv-SE"/>
          <w14:numSpacing w14:val="default"/>
        </w:rPr>
      </w:pPr>
      <w:hyperlink w:history="1" w:anchor="_Toc532903129">
        <w:r w:rsidRPr="002A41C9" w:rsidR="00E34D32">
          <w:rPr>
            <w:rStyle w:val="Hyperlnk"/>
            <w:noProof/>
          </w:rPr>
          <w:t>Förslag till riksdagsbeslut</w:t>
        </w:r>
        <w:r w:rsidR="00E34D32">
          <w:rPr>
            <w:noProof/>
            <w:webHidden/>
          </w:rPr>
          <w:tab/>
        </w:r>
        <w:r w:rsidR="00E34D32">
          <w:rPr>
            <w:noProof/>
            <w:webHidden/>
          </w:rPr>
          <w:fldChar w:fldCharType="begin"/>
        </w:r>
        <w:r w:rsidR="00E34D32">
          <w:rPr>
            <w:noProof/>
            <w:webHidden/>
          </w:rPr>
          <w:instrText xml:space="preserve"> PAGEREF _Toc532903129 \h </w:instrText>
        </w:r>
        <w:r w:rsidR="00E34D32">
          <w:rPr>
            <w:noProof/>
            <w:webHidden/>
          </w:rPr>
        </w:r>
        <w:r w:rsidR="00E34D32">
          <w:rPr>
            <w:noProof/>
            <w:webHidden/>
          </w:rPr>
          <w:fldChar w:fldCharType="separate"/>
        </w:r>
        <w:r w:rsidR="00E34D32">
          <w:rPr>
            <w:noProof/>
            <w:webHidden/>
          </w:rPr>
          <w:t>11</w:t>
        </w:r>
        <w:r w:rsidR="00E34D32">
          <w:rPr>
            <w:noProof/>
            <w:webHidden/>
          </w:rPr>
          <w:fldChar w:fldCharType="end"/>
        </w:r>
      </w:hyperlink>
    </w:p>
    <w:p w:rsidR="00E34D32" w:rsidRDefault="00B12C79" w14:paraId="23BBE8F2" w14:textId="3E337B61">
      <w:pPr>
        <w:pStyle w:val="Innehll1"/>
        <w:tabs>
          <w:tab w:val="right" w:leader="dot" w:pos="8494"/>
        </w:tabs>
        <w:rPr>
          <w:rFonts w:eastAsiaTheme="minorEastAsia"/>
          <w:noProof/>
          <w:kern w:val="0"/>
          <w:sz w:val="22"/>
          <w:szCs w:val="22"/>
          <w:lang w:eastAsia="sv-SE"/>
          <w14:numSpacing w14:val="default"/>
        </w:rPr>
      </w:pPr>
      <w:hyperlink w:history="1" w:anchor="_Toc532903130">
        <w:r w:rsidRPr="002A41C9" w:rsidR="00E34D32">
          <w:rPr>
            <w:rStyle w:val="Hyperlnk"/>
            <w:noProof/>
          </w:rPr>
          <w:t>2 Inledning</w:t>
        </w:r>
        <w:r w:rsidR="00E34D32">
          <w:rPr>
            <w:noProof/>
            <w:webHidden/>
          </w:rPr>
          <w:tab/>
        </w:r>
        <w:r w:rsidR="00E34D32">
          <w:rPr>
            <w:noProof/>
            <w:webHidden/>
          </w:rPr>
          <w:fldChar w:fldCharType="begin"/>
        </w:r>
        <w:r w:rsidR="00E34D32">
          <w:rPr>
            <w:noProof/>
            <w:webHidden/>
          </w:rPr>
          <w:instrText xml:space="preserve"> PAGEREF _Toc532903130 \h </w:instrText>
        </w:r>
        <w:r w:rsidR="00E34D32">
          <w:rPr>
            <w:noProof/>
            <w:webHidden/>
          </w:rPr>
        </w:r>
        <w:r w:rsidR="00E34D32">
          <w:rPr>
            <w:noProof/>
            <w:webHidden/>
          </w:rPr>
          <w:fldChar w:fldCharType="separate"/>
        </w:r>
        <w:r w:rsidR="00E34D32">
          <w:rPr>
            <w:noProof/>
            <w:webHidden/>
          </w:rPr>
          <w:t>12</w:t>
        </w:r>
        <w:r w:rsidR="00E34D32">
          <w:rPr>
            <w:noProof/>
            <w:webHidden/>
          </w:rPr>
          <w:fldChar w:fldCharType="end"/>
        </w:r>
      </w:hyperlink>
    </w:p>
    <w:p w:rsidR="00E34D32" w:rsidRDefault="00B12C79" w14:paraId="7AE4641A" w14:textId="402DA265">
      <w:pPr>
        <w:pStyle w:val="Innehll2"/>
        <w:tabs>
          <w:tab w:val="right" w:leader="dot" w:pos="8494"/>
        </w:tabs>
        <w:rPr>
          <w:rFonts w:eastAsiaTheme="minorEastAsia"/>
          <w:noProof/>
          <w:kern w:val="0"/>
          <w:sz w:val="22"/>
          <w:szCs w:val="22"/>
          <w:lang w:eastAsia="sv-SE"/>
          <w14:numSpacing w14:val="default"/>
        </w:rPr>
      </w:pPr>
      <w:hyperlink w:history="1" w:anchor="_Toc532903131">
        <w:r w:rsidRPr="002A41C9" w:rsidR="00E34D32">
          <w:rPr>
            <w:rStyle w:val="Hyperlnk"/>
            <w:noProof/>
          </w:rPr>
          <w:t>2.1 Budgeten i praktiken</w:t>
        </w:r>
        <w:r w:rsidR="00E34D32">
          <w:rPr>
            <w:noProof/>
            <w:webHidden/>
          </w:rPr>
          <w:tab/>
        </w:r>
        <w:r w:rsidR="00E34D32">
          <w:rPr>
            <w:noProof/>
            <w:webHidden/>
          </w:rPr>
          <w:fldChar w:fldCharType="begin"/>
        </w:r>
        <w:r w:rsidR="00E34D32">
          <w:rPr>
            <w:noProof/>
            <w:webHidden/>
          </w:rPr>
          <w:instrText xml:space="preserve"> PAGEREF _Toc532903131 \h </w:instrText>
        </w:r>
        <w:r w:rsidR="00E34D32">
          <w:rPr>
            <w:noProof/>
            <w:webHidden/>
          </w:rPr>
        </w:r>
        <w:r w:rsidR="00E34D32">
          <w:rPr>
            <w:noProof/>
            <w:webHidden/>
          </w:rPr>
          <w:fldChar w:fldCharType="separate"/>
        </w:r>
        <w:r w:rsidR="00E34D32">
          <w:rPr>
            <w:noProof/>
            <w:webHidden/>
          </w:rPr>
          <w:t>12</w:t>
        </w:r>
        <w:r w:rsidR="00E34D32">
          <w:rPr>
            <w:noProof/>
            <w:webHidden/>
          </w:rPr>
          <w:fldChar w:fldCharType="end"/>
        </w:r>
      </w:hyperlink>
    </w:p>
    <w:p w:rsidR="00E34D32" w:rsidRDefault="00B12C79" w14:paraId="26E131A2" w14:textId="0D597805">
      <w:pPr>
        <w:pStyle w:val="Innehll1"/>
        <w:tabs>
          <w:tab w:val="right" w:leader="dot" w:pos="8494"/>
        </w:tabs>
        <w:rPr>
          <w:rFonts w:eastAsiaTheme="minorEastAsia"/>
          <w:noProof/>
          <w:kern w:val="0"/>
          <w:sz w:val="22"/>
          <w:szCs w:val="22"/>
          <w:lang w:eastAsia="sv-SE"/>
          <w14:numSpacing w14:val="default"/>
        </w:rPr>
      </w:pPr>
      <w:hyperlink w:history="1" w:anchor="_Toc532903132">
        <w:r w:rsidRPr="002A41C9" w:rsidR="00E34D32">
          <w:rPr>
            <w:rStyle w:val="Hyperlnk"/>
            <w:noProof/>
          </w:rPr>
          <w:t>3 Hälso- och sjukvård</w:t>
        </w:r>
        <w:r w:rsidR="00E34D32">
          <w:rPr>
            <w:noProof/>
            <w:webHidden/>
          </w:rPr>
          <w:tab/>
        </w:r>
        <w:r w:rsidR="00E34D32">
          <w:rPr>
            <w:noProof/>
            <w:webHidden/>
          </w:rPr>
          <w:fldChar w:fldCharType="begin"/>
        </w:r>
        <w:r w:rsidR="00E34D32">
          <w:rPr>
            <w:noProof/>
            <w:webHidden/>
          </w:rPr>
          <w:instrText xml:space="preserve"> PAGEREF _Toc532903132 \h </w:instrText>
        </w:r>
        <w:r w:rsidR="00E34D32">
          <w:rPr>
            <w:noProof/>
            <w:webHidden/>
          </w:rPr>
        </w:r>
        <w:r w:rsidR="00E34D32">
          <w:rPr>
            <w:noProof/>
            <w:webHidden/>
          </w:rPr>
          <w:fldChar w:fldCharType="separate"/>
        </w:r>
        <w:r w:rsidR="00E34D32">
          <w:rPr>
            <w:noProof/>
            <w:webHidden/>
          </w:rPr>
          <w:t>15</w:t>
        </w:r>
        <w:r w:rsidR="00E34D32">
          <w:rPr>
            <w:noProof/>
            <w:webHidden/>
          </w:rPr>
          <w:fldChar w:fldCharType="end"/>
        </w:r>
      </w:hyperlink>
    </w:p>
    <w:p w:rsidR="00E34D32" w:rsidRDefault="00B12C79" w14:paraId="2839D4D1" w14:textId="794D013A">
      <w:pPr>
        <w:pStyle w:val="Innehll2"/>
        <w:tabs>
          <w:tab w:val="right" w:leader="dot" w:pos="8494"/>
        </w:tabs>
        <w:rPr>
          <w:rFonts w:eastAsiaTheme="minorEastAsia"/>
          <w:noProof/>
          <w:kern w:val="0"/>
          <w:sz w:val="22"/>
          <w:szCs w:val="22"/>
          <w:lang w:eastAsia="sv-SE"/>
          <w14:numSpacing w14:val="default"/>
        </w:rPr>
      </w:pPr>
      <w:hyperlink w:history="1" w:anchor="_Toc532903133">
        <w:r w:rsidRPr="002A41C9" w:rsidR="00E34D32">
          <w:rPr>
            <w:rStyle w:val="Hyperlnk"/>
            <w:noProof/>
          </w:rPr>
          <w:t>3.1 Tillgänglighet – ett akut problem</w:t>
        </w:r>
        <w:r w:rsidR="00E34D32">
          <w:rPr>
            <w:noProof/>
            <w:webHidden/>
          </w:rPr>
          <w:tab/>
        </w:r>
        <w:r w:rsidR="00E34D32">
          <w:rPr>
            <w:noProof/>
            <w:webHidden/>
          </w:rPr>
          <w:fldChar w:fldCharType="begin"/>
        </w:r>
        <w:r w:rsidR="00E34D32">
          <w:rPr>
            <w:noProof/>
            <w:webHidden/>
          </w:rPr>
          <w:instrText xml:space="preserve"> PAGEREF _Toc532903133 \h </w:instrText>
        </w:r>
        <w:r w:rsidR="00E34D32">
          <w:rPr>
            <w:noProof/>
            <w:webHidden/>
          </w:rPr>
        </w:r>
        <w:r w:rsidR="00E34D32">
          <w:rPr>
            <w:noProof/>
            <w:webHidden/>
          </w:rPr>
          <w:fldChar w:fldCharType="separate"/>
        </w:r>
        <w:r w:rsidR="00E34D32">
          <w:rPr>
            <w:noProof/>
            <w:webHidden/>
          </w:rPr>
          <w:t>15</w:t>
        </w:r>
        <w:r w:rsidR="00E34D32">
          <w:rPr>
            <w:noProof/>
            <w:webHidden/>
          </w:rPr>
          <w:fldChar w:fldCharType="end"/>
        </w:r>
      </w:hyperlink>
    </w:p>
    <w:p w:rsidR="00E34D32" w:rsidRDefault="00B12C79" w14:paraId="4DA61BE9" w14:textId="0EC6F9E4">
      <w:pPr>
        <w:pStyle w:val="Innehll2"/>
        <w:tabs>
          <w:tab w:val="right" w:leader="dot" w:pos="8494"/>
        </w:tabs>
        <w:rPr>
          <w:rFonts w:eastAsiaTheme="minorEastAsia"/>
          <w:noProof/>
          <w:kern w:val="0"/>
          <w:sz w:val="22"/>
          <w:szCs w:val="22"/>
          <w:lang w:eastAsia="sv-SE"/>
          <w14:numSpacing w14:val="default"/>
        </w:rPr>
      </w:pPr>
      <w:hyperlink w:history="1" w:anchor="_Toc532903134">
        <w:r w:rsidRPr="002A41C9" w:rsidR="00E34D32">
          <w:rPr>
            <w:rStyle w:val="Hyperlnk"/>
            <w:noProof/>
          </w:rPr>
          <w:t>3.2 Patienträttsgaranti</w:t>
        </w:r>
        <w:r w:rsidR="00E34D32">
          <w:rPr>
            <w:noProof/>
            <w:webHidden/>
          </w:rPr>
          <w:tab/>
        </w:r>
        <w:r w:rsidR="00E34D32">
          <w:rPr>
            <w:noProof/>
            <w:webHidden/>
          </w:rPr>
          <w:fldChar w:fldCharType="begin"/>
        </w:r>
        <w:r w:rsidR="00E34D32">
          <w:rPr>
            <w:noProof/>
            <w:webHidden/>
          </w:rPr>
          <w:instrText xml:space="preserve"> PAGEREF _Toc532903134 \h </w:instrText>
        </w:r>
        <w:r w:rsidR="00E34D32">
          <w:rPr>
            <w:noProof/>
            <w:webHidden/>
          </w:rPr>
        </w:r>
        <w:r w:rsidR="00E34D32">
          <w:rPr>
            <w:noProof/>
            <w:webHidden/>
          </w:rPr>
          <w:fldChar w:fldCharType="separate"/>
        </w:r>
        <w:r w:rsidR="00E34D32">
          <w:rPr>
            <w:noProof/>
            <w:webHidden/>
          </w:rPr>
          <w:t>15</w:t>
        </w:r>
        <w:r w:rsidR="00E34D32">
          <w:rPr>
            <w:noProof/>
            <w:webHidden/>
          </w:rPr>
          <w:fldChar w:fldCharType="end"/>
        </w:r>
      </w:hyperlink>
    </w:p>
    <w:p w:rsidR="00E34D32" w:rsidRDefault="00B12C79" w14:paraId="78898625" w14:textId="543A4914">
      <w:pPr>
        <w:pStyle w:val="Innehll2"/>
        <w:tabs>
          <w:tab w:val="right" w:leader="dot" w:pos="8494"/>
        </w:tabs>
        <w:rPr>
          <w:rFonts w:eastAsiaTheme="minorEastAsia"/>
          <w:noProof/>
          <w:kern w:val="0"/>
          <w:sz w:val="22"/>
          <w:szCs w:val="22"/>
          <w:lang w:eastAsia="sv-SE"/>
          <w14:numSpacing w14:val="default"/>
        </w:rPr>
      </w:pPr>
      <w:hyperlink w:history="1" w:anchor="_Toc532903135">
        <w:r w:rsidRPr="002A41C9" w:rsidR="00E34D32">
          <w:rPr>
            <w:rStyle w:val="Hyperlnk"/>
            <w:noProof/>
          </w:rPr>
          <w:t>3.3 Stärk patienternas rättsliga ställning</w:t>
        </w:r>
        <w:r w:rsidR="00E34D32">
          <w:rPr>
            <w:noProof/>
            <w:webHidden/>
          </w:rPr>
          <w:tab/>
        </w:r>
        <w:r w:rsidR="00E34D32">
          <w:rPr>
            <w:noProof/>
            <w:webHidden/>
          </w:rPr>
          <w:fldChar w:fldCharType="begin"/>
        </w:r>
        <w:r w:rsidR="00E34D32">
          <w:rPr>
            <w:noProof/>
            <w:webHidden/>
          </w:rPr>
          <w:instrText xml:space="preserve"> PAGEREF _Toc532903135 \h </w:instrText>
        </w:r>
        <w:r w:rsidR="00E34D32">
          <w:rPr>
            <w:noProof/>
            <w:webHidden/>
          </w:rPr>
        </w:r>
        <w:r w:rsidR="00E34D32">
          <w:rPr>
            <w:noProof/>
            <w:webHidden/>
          </w:rPr>
          <w:fldChar w:fldCharType="separate"/>
        </w:r>
        <w:r w:rsidR="00E34D32">
          <w:rPr>
            <w:noProof/>
            <w:webHidden/>
          </w:rPr>
          <w:t>16</w:t>
        </w:r>
        <w:r w:rsidR="00E34D32">
          <w:rPr>
            <w:noProof/>
            <w:webHidden/>
          </w:rPr>
          <w:fldChar w:fldCharType="end"/>
        </w:r>
      </w:hyperlink>
    </w:p>
    <w:p w:rsidR="00E34D32" w:rsidRDefault="00B12C79" w14:paraId="4EEC24BD" w14:textId="1F0D71A8">
      <w:pPr>
        <w:pStyle w:val="Innehll2"/>
        <w:tabs>
          <w:tab w:val="right" w:leader="dot" w:pos="8494"/>
        </w:tabs>
        <w:rPr>
          <w:rFonts w:eastAsiaTheme="minorEastAsia"/>
          <w:noProof/>
          <w:kern w:val="0"/>
          <w:sz w:val="22"/>
          <w:szCs w:val="22"/>
          <w:lang w:eastAsia="sv-SE"/>
          <w14:numSpacing w14:val="default"/>
        </w:rPr>
      </w:pPr>
      <w:hyperlink w:history="1" w:anchor="_Toc532903136">
        <w:r w:rsidRPr="002A41C9" w:rsidR="00E34D32">
          <w:rPr>
            <w:rStyle w:val="Hyperlnk"/>
            <w:noProof/>
          </w:rPr>
          <w:t>3.4 Patientansvarig läkare – på riktigt</w:t>
        </w:r>
        <w:r w:rsidR="00E34D32">
          <w:rPr>
            <w:noProof/>
            <w:webHidden/>
          </w:rPr>
          <w:tab/>
        </w:r>
        <w:r w:rsidR="00E34D32">
          <w:rPr>
            <w:noProof/>
            <w:webHidden/>
          </w:rPr>
          <w:fldChar w:fldCharType="begin"/>
        </w:r>
        <w:r w:rsidR="00E34D32">
          <w:rPr>
            <w:noProof/>
            <w:webHidden/>
          </w:rPr>
          <w:instrText xml:space="preserve"> PAGEREF _Toc532903136 \h </w:instrText>
        </w:r>
        <w:r w:rsidR="00E34D32">
          <w:rPr>
            <w:noProof/>
            <w:webHidden/>
          </w:rPr>
        </w:r>
        <w:r w:rsidR="00E34D32">
          <w:rPr>
            <w:noProof/>
            <w:webHidden/>
          </w:rPr>
          <w:fldChar w:fldCharType="separate"/>
        </w:r>
        <w:r w:rsidR="00E34D32">
          <w:rPr>
            <w:noProof/>
            <w:webHidden/>
          </w:rPr>
          <w:t>17</w:t>
        </w:r>
        <w:r w:rsidR="00E34D32">
          <w:rPr>
            <w:noProof/>
            <w:webHidden/>
          </w:rPr>
          <w:fldChar w:fldCharType="end"/>
        </w:r>
      </w:hyperlink>
    </w:p>
    <w:p w:rsidR="00E34D32" w:rsidRDefault="00B12C79" w14:paraId="544A44B2" w14:textId="176C4480">
      <w:pPr>
        <w:pStyle w:val="Innehll2"/>
        <w:tabs>
          <w:tab w:val="right" w:leader="dot" w:pos="8494"/>
        </w:tabs>
        <w:rPr>
          <w:rFonts w:eastAsiaTheme="minorEastAsia"/>
          <w:noProof/>
          <w:kern w:val="0"/>
          <w:sz w:val="22"/>
          <w:szCs w:val="22"/>
          <w:lang w:eastAsia="sv-SE"/>
          <w14:numSpacing w14:val="default"/>
        </w:rPr>
      </w:pPr>
      <w:hyperlink w:history="1" w:anchor="_Toc532903137">
        <w:r w:rsidRPr="002A41C9" w:rsidR="00E34D32">
          <w:rPr>
            <w:rStyle w:val="Hyperlnk"/>
            <w:noProof/>
          </w:rPr>
          <w:t>3.5 Barn- och ungdomspsykiatrin</w:t>
        </w:r>
        <w:r w:rsidR="00E34D32">
          <w:rPr>
            <w:noProof/>
            <w:webHidden/>
          </w:rPr>
          <w:tab/>
        </w:r>
        <w:r w:rsidR="00E34D32">
          <w:rPr>
            <w:noProof/>
            <w:webHidden/>
          </w:rPr>
          <w:fldChar w:fldCharType="begin"/>
        </w:r>
        <w:r w:rsidR="00E34D32">
          <w:rPr>
            <w:noProof/>
            <w:webHidden/>
          </w:rPr>
          <w:instrText xml:space="preserve"> PAGEREF _Toc532903137 \h </w:instrText>
        </w:r>
        <w:r w:rsidR="00E34D32">
          <w:rPr>
            <w:noProof/>
            <w:webHidden/>
          </w:rPr>
        </w:r>
        <w:r w:rsidR="00E34D32">
          <w:rPr>
            <w:noProof/>
            <w:webHidden/>
          </w:rPr>
          <w:fldChar w:fldCharType="separate"/>
        </w:r>
        <w:r w:rsidR="00E34D32">
          <w:rPr>
            <w:noProof/>
            <w:webHidden/>
          </w:rPr>
          <w:t>17</w:t>
        </w:r>
        <w:r w:rsidR="00E34D32">
          <w:rPr>
            <w:noProof/>
            <w:webHidden/>
          </w:rPr>
          <w:fldChar w:fldCharType="end"/>
        </w:r>
      </w:hyperlink>
    </w:p>
    <w:p w:rsidR="00E34D32" w:rsidRDefault="00B12C79" w14:paraId="403A38EE" w14:textId="37F7F194">
      <w:pPr>
        <w:pStyle w:val="Innehll2"/>
        <w:tabs>
          <w:tab w:val="right" w:leader="dot" w:pos="8494"/>
        </w:tabs>
        <w:rPr>
          <w:rFonts w:eastAsiaTheme="minorEastAsia"/>
          <w:noProof/>
          <w:kern w:val="0"/>
          <w:sz w:val="22"/>
          <w:szCs w:val="22"/>
          <w:lang w:eastAsia="sv-SE"/>
          <w14:numSpacing w14:val="default"/>
        </w:rPr>
      </w:pPr>
      <w:hyperlink w:history="1" w:anchor="_Toc532903138">
        <w:r w:rsidRPr="002A41C9" w:rsidR="00E34D32">
          <w:rPr>
            <w:rStyle w:val="Hyperlnk"/>
            <w:noProof/>
          </w:rPr>
          <w:t>3.6 Suicidpreventiva insatser</w:t>
        </w:r>
        <w:r w:rsidR="00E34D32">
          <w:rPr>
            <w:noProof/>
            <w:webHidden/>
          </w:rPr>
          <w:tab/>
        </w:r>
        <w:r w:rsidR="00E34D32">
          <w:rPr>
            <w:noProof/>
            <w:webHidden/>
          </w:rPr>
          <w:fldChar w:fldCharType="begin"/>
        </w:r>
        <w:r w:rsidR="00E34D32">
          <w:rPr>
            <w:noProof/>
            <w:webHidden/>
          </w:rPr>
          <w:instrText xml:space="preserve"> PAGEREF _Toc532903138 \h </w:instrText>
        </w:r>
        <w:r w:rsidR="00E34D32">
          <w:rPr>
            <w:noProof/>
            <w:webHidden/>
          </w:rPr>
        </w:r>
        <w:r w:rsidR="00E34D32">
          <w:rPr>
            <w:noProof/>
            <w:webHidden/>
          </w:rPr>
          <w:fldChar w:fldCharType="separate"/>
        </w:r>
        <w:r w:rsidR="00E34D32">
          <w:rPr>
            <w:noProof/>
            <w:webHidden/>
          </w:rPr>
          <w:t>17</w:t>
        </w:r>
        <w:r w:rsidR="00E34D32">
          <w:rPr>
            <w:noProof/>
            <w:webHidden/>
          </w:rPr>
          <w:fldChar w:fldCharType="end"/>
        </w:r>
      </w:hyperlink>
    </w:p>
    <w:p w:rsidR="00E34D32" w:rsidRDefault="00B12C79" w14:paraId="14A6DB41" w14:textId="0996631B">
      <w:pPr>
        <w:pStyle w:val="Innehll2"/>
        <w:tabs>
          <w:tab w:val="right" w:leader="dot" w:pos="8494"/>
        </w:tabs>
        <w:rPr>
          <w:rFonts w:eastAsiaTheme="minorEastAsia"/>
          <w:noProof/>
          <w:kern w:val="0"/>
          <w:sz w:val="22"/>
          <w:szCs w:val="22"/>
          <w:lang w:eastAsia="sv-SE"/>
          <w14:numSpacing w14:val="default"/>
        </w:rPr>
      </w:pPr>
      <w:hyperlink w:history="1" w:anchor="_Toc532903139">
        <w:r w:rsidRPr="002A41C9" w:rsidR="00E34D32">
          <w:rPr>
            <w:rStyle w:val="Hyperlnk"/>
            <w:noProof/>
          </w:rPr>
          <w:t xml:space="preserve">3.7 En psykiatrisk vård som aktivt leder utvecklingen av nya metoder och </w:t>
        </w:r>
        <w:r w:rsidR="00E34D32">
          <w:rPr>
            <w:rStyle w:val="Hyperlnk"/>
            <w:noProof/>
          </w:rPr>
          <w:br/>
        </w:r>
        <w:r w:rsidRPr="002A41C9" w:rsidR="00E34D32">
          <w:rPr>
            <w:rStyle w:val="Hyperlnk"/>
            <w:noProof/>
          </w:rPr>
          <w:t>arbetssätt</w:t>
        </w:r>
        <w:r w:rsidR="00E34D32">
          <w:rPr>
            <w:noProof/>
            <w:webHidden/>
          </w:rPr>
          <w:tab/>
        </w:r>
        <w:r w:rsidR="00E34D32">
          <w:rPr>
            <w:noProof/>
            <w:webHidden/>
          </w:rPr>
          <w:fldChar w:fldCharType="begin"/>
        </w:r>
        <w:r w:rsidR="00E34D32">
          <w:rPr>
            <w:noProof/>
            <w:webHidden/>
          </w:rPr>
          <w:instrText xml:space="preserve"> PAGEREF _Toc532903139 \h </w:instrText>
        </w:r>
        <w:r w:rsidR="00E34D32">
          <w:rPr>
            <w:noProof/>
            <w:webHidden/>
          </w:rPr>
        </w:r>
        <w:r w:rsidR="00E34D32">
          <w:rPr>
            <w:noProof/>
            <w:webHidden/>
          </w:rPr>
          <w:fldChar w:fldCharType="separate"/>
        </w:r>
        <w:r w:rsidR="00E34D32">
          <w:rPr>
            <w:noProof/>
            <w:webHidden/>
          </w:rPr>
          <w:t>18</w:t>
        </w:r>
        <w:r w:rsidR="00E34D32">
          <w:rPr>
            <w:noProof/>
            <w:webHidden/>
          </w:rPr>
          <w:fldChar w:fldCharType="end"/>
        </w:r>
      </w:hyperlink>
    </w:p>
    <w:p w:rsidR="00E34D32" w:rsidRDefault="00B12C79" w14:paraId="60360974" w14:textId="504BE6D2">
      <w:pPr>
        <w:pStyle w:val="Innehll2"/>
        <w:tabs>
          <w:tab w:val="right" w:leader="dot" w:pos="8494"/>
        </w:tabs>
        <w:rPr>
          <w:rFonts w:eastAsiaTheme="minorEastAsia"/>
          <w:noProof/>
          <w:kern w:val="0"/>
          <w:sz w:val="22"/>
          <w:szCs w:val="22"/>
          <w:lang w:eastAsia="sv-SE"/>
          <w14:numSpacing w14:val="default"/>
        </w:rPr>
      </w:pPr>
      <w:hyperlink w:history="1" w:anchor="_Toc532903140">
        <w:r w:rsidRPr="002A41C9" w:rsidR="00E34D32">
          <w:rPr>
            <w:rStyle w:val="Hyperlnk"/>
            <w:noProof/>
          </w:rPr>
          <w:t>3.8 Förlossningsvården och barnsjukvården</w:t>
        </w:r>
        <w:r w:rsidR="00E34D32">
          <w:rPr>
            <w:noProof/>
            <w:webHidden/>
          </w:rPr>
          <w:tab/>
        </w:r>
        <w:r w:rsidR="00E34D32">
          <w:rPr>
            <w:noProof/>
            <w:webHidden/>
          </w:rPr>
          <w:fldChar w:fldCharType="begin"/>
        </w:r>
        <w:r w:rsidR="00E34D32">
          <w:rPr>
            <w:noProof/>
            <w:webHidden/>
          </w:rPr>
          <w:instrText xml:space="preserve"> PAGEREF _Toc532903140 \h </w:instrText>
        </w:r>
        <w:r w:rsidR="00E34D32">
          <w:rPr>
            <w:noProof/>
            <w:webHidden/>
          </w:rPr>
        </w:r>
        <w:r w:rsidR="00E34D32">
          <w:rPr>
            <w:noProof/>
            <w:webHidden/>
          </w:rPr>
          <w:fldChar w:fldCharType="separate"/>
        </w:r>
        <w:r w:rsidR="00E34D32">
          <w:rPr>
            <w:noProof/>
            <w:webHidden/>
          </w:rPr>
          <w:t>19</w:t>
        </w:r>
        <w:r w:rsidR="00E34D32">
          <w:rPr>
            <w:noProof/>
            <w:webHidden/>
          </w:rPr>
          <w:fldChar w:fldCharType="end"/>
        </w:r>
      </w:hyperlink>
    </w:p>
    <w:p w:rsidR="00E34D32" w:rsidRDefault="00B12C79" w14:paraId="141593DD" w14:textId="6769A553">
      <w:pPr>
        <w:pStyle w:val="Innehll2"/>
        <w:tabs>
          <w:tab w:val="right" w:leader="dot" w:pos="8494"/>
        </w:tabs>
        <w:rPr>
          <w:rFonts w:eastAsiaTheme="minorEastAsia"/>
          <w:noProof/>
          <w:kern w:val="0"/>
          <w:sz w:val="22"/>
          <w:szCs w:val="22"/>
          <w:lang w:eastAsia="sv-SE"/>
          <w14:numSpacing w14:val="default"/>
        </w:rPr>
      </w:pPr>
      <w:hyperlink w:history="1" w:anchor="_Toc532903141">
        <w:r w:rsidRPr="002A41C9" w:rsidR="00E34D32">
          <w:rPr>
            <w:rStyle w:val="Hyperlnk"/>
            <w:noProof/>
          </w:rPr>
          <w:t>3.9 Kostnadsfri slutenvård för äldre patienter</w:t>
        </w:r>
        <w:r w:rsidR="00E34D32">
          <w:rPr>
            <w:noProof/>
            <w:webHidden/>
          </w:rPr>
          <w:tab/>
        </w:r>
        <w:r w:rsidR="00E34D32">
          <w:rPr>
            <w:noProof/>
            <w:webHidden/>
          </w:rPr>
          <w:fldChar w:fldCharType="begin"/>
        </w:r>
        <w:r w:rsidR="00E34D32">
          <w:rPr>
            <w:noProof/>
            <w:webHidden/>
          </w:rPr>
          <w:instrText xml:space="preserve"> PAGEREF _Toc532903141 \h </w:instrText>
        </w:r>
        <w:r w:rsidR="00E34D32">
          <w:rPr>
            <w:noProof/>
            <w:webHidden/>
          </w:rPr>
        </w:r>
        <w:r w:rsidR="00E34D32">
          <w:rPr>
            <w:noProof/>
            <w:webHidden/>
          </w:rPr>
          <w:fldChar w:fldCharType="separate"/>
        </w:r>
        <w:r w:rsidR="00E34D32">
          <w:rPr>
            <w:noProof/>
            <w:webHidden/>
          </w:rPr>
          <w:t>19</w:t>
        </w:r>
        <w:r w:rsidR="00E34D32">
          <w:rPr>
            <w:noProof/>
            <w:webHidden/>
          </w:rPr>
          <w:fldChar w:fldCharType="end"/>
        </w:r>
      </w:hyperlink>
    </w:p>
    <w:p w:rsidR="00E34D32" w:rsidRDefault="00B12C79" w14:paraId="1AD64E45" w14:textId="71D97CFA">
      <w:pPr>
        <w:pStyle w:val="Innehll2"/>
        <w:tabs>
          <w:tab w:val="right" w:leader="dot" w:pos="8494"/>
        </w:tabs>
        <w:rPr>
          <w:rFonts w:eastAsiaTheme="minorEastAsia"/>
          <w:noProof/>
          <w:kern w:val="0"/>
          <w:sz w:val="22"/>
          <w:szCs w:val="22"/>
          <w:lang w:eastAsia="sv-SE"/>
          <w14:numSpacing w14:val="default"/>
        </w:rPr>
      </w:pPr>
      <w:hyperlink w:history="1" w:anchor="_Toc532903142">
        <w:r w:rsidRPr="002A41C9" w:rsidR="00E34D32">
          <w:rPr>
            <w:rStyle w:val="Hyperlnk"/>
            <w:noProof/>
          </w:rPr>
          <w:t>3.10 Tandvård</w:t>
        </w:r>
        <w:r w:rsidR="00E34D32">
          <w:rPr>
            <w:noProof/>
            <w:webHidden/>
          </w:rPr>
          <w:tab/>
        </w:r>
        <w:r w:rsidR="00E34D32">
          <w:rPr>
            <w:noProof/>
            <w:webHidden/>
          </w:rPr>
          <w:fldChar w:fldCharType="begin"/>
        </w:r>
        <w:r w:rsidR="00E34D32">
          <w:rPr>
            <w:noProof/>
            <w:webHidden/>
          </w:rPr>
          <w:instrText xml:space="preserve"> PAGEREF _Toc532903142 \h </w:instrText>
        </w:r>
        <w:r w:rsidR="00E34D32">
          <w:rPr>
            <w:noProof/>
            <w:webHidden/>
          </w:rPr>
        </w:r>
        <w:r w:rsidR="00E34D32">
          <w:rPr>
            <w:noProof/>
            <w:webHidden/>
          </w:rPr>
          <w:fldChar w:fldCharType="separate"/>
        </w:r>
        <w:r w:rsidR="00E34D32">
          <w:rPr>
            <w:noProof/>
            <w:webHidden/>
          </w:rPr>
          <w:t>19</w:t>
        </w:r>
        <w:r w:rsidR="00E34D32">
          <w:rPr>
            <w:noProof/>
            <w:webHidden/>
          </w:rPr>
          <w:fldChar w:fldCharType="end"/>
        </w:r>
      </w:hyperlink>
    </w:p>
    <w:p w:rsidR="00E34D32" w:rsidRDefault="00B12C79" w14:paraId="2A855D66" w14:textId="492409C0">
      <w:pPr>
        <w:pStyle w:val="Innehll2"/>
        <w:tabs>
          <w:tab w:val="right" w:leader="dot" w:pos="8494"/>
        </w:tabs>
        <w:rPr>
          <w:rFonts w:eastAsiaTheme="minorEastAsia"/>
          <w:noProof/>
          <w:kern w:val="0"/>
          <w:sz w:val="22"/>
          <w:szCs w:val="22"/>
          <w:lang w:eastAsia="sv-SE"/>
          <w14:numSpacing w14:val="default"/>
        </w:rPr>
      </w:pPr>
      <w:hyperlink w:history="1" w:anchor="_Toc532903143">
        <w:r w:rsidRPr="002A41C9" w:rsidR="00E34D32">
          <w:rPr>
            <w:rStyle w:val="Hyperlnk"/>
            <w:noProof/>
          </w:rPr>
          <w:t>3.11 Tandvårdsbidrag – ökat stöd till ålderspensionärer</w:t>
        </w:r>
        <w:r w:rsidR="00E34D32">
          <w:rPr>
            <w:noProof/>
            <w:webHidden/>
          </w:rPr>
          <w:tab/>
        </w:r>
        <w:r w:rsidR="00E34D32">
          <w:rPr>
            <w:noProof/>
            <w:webHidden/>
          </w:rPr>
          <w:fldChar w:fldCharType="begin"/>
        </w:r>
        <w:r w:rsidR="00E34D32">
          <w:rPr>
            <w:noProof/>
            <w:webHidden/>
          </w:rPr>
          <w:instrText xml:space="preserve"> PAGEREF _Toc532903143 \h </w:instrText>
        </w:r>
        <w:r w:rsidR="00E34D32">
          <w:rPr>
            <w:noProof/>
            <w:webHidden/>
          </w:rPr>
        </w:r>
        <w:r w:rsidR="00E34D32">
          <w:rPr>
            <w:noProof/>
            <w:webHidden/>
          </w:rPr>
          <w:fldChar w:fldCharType="separate"/>
        </w:r>
        <w:r w:rsidR="00E34D32">
          <w:rPr>
            <w:noProof/>
            <w:webHidden/>
          </w:rPr>
          <w:t>20</w:t>
        </w:r>
        <w:r w:rsidR="00E34D32">
          <w:rPr>
            <w:noProof/>
            <w:webHidden/>
          </w:rPr>
          <w:fldChar w:fldCharType="end"/>
        </w:r>
      </w:hyperlink>
    </w:p>
    <w:p w:rsidR="00E34D32" w:rsidRDefault="00B12C79" w14:paraId="595CCB99" w14:textId="2207EF4C">
      <w:pPr>
        <w:pStyle w:val="Innehll2"/>
        <w:tabs>
          <w:tab w:val="right" w:leader="dot" w:pos="8494"/>
        </w:tabs>
        <w:rPr>
          <w:rFonts w:eastAsiaTheme="minorEastAsia"/>
          <w:noProof/>
          <w:kern w:val="0"/>
          <w:sz w:val="22"/>
          <w:szCs w:val="22"/>
          <w:lang w:eastAsia="sv-SE"/>
          <w14:numSpacing w14:val="default"/>
        </w:rPr>
      </w:pPr>
      <w:hyperlink w:history="1" w:anchor="_Toc532903144">
        <w:r w:rsidRPr="002A41C9" w:rsidR="00E34D32">
          <w:rPr>
            <w:rStyle w:val="Hyperlnk"/>
            <w:noProof/>
          </w:rPr>
          <w:t>3.12 Glasögonbidrag för barn och ungdomar</w:t>
        </w:r>
        <w:r w:rsidR="00E34D32">
          <w:rPr>
            <w:noProof/>
            <w:webHidden/>
          </w:rPr>
          <w:tab/>
        </w:r>
        <w:r w:rsidR="00E34D32">
          <w:rPr>
            <w:noProof/>
            <w:webHidden/>
          </w:rPr>
          <w:fldChar w:fldCharType="begin"/>
        </w:r>
        <w:r w:rsidR="00E34D32">
          <w:rPr>
            <w:noProof/>
            <w:webHidden/>
          </w:rPr>
          <w:instrText xml:space="preserve"> PAGEREF _Toc532903144 \h </w:instrText>
        </w:r>
        <w:r w:rsidR="00E34D32">
          <w:rPr>
            <w:noProof/>
            <w:webHidden/>
          </w:rPr>
        </w:r>
        <w:r w:rsidR="00E34D32">
          <w:rPr>
            <w:noProof/>
            <w:webHidden/>
          </w:rPr>
          <w:fldChar w:fldCharType="separate"/>
        </w:r>
        <w:r w:rsidR="00E34D32">
          <w:rPr>
            <w:noProof/>
            <w:webHidden/>
          </w:rPr>
          <w:t>20</w:t>
        </w:r>
        <w:r w:rsidR="00E34D32">
          <w:rPr>
            <w:noProof/>
            <w:webHidden/>
          </w:rPr>
          <w:fldChar w:fldCharType="end"/>
        </w:r>
      </w:hyperlink>
    </w:p>
    <w:p w:rsidR="00E34D32" w:rsidRDefault="00B12C79" w14:paraId="57FB999A" w14:textId="71742D86">
      <w:pPr>
        <w:pStyle w:val="Innehll2"/>
        <w:tabs>
          <w:tab w:val="right" w:leader="dot" w:pos="8494"/>
        </w:tabs>
        <w:rPr>
          <w:rFonts w:eastAsiaTheme="minorEastAsia"/>
          <w:noProof/>
          <w:kern w:val="0"/>
          <w:sz w:val="22"/>
          <w:szCs w:val="22"/>
          <w:lang w:eastAsia="sv-SE"/>
          <w14:numSpacing w14:val="default"/>
        </w:rPr>
      </w:pPr>
      <w:hyperlink w:history="1" w:anchor="_Toc532903145">
        <w:r w:rsidRPr="002A41C9" w:rsidR="00E34D32">
          <w:rPr>
            <w:rStyle w:val="Hyperlnk"/>
            <w:noProof/>
          </w:rPr>
          <w:t>3.13 Screeningprogram</w:t>
        </w:r>
        <w:r w:rsidR="00E34D32">
          <w:rPr>
            <w:noProof/>
            <w:webHidden/>
          </w:rPr>
          <w:tab/>
        </w:r>
        <w:r w:rsidR="00E34D32">
          <w:rPr>
            <w:noProof/>
            <w:webHidden/>
          </w:rPr>
          <w:fldChar w:fldCharType="begin"/>
        </w:r>
        <w:r w:rsidR="00E34D32">
          <w:rPr>
            <w:noProof/>
            <w:webHidden/>
          </w:rPr>
          <w:instrText xml:space="preserve"> PAGEREF _Toc532903145 \h </w:instrText>
        </w:r>
        <w:r w:rsidR="00E34D32">
          <w:rPr>
            <w:noProof/>
            <w:webHidden/>
          </w:rPr>
        </w:r>
        <w:r w:rsidR="00E34D32">
          <w:rPr>
            <w:noProof/>
            <w:webHidden/>
          </w:rPr>
          <w:fldChar w:fldCharType="separate"/>
        </w:r>
        <w:r w:rsidR="00E34D32">
          <w:rPr>
            <w:noProof/>
            <w:webHidden/>
          </w:rPr>
          <w:t>20</w:t>
        </w:r>
        <w:r w:rsidR="00E34D32">
          <w:rPr>
            <w:noProof/>
            <w:webHidden/>
          </w:rPr>
          <w:fldChar w:fldCharType="end"/>
        </w:r>
      </w:hyperlink>
    </w:p>
    <w:p w:rsidR="00E34D32" w:rsidRDefault="00B12C79" w14:paraId="6A408DCC" w14:textId="4BEF596E">
      <w:pPr>
        <w:pStyle w:val="Innehll2"/>
        <w:tabs>
          <w:tab w:val="right" w:leader="dot" w:pos="8494"/>
        </w:tabs>
        <w:rPr>
          <w:rFonts w:eastAsiaTheme="minorEastAsia"/>
          <w:noProof/>
          <w:kern w:val="0"/>
          <w:sz w:val="22"/>
          <w:szCs w:val="22"/>
          <w:lang w:eastAsia="sv-SE"/>
          <w14:numSpacing w14:val="default"/>
        </w:rPr>
      </w:pPr>
      <w:hyperlink w:history="1" w:anchor="_Toc532903146">
        <w:r w:rsidRPr="002A41C9" w:rsidR="00E34D32">
          <w:rPr>
            <w:rStyle w:val="Hyperlnk"/>
            <w:noProof/>
          </w:rPr>
          <w:t>3.14 Sjukvårdens kompetensförsörjning</w:t>
        </w:r>
        <w:r w:rsidR="00E34D32">
          <w:rPr>
            <w:noProof/>
            <w:webHidden/>
          </w:rPr>
          <w:tab/>
        </w:r>
        <w:r w:rsidR="00E34D32">
          <w:rPr>
            <w:noProof/>
            <w:webHidden/>
          </w:rPr>
          <w:fldChar w:fldCharType="begin"/>
        </w:r>
        <w:r w:rsidR="00E34D32">
          <w:rPr>
            <w:noProof/>
            <w:webHidden/>
          </w:rPr>
          <w:instrText xml:space="preserve"> PAGEREF _Toc532903146 \h </w:instrText>
        </w:r>
        <w:r w:rsidR="00E34D32">
          <w:rPr>
            <w:noProof/>
            <w:webHidden/>
          </w:rPr>
        </w:r>
        <w:r w:rsidR="00E34D32">
          <w:rPr>
            <w:noProof/>
            <w:webHidden/>
          </w:rPr>
          <w:fldChar w:fldCharType="separate"/>
        </w:r>
        <w:r w:rsidR="00E34D32">
          <w:rPr>
            <w:noProof/>
            <w:webHidden/>
          </w:rPr>
          <w:t>20</w:t>
        </w:r>
        <w:r w:rsidR="00E34D32">
          <w:rPr>
            <w:noProof/>
            <w:webHidden/>
          </w:rPr>
          <w:fldChar w:fldCharType="end"/>
        </w:r>
      </w:hyperlink>
    </w:p>
    <w:p w:rsidR="00E34D32" w:rsidRDefault="00B12C79" w14:paraId="498CB7AE" w14:textId="16C3FEBC">
      <w:pPr>
        <w:pStyle w:val="Innehll2"/>
        <w:tabs>
          <w:tab w:val="right" w:leader="dot" w:pos="8494"/>
        </w:tabs>
        <w:rPr>
          <w:rFonts w:eastAsiaTheme="minorEastAsia"/>
          <w:noProof/>
          <w:kern w:val="0"/>
          <w:sz w:val="22"/>
          <w:szCs w:val="22"/>
          <w:lang w:eastAsia="sv-SE"/>
          <w14:numSpacing w14:val="default"/>
        </w:rPr>
      </w:pPr>
      <w:hyperlink w:history="1" w:anchor="_Toc532903147">
        <w:r w:rsidRPr="002A41C9" w:rsidR="00E34D32">
          <w:rPr>
            <w:rStyle w:val="Hyperlnk"/>
            <w:noProof/>
          </w:rPr>
          <w:t>3.15 Större inflytande över schemat</w:t>
        </w:r>
        <w:r w:rsidR="00E34D32">
          <w:rPr>
            <w:noProof/>
            <w:webHidden/>
          </w:rPr>
          <w:tab/>
        </w:r>
        <w:r w:rsidR="00E34D32">
          <w:rPr>
            <w:noProof/>
            <w:webHidden/>
          </w:rPr>
          <w:fldChar w:fldCharType="begin"/>
        </w:r>
        <w:r w:rsidR="00E34D32">
          <w:rPr>
            <w:noProof/>
            <w:webHidden/>
          </w:rPr>
          <w:instrText xml:space="preserve"> PAGEREF _Toc532903147 \h </w:instrText>
        </w:r>
        <w:r w:rsidR="00E34D32">
          <w:rPr>
            <w:noProof/>
            <w:webHidden/>
          </w:rPr>
        </w:r>
        <w:r w:rsidR="00E34D32">
          <w:rPr>
            <w:noProof/>
            <w:webHidden/>
          </w:rPr>
          <w:fldChar w:fldCharType="separate"/>
        </w:r>
        <w:r w:rsidR="00E34D32">
          <w:rPr>
            <w:noProof/>
            <w:webHidden/>
          </w:rPr>
          <w:t>21</w:t>
        </w:r>
        <w:r w:rsidR="00E34D32">
          <w:rPr>
            <w:noProof/>
            <w:webHidden/>
          </w:rPr>
          <w:fldChar w:fldCharType="end"/>
        </w:r>
      </w:hyperlink>
    </w:p>
    <w:p w:rsidR="00E34D32" w:rsidRDefault="00B12C79" w14:paraId="366F6F9E" w14:textId="791C725C">
      <w:pPr>
        <w:pStyle w:val="Innehll1"/>
        <w:tabs>
          <w:tab w:val="right" w:leader="dot" w:pos="8494"/>
        </w:tabs>
        <w:rPr>
          <w:rFonts w:eastAsiaTheme="minorEastAsia"/>
          <w:noProof/>
          <w:kern w:val="0"/>
          <w:sz w:val="22"/>
          <w:szCs w:val="22"/>
          <w:lang w:eastAsia="sv-SE"/>
          <w14:numSpacing w14:val="default"/>
        </w:rPr>
      </w:pPr>
      <w:hyperlink w:history="1" w:anchor="_Toc532903148">
        <w:r w:rsidRPr="002A41C9" w:rsidR="00E34D32">
          <w:rPr>
            <w:rStyle w:val="Hyperlnk"/>
            <w:noProof/>
          </w:rPr>
          <w:t>3.16 Rätt kompetens på rätt plats</w:t>
        </w:r>
        <w:r w:rsidR="00E34D32">
          <w:rPr>
            <w:noProof/>
            <w:webHidden/>
          </w:rPr>
          <w:tab/>
        </w:r>
        <w:r w:rsidR="00E34D32">
          <w:rPr>
            <w:noProof/>
            <w:webHidden/>
          </w:rPr>
          <w:fldChar w:fldCharType="begin"/>
        </w:r>
        <w:r w:rsidR="00E34D32">
          <w:rPr>
            <w:noProof/>
            <w:webHidden/>
          </w:rPr>
          <w:instrText xml:space="preserve"> PAGEREF _Toc532903148 \h </w:instrText>
        </w:r>
        <w:r w:rsidR="00E34D32">
          <w:rPr>
            <w:noProof/>
            <w:webHidden/>
          </w:rPr>
        </w:r>
        <w:r w:rsidR="00E34D32">
          <w:rPr>
            <w:noProof/>
            <w:webHidden/>
          </w:rPr>
          <w:fldChar w:fldCharType="separate"/>
        </w:r>
        <w:r w:rsidR="00E34D32">
          <w:rPr>
            <w:noProof/>
            <w:webHidden/>
          </w:rPr>
          <w:t>21</w:t>
        </w:r>
        <w:r w:rsidR="00E34D32">
          <w:rPr>
            <w:noProof/>
            <w:webHidden/>
          </w:rPr>
          <w:fldChar w:fldCharType="end"/>
        </w:r>
      </w:hyperlink>
    </w:p>
    <w:p w:rsidR="00E34D32" w:rsidRDefault="00B12C79" w14:paraId="6C19DF55" w14:textId="052FC85C">
      <w:pPr>
        <w:pStyle w:val="Innehll2"/>
        <w:tabs>
          <w:tab w:val="right" w:leader="dot" w:pos="8494"/>
        </w:tabs>
        <w:rPr>
          <w:rFonts w:eastAsiaTheme="minorEastAsia"/>
          <w:noProof/>
          <w:kern w:val="0"/>
          <w:sz w:val="22"/>
          <w:szCs w:val="22"/>
          <w:lang w:eastAsia="sv-SE"/>
          <w14:numSpacing w14:val="default"/>
        </w:rPr>
      </w:pPr>
      <w:hyperlink w:history="1" w:anchor="_Toc532903149">
        <w:r w:rsidRPr="002A41C9" w:rsidR="00E34D32">
          <w:rPr>
            <w:rStyle w:val="Hyperlnk"/>
            <w:noProof/>
          </w:rPr>
          <w:t>3.17 Personalens säkerhet</w:t>
        </w:r>
        <w:r w:rsidR="00E34D32">
          <w:rPr>
            <w:noProof/>
            <w:webHidden/>
          </w:rPr>
          <w:tab/>
        </w:r>
        <w:r w:rsidR="00E34D32">
          <w:rPr>
            <w:noProof/>
            <w:webHidden/>
          </w:rPr>
          <w:fldChar w:fldCharType="begin"/>
        </w:r>
        <w:r w:rsidR="00E34D32">
          <w:rPr>
            <w:noProof/>
            <w:webHidden/>
          </w:rPr>
          <w:instrText xml:space="preserve"> PAGEREF _Toc532903149 \h </w:instrText>
        </w:r>
        <w:r w:rsidR="00E34D32">
          <w:rPr>
            <w:noProof/>
            <w:webHidden/>
          </w:rPr>
        </w:r>
        <w:r w:rsidR="00E34D32">
          <w:rPr>
            <w:noProof/>
            <w:webHidden/>
          </w:rPr>
          <w:fldChar w:fldCharType="separate"/>
        </w:r>
        <w:r w:rsidR="00E34D32">
          <w:rPr>
            <w:noProof/>
            <w:webHidden/>
          </w:rPr>
          <w:t>22</w:t>
        </w:r>
        <w:r w:rsidR="00E34D32">
          <w:rPr>
            <w:noProof/>
            <w:webHidden/>
          </w:rPr>
          <w:fldChar w:fldCharType="end"/>
        </w:r>
      </w:hyperlink>
    </w:p>
    <w:p w:rsidR="00E34D32" w:rsidRDefault="00B12C79" w14:paraId="37999F0A" w14:textId="2C9DF0C5">
      <w:pPr>
        <w:pStyle w:val="Innehll2"/>
        <w:tabs>
          <w:tab w:val="right" w:leader="dot" w:pos="8494"/>
        </w:tabs>
        <w:rPr>
          <w:rFonts w:eastAsiaTheme="minorEastAsia"/>
          <w:noProof/>
          <w:kern w:val="0"/>
          <w:sz w:val="22"/>
          <w:szCs w:val="22"/>
          <w:lang w:eastAsia="sv-SE"/>
          <w14:numSpacing w14:val="default"/>
        </w:rPr>
      </w:pPr>
      <w:hyperlink w:history="1" w:anchor="_Toc532903150">
        <w:r w:rsidRPr="002A41C9" w:rsidR="00E34D32">
          <w:rPr>
            <w:rStyle w:val="Hyperlnk"/>
            <w:noProof/>
          </w:rPr>
          <w:t>3.18 Nationellt it-stöd och patientinformation</w:t>
        </w:r>
        <w:r w:rsidR="00E34D32">
          <w:rPr>
            <w:noProof/>
            <w:webHidden/>
          </w:rPr>
          <w:tab/>
        </w:r>
        <w:r w:rsidR="00E34D32">
          <w:rPr>
            <w:noProof/>
            <w:webHidden/>
          </w:rPr>
          <w:fldChar w:fldCharType="begin"/>
        </w:r>
        <w:r w:rsidR="00E34D32">
          <w:rPr>
            <w:noProof/>
            <w:webHidden/>
          </w:rPr>
          <w:instrText xml:space="preserve"> PAGEREF _Toc532903150 \h </w:instrText>
        </w:r>
        <w:r w:rsidR="00E34D32">
          <w:rPr>
            <w:noProof/>
            <w:webHidden/>
          </w:rPr>
        </w:r>
        <w:r w:rsidR="00E34D32">
          <w:rPr>
            <w:noProof/>
            <w:webHidden/>
          </w:rPr>
          <w:fldChar w:fldCharType="separate"/>
        </w:r>
        <w:r w:rsidR="00E34D32">
          <w:rPr>
            <w:noProof/>
            <w:webHidden/>
          </w:rPr>
          <w:t>22</w:t>
        </w:r>
        <w:r w:rsidR="00E34D32">
          <w:rPr>
            <w:noProof/>
            <w:webHidden/>
          </w:rPr>
          <w:fldChar w:fldCharType="end"/>
        </w:r>
      </w:hyperlink>
    </w:p>
    <w:p w:rsidR="00E34D32" w:rsidRDefault="00B12C79" w14:paraId="1B77107C" w14:textId="496E1EB6">
      <w:pPr>
        <w:pStyle w:val="Innehll2"/>
        <w:tabs>
          <w:tab w:val="right" w:leader="dot" w:pos="8494"/>
        </w:tabs>
        <w:rPr>
          <w:rFonts w:eastAsiaTheme="minorEastAsia"/>
          <w:noProof/>
          <w:kern w:val="0"/>
          <w:sz w:val="22"/>
          <w:szCs w:val="22"/>
          <w:lang w:eastAsia="sv-SE"/>
          <w14:numSpacing w14:val="default"/>
        </w:rPr>
      </w:pPr>
      <w:hyperlink w:history="1" w:anchor="_Toc532903151">
        <w:r w:rsidRPr="002A41C9" w:rsidR="00E34D32">
          <w:rPr>
            <w:rStyle w:val="Hyperlnk"/>
            <w:noProof/>
          </w:rPr>
          <w:t>3.19 Nationellt vårdgarantikansli och vårdplatskoordinatorer</w:t>
        </w:r>
        <w:r w:rsidR="00E34D32">
          <w:rPr>
            <w:noProof/>
            <w:webHidden/>
          </w:rPr>
          <w:tab/>
        </w:r>
        <w:r w:rsidR="00E34D32">
          <w:rPr>
            <w:noProof/>
            <w:webHidden/>
          </w:rPr>
          <w:fldChar w:fldCharType="begin"/>
        </w:r>
        <w:r w:rsidR="00E34D32">
          <w:rPr>
            <w:noProof/>
            <w:webHidden/>
          </w:rPr>
          <w:instrText xml:space="preserve"> PAGEREF _Toc532903151 \h </w:instrText>
        </w:r>
        <w:r w:rsidR="00E34D32">
          <w:rPr>
            <w:noProof/>
            <w:webHidden/>
          </w:rPr>
        </w:r>
        <w:r w:rsidR="00E34D32">
          <w:rPr>
            <w:noProof/>
            <w:webHidden/>
          </w:rPr>
          <w:fldChar w:fldCharType="separate"/>
        </w:r>
        <w:r w:rsidR="00E34D32">
          <w:rPr>
            <w:noProof/>
            <w:webHidden/>
          </w:rPr>
          <w:t>22</w:t>
        </w:r>
        <w:r w:rsidR="00E34D32">
          <w:rPr>
            <w:noProof/>
            <w:webHidden/>
          </w:rPr>
          <w:fldChar w:fldCharType="end"/>
        </w:r>
      </w:hyperlink>
    </w:p>
    <w:p w:rsidR="00E34D32" w:rsidRDefault="00B12C79" w14:paraId="41C03452" w14:textId="465FFF88">
      <w:pPr>
        <w:pStyle w:val="Innehll2"/>
        <w:tabs>
          <w:tab w:val="right" w:leader="dot" w:pos="8494"/>
        </w:tabs>
        <w:rPr>
          <w:rFonts w:eastAsiaTheme="minorEastAsia"/>
          <w:noProof/>
          <w:kern w:val="0"/>
          <w:sz w:val="22"/>
          <w:szCs w:val="22"/>
          <w:lang w:eastAsia="sv-SE"/>
          <w14:numSpacing w14:val="default"/>
        </w:rPr>
      </w:pPr>
      <w:hyperlink w:history="1" w:anchor="_Toc532903152">
        <w:r w:rsidRPr="002A41C9" w:rsidR="00E34D32">
          <w:rPr>
            <w:rStyle w:val="Hyperlnk"/>
            <w:noProof/>
          </w:rPr>
          <w:t>3.20 Statlig styrning och nationell samordning</w:t>
        </w:r>
        <w:r w:rsidR="00E34D32">
          <w:rPr>
            <w:noProof/>
            <w:webHidden/>
          </w:rPr>
          <w:tab/>
        </w:r>
        <w:r w:rsidR="00E34D32">
          <w:rPr>
            <w:noProof/>
            <w:webHidden/>
          </w:rPr>
          <w:fldChar w:fldCharType="begin"/>
        </w:r>
        <w:r w:rsidR="00E34D32">
          <w:rPr>
            <w:noProof/>
            <w:webHidden/>
          </w:rPr>
          <w:instrText xml:space="preserve"> PAGEREF _Toc532903152 \h </w:instrText>
        </w:r>
        <w:r w:rsidR="00E34D32">
          <w:rPr>
            <w:noProof/>
            <w:webHidden/>
          </w:rPr>
        </w:r>
        <w:r w:rsidR="00E34D32">
          <w:rPr>
            <w:noProof/>
            <w:webHidden/>
          </w:rPr>
          <w:fldChar w:fldCharType="separate"/>
        </w:r>
        <w:r w:rsidR="00E34D32">
          <w:rPr>
            <w:noProof/>
            <w:webHidden/>
          </w:rPr>
          <w:t>23</w:t>
        </w:r>
        <w:r w:rsidR="00E34D32">
          <w:rPr>
            <w:noProof/>
            <w:webHidden/>
          </w:rPr>
          <w:fldChar w:fldCharType="end"/>
        </w:r>
      </w:hyperlink>
    </w:p>
    <w:p w:rsidR="00E34D32" w:rsidRDefault="00B12C79" w14:paraId="05A40E60" w14:textId="423B9679">
      <w:pPr>
        <w:pStyle w:val="Innehll2"/>
        <w:tabs>
          <w:tab w:val="right" w:leader="dot" w:pos="8494"/>
        </w:tabs>
        <w:rPr>
          <w:rFonts w:eastAsiaTheme="minorEastAsia"/>
          <w:noProof/>
          <w:kern w:val="0"/>
          <w:sz w:val="22"/>
          <w:szCs w:val="22"/>
          <w:lang w:eastAsia="sv-SE"/>
          <w14:numSpacing w14:val="default"/>
        </w:rPr>
      </w:pPr>
      <w:hyperlink w:history="1" w:anchor="_Toc532903153">
        <w:r w:rsidRPr="002A41C9" w:rsidR="00E34D32">
          <w:rPr>
            <w:rStyle w:val="Hyperlnk"/>
            <w:noProof/>
          </w:rPr>
          <w:t>3.21 Medborgarskapets betydelse för vård i Sverige</w:t>
        </w:r>
        <w:r w:rsidR="00E34D32">
          <w:rPr>
            <w:noProof/>
            <w:webHidden/>
          </w:rPr>
          <w:tab/>
        </w:r>
        <w:r w:rsidR="00E34D32">
          <w:rPr>
            <w:noProof/>
            <w:webHidden/>
          </w:rPr>
          <w:fldChar w:fldCharType="begin"/>
        </w:r>
        <w:r w:rsidR="00E34D32">
          <w:rPr>
            <w:noProof/>
            <w:webHidden/>
          </w:rPr>
          <w:instrText xml:space="preserve"> PAGEREF _Toc532903153 \h </w:instrText>
        </w:r>
        <w:r w:rsidR="00E34D32">
          <w:rPr>
            <w:noProof/>
            <w:webHidden/>
          </w:rPr>
        </w:r>
        <w:r w:rsidR="00E34D32">
          <w:rPr>
            <w:noProof/>
            <w:webHidden/>
          </w:rPr>
          <w:fldChar w:fldCharType="separate"/>
        </w:r>
        <w:r w:rsidR="00E34D32">
          <w:rPr>
            <w:noProof/>
            <w:webHidden/>
          </w:rPr>
          <w:t>23</w:t>
        </w:r>
        <w:r w:rsidR="00E34D32">
          <w:rPr>
            <w:noProof/>
            <w:webHidden/>
          </w:rPr>
          <w:fldChar w:fldCharType="end"/>
        </w:r>
      </w:hyperlink>
    </w:p>
    <w:p w:rsidR="00E34D32" w:rsidRDefault="00B12C79" w14:paraId="01C83186" w14:textId="68ACC189">
      <w:pPr>
        <w:pStyle w:val="Innehll2"/>
        <w:tabs>
          <w:tab w:val="right" w:leader="dot" w:pos="8494"/>
        </w:tabs>
        <w:rPr>
          <w:rFonts w:eastAsiaTheme="minorEastAsia"/>
          <w:noProof/>
          <w:kern w:val="0"/>
          <w:sz w:val="22"/>
          <w:szCs w:val="22"/>
          <w:lang w:eastAsia="sv-SE"/>
          <w14:numSpacing w14:val="default"/>
        </w:rPr>
      </w:pPr>
      <w:hyperlink w:history="1" w:anchor="_Toc532903154">
        <w:r w:rsidRPr="002A41C9" w:rsidR="00E34D32">
          <w:rPr>
            <w:rStyle w:val="Hyperlnk"/>
            <w:noProof/>
          </w:rPr>
          <w:t>3.22 Obligatorisk hälsokontroll av nyanlända</w:t>
        </w:r>
        <w:r w:rsidR="00E34D32">
          <w:rPr>
            <w:noProof/>
            <w:webHidden/>
          </w:rPr>
          <w:tab/>
        </w:r>
        <w:r w:rsidR="00E34D32">
          <w:rPr>
            <w:noProof/>
            <w:webHidden/>
          </w:rPr>
          <w:fldChar w:fldCharType="begin"/>
        </w:r>
        <w:r w:rsidR="00E34D32">
          <w:rPr>
            <w:noProof/>
            <w:webHidden/>
          </w:rPr>
          <w:instrText xml:space="preserve"> PAGEREF _Toc532903154 \h </w:instrText>
        </w:r>
        <w:r w:rsidR="00E34D32">
          <w:rPr>
            <w:noProof/>
            <w:webHidden/>
          </w:rPr>
        </w:r>
        <w:r w:rsidR="00E34D32">
          <w:rPr>
            <w:noProof/>
            <w:webHidden/>
          </w:rPr>
          <w:fldChar w:fldCharType="separate"/>
        </w:r>
        <w:r w:rsidR="00E34D32">
          <w:rPr>
            <w:noProof/>
            <w:webHidden/>
          </w:rPr>
          <w:t>24</w:t>
        </w:r>
        <w:r w:rsidR="00E34D32">
          <w:rPr>
            <w:noProof/>
            <w:webHidden/>
          </w:rPr>
          <w:fldChar w:fldCharType="end"/>
        </w:r>
      </w:hyperlink>
    </w:p>
    <w:p w:rsidR="00E34D32" w:rsidRDefault="00B12C79" w14:paraId="7820A171" w14:textId="226458DD">
      <w:pPr>
        <w:pStyle w:val="Innehll2"/>
        <w:tabs>
          <w:tab w:val="right" w:leader="dot" w:pos="8494"/>
        </w:tabs>
        <w:rPr>
          <w:rFonts w:eastAsiaTheme="minorEastAsia"/>
          <w:noProof/>
          <w:kern w:val="0"/>
          <w:sz w:val="22"/>
          <w:szCs w:val="22"/>
          <w:lang w:eastAsia="sv-SE"/>
          <w14:numSpacing w14:val="default"/>
        </w:rPr>
      </w:pPr>
      <w:hyperlink w:history="1" w:anchor="_Toc532903155">
        <w:r w:rsidRPr="002A41C9" w:rsidR="00E34D32">
          <w:rPr>
            <w:rStyle w:val="Hyperlnk"/>
            <w:noProof/>
          </w:rPr>
          <w:t>3.23 Funktionsrätt</w:t>
        </w:r>
        <w:r w:rsidR="00E34D32">
          <w:rPr>
            <w:noProof/>
            <w:webHidden/>
          </w:rPr>
          <w:tab/>
        </w:r>
        <w:r w:rsidR="00E34D32">
          <w:rPr>
            <w:noProof/>
            <w:webHidden/>
          </w:rPr>
          <w:fldChar w:fldCharType="begin"/>
        </w:r>
        <w:r w:rsidR="00E34D32">
          <w:rPr>
            <w:noProof/>
            <w:webHidden/>
          </w:rPr>
          <w:instrText xml:space="preserve"> PAGEREF _Toc532903155 \h </w:instrText>
        </w:r>
        <w:r w:rsidR="00E34D32">
          <w:rPr>
            <w:noProof/>
            <w:webHidden/>
          </w:rPr>
        </w:r>
        <w:r w:rsidR="00E34D32">
          <w:rPr>
            <w:noProof/>
            <w:webHidden/>
          </w:rPr>
          <w:fldChar w:fldCharType="separate"/>
        </w:r>
        <w:r w:rsidR="00E34D32">
          <w:rPr>
            <w:noProof/>
            <w:webHidden/>
          </w:rPr>
          <w:t>24</w:t>
        </w:r>
        <w:r w:rsidR="00E34D32">
          <w:rPr>
            <w:noProof/>
            <w:webHidden/>
          </w:rPr>
          <w:fldChar w:fldCharType="end"/>
        </w:r>
      </w:hyperlink>
    </w:p>
    <w:p w:rsidR="00E34D32" w:rsidRDefault="00B12C79" w14:paraId="16DE5C00" w14:textId="5548CAE5">
      <w:pPr>
        <w:pStyle w:val="Innehll2"/>
        <w:tabs>
          <w:tab w:val="right" w:leader="dot" w:pos="8494"/>
        </w:tabs>
        <w:rPr>
          <w:rFonts w:eastAsiaTheme="minorEastAsia"/>
          <w:noProof/>
          <w:kern w:val="0"/>
          <w:sz w:val="22"/>
          <w:szCs w:val="22"/>
          <w:lang w:eastAsia="sv-SE"/>
          <w14:numSpacing w14:val="default"/>
        </w:rPr>
      </w:pPr>
      <w:hyperlink w:history="1" w:anchor="_Toc532903156">
        <w:r w:rsidRPr="002A41C9" w:rsidR="00E34D32">
          <w:rPr>
            <w:rStyle w:val="Hyperlnk"/>
            <w:noProof/>
          </w:rPr>
          <w:t>3.24 Nationella riktlinjer</w:t>
        </w:r>
        <w:r w:rsidR="00E34D32">
          <w:rPr>
            <w:noProof/>
            <w:webHidden/>
          </w:rPr>
          <w:tab/>
        </w:r>
        <w:r w:rsidR="00E34D32">
          <w:rPr>
            <w:noProof/>
            <w:webHidden/>
          </w:rPr>
          <w:fldChar w:fldCharType="begin"/>
        </w:r>
        <w:r w:rsidR="00E34D32">
          <w:rPr>
            <w:noProof/>
            <w:webHidden/>
          </w:rPr>
          <w:instrText xml:space="preserve"> PAGEREF _Toc532903156 \h </w:instrText>
        </w:r>
        <w:r w:rsidR="00E34D32">
          <w:rPr>
            <w:noProof/>
            <w:webHidden/>
          </w:rPr>
        </w:r>
        <w:r w:rsidR="00E34D32">
          <w:rPr>
            <w:noProof/>
            <w:webHidden/>
          </w:rPr>
          <w:fldChar w:fldCharType="separate"/>
        </w:r>
        <w:r w:rsidR="00E34D32">
          <w:rPr>
            <w:noProof/>
            <w:webHidden/>
          </w:rPr>
          <w:t>25</w:t>
        </w:r>
        <w:r w:rsidR="00E34D32">
          <w:rPr>
            <w:noProof/>
            <w:webHidden/>
          </w:rPr>
          <w:fldChar w:fldCharType="end"/>
        </w:r>
      </w:hyperlink>
    </w:p>
    <w:p w:rsidR="00E34D32" w:rsidRDefault="00B12C79" w14:paraId="6B7C1E6D" w14:textId="2A9672A2">
      <w:pPr>
        <w:pStyle w:val="Innehll2"/>
        <w:tabs>
          <w:tab w:val="right" w:leader="dot" w:pos="8494"/>
        </w:tabs>
        <w:rPr>
          <w:rFonts w:eastAsiaTheme="minorEastAsia"/>
          <w:noProof/>
          <w:kern w:val="0"/>
          <w:sz w:val="22"/>
          <w:szCs w:val="22"/>
          <w:lang w:eastAsia="sv-SE"/>
          <w14:numSpacing w14:val="default"/>
        </w:rPr>
      </w:pPr>
      <w:hyperlink w:history="1" w:anchor="_Toc532903157">
        <w:r w:rsidRPr="002A41C9" w:rsidR="00E34D32">
          <w:rPr>
            <w:rStyle w:val="Hyperlnk"/>
            <w:noProof/>
          </w:rPr>
          <w:t>3.25 Assistansersättning och LSS</w:t>
        </w:r>
        <w:r w:rsidR="00E34D32">
          <w:rPr>
            <w:noProof/>
            <w:webHidden/>
          </w:rPr>
          <w:tab/>
        </w:r>
        <w:r w:rsidR="00E34D32">
          <w:rPr>
            <w:noProof/>
            <w:webHidden/>
          </w:rPr>
          <w:fldChar w:fldCharType="begin"/>
        </w:r>
        <w:r w:rsidR="00E34D32">
          <w:rPr>
            <w:noProof/>
            <w:webHidden/>
          </w:rPr>
          <w:instrText xml:space="preserve"> PAGEREF _Toc532903157 \h </w:instrText>
        </w:r>
        <w:r w:rsidR="00E34D32">
          <w:rPr>
            <w:noProof/>
            <w:webHidden/>
          </w:rPr>
        </w:r>
        <w:r w:rsidR="00E34D32">
          <w:rPr>
            <w:noProof/>
            <w:webHidden/>
          </w:rPr>
          <w:fldChar w:fldCharType="separate"/>
        </w:r>
        <w:r w:rsidR="00E34D32">
          <w:rPr>
            <w:noProof/>
            <w:webHidden/>
          </w:rPr>
          <w:t>25</w:t>
        </w:r>
        <w:r w:rsidR="00E34D32">
          <w:rPr>
            <w:noProof/>
            <w:webHidden/>
          </w:rPr>
          <w:fldChar w:fldCharType="end"/>
        </w:r>
      </w:hyperlink>
    </w:p>
    <w:p w:rsidR="00E34D32" w:rsidRDefault="00B12C79" w14:paraId="13A81ECE" w14:textId="6EA0D7A4">
      <w:pPr>
        <w:pStyle w:val="Innehll2"/>
        <w:tabs>
          <w:tab w:val="right" w:leader="dot" w:pos="8494"/>
        </w:tabs>
        <w:rPr>
          <w:rFonts w:eastAsiaTheme="minorEastAsia"/>
          <w:noProof/>
          <w:kern w:val="0"/>
          <w:sz w:val="22"/>
          <w:szCs w:val="22"/>
          <w:lang w:eastAsia="sv-SE"/>
          <w14:numSpacing w14:val="default"/>
        </w:rPr>
      </w:pPr>
      <w:hyperlink w:history="1" w:anchor="_Toc532903158">
        <w:r w:rsidRPr="002A41C9" w:rsidR="00E34D32">
          <w:rPr>
            <w:rStyle w:val="Hyperlnk"/>
            <w:noProof/>
          </w:rPr>
          <w:t>3.26 Likvärdighet av beviljandet av ledsagarservice</w:t>
        </w:r>
        <w:r w:rsidR="00E34D32">
          <w:rPr>
            <w:noProof/>
            <w:webHidden/>
          </w:rPr>
          <w:tab/>
        </w:r>
        <w:r w:rsidR="00E34D32">
          <w:rPr>
            <w:noProof/>
            <w:webHidden/>
          </w:rPr>
          <w:fldChar w:fldCharType="begin"/>
        </w:r>
        <w:r w:rsidR="00E34D32">
          <w:rPr>
            <w:noProof/>
            <w:webHidden/>
          </w:rPr>
          <w:instrText xml:space="preserve"> PAGEREF _Toc532903158 \h </w:instrText>
        </w:r>
        <w:r w:rsidR="00E34D32">
          <w:rPr>
            <w:noProof/>
            <w:webHidden/>
          </w:rPr>
        </w:r>
        <w:r w:rsidR="00E34D32">
          <w:rPr>
            <w:noProof/>
            <w:webHidden/>
          </w:rPr>
          <w:fldChar w:fldCharType="separate"/>
        </w:r>
        <w:r w:rsidR="00E34D32">
          <w:rPr>
            <w:noProof/>
            <w:webHidden/>
          </w:rPr>
          <w:t>25</w:t>
        </w:r>
        <w:r w:rsidR="00E34D32">
          <w:rPr>
            <w:noProof/>
            <w:webHidden/>
          </w:rPr>
          <w:fldChar w:fldCharType="end"/>
        </w:r>
      </w:hyperlink>
    </w:p>
    <w:p w:rsidR="00E34D32" w:rsidRDefault="00B12C79" w14:paraId="33B28B32" w14:textId="2E771369">
      <w:pPr>
        <w:pStyle w:val="Innehll2"/>
        <w:tabs>
          <w:tab w:val="right" w:leader="dot" w:pos="8494"/>
        </w:tabs>
        <w:rPr>
          <w:rFonts w:eastAsiaTheme="minorEastAsia"/>
          <w:noProof/>
          <w:kern w:val="0"/>
          <w:sz w:val="22"/>
          <w:szCs w:val="22"/>
          <w:lang w:eastAsia="sv-SE"/>
          <w14:numSpacing w14:val="default"/>
        </w:rPr>
      </w:pPr>
      <w:hyperlink w:history="1" w:anchor="_Toc532903159">
        <w:r w:rsidRPr="002A41C9" w:rsidR="00E34D32">
          <w:rPr>
            <w:rStyle w:val="Hyperlnk"/>
            <w:noProof/>
          </w:rPr>
          <w:t>3.27 Schablonersättning</w:t>
        </w:r>
        <w:r w:rsidR="00E34D32">
          <w:rPr>
            <w:noProof/>
            <w:webHidden/>
          </w:rPr>
          <w:tab/>
        </w:r>
        <w:r w:rsidR="00E34D32">
          <w:rPr>
            <w:noProof/>
            <w:webHidden/>
          </w:rPr>
          <w:fldChar w:fldCharType="begin"/>
        </w:r>
        <w:r w:rsidR="00E34D32">
          <w:rPr>
            <w:noProof/>
            <w:webHidden/>
          </w:rPr>
          <w:instrText xml:space="preserve"> PAGEREF _Toc532903159 \h </w:instrText>
        </w:r>
        <w:r w:rsidR="00E34D32">
          <w:rPr>
            <w:noProof/>
            <w:webHidden/>
          </w:rPr>
        </w:r>
        <w:r w:rsidR="00E34D32">
          <w:rPr>
            <w:noProof/>
            <w:webHidden/>
          </w:rPr>
          <w:fldChar w:fldCharType="separate"/>
        </w:r>
        <w:r w:rsidR="00E34D32">
          <w:rPr>
            <w:noProof/>
            <w:webHidden/>
          </w:rPr>
          <w:t>25</w:t>
        </w:r>
        <w:r w:rsidR="00E34D32">
          <w:rPr>
            <w:noProof/>
            <w:webHidden/>
          </w:rPr>
          <w:fldChar w:fldCharType="end"/>
        </w:r>
      </w:hyperlink>
    </w:p>
    <w:p w:rsidR="00E34D32" w:rsidRDefault="00B12C79" w14:paraId="6392C624" w14:textId="38881D28">
      <w:pPr>
        <w:pStyle w:val="Innehll2"/>
        <w:tabs>
          <w:tab w:val="right" w:leader="dot" w:pos="8494"/>
        </w:tabs>
        <w:rPr>
          <w:rFonts w:eastAsiaTheme="minorEastAsia"/>
          <w:noProof/>
          <w:kern w:val="0"/>
          <w:sz w:val="22"/>
          <w:szCs w:val="22"/>
          <w:lang w:eastAsia="sv-SE"/>
          <w14:numSpacing w14:val="default"/>
        </w:rPr>
      </w:pPr>
      <w:hyperlink w:history="1" w:anchor="_Toc532903160">
        <w:r w:rsidRPr="002A41C9" w:rsidR="00E34D32">
          <w:rPr>
            <w:rStyle w:val="Hyperlnk"/>
            <w:noProof/>
          </w:rPr>
          <w:t>3.28 Vård och omsorg av äldre</w:t>
        </w:r>
        <w:r w:rsidR="00E34D32">
          <w:rPr>
            <w:noProof/>
            <w:webHidden/>
          </w:rPr>
          <w:tab/>
        </w:r>
        <w:r w:rsidR="00E34D32">
          <w:rPr>
            <w:noProof/>
            <w:webHidden/>
          </w:rPr>
          <w:fldChar w:fldCharType="begin"/>
        </w:r>
        <w:r w:rsidR="00E34D32">
          <w:rPr>
            <w:noProof/>
            <w:webHidden/>
          </w:rPr>
          <w:instrText xml:space="preserve"> PAGEREF _Toc532903160 \h </w:instrText>
        </w:r>
        <w:r w:rsidR="00E34D32">
          <w:rPr>
            <w:noProof/>
            <w:webHidden/>
          </w:rPr>
        </w:r>
        <w:r w:rsidR="00E34D32">
          <w:rPr>
            <w:noProof/>
            <w:webHidden/>
          </w:rPr>
          <w:fldChar w:fldCharType="separate"/>
        </w:r>
        <w:r w:rsidR="00E34D32">
          <w:rPr>
            <w:noProof/>
            <w:webHidden/>
          </w:rPr>
          <w:t>25</w:t>
        </w:r>
        <w:r w:rsidR="00E34D32">
          <w:rPr>
            <w:noProof/>
            <w:webHidden/>
          </w:rPr>
          <w:fldChar w:fldCharType="end"/>
        </w:r>
      </w:hyperlink>
    </w:p>
    <w:p w:rsidR="00E34D32" w:rsidRDefault="00B12C79" w14:paraId="10C85023" w14:textId="39AE0ABD">
      <w:pPr>
        <w:pStyle w:val="Innehll2"/>
        <w:tabs>
          <w:tab w:val="right" w:leader="dot" w:pos="8494"/>
        </w:tabs>
        <w:rPr>
          <w:rFonts w:eastAsiaTheme="minorEastAsia"/>
          <w:noProof/>
          <w:kern w:val="0"/>
          <w:sz w:val="22"/>
          <w:szCs w:val="22"/>
          <w:lang w:eastAsia="sv-SE"/>
          <w14:numSpacing w14:val="default"/>
        </w:rPr>
      </w:pPr>
      <w:hyperlink w:history="1" w:anchor="_Toc532903161">
        <w:r w:rsidRPr="002A41C9" w:rsidR="00E34D32">
          <w:rPr>
            <w:rStyle w:val="Hyperlnk"/>
            <w:noProof/>
          </w:rPr>
          <w:t>3.29 Ny äldreomsorgslag</w:t>
        </w:r>
        <w:r w:rsidR="00E34D32">
          <w:rPr>
            <w:noProof/>
            <w:webHidden/>
          </w:rPr>
          <w:tab/>
        </w:r>
        <w:r w:rsidR="00E34D32">
          <w:rPr>
            <w:noProof/>
            <w:webHidden/>
          </w:rPr>
          <w:fldChar w:fldCharType="begin"/>
        </w:r>
        <w:r w:rsidR="00E34D32">
          <w:rPr>
            <w:noProof/>
            <w:webHidden/>
          </w:rPr>
          <w:instrText xml:space="preserve"> PAGEREF _Toc532903161 \h </w:instrText>
        </w:r>
        <w:r w:rsidR="00E34D32">
          <w:rPr>
            <w:noProof/>
            <w:webHidden/>
          </w:rPr>
        </w:r>
        <w:r w:rsidR="00E34D32">
          <w:rPr>
            <w:noProof/>
            <w:webHidden/>
          </w:rPr>
          <w:fldChar w:fldCharType="separate"/>
        </w:r>
        <w:r w:rsidR="00E34D32">
          <w:rPr>
            <w:noProof/>
            <w:webHidden/>
          </w:rPr>
          <w:t>26</w:t>
        </w:r>
        <w:r w:rsidR="00E34D32">
          <w:rPr>
            <w:noProof/>
            <w:webHidden/>
          </w:rPr>
          <w:fldChar w:fldCharType="end"/>
        </w:r>
      </w:hyperlink>
    </w:p>
    <w:p w:rsidR="00E34D32" w:rsidRDefault="00B12C79" w14:paraId="6FB70842" w14:textId="6958BEEE">
      <w:pPr>
        <w:pStyle w:val="Innehll2"/>
        <w:tabs>
          <w:tab w:val="right" w:leader="dot" w:pos="8494"/>
        </w:tabs>
        <w:rPr>
          <w:rFonts w:eastAsiaTheme="minorEastAsia"/>
          <w:noProof/>
          <w:kern w:val="0"/>
          <w:sz w:val="22"/>
          <w:szCs w:val="22"/>
          <w:lang w:eastAsia="sv-SE"/>
          <w14:numSpacing w14:val="default"/>
        </w:rPr>
      </w:pPr>
      <w:hyperlink w:history="1" w:anchor="_Toc532903162">
        <w:r w:rsidRPr="002A41C9" w:rsidR="00E34D32">
          <w:rPr>
            <w:rStyle w:val="Hyperlnk"/>
            <w:noProof/>
          </w:rPr>
          <w:t>3.30 Snabbspår för att minska belastningen på akuten och äldrevårdscentraler</w:t>
        </w:r>
        <w:r w:rsidR="00E34D32">
          <w:rPr>
            <w:noProof/>
            <w:webHidden/>
          </w:rPr>
          <w:tab/>
        </w:r>
        <w:r w:rsidR="00E34D32">
          <w:rPr>
            <w:noProof/>
            <w:webHidden/>
          </w:rPr>
          <w:fldChar w:fldCharType="begin"/>
        </w:r>
        <w:r w:rsidR="00E34D32">
          <w:rPr>
            <w:noProof/>
            <w:webHidden/>
          </w:rPr>
          <w:instrText xml:space="preserve"> PAGEREF _Toc532903162 \h </w:instrText>
        </w:r>
        <w:r w:rsidR="00E34D32">
          <w:rPr>
            <w:noProof/>
            <w:webHidden/>
          </w:rPr>
        </w:r>
        <w:r w:rsidR="00E34D32">
          <w:rPr>
            <w:noProof/>
            <w:webHidden/>
          </w:rPr>
          <w:fldChar w:fldCharType="separate"/>
        </w:r>
        <w:r w:rsidR="00E34D32">
          <w:rPr>
            <w:noProof/>
            <w:webHidden/>
          </w:rPr>
          <w:t>26</w:t>
        </w:r>
        <w:r w:rsidR="00E34D32">
          <w:rPr>
            <w:noProof/>
            <w:webHidden/>
          </w:rPr>
          <w:fldChar w:fldCharType="end"/>
        </w:r>
      </w:hyperlink>
    </w:p>
    <w:p w:rsidR="00E34D32" w:rsidRDefault="00B12C79" w14:paraId="5BC4B8FF" w14:textId="04DBDA11">
      <w:pPr>
        <w:pStyle w:val="Innehll2"/>
        <w:tabs>
          <w:tab w:val="right" w:leader="dot" w:pos="8494"/>
        </w:tabs>
        <w:rPr>
          <w:rFonts w:eastAsiaTheme="minorEastAsia"/>
          <w:noProof/>
          <w:kern w:val="0"/>
          <w:sz w:val="22"/>
          <w:szCs w:val="22"/>
          <w:lang w:eastAsia="sv-SE"/>
          <w14:numSpacing w14:val="default"/>
        </w:rPr>
      </w:pPr>
      <w:hyperlink w:history="1" w:anchor="_Toc532903163">
        <w:r w:rsidRPr="002A41C9" w:rsidR="00E34D32">
          <w:rPr>
            <w:rStyle w:val="Hyperlnk"/>
            <w:noProof/>
          </w:rPr>
          <w:t>3.31 Psykisk ohälsa bland äldre</w:t>
        </w:r>
        <w:r w:rsidR="00E34D32">
          <w:rPr>
            <w:noProof/>
            <w:webHidden/>
          </w:rPr>
          <w:tab/>
        </w:r>
        <w:r w:rsidR="00E34D32">
          <w:rPr>
            <w:noProof/>
            <w:webHidden/>
          </w:rPr>
          <w:fldChar w:fldCharType="begin"/>
        </w:r>
        <w:r w:rsidR="00E34D32">
          <w:rPr>
            <w:noProof/>
            <w:webHidden/>
          </w:rPr>
          <w:instrText xml:space="preserve"> PAGEREF _Toc532903163 \h </w:instrText>
        </w:r>
        <w:r w:rsidR="00E34D32">
          <w:rPr>
            <w:noProof/>
            <w:webHidden/>
          </w:rPr>
        </w:r>
        <w:r w:rsidR="00E34D32">
          <w:rPr>
            <w:noProof/>
            <w:webHidden/>
          </w:rPr>
          <w:fldChar w:fldCharType="separate"/>
        </w:r>
        <w:r w:rsidR="00E34D32">
          <w:rPr>
            <w:noProof/>
            <w:webHidden/>
          </w:rPr>
          <w:t>26</w:t>
        </w:r>
        <w:r w:rsidR="00E34D32">
          <w:rPr>
            <w:noProof/>
            <w:webHidden/>
          </w:rPr>
          <w:fldChar w:fldCharType="end"/>
        </w:r>
      </w:hyperlink>
    </w:p>
    <w:p w:rsidR="00E34D32" w:rsidRDefault="00B12C79" w14:paraId="24F9F391" w14:textId="28870919">
      <w:pPr>
        <w:pStyle w:val="Innehll2"/>
        <w:tabs>
          <w:tab w:val="right" w:leader="dot" w:pos="8494"/>
        </w:tabs>
        <w:rPr>
          <w:rFonts w:eastAsiaTheme="minorEastAsia"/>
          <w:noProof/>
          <w:kern w:val="0"/>
          <w:sz w:val="22"/>
          <w:szCs w:val="22"/>
          <w:lang w:eastAsia="sv-SE"/>
          <w14:numSpacing w14:val="default"/>
        </w:rPr>
      </w:pPr>
      <w:hyperlink w:history="1" w:anchor="_Toc532903164">
        <w:r w:rsidRPr="002A41C9" w:rsidR="00E34D32">
          <w:rPr>
            <w:rStyle w:val="Hyperlnk"/>
            <w:noProof/>
          </w:rPr>
          <w:t>3.32 Matlyft</w:t>
        </w:r>
        <w:r w:rsidR="00E34D32">
          <w:rPr>
            <w:noProof/>
            <w:webHidden/>
          </w:rPr>
          <w:tab/>
        </w:r>
        <w:r w:rsidR="00E34D32">
          <w:rPr>
            <w:noProof/>
            <w:webHidden/>
          </w:rPr>
          <w:fldChar w:fldCharType="begin"/>
        </w:r>
        <w:r w:rsidR="00E34D32">
          <w:rPr>
            <w:noProof/>
            <w:webHidden/>
          </w:rPr>
          <w:instrText xml:space="preserve"> PAGEREF _Toc532903164 \h </w:instrText>
        </w:r>
        <w:r w:rsidR="00E34D32">
          <w:rPr>
            <w:noProof/>
            <w:webHidden/>
          </w:rPr>
        </w:r>
        <w:r w:rsidR="00E34D32">
          <w:rPr>
            <w:noProof/>
            <w:webHidden/>
          </w:rPr>
          <w:fldChar w:fldCharType="separate"/>
        </w:r>
        <w:r w:rsidR="00E34D32">
          <w:rPr>
            <w:noProof/>
            <w:webHidden/>
          </w:rPr>
          <w:t>27</w:t>
        </w:r>
        <w:r w:rsidR="00E34D32">
          <w:rPr>
            <w:noProof/>
            <w:webHidden/>
          </w:rPr>
          <w:fldChar w:fldCharType="end"/>
        </w:r>
      </w:hyperlink>
    </w:p>
    <w:p w:rsidR="00E34D32" w:rsidRDefault="00B12C79" w14:paraId="2401CEDB" w14:textId="78785BAE">
      <w:pPr>
        <w:pStyle w:val="Innehll2"/>
        <w:tabs>
          <w:tab w:val="right" w:leader="dot" w:pos="8494"/>
        </w:tabs>
        <w:rPr>
          <w:rFonts w:eastAsiaTheme="minorEastAsia"/>
          <w:noProof/>
          <w:kern w:val="0"/>
          <w:sz w:val="22"/>
          <w:szCs w:val="22"/>
          <w:lang w:eastAsia="sv-SE"/>
          <w14:numSpacing w14:val="default"/>
        </w:rPr>
      </w:pPr>
      <w:hyperlink w:history="1" w:anchor="_Toc532903165">
        <w:r w:rsidRPr="002A41C9" w:rsidR="00E34D32">
          <w:rPr>
            <w:rStyle w:val="Hyperlnk"/>
            <w:noProof/>
          </w:rPr>
          <w:t>3.33 Nattbemanning</w:t>
        </w:r>
        <w:r w:rsidR="00E34D32">
          <w:rPr>
            <w:noProof/>
            <w:webHidden/>
          </w:rPr>
          <w:tab/>
        </w:r>
        <w:r w:rsidR="00E34D32">
          <w:rPr>
            <w:noProof/>
            <w:webHidden/>
          </w:rPr>
          <w:fldChar w:fldCharType="begin"/>
        </w:r>
        <w:r w:rsidR="00E34D32">
          <w:rPr>
            <w:noProof/>
            <w:webHidden/>
          </w:rPr>
          <w:instrText xml:space="preserve"> PAGEREF _Toc532903165 \h </w:instrText>
        </w:r>
        <w:r w:rsidR="00E34D32">
          <w:rPr>
            <w:noProof/>
            <w:webHidden/>
          </w:rPr>
        </w:r>
        <w:r w:rsidR="00E34D32">
          <w:rPr>
            <w:noProof/>
            <w:webHidden/>
          </w:rPr>
          <w:fldChar w:fldCharType="separate"/>
        </w:r>
        <w:r w:rsidR="00E34D32">
          <w:rPr>
            <w:noProof/>
            <w:webHidden/>
          </w:rPr>
          <w:t>27</w:t>
        </w:r>
        <w:r w:rsidR="00E34D32">
          <w:rPr>
            <w:noProof/>
            <w:webHidden/>
          </w:rPr>
          <w:fldChar w:fldCharType="end"/>
        </w:r>
      </w:hyperlink>
    </w:p>
    <w:p w:rsidR="00E34D32" w:rsidRDefault="00B12C79" w14:paraId="74695E7A" w14:textId="0961BC4D">
      <w:pPr>
        <w:pStyle w:val="Innehll2"/>
        <w:tabs>
          <w:tab w:val="right" w:leader="dot" w:pos="8494"/>
        </w:tabs>
        <w:rPr>
          <w:rFonts w:eastAsiaTheme="minorEastAsia"/>
          <w:noProof/>
          <w:kern w:val="0"/>
          <w:sz w:val="22"/>
          <w:szCs w:val="22"/>
          <w:lang w:eastAsia="sv-SE"/>
          <w14:numSpacing w14:val="default"/>
        </w:rPr>
      </w:pPr>
      <w:hyperlink w:history="1" w:anchor="_Toc532903166">
        <w:r w:rsidRPr="002A41C9" w:rsidR="00E34D32">
          <w:rPr>
            <w:rStyle w:val="Hyperlnk"/>
            <w:noProof/>
          </w:rPr>
          <w:t>3.34 Arbetsvillkor inom äldreomsorgen</w:t>
        </w:r>
        <w:r w:rsidR="00E34D32">
          <w:rPr>
            <w:noProof/>
            <w:webHidden/>
          </w:rPr>
          <w:tab/>
        </w:r>
        <w:r w:rsidR="00E34D32">
          <w:rPr>
            <w:noProof/>
            <w:webHidden/>
          </w:rPr>
          <w:fldChar w:fldCharType="begin"/>
        </w:r>
        <w:r w:rsidR="00E34D32">
          <w:rPr>
            <w:noProof/>
            <w:webHidden/>
          </w:rPr>
          <w:instrText xml:space="preserve"> PAGEREF _Toc532903166 \h </w:instrText>
        </w:r>
        <w:r w:rsidR="00E34D32">
          <w:rPr>
            <w:noProof/>
            <w:webHidden/>
          </w:rPr>
        </w:r>
        <w:r w:rsidR="00E34D32">
          <w:rPr>
            <w:noProof/>
            <w:webHidden/>
          </w:rPr>
          <w:fldChar w:fldCharType="separate"/>
        </w:r>
        <w:r w:rsidR="00E34D32">
          <w:rPr>
            <w:noProof/>
            <w:webHidden/>
          </w:rPr>
          <w:t>27</w:t>
        </w:r>
        <w:r w:rsidR="00E34D32">
          <w:rPr>
            <w:noProof/>
            <w:webHidden/>
          </w:rPr>
          <w:fldChar w:fldCharType="end"/>
        </w:r>
      </w:hyperlink>
    </w:p>
    <w:p w:rsidR="00E34D32" w:rsidRDefault="00B12C79" w14:paraId="095A73FF" w14:textId="35BB403E">
      <w:pPr>
        <w:pStyle w:val="Innehll1"/>
        <w:tabs>
          <w:tab w:val="right" w:leader="dot" w:pos="8494"/>
        </w:tabs>
        <w:rPr>
          <w:rFonts w:eastAsiaTheme="minorEastAsia"/>
          <w:noProof/>
          <w:kern w:val="0"/>
          <w:sz w:val="22"/>
          <w:szCs w:val="22"/>
          <w:lang w:eastAsia="sv-SE"/>
          <w14:numSpacing w14:val="default"/>
        </w:rPr>
      </w:pPr>
      <w:hyperlink w:history="1" w:anchor="_Toc532903167">
        <w:r w:rsidRPr="002A41C9" w:rsidR="00E34D32">
          <w:rPr>
            <w:rStyle w:val="Hyperlnk"/>
            <w:noProof/>
          </w:rPr>
          <w:t>4 Socialförsäkringen för en stark välfärdsstat</w:t>
        </w:r>
        <w:r w:rsidR="00E34D32">
          <w:rPr>
            <w:noProof/>
            <w:webHidden/>
          </w:rPr>
          <w:tab/>
        </w:r>
        <w:r w:rsidR="00E34D32">
          <w:rPr>
            <w:noProof/>
            <w:webHidden/>
          </w:rPr>
          <w:fldChar w:fldCharType="begin"/>
        </w:r>
        <w:r w:rsidR="00E34D32">
          <w:rPr>
            <w:noProof/>
            <w:webHidden/>
          </w:rPr>
          <w:instrText xml:space="preserve"> PAGEREF _Toc532903167 \h </w:instrText>
        </w:r>
        <w:r w:rsidR="00E34D32">
          <w:rPr>
            <w:noProof/>
            <w:webHidden/>
          </w:rPr>
        </w:r>
        <w:r w:rsidR="00E34D32">
          <w:rPr>
            <w:noProof/>
            <w:webHidden/>
          </w:rPr>
          <w:fldChar w:fldCharType="separate"/>
        </w:r>
        <w:r w:rsidR="00E34D32">
          <w:rPr>
            <w:noProof/>
            <w:webHidden/>
          </w:rPr>
          <w:t>28</w:t>
        </w:r>
        <w:r w:rsidR="00E34D32">
          <w:rPr>
            <w:noProof/>
            <w:webHidden/>
          </w:rPr>
          <w:fldChar w:fldCharType="end"/>
        </w:r>
      </w:hyperlink>
    </w:p>
    <w:p w:rsidR="00E34D32" w:rsidRDefault="00B12C79" w14:paraId="6E20B2E9" w14:textId="285E0344">
      <w:pPr>
        <w:pStyle w:val="Innehll1"/>
        <w:tabs>
          <w:tab w:val="right" w:leader="dot" w:pos="8494"/>
        </w:tabs>
        <w:rPr>
          <w:rFonts w:eastAsiaTheme="minorEastAsia"/>
          <w:noProof/>
          <w:kern w:val="0"/>
          <w:sz w:val="22"/>
          <w:szCs w:val="22"/>
          <w:lang w:eastAsia="sv-SE"/>
          <w14:numSpacing w14:val="default"/>
        </w:rPr>
      </w:pPr>
      <w:hyperlink w:history="1" w:anchor="_Toc532903168">
        <w:r w:rsidRPr="002A41C9" w:rsidR="00E34D32">
          <w:rPr>
            <w:rStyle w:val="Hyperlnk"/>
            <w:noProof/>
          </w:rPr>
          <w:t>5 Ekonomisk trygghet vid sjukdom och funktionsnedsättning</w:t>
        </w:r>
        <w:r w:rsidR="00E34D32">
          <w:rPr>
            <w:noProof/>
            <w:webHidden/>
          </w:rPr>
          <w:tab/>
        </w:r>
        <w:r w:rsidR="00E34D32">
          <w:rPr>
            <w:noProof/>
            <w:webHidden/>
          </w:rPr>
          <w:fldChar w:fldCharType="begin"/>
        </w:r>
        <w:r w:rsidR="00E34D32">
          <w:rPr>
            <w:noProof/>
            <w:webHidden/>
          </w:rPr>
          <w:instrText xml:space="preserve"> PAGEREF _Toc532903168 \h </w:instrText>
        </w:r>
        <w:r w:rsidR="00E34D32">
          <w:rPr>
            <w:noProof/>
            <w:webHidden/>
          </w:rPr>
        </w:r>
        <w:r w:rsidR="00E34D32">
          <w:rPr>
            <w:noProof/>
            <w:webHidden/>
          </w:rPr>
          <w:fldChar w:fldCharType="separate"/>
        </w:r>
        <w:r w:rsidR="00E34D32">
          <w:rPr>
            <w:noProof/>
            <w:webHidden/>
          </w:rPr>
          <w:t>29</w:t>
        </w:r>
        <w:r w:rsidR="00E34D32">
          <w:rPr>
            <w:noProof/>
            <w:webHidden/>
          </w:rPr>
          <w:fldChar w:fldCharType="end"/>
        </w:r>
      </w:hyperlink>
    </w:p>
    <w:p w:rsidR="00E34D32" w:rsidRDefault="00B12C79" w14:paraId="777C741A" w14:textId="150DD2EE">
      <w:pPr>
        <w:pStyle w:val="Innehll2"/>
        <w:tabs>
          <w:tab w:val="right" w:leader="dot" w:pos="8494"/>
        </w:tabs>
        <w:rPr>
          <w:rFonts w:eastAsiaTheme="minorEastAsia"/>
          <w:noProof/>
          <w:kern w:val="0"/>
          <w:sz w:val="22"/>
          <w:szCs w:val="22"/>
          <w:lang w:eastAsia="sv-SE"/>
          <w14:numSpacing w14:val="default"/>
        </w:rPr>
      </w:pPr>
      <w:hyperlink w:history="1" w:anchor="_Toc532903169">
        <w:r w:rsidRPr="002A41C9" w:rsidR="00E34D32">
          <w:rPr>
            <w:rStyle w:val="Hyperlnk"/>
            <w:noProof/>
          </w:rPr>
          <w:t>5.1 Sjukförsäkring</w:t>
        </w:r>
        <w:r w:rsidR="00E34D32">
          <w:rPr>
            <w:noProof/>
            <w:webHidden/>
          </w:rPr>
          <w:tab/>
        </w:r>
        <w:r w:rsidR="00E34D32">
          <w:rPr>
            <w:noProof/>
            <w:webHidden/>
          </w:rPr>
          <w:fldChar w:fldCharType="begin"/>
        </w:r>
        <w:r w:rsidR="00E34D32">
          <w:rPr>
            <w:noProof/>
            <w:webHidden/>
          </w:rPr>
          <w:instrText xml:space="preserve"> PAGEREF _Toc532903169 \h </w:instrText>
        </w:r>
        <w:r w:rsidR="00E34D32">
          <w:rPr>
            <w:noProof/>
            <w:webHidden/>
          </w:rPr>
        </w:r>
        <w:r w:rsidR="00E34D32">
          <w:rPr>
            <w:noProof/>
            <w:webHidden/>
          </w:rPr>
          <w:fldChar w:fldCharType="separate"/>
        </w:r>
        <w:r w:rsidR="00E34D32">
          <w:rPr>
            <w:noProof/>
            <w:webHidden/>
          </w:rPr>
          <w:t>29</w:t>
        </w:r>
        <w:r w:rsidR="00E34D32">
          <w:rPr>
            <w:noProof/>
            <w:webHidden/>
          </w:rPr>
          <w:fldChar w:fldCharType="end"/>
        </w:r>
      </w:hyperlink>
    </w:p>
    <w:p w:rsidR="00E34D32" w:rsidRDefault="00B12C79" w14:paraId="7C7EF32A" w14:textId="70E34727">
      <w:pPr>
        <w:pStyle w:val="Innehll2"/>
        <w:tabs>
          <w:tab w:val="right" w:leader="dot" w:pos="8494"/>
        </w:tabs>
        <w:rPr>
          <w:rFonts w:eastAsiaTheme="minorEastAsia"/>
          <w:noProof/>
          <w:kern w:val="0"/>
          <w:sz w:val="22"/>
          <w:szCs w:val="22"/>
          <w:lang w:eastAsia="sv-SE"/>
          <w14:numSpacing w14:val="default"/>
        </w:rPr>
      </w:pPr>
      <w:hyperlink w:history="1" w:anchor="_Toc532903170">
        <w:r w:rsidRPr="002A41C9" w:rsidR="00E34D32">
          <w:rPr>
            <w:rStyle w:val="Hyperlnk"/>
            <w:noProof/>
          </w:rPr>
          <w:t>5.2 Rehabilitering före utförsäkring – kompetensfokus vid dag 180</w:t>
        </w:r>
        <w:r w:rsidR="00E34D32">
          <w:rPr>
            <w:noProof/>
            <w:webHidden/>
          </w:rPr>
          <w:tab/>
        </w:r>
        <w:r w:rsidR="00E34D32">
          <w:rPr>
            <w:noProof/>
            <w:webHidden/>
          </w:rPr>
          <w:fldChar w:fldCharType="begin"/>
        </w:r>
        <w:r w:rsidR="00E34D32">
          <w:rPr>
            <w:noProof/>
            <w:webHidden/>
          </w:rPr>
          <w:instrText xml:space="preserve"> PAGEREF _Toc532903170 \h </w:instrText>
        </w:r>
        <w:r w:rsidR="00E34D32">
          <w:rPr>
            <w:noProof/>
            <w:webHidden/>
          </w:rPr>
        </w:r>
        <w:r w:rsidR="00E34D32">
          <w:rPr>
            <w:noProof/>
            <w:webHidden/>
          </w:rPr>
          <w:fldChar w:fldCharType="separate"/>
        </w:r>
        <w:r w:rsidR="00E34D32">
          <w:rPr>
            <w:noProof/>
            <w:webHidden/>
          </w:rPr>
          <w:t>29</w:t>
        </w:r>
        <w:r w:rsidR="00E34D32">
          <w:rPr>
            <w:noProof/>
            <w:webHidden/>
          </w:rPr>
          <w:fldChar w:fldCharType="end"/>
        </w:r>
      </w:hyperlink>
    </w:p>
    <w:p w:rsidR="00E34D32" w:rsidRDefault="00B12C79" w14:paraId="2D439DDA" w14:textId="461C5B4D">
      <w:pPr>
        <w:pStyle w:val="Innehll2"/>
        <w:tabs>
          <w:tab w:val="right" w:leader="dot" w:pos="8494"/>
        </w:tabs>
        <w:rPr>
          <w:rFonts w:eastAsiaTheme="minorEastAsia"/>
          <w:noProof/>
          <w:kern w:val="0"/>
          <w:sz w:val="22"/>
          <w:szCs w:val="22"/>
          <w:lang w:eastAsia="sv-SE"/>
          <w14:numSpacing w14:val="default"/>
        </w:rPr>
      </w:pPr>
      <w:hyperlink w:history="1" w:anchor="_Toc532903171">
        <w:r w:rsidRPr="002A41C9" w:rsidR="00E34D32">
          <w:rPr>
            <w:rStyle w:val="Hyperlnk"/>
            <w:noProof/>
          </w:rPr>
          <w:t>5.3 Sjukersättning</w:t>
        </w:r>
        <w:r w:rsidR="00E34D32">
          <w:rPr>
            <w:noProof/>
            <w:webHidden/>
          </w:rPr>
          <w:tab/>
        </w:r>
        <w:r w:rsidR="00E34D32">
          <w:rPr>
            <w:noProof/>
            <w:webHidden/>
          </w:rPr>
          <w:fldChar w:fldCharType="begin"/>
        </w:r>
        <w:r w:rsidR="00E34D32">
          <w:rPr>
            <w:noProof/>
            <w:webHidden/>
          </w:rPr>
          <w:instrText xml:space="preserve"> PAGEREF _Toc532903171 \h </w:instrText>
        </w:r>
        <w:r w:rsidR="00E34D32">
          <w:rPr>
            <w:noProof/>
            <w:webHidden/>
          </w:rPr>
        </w:r>
        <w:r w:rsidR="00E34D32">
          <w:rPr>
            <w:noProof/>
            <w:webHidden/>
          </w:rPr>
          <w:fldChar w:fldCharType="separate"/>
        </w:r>
        <w:r w:rsidR="00E34D32">
          <w:rPr>
            <w:noProof/>
            <w:webHidden/>
          </w:rPr>
          <w:t>30</w:t>
        </w:r>
        <w:r w:rsidR="00E34D32">
          <w:rPr>
            <w:noProof/>
            <w:webHidden/>
          </w:rPr>
          <w:fldChar w:fldCharType="end"/>
        </w:r>
      </w:hyperlink>
    </w:p>
    <w:p w:rsidR="00E34D32" w:rsidRDefault="00B12C79" w14:paraId="160B76F6" w14:textId="075F3130">
      <w:pPr>
        <w:pStyle w:val="Innehll2"/>
        <w:tabs>
          <w:tab w:val="right" w:leader="dot" w:pos="8494"/>
        </w:tabs>
        <w:rPr>
          <w:rFonts w:eastAsiaTheme="minorEastAsia"/>
          <w:noProof/>
          <w:kern w:val="0"/>
          <w:sz w:val="22"/>
          <w:szCs w:val="22"/>
          <w:lang w:eastAsia="sv-SE"/>
          <w14:numSpacing w14:val="default"/>
        </w:rPr>
      </w:pPr>
      <w:hyperlink w:history="1" w:anchor="_Toc532903172">
        <w:r w:rsidRPr="002A41C9" w:rsidR="00E34D32">
          <w:rPr>
            <w:rStyle w:val="Hyperlnk"/>
            <w:noProof/>
          </w:rPr>
          <w:t>5.4 Bostadstillägg för personer med sjukersättning</w:t>
        </w:r>
        <w:r w:rsidR="00E34D32">
          <w:rPr>
            <w:noProof/>
            <w:webHidden/>
          </w:rPr>
          <w:tab/>
        </w:r>
        <w:r w:rsidR="00E34D32">
          <w:rPr>
            <w:noProof/>
            <w:webHidden/>
          </w:rPr>
          <w:fldChar w:fldCharType="begin"/>
        </w:r>
        <w:r w:rsidR="00E34D32">
          <w:rPr>
            <w:noProof/>
            <w:webHidden/>
          </w:rPr>
          <w:instrText xml:space="preserve"> PAGEREF _Toc532903172 \h </w:instrText>
        </w:r>
        <w:r w:rsidR="00E34D32">
          <w:rPr>
            <w:noProof/>
            <w:webHidden/>
          </w:rPr>
        </w:r>
        <w:r w:rsidR="00E34D32">
          <w:rPr>
            <w:noProof/>
            <w:webHidden/>
          </w:rPr>
          <w:fldChar w:fldCharType="separate"/>
        </w:r>
        <w:r w:rsidR="00E34D32">
          <w:rPr>
            <w:noProof/>
            <w:webHidden/>
          </w:rPr>
          <w:t>30</w:t>
        </w:r>
        <w:r w:rsidR="00E34D32">
          <w:rPr>
            <w:noProof/>
            <w:webHidden/>
          </w:rPr>
          <w:fldChar w:fldCharType="end"/>
        </w:r>
      </w:hyperlink>
    </w:p>
    <w:p w:rsidR="00E34D32" w:rsidRDefault="00B12C79" w14:paraId="50DF68C6" w14:textId="48EA4B8B">
      <w:pPr>
        <w:pStyle w:val="Innehll2"/>
        <w:tabs>
          <w:tab w:val="right" w:leader="dot" w:pos="8494"/>
        </w:tabs>
        <w:rPr>
          <w:rFonts w:eastAsiaTheme="minorEastAsia"/>
          <w:noProof/>
          <w:kern w:val="0"/>
          <w:sz w:val="22"/>
          <w:szCs w:val="22"/>
          <w:lang w:eastAsia="sv-SE"/>
          <w14:numSpacing w14:val="default"/>
        </w:rPr>
      </w:pPr>
      <w:hyperlink w:history="1" w:anchor="_Toc532903173">
        <w:r w:rsidRPr="002A41C9" w:rsidR="00E34D32">
          <w:rPr>
            <w:rStyle w:val="Hyperlnk"/>
            <w:noProof/>
          </w:rPr>
          <w:t>5.5 Bibehållen ersättning vid återgång till arbete</w:t>
        </w:r>
        <w:r w:rsidR="00E34D32">
          <w:rPr>
            <w:noProof/>
            <w:webHidden/>
          </w:rPr>
          <w:tab/>
        </w:r>
        <w:r w:rsidR="00E34D32">
          <w:rPr>
            <w:noProof/>
            <w:webHidden/>
          </w:rPr>
          <w:fldChar w:fldCharType="begin"/>
        </w:r>
        <w:r w:rsidR="00E34D32">
          <w:rPr>
            <w:noProof/>
            <w:webHidden/>
          </w:rPr>
          <w:instrText xml:space="preserve"> PAGEREF _Toc532903173 \h </w:instrText>
        </w:r>
        <w:r w:rsidR="00E34D32">
          <w:rPr>
            <w:noProof/>
            <w:webHidden/>
          </w:rPr>
        </w:r>
        <w:r w:rsidR="00E34D32">
          <w:rPr>
            <w:noProof/>
            <w:webHidden/>
          </w:rPr>
          <w:fldChar w:fldCharType="separate"/>
        </w:r>
        <w:r w:rsidR="00E34D32">
          <w:rPr>
            <w:noProof/>
            <w:webHidden/>
          </w:rPr>
          <w:t>30</w:t>
        </w:r>
        <w:r w:rsidR="00E34D32">
          <w:rPr>
            <w:noProof/>
            <w:webHidden/>
          </w:rPr>
          <w:fldChar w:fldCharType="end"/>
        </w:r>
      </w:hyperlink>
    </w:p>
    <w:p w:rsidR="00E34D32" w:rsidRDefault="00B12C79" w14:paraId="25C3509E" w14:textId="0257115E">
      <w:pPr>
        <w:pStyle w:val="Innehll2"/>
        <w:tabs>
          <w:tab w:val="right" w:leader="dot" w:pos="8494"/>
        </w:tabs>
        <w:rPr>
          <w:rFonts w:eastAsiaTheme="minorEastAsia"/>
          <w:noProof/>
          <w:kern w:val="0"/>
          <w:sz w:val="22"/>
          <w:szCs w:val="22"/>
          <w:lang w:eastAsia="sv-SE"/>
          <w14:numSpacing w14:val="default"/>
        </w:rPr>
      </w:pPr>
      <w:hyperlink w:history="1" w:anchor="_Toc532903174">
        <w:r w:rsidRPr="002A41C9" w:rsidR="00E34D32">
          <w:rPr>
            <w:rStyle w:val="Hyperlnk"/>
            <w:noProof/>
          </w:rPr>
          <w:t>5.6 Merkostnadsersättning och handikappersättning</w:t>
        </w:r>
        <w:r w:rsidR="00E34D32">
          <w:rPr>
            <w:noProof/>
            <w:webHidden/>
          </w:rPr>
          <w:tab/>
        </w:r>
        <w:r w:rsidR="00E34D32">
          <w:rPr>
            <w:noProof/>
            <w:webHidden/>
          </w:rPr>
          <w:fldChar w:fldCharType="begin"/>
        </w:r>
        <w:r w:rsidR="00E34D32">
          <w:rPr>
            <w:noProof/>
            <w:webHidden/>
          </w:rPr>
          <w:instrText xml:space="preserve"> PAGEREF _Toc532903174 \h </w:instrText>
        </w:r>
        <w:r w:rsidR="00E34D32">
          <w:rPr>
            <w:noProof/>
            <w:webHidden/>
          </w:rPr>
        </w:r>
        <w:r w:rsidR="00E34D32">
          <w:rPr>
            <w:noProof/>
            <w:webHidden/>
          </w:rPr>
          <w:fldChar w:fldCharType="separate"/>
        </w:r>
        <w:r w:rsidR="00E34D32">
          <w:rPr>
            <w:noProof/>
            <w:webHidden/>
          </w:rPr>
          <w:t>31</w:t>
        </w:r>
        <w:r w:rsidR="00E34D32">
          <w:rPr>
            <w:noProof/>
            <w:webHidden/>
          </w:rPr>
          <w:fldChar w:fldCharType="end"/>
        </w:r>
      </w:hyperlink>
    </w:p>
    <w:p w:rsidR="00E34D32" w:rsidRDefault="00B12C79" w14:paraId="50F88B53" w14:textId="21CF1BF1">
      <w:pPr>
        <w:pStyle w:val="Innehll2"/>
        <w:tabs>
          <w:tab w:val="right" w:leader="dot" w:pos="8494"/>
        </w:tabs>
        <w:rPr>
          <w:rFonts w:eastAsiaTheme="minorEastAsia"/>
          <w:noProof/>
          <w:kern w:val="0"/>
          <w:sz w:val="22"/>
          <w:szCs w:val="22"/>
          <w:lang w:eastAsia="sv-SE"/>
          <w14:numSpacing w14:val="default"/>
        </w:rPr>
      </w:pPr>
      <w:hyperlink w:history="1" w:anchor="_Toc532903175">
        <w:r w:rsidRPr="002A41C9" w:rsidR="00E34D32">
          <w:rPr>
            <w:rStyle w:val="Hyperlnk"/>
            <w:noProof/>
          </w:rPr>
          <w:t>5.7 Sjuklöneansvar</w:t>
        </w:r>
        <w:r w:rsidR="00E34D32">
          <w:rPr>
            <w:noProof/>
            <w:webHidden/>
          </w:rPr>
          <w:tab/>
        </w:r>
        <w:r w:rsidR="00E34D32">
          <w:rPr>
            <w:noProof/>
            <w:webHidden/>
          </w:rPr>
          <w:fldChar w:fldCharType="begin"/>
        </w:r>
        <w:r w:rsidR="00E34D32">
          <w:rPr>
            <w:noProof/>
            <w:webHidden/>
          </w:rPr>
          <w:instrText xml:space="preserve"> PAGEREF _Toc532903175 \h </w:instrText>
        </w:r>
        <w:r w:rsidR="00E34D32">
          <w:rPr>
            <w:noProof/>
            <w:webHidden/>
          </w:rPr>
        </w:r>
        <w:r w:rsidR="00E34D32">
          <w:rPr>
            <w:noProof/>
            <w:webHidden/>
          </w:rPr>
          <w:fldChar w:fldCharType="separate"/>
        </w:r>
        <w:r w:rsidR="00E34D32">
          <w:rPr>
            <w:noProof/>
            <w:webHidden/>
          </w:rPr>
          <w:t>31</w:t>
        </w:r>
        <w:r w:rsidR="00E34D32">
          <w:rPr>
            <w:noProof/>
            <w:webHidden/>
          </w:rPr>
          <w:fldChar w:fldCharType="end"/>
        </w:r>
      </w:hyperlink>
    </w:p>
    <w:p w:rsidR="00E34D32" w:rsidRDefault="00B12C79" w14:paraId="6A05C564" w14:textId="65A56405">
      <w:pPr>
        <w:pStyle w:val="Innehll1"/>
        <w:tabs>
          <w:tab w:val="right" w:leader="dot" w:pos="8494"/>
        </w:tabs>
        <w:rPr>
          <w:rFonts w:eastAsiaTheme="minorEastAsia"/>
          <w:noProof/>
          <w:kern w:val="0"/>
          <w:sz w:val="22"/>
          <w:szCs w:val="22"/>
          <w:lang w:eastAsia="sv-SE"/>
          <w14:numSpacing w14:val="default"/>
        </w:rPr>
      </w:pPr>
      <w:hyperlink w:history="1" w:anchor="_Toc532903176">
        <w:r w:rsidRPr="002A41C9" w:rsidR="00E34D32">
          <w:rPr>
            <w:rStyle w:val="Hyperlnk"/>
            <w:noProof/>
          </w:rPr>
          <w:t>6 Ekonomisk trygghet för familjer och barn</w:t>
        </w:r>
        <w:r w:rsidR="00E34D32">
          <w:rPr>
            <w:noProof/>
            <w:webHidden/>
          </w:rPr>
          <w:tab/>
        </w:r>
        <w:r w:rsidR="00E34D32">
          <w:rPr>
            <w:noProof/>
            <w:webHidden/>
          </w:rPr>
          <w:fldChar w:fldCharType="begin"/>
        </w:r>
        <w:r w:rsidR="00E34D32">
          <w:rPr>
            <w:noProof/>
            <w:webHidden/>
          </w:rPr>
          <w:instrText xml:space="preserve"> PAGEREF _Toc532903176 \h </w:instrText>
        </w:r>
        <w:r w:rsidR="00E34D32">
          <w:rPr>
            <w:noProof/>
            <w:webHidden/>
          </w:rPr>
        </w:r>
        <w:r w:rsidR="00E34D32">
          <w:rPr>
            <w:noProof/>
            <w:webHidden/>
          </w:rPr>
          <w:fldChar w:fldCharType="separate"/>
        </w:r>
        <w:r w:rsidR="00E34D32">
          <w:rPr>
            <w:noProof/>
            <w:webHidden/>
          </w:rPr>
          <w:t>32</w:t>
        </w:r>
        <w:r w:rsidR="00E34D32">
          <w:rPr>
            <w:noProof/>
            <w:webHidden/>
          </w:rPr>
          <w:fldChar w:fldCharType="end"/>
        </w:r>
      </w:hyperlink>
    </w:p>
    <w:p w:rsidR="00E34D32" w:rsidRDefault="00B12C79" w14:paraId="7A729026" w14:textId="1F77DE22">
      <w:pPr>
        <w:pStyle w:val="Innehll2"/>
        <w:tabs>
          <w:tab w:val="right" w:leader="dot" w:pos="8494"/>
        </w:tabs>
        <w:rPr>
          <w:rFonts w:eastAsiaTheme="minorEastAsia"/>
          <w:noProof/>
          <w:kern w:val="0"/>
          <w:sz w:val="22"/>
          <w:szCs w:val="22"/>
          <w:lang w:eastAsia="sv-SE"/>
          <w14:numSpacing w14:val="default"/>
        </w:rPr>
      </w:pPr>
      <w:hyperlink w:history="1" w:anchor="_Toc532903177">
        <w:r w:rsidRPr="002A41C9" w:rsidR="00E34D32">
          <w:rPr>
            <w:rStyle w:val="Hyperlnk"/>
            <w:noProof/>
          </w:rPr>
          <w:t>6.1 En reform för att stärka behovsprövningen av bidrag till barn och familj</w:t>
        </w:r>
        <w:r w:rsidR="00E34D32">
          <w:rPr>
            <w:noProof/>
            <w:webHidden/>
          </w:rPr>
          <w:tab/>
        </w:r>
        <w:r w:rsidR="00E34D32">
          <w:rPr>
            <w:noProof/>
            <w:webHidden/>
          </w:rPr>
          <w:fldChar w:fldCharType="begin"/>
        </w:r>
        <w:r w:rsidR="00E34D32">
          <w:rPr>
            <w:noProof/>
            <w:webHidden/>
          </w:rPr>
          <w:instrText xml:space="preserve"> PAGEREF _Toc532903177 \h </w:instrText>
        </w:r>
        <w:r w:rsidR="00E34D32">
          <w:rPr>
            <w:noProof/>
            <w:webHidden/>
          </w:rPr>
        </w:r>
        <w:r w:rsidR="00E34D32">
          <w:rPr>
            <w:noProof/>
            <w:webHidden/>
          </w:rPr>
          <w:fldChar w:fldCharType="separate"/>
        </w:r>
        <w:r w:rsidR="00E34D32">
          <w:rPr>
            <w:noProof/>
            <w:webHidden/>
          </w:rPr>
          <w:t>32</w:t>
        </w:r>
        <w:r w:rsidR="00E34D32">
          <w:rPr>
            <w:noProof/>
            <w:webHidden/>
          </w:rPr>
          <w:fldChar w:fldCharType="end"/>
        </w:r>
      </w:hyperlink>
    </w:p>
    <w:p w:rsidR="00E34D32" w:rsidRDefault="00B12C79" w14:paraId="1811078E" w14:textId="0AB04D78">
      <w:pPr>
        <w:pStyle w:val="Innehll2"/>
        <w:tabs>
          <w:tab w:val="right" w:leader="dot" w:pos="8494"/>
        </w:tabs>
        <w:rPr>
          <w:rFonts w:eastAsiaTheme="minorEastAsia"/>
          <w:noProof/>
          <w:kern w:val="0"/>
          <w:sz w:val="22"/>
          <w:szCs w:val="22"/>
          <w:lang w:eastAsia="sv-SE"/>
          <w14:numSpacing w14:val="default"/>
        </w:rPr>
      </w:pPr>
      <w:hyperlink w:history="1" w:anchor="_Toc532903178">
        <w:r w:rsidRPr="002A41C9" w:rsidR="00E34D32">
          <w:rPr>
            <w:rStyle w:val="Hyperlnk"/>
            <w:noProof/>
          </w:rPr>
          <w:t>6.2 Föräldraförsäkringen</w:t>
        </w:r>
        <w:r w:rsidR="00E34D32">
          <w:rPr>
            <w:noProof/>
            <w:webHidden/>
          </w:rPr>
          <w:tab/>
        </w:r>
        <w:r w:rsidR="00E34D32">
          <w:rPr>
            <w:noProof/>
            <w:webHidden/>
          </w:rPr>
          <w:fldChar w:fldCharType="begin"/>
        </w:r>
        <w:r w:rsidR="00E34D32">
          <w:rPr>
            <w:noProof/>
            <w:webHidden/>
          </w:rPr>
          <w:instrText xml:space="preserve"> PAGEREF _Toc532903178 \h </w:instrText>
        </w:r>
        <w:r w:rsidR="00E34D32">
          <w:rPr>
            <w:noProof/>
            <w:webHidden/>
          </w:rPr>
        </w:r>
        <w:r w:rsidR="00E34D32">
          <w:rPr>
            <w:noProof/>
            <w:webHidden/>
          </w:rPr>
          <w:fldChar w:fldCharType="separate"/>
        </w:r>
        <w:r w:rsidR="00E34D32">
          <w:rPr>
            <w:noProof/>
            <w:webHidden/>
          </w:rPr>
          <w:t>32</w:t>
        </w:r>
        <w:r w:rsidR="00E34D32">
          <w:rPr>
            <w:noProof/>
            <w:webHidden/>
          </w:rPr>
          <w:fldChar w:fldCharType="end"/>
        </w:r>
      </w:hyperlink>
    </w:p>
    <w:p w:rsidR="00E34D32" w:rsidRDefault="00B12C79" w14:paraId="605B8EE7" w14:textId="6160C5F7">
      <w:pPr>
        <w:pStyle w:val="Innehll3"/>
        <w:tabs>
          <w:tab w:val="right" w:leader="dot" w:pos="8494"/>
        </w:tabs>
        <w:rPr>
          <w:rFonts w:eastAsiaTheme="minorEastAsia"/>
          <w:noProof/>
          <w:kern w:val="0"/>
          <w:sz w:val="22"/>
          <w:szCs w:val="22"/>
          <w:lang w:eastAsia="sv-SE"/>
          <w14:numSpacing w14:val="default"/>
        </w:rPr>
      </w:pPr>
      <w:hyperlink w:history="1" w:anchor="_Toc532903179">
        <w:r w:rsidRPr="002A41C9" w:rsidR="00E34D32">
          <w:rPr>
            <w:rStyle w:val="Hyperlnk"/>
            <w:noProof/>
          </w:rPr>
          <w:t>6.2.1 Slopa kvotering</w:t>
        </w:r>
        <w:r w:rsidR="00E34D32">
          <w:rPr>
            <w:noProof/>
            <w:webHidden/>
          </w:rPr>
          <w:tab/>
        </w:r>
        <w:r w:rsidR="00E34D32">
          <w:rPr>
            <w:noProof/>
            <w:webHidden/>
          </w:rPr>
          <w:fldChar w:fldCharType="begin"/>
        </w:r>
        <w:r w:rsidR="00E34D32">
          <w:rPr>
            <w:noProof/>
            <w:webHidden/>
          </w:rPr>
          <w:instrText xml:space="preserve"> PAGEREF _Toc532903179 \h </w:instrText>
        </w:r>
        <w:r w:rsidR="00E34D32">
          <w:rPr>
            <w:noProof/>
            <w:webHidden/>
          </w:rPr>
        </w:r>
        <w:r w:rsidR="00E34D32">
          <w:rPr>
            <w:noProof/>
            <w:webHidden/>
          </w:rPr>
          <w:fldChar w:fldCharType="separate"/>
        </w:r>
        <w:r w:rsidR="00E34D32">
          <w:rPr>
            <w:noProof/>
            <w:webHidden/>
          </w:rPr>
          <w:t>32</w:t>
        </w:r>
        <w:r w:rsidR="00E34D32">
          <w:rPr>
            <w:noProof/>
            <w:webHidden/>
          </w:rPr>
          <w:fldChar w:fldCharType="end"/>
        </w:r>
      </w:hyperlink>
    </w:p>
    <w:p w:rsidR="00E34D32" w:rsidRDefault="00B12C79" w14:paraId="3386163A" w14:textId="791C5657">
      <w:pPr>
        <w:pStyle w:val="Innehll3"/>
        <w:tabs>
          <w:tab w:val="right" w:leader="dot" w:pos="8494"/>
        </w:tabs>
        <w:rPr>
          <w:rFonts w:eastAsiaTheme="minorEastAsia"/>
          <w:noProof/>
          <w:kern w:val="0"/>
          <w:sz w:val="22"/>
          <w:szCs w:val="22"/>
          <w:lang w:eastAsia="sv-SE"/>
          <w14:numSpacing w14:val="default"/>
        </w:rPr>
      </w:pPr>
      <w:hyperlink w:history="1" w:anchor="_Toc532903180">
        <w:r w:rsidRPr="002A41C9" w:rsidR="00E34D32">
          <w:rPr>
            <w:rStyle w:val="Hyperlnk"/>
            <w:noProof/>
          </w:rPr>
          <w:t>6.2.2 Dubbeldagar</w:t>
        </w:r>
        <w:r w:rsidR="00E34D32">
          <w:rPr>
            <w:noProof/>
            <w:webHidden/>
          </w:rPr>
          <w:tab/>
        </w:r>
        <w:r w:rsidR="00E34D32">
          <w:rPr>
            <w:noProof/>
            <w:webHidden/>
          </w:rPr>
          <w:fldChar w:fldCharType="begin"/>
        </w:r>
        <w:r w:rsidR="00E34D32">
          <w:rPr>
            <w:noProof/>
            <w:webHidden/>
          </w:rPr>
          <w:instrText xml:space="preserve"> PAGEREF _Toc532903180 \h </w:instrText>
        </w:r>
        <w:r w:rsidR="00E34D32">
          <w:rPr>
            <w:noProof/>
            <w:webHidden/>
          </w:rPr>
        </w:r>
        <w:r w:rsidR="00E34D32">
          <w:rPr>
            <w:noProof/>
            <w:webHidden/>
          </w:rPr>
          <w:fldChar w:fldCharType="separate"/>
        </w:r>
        <w:r w:rsidR="00E34D32">
          <w:rPr>
            <w:noProof/>
            <w:webHidden/>
          </w:rPr>
          <w:t>33</w:t>
        </w:r>
        <w:r w:rsidR="00E34D32">
          <w:rPr>
            <w:noProof/>
            <w:webHidden/>
          </w:rPr>
          <w:fldChar w:fldCharType="end"/>
        </w:r>
      </w:hyperlink>
    </w:p>
    <w:p w:rsidR="00E34D32" w:rsidRDefault="00B12C79" w14:paraId="3A0F6E89" w14:textId="439AC3B9">
      <w:pPr>
        <w:pStyle w:val="Innehll3"/>
        <w:tabs>
          <w:tab w:val="right" w:leader="dot" w:pos="8494"/>
        </w:tabs>
        <w:rPr>
          <w:rFonts w:eastAsiaTheme="minorEastAsia"/>
          <w:noProof/>
          <w:kern w:val="0"/>
          <w:sz w:val="22"/>
          <w:szCs w:val="22"/>
          <w:lang w:eastAsia="sv-SE"/>
          <w14:numSpacing w14:val="default"/>
        </w:rPr>
      </w:pPr>
      <w:hyperlink w:history="1" w:anchor="_Toc532903181">
        <w:r w:rsidRPr="002A41C9" w:rsidR="00E34D32">
          <w:rPr>
            <w:rStyle w:val="Hyperlnk"/>
            <w:noProof/>
          </w:rPr>
          <w:t>6.2.3 Stärka föräldraförsäkringen</w:t>
        </w:r>
        <w:r w:rsidR="00E34D32">
          <w:rPr>
            <w:noProof/>
            <w:webHidden/>
          </w:rPr>
          <w:tab/>
        </w:r>
        <w:r w:rsidR="00E34D32">
          <w:rPr>
            <w:noProof/>
            <w:webHidden/>
          </w:rPr>
          <w:fldChar w:fldCharType="begin"/>
        </w:r>
        <w:r w:rsidR="00E34D32">
          <w:rPr>
            <w:noProof/>
            <w:webHidden/>
          </w:rPr>
          <w:instrText xml:space="preserve"> PAGEREF _Toc532903181 \h </w:instrText>
        </w:r>
        <w:r w:rsidR="00E34D32">
          <w:rPr>
            <w:noProof/>
            <w:webHidden/>
          </w:rPr>
        </w:r>
        <w:r w:rsidR="00E34D32">
          <w:rPr>
            <w:noProof/>
            <w:webHidden/>
          </w:rPr>
          <w:fldChar w:fldCharType="separate"/>
        </w:r>
        <w:r w:rsidR="00E34D32">
          <w:rPr>
            <w:noProof/>
            <w:webHidden/>
          </w:rPr>
          <w:t>33</w:t>
        </w:r>
        <w:r w:rsidR="00E34D32">
          <w:rPr>
            <w:noProof/>
            <w:webHidden/>
          </w:rPr>
          <w:fldChar w:fldCharType="end"/>
        </w:r>
      </w:hyperlink>
    </w:p>
    <w:p w:rsidR="00E34D32" w:rsidRDefault="00B12C79" w14:paraId="7D1051D6" w14:textId="407FA94B">
      <w:pPr>
        <w:pStyle w:val="Innehll3"/>
        <w:tabs>
          <w:tab w:val="right" w:leader="dot" w:pos="8494"/>
        </w:tabs>
        <w:rPr>
          <w:rFonts w:eastAsiaTheme="minorEastAsia"/>
          <w:noProof/>
          <w:kern w:val="0"/>
          <w:sz w:val="22"/>
          <w:szCs w:val="22"/>
          <w:lang w:eastAsia="sv-SE"/>
          <w14:numSpacing w14:val="default"/>
        </w:rPr>
      </w:pPr>
      <w:hyperlink w:history="1" w:anchor="_Toc532903182">
        <w:r w:rsidRPr="002A41C9" w:rsidR="00E34D32">
          <w:rPr>
            <w:rStyle w:val="Hyperlnk"/>
            <w:noProof/>
          </w:rPr>
          <w:t>6.2.4 Mödravårdsbesök</w:t>
        </w:r>
        <w:r w:rsidR="00E34D32">
          <w:rPr>
            <w:noProof/>
            <w:webHidden/>
          </w:rPr>
          <w:tab/>
        </w:r>
        <w:r w:rsidR="00E34D32">
          <w:rPr>
            <w:noProof/>
            <w:webHidden/>
          </w:rPr>
          <w:fldChar w:fldCharType="begin"/>
        </w:r>
        <w:r w:rsidR="00E34D32">
          <w:rPr>
            <w:noProof/>
            <w:webHidden/>
          </w:rPr>
          <w:instrText xml:space="preserve"> PAGEREF _Toc532903182 \h </w:instrText>
        </w:r>
        <w:r w:rsidR="00E34D32">
          <w:rPr>
            <w:noProof/>
            <w:webHidden/>
          </w:rPr>
        </w:r>
        <w:r w:rsidR="00E34D32">
          <w:rPr>
            <w:noProof/>
            <w:webHidden/>
          </w:rPr>
          <w:fldChar w:fldCharType="separate"/>
        </w:r>
        <w:r w:rsidR="00E34D32">
          <w:rPr>
            <w:noProof/>
            <w:webHidden/>
          </w:rPr>
          <w:t>33</w:t>
        </w:r>
        <w:r w:rsidR="00E34D32">
          <w:rPr>
            <w:noProof/>
            <w:webHidden/>
          </w:rPr>
          <w:fldChar w:fldCharType="end"/>
        </w:r>
      </w:hyperlink>
    </w:p>
    <w:p w:rsidR="00E34D32" w:rsidRDefault="00B12C79" w14:paraId="7620774D" w14:textId="0316AAC7">
      <w:pPr>
        <w:pStyle w:val="Innehll3"/>
        <w:tabs>
          <w:tab w:val="right" w:leader="dot" w:pos="8494"/>
        </w:tabs>
        <w:rPr>
          <w:rFonts w:eastAsiaTheme="minorEastAsia"/>
          <w:noProof/>
          <w:kern w:val="0"/>
          <w:sz w:val="22"/>
          <w:szCs w:val="22"/>
          <w:lang w:eastAsia="sv-SE"/>
          <w14:numSpacing w14:val="default"/>
        </w:rPr>
      </w:pPr>
      <w:hyperlink w:history="1" w:anchor="_Toc532903183">
        <w:r w:rsidRPr="002A41C9" w:rsidR="00E34D32">
          <w:rPr>
            <w:rStyle w:val="Hyperlnk"/>
            <w:noProof/>
          </w:rPr>
          <w:t>6.2.5 Graviditetspenning</w:t>
        </w:r>
        <w:r w:rsidR="00E34D32">
          <w:rPr>
            <w:noProof/>
            <w:webHidden/>
          </w:rPr>
          <w:tab/>
        </w:r>
        <w:r w:rsidR="00E34D32">
          <w:rPr>
            <w:noProof/>
            <w:webHidden/>
          </w:rPr>
          <w:fldChar w:fldCharType="begin"/>
        </w:r>
        <w:r w:rsidR="00E34D32">
          <w:rPr>
            <w:noProof/>
            <w:webHidden/>
          </w:rPr>
          <w:instrText xml:space="preserve"> PAGEREF _Toc532903183 \h </w:instrText>
        </w:r>
        <w:r w:rsidR="00E34D32">
          <w:rPr>
            <w:noProof/>
            <w:webHidden/>
          </w:rPr>
        </w:r>
        <w:r w:rsidR="00E34D32">
          <w:rPr>
            <w:noProof/>
            <w:webHidden/>
          </w:rPr>
          <w:fldChar w:fldCharType="separate"/>
        </w:r>
        <w:r w:rsidR="00E34D32">
          <w:rPr>
            <w:noProof/>
            <w:webHidden/>
          </w:rPr>
          <w:t>33</w:t>
        </w:r>
        <w:r w:rsidR="00E34D32">
          <w:rPr>
            <w:noProof/>
            <w:webHidden/>
          </w:rPr>
          <w:fldChar w:fldCharType="end"/>
        </w:r>
      </w:hyperlink>
    </w:p>
    <w:p w:rsidR="00E34D32" w:rsidRDefault="00B12C79" w14:paraId="568DA8DA" w14:textId="0588F0E0">
      <w:pPr>
        <w:pStyle w:val="Innehll3"/>
        <w:tabs>
          <w:tab w:val="right" w:leader="dot" w:pos="8494"/>
        </w:tabs>
        <w:rPr>
          <w:rFonts w:eastAsiaTheme="minorEastAsia"/>
          <w:noProof/>
          <w:kern w:val="0"/>
          <w:sz w:val="22"/>
          <w:szCs w:val="22"/>
          <w:lang w:eastAsia="sv-SE"/>
          <w14:numSpacing w14:val="default"/>
        </w:rPr>
      </w:pPr>
      <w:hyperlink w:history="1" w:anchor="_Toc532903184">
        <w:r w:rsidRPr="002A41C9" w:rsidR="00E34D32">
          <w:rPr>
            <w:rStyle w:val="Hyperlnk"/>
            <w:noProof/>
          </w:rPr>
          <w:t>6.2.6 Sorgepeng</w:t>
        </w:r>
        <w:r w:rsidR="00E34D32">
          <w:rPr>
            <w:noProof/>
            <w:webHidden/>
          </w:rPr>
          <w:tab/>
        </w:r>
        <w:r w:rsidR="00E34D32">
          <w:rPr>
            <w:noProof/>
            <w:webHidden/>
          </w:rPr>
          <w:fldChar w:fldCharType="begin"/>
        </w:r>
        <w:r w:rsidR="00E34D32">
          <w:rPr>
            <w:noProof/>
            <w:webHidden/>
          </w:rPr>
          <w:instrText xml:space="preserve"> PAGEREF _Toc532903184 \h </w:instrText>
        </w:r>
        <w:r w:rsidR="00E34D32">
          <w:rPr>
            <w:noProof/>
            <w:webHidden/>
          </w:rPr>
        </w:r>
        <w:r w:rsidR="00E34D32">
          <w:rPr>
            <w:noProof/>
            <w:webHidden/>
          </w:rPr>
          <w:fldChar w:fldCharType="separate"/>
        </w:r>
        <w:r w:rsidR="00E34D32">
          <w:rPr>
            <w:noProof/>
            <w:webHidden/>
          </w:rPr>
          <w:t>34</w:t>
        </w:r>
        <w:r w:rsidR="00E34D32">
          <w:rPr>
            <w:noProof/>
            <w:webHidden/>
          </w:rPr>
          <w:fldChar w:fldCharType="end"/>
        </w:r>
      </w:hyperlink>
    </w:p>
    <w:p w:rsidR="00E34D32" w:rsidRDefault="00B12C79" w14:paraId="139391FC" w14:textId="569966EE">
      <w:pPr>
        <w:pStyle w:val="Innehll2"/>
        <w:tabs>
          <w:tab w:val="right" w:leader="dot" w:pos="8494"/>
        </w:tabs>
        <w:rPr>
          <w:rFonts w:eastAsiaTheme="minorEastAsia"/>
          <w:noProof/>
          <w:kern w:val="0"/>
          <w:sz w:val="22"/>
          <w:szCs w:val="22"/>
          <w:lang w:eastAsia="sv-SE"/>
          <w14:numSpacing w14:val="default"/>
        </w:rPr>
      </w:pPr>
      <w:hyperlink w:history="1" w:anchor="_Toc532903185">
        <w:r w:rsidRPr="002A41C9" w:rsidR="00E34D32">
          <w:rPr>
            <w:rStyle w:val="Hyperlnk"/>
            <w:noProof/>
          </w:rPr>
          <w:t>6.3 Underhållsstöd</w:t>
        </w:r>
        <w:r w:rsidR="00E34D32">
          <w:rPr>
            <w:noProof/>
            <w:webHidden/>
          </w:rPr>
          <w:tab/>
        </w:r>
        <w:r w:rsidR="00E34D32">
          <w:rPr>
            <w:noProof/>
            <w:webHidden/>
          </w:rPr>
          <w:fldChar w:fldCharType="begin"/>
        </w:r>
        <w:r w:rsidR="00E34D32">
          <w:rPr>
            <w:noProof/>
            <w:webHidden/>
          </w:rPr>
          <w:instrText xml:space="preserve"> PAGEREF _Toc532903185 \h </w:instrText>
        </w:r>
        <w:r w:rsidR="00E34D32">
          <w:rPr>
            <w:noProof/>
            <w:webHidden/>
          </w:rPr>
        </w:r>
        <w:r w:rsidR="00E34D32">
          <w:rPr>
            <w:noProof/>
            <w:webHidden/>
          </w:rPr>
          <w:fldChar w:fldCharType="separate"/>
        </w:r>
        <w:r w:rsidR="00E34D32">
          <w:rPr>
            <w:noProof/>
            <w:webHidden/>
          </w:rPr>
          <w:t>34</w:t>
        </w:r>
        <w:r w:rsidR="00E34D32">
          <w:rPr>
            <w:noProof/>
            <w:webHidden/>
          </w:rPr>
          <w:fldChar w:fldCharType="end"/>
        </w:r>
      </w:hyperlink>
    </w:p>
    <w:p w:rsidR="00E34D32" w:rsidRDefault="00B12C79" w14:paraId="1F541B68" w14:textId="4CD7521B">
      <w:pPr>
        <w:pStyle w:val="Innehll2"/>
        <w:tabs>
          <w:tab w:val="right" w:leader="dot" w:pos="8494"/>
        </w:tabs>
        <w:rPr>
          <w:rFonts w:eastAsiaTheme="minorEastAsia"/>
          <w:noProof/>
          <w:kern w:val="0"/>
          <w:sz w:val="22"/>
          <w:szCs w:val="22"/>
          <w:lang w:eastAsia="sv-SE"/>
          <w14:numSpacing w14:val="default"/>
        </w:rPr>
      </w:pPr>
      <w:hyperlink w:history="1" w:anchor="_Toc532903186">
        <w:r w:rsidRPr="002A41C9" w:rsidR="00E34D32">
          <w:rPr>
            <w:rStyle w:val="Hyperlnk"/>
            <w:noProof/>
          </w:rPr>
          <w:t>6.4 Barnpension och efterlevandestöd</w:t>
        </w:r>
        <w:r w:rsidR="00E34D32">
          <w:rPr>
            <w:noProof/>
            <w:webHidden/>
          </w:rPr>
          <w:tab/>
        </w:r>
        <w:r w:rsidR="00E34D32">
          <w:rPr>
            <w:noProof/>
            <w:webHidden/>
          </w:rPr>
          <w:fldChar w:fldCharType="begin"/>
        </w:r>
        <w:r w:rsidR="00E34D32">
          <w:rPr>
            <w:noProof/>
            <w:webHidden/>
          </w:rPr>
          <w:instrText xml:space="preserve"> PAGEREF _Toc532903186 \h </w:instrText>
        </w:r>
        <w:r w:rsidR="00E34D32">
          <w:rPr>
            <w:noProof/>
            <w:webHidden/>
          </w:rPr>
        </w:r>
        <w:r w:rsidR="00E34D32">
          <w:rPr>
            <w:noProof/>
            <w:webHidden/>
          </w:rPr>
          <w:fldChar w:fldCharType="separate"/>
        </w:r>
        <w:r w:rsidR="00E34D32">
          <w:rPr>
            <w:noProof/>
            <w:webHidden/>
          </w:rPr>
          <w:t>34</w:t>
        </w:r>
        <w:r w:rsidR="00E34D32">
          <w:rPr>
            <w:noProof/>
            <w:webHidden/>
          </w:rPr>
          <w:fldChar w:fldCharType="end"/>
        </w:r>
      </w:hyperlink>
    </w:p>
    <w:p w:rsidR="00E34D32" w:rsidRDefault="00B12C79" w14:paraId="78AC3AB9" w14:textId="1796CCEE">
      <w:pPr>
        <w:pStyle w:val="Innehll2"/>
        <w:tabs>
          <w:tab w:val="right" w:leader="dot" w:pos="8494"/>
        </w:tabs>
        <w:rPr>
          <w:rFonts w:eastAsiaTheme="minorEastAsia"/>
          <w:noProof/>
          <w:kern w:val="0"/>
          <w:sz w:val="22"/>
          <w:szCs w:val="22"/>
          <w:lang w:eastAsia="sv-SE"/>
          <w14:numSpacing w14:val="default"/>
        </w:rPr>
      </w:pPr>
      <w:hyperlink w:history="1" w:anchor="_Toc532903187">
        <w:r w:rsidRPr="002A41C9" w:rsidR="00E34D32">
          <w:rPr>
            <w:rStyle w:val="Hyperlnk"/>
            <w:noProof/>
          </w:rPr>
          <w:t>6.5 Bidrag till förstföderskor</w:t>
        </w:r>
        <w:r w:rsidR="00E34D32">
          <w:rPr>
            <w:noProof/>
            <w:webHidden/>
          </w:rPr>
          <w:tab/>
        </w:r>
        <w:r w:rsidR="00E34D32">
          <w:rPr>
            <w:noProof/>
            <w:webHidden/>
          </w:rPr>
          <w:fldChar w:fldCharType="begin"/>
        </w:r>
        <w:r w:rsidR="00E34D32">
          <w:rPr>
            <w:noProof/>
            <w:webHidden/>
          </w:rPr>
          <w:instrText xml:space="preserve"> PAGEREF _Toc532903187 \h </w:instrText>
        </w:r>
        <w:r w:rsidR="00E34D32">
          <w:rPr>
            <w:noProof/>
            <w:webHidden/>
          </w:rPr>
        </w:r>
        <w:r w:rsidR="00E34D32">
          <w:rPr>
            <w:noProof/>
            <w:webHidden/>
          </w:rPr>
          <w:fldChar w:fldCharType="separate"/>
        </w:r>
        <w:r w:rsidR="00E34D32">
          <w:rPr>
            <w:noProof/>
            <w:webHidden/>
          </w:rPr>
          <w:t>35</w:t>
        </w:r>
        <w:r w:rsidR="00E34D32">
          <w:rPr>
            <w:noProof/>
            <w:webHidden/>
          </w:rPr>
          <w:fldChar w:fldCharType="end"/>
        </w:r>
      </w:hyperlink>
    </w:p>
    <w:p w:rsidR="00E34D32" w:rsidRDefault="00B12C79" w14:paraId="0255B22A" w14:textId="43B846FE">
      <w:pPr>
        <w:pStyle w:val="Innehll2"/>
        <w:tabs>
          <w:tab w:val="right" w:leader="dot" w:pos="8494"/>
        </w:tabs>
        <w:rPr>
          <w:rFonts w:eastAsiaTheme="minorEastAsia"/>
          <w:noProof/>
          <w:kern w:val="0"/>
          <w:sz w:val="22"/>
          <w:szCs w:val="22"/>
          <w:lang w:eastAsia="sv-SE"/>
          <w14:numSpacing w14:val="default"/>
        </w:rPr>
      </w:pPr>
      <w:hyperlink w:history="1" w:anchor="_Toc532903188">
        <w:r w:rsidRPr="002A41C9" w:rsidR="00E34D32">
          <w:rPr>
            <w:rStyle w:val="Hyperlnk"/>
            <w:noProof/>
          </w:rPr>
          <w:t>6.6 Koppla välfärd till medborgarskap</w:t>
        </w:r>
        <w:r w:rsidR="00E34D32">
          <w:rPr>
            <w:noProof/>
            <w:webHidden/>
          </w:rPr>
          <w:tab/>
        </w:r>
        <w:r w:rsidR="00E34D32">
          <w:rPr>
            <w:noProof/>
            <w:webHidden/>
          </w:rPr>
          <w:fldChar w:fldCharType="begin"/>
        </w:r>
        <w:r w:rsidR="00E34D32">
          <w:rPr>
            <w:noProof/>
            <w:webHidden/>
          </w:rPr>
          <w:instrText xml:space="preserve"> PAGEREF _Toc532903188 \h </w:instrText>
        </w:r>
        <w:r w:rsidR="00E34D32">
          <w:rPr>
            <w:noProof/>
            <w:webHidden/>
          </w:rPr>
        </w:r>
        <w:r w:rsidR="00E34D32">
          <w:rPr>
            <w:noProof/>
            <w:webHidden/>
          </w:rPr>
          <w:fldChar w:fldCharType="separate"/>
        </w:r>
        <w:r w:rsidR="00E34D32">
          <w:rPr>
            <w:noProof/>
            <w:webHidden/>
          </w:rPr>
          <w:t>35</w:t>
        </w:r>
        <w:r w:rsidR="00E34D32">
          <w:rPr>
            <w:noProof/>
            <w:webHidden/>
          </w:rPr>
          <w:fldChar w:fldCharType="end"/>
        </w:r>
      </w:hyperlink>
    </w:p>
    <w:p w:rsidR="00E34D32" w:rsidRDefault="00B12C79" w14:paraId="2CA0988D" w14:textId="04E1BE0D">
      <w:pPr>
        <w:pStyle w:val="Innehll1"/>
        <w:tabs>
          <w:tab w:val="right" w:leader="dot" w:pos="8494"/>
        </w:tabs>
        <w:rPr>
          <w:rFonts w:eastAsiaTheme="minorEastAsia"/>
          <w:noProof/>
          <w:kern w:val="0"/>
          <w:sz w:val="22"/>
          <w:szCs w:val="22"/>
          <w:lang w:eastAsia="sv-SE"/>
          <w14:numSpacing w14:val="default"/>
        </w:rPr>
      </w:pPr>
      <w:hyperlink w:history="1" w:anchor="_Toc532903189">
        <w:r w:rsidRPr="002A41C9" w:rsidR="00E34D32">
          <w:rPr>
            <w:rStyle w:val="Hyperlnk"/>
            <w:noProof/>
          </w:rPr>
          <w:t>7 Stärkt ekonomi för pensionärer</w:t>
        </w:r>
        <w:r w:rsidR="00E34D32">
          <w:rPr>
            <w:noProof/>
            <w:webHidden/>
          </w:rPr>
          <w:tab/>
        </w:r>
        <w:r w:rsidR="00E34D32">
          <w:rPr>
            <w:noProof/>
            <w:webHidden/>
          </w:rPr>
          <w:fldChar w:fldCharType="begin"/>
        </w:r>
        <w:r w:rsidR="00E34D32">
          <w:rPr>
            <w:noProof/>
            <w:webHidden/>
          </w:rPr>
          <w:instrText xml:space="preserve"> PAGEREF _Toc532903189 \h </w:instrText>
        </w:r>
        <w:r w:rsidR="00E34D32">
          <w:rPr>
            <w:noProof/>
            <w:webHidden/>
          </w:rPr>
        </w:r>
        <w:r w:rsidR="00E34D32">
          <w:rPr>
            <w:noProof/>
            <w:webHidden/>
          </w:rPr>
          <w:fldChar w:fldCharType="separate"/>
        </w:r>
        <w:r w:rsidR="00E34D32">
          <w:rPr>
            <w:noProof/>
            <w:webHidden/>
          </w:rPr>
          <w:t>35</w:t>
        </w:r>
        <w:r w:rsidR="00E34D32">
          <w:rPr>
            <w:noProof/>
            <w:webHidden/>
          </w:rPr>
          <w:fldChar w:fldCharType="end"/>
        </w:r>
      </w:hyperlink>
    </w:p>
    <w:p w:rsidR="00E34D32" w:rsidRDefault="00B12C79" w14:paraId="280921E8" w14:textId="7FF779EE">
      <w:pPr>
        <w:pStyle w:val="Innehll2"/>
        <w:tabs>
          <w:tab w:val="right" w:leader="dot" w:pos="8494"/>
        </w:tabs>
        <w:rPr>
          <w:rFonts w:eastAsiaTheme="minorEastAsia"/>
          <w:noProof/>
          <w:kern w:val="0"/>
          <w:sz w:val="22"/>
          <w:szCs w:val="22"/>
          <w:lang w:eastAsia="sv-SE"/>
          <w14:numSpacing w14:val="default"/>
        </w:rPr>
      </w:pPr>
      <w:hyperlink w:history="1" w:anchor="_Toc532903190">
        <w:r w:rsidRPr="002A41C9" w:rsidR="00E34D32">
          <w:rPr>
            <w:rStyle w:val="Hyperlnk"/>
            <w:noProof/>
          </w:rPr>
          <w:t>7.1 Behåll nuvarande pensionsålder</w:t>
        </w:r>
        <w:r w:rsidR="00E34D32">
          <w:rPr>
            <w:noProof/>
            <w:webHidden/>
          </w:rPr>
          <w:tab/>
        </w:r>
        <w:r w:rsidR="00E34D32">
          <w:rPr>
            <w:noProof/>
            <w:webHidden/>
          </w:rPr>
          <w:fldChar w:fldCharType="begin"/>
        </w:r>
        <w:r w:rsidR="00E34D32">
          <w:rPr>
            <w:noProof/>
            <w:webHidden/>
          </w:rPr>
          <w:instrText xml:space="preserve"> PAGEREF _Toc532903190 \h </w:instrText>
        </w:r>
        <w:r w:rsidR="00E34D32">
          <w:rPr>
            <w:noProof/>
            <w:webHidden/>
          </w:rPr>
        </w:r>
        <w:r w:rsidR="00E34D32">
          <w:rPr>
            <w:noProof/>
            <w:webHidden/>
          </w:rPr>
          <w:fldChar w:fldCharType="separate"/>
        </w:r>
        <w:r w:rsidR="00E34D32">
          <w:rPr>
            <w:noProof/>
            <w:webHidden/>
          </w:rPr>
          <w:t>35</w:t>
        </w:r>
        <w:r w:rsidR="00E34D32">
          <w:rPr>
            <w:noProof/>
            <w:webHidden/>
          </w:rPr>
          <w:fldChar w:fldCharType="end"/>
        </w:r>
      </w:hyperlink>
    </w:p>
    <w:p w:rsidR="00E34D32" w:rsidRDefault="00B12C79" w14:paraId="0166931B" w14:textId="6CA8C791">
      <w:pPr>
        <w:pStyle w:val="Innehll2"/>
        <w:tabs>
          <w:tab w:val="right" w:leader="dot" w:pos="8494"/>
        </w:tabs>
        <w:rPr>
          <w:rFonts w:eastAsiaTheme="minorEastAsia"/>
          <w:noProof/>
          <w:kern w:val="0"/>
          <w:sz w:val="22"/>
          <w:szCs w:val="22"/>
          <w:lang w:eastAsia="sv-SE"/>
          <w14:numSpacing w14:val="default"/>
        </w:rPr>
      </w:pPr>
      <w:hyperlink w:history="1" w:anchor="_Toc532903191">
        <w:r w:rsidRPr="002A41C9" w:rsidR="00E34D32">
          <w:rPr>
            <w:rStyle w:val="Hyperlnk"/>
            <w:noProof/>
          </w:rPr>
          <w:t>7.2 Fokus på fattiga äldre</w:t>
        </w:r>
        <w:r w:rsidR="00E34D32">
          <w:rPr>
            <w:noProof/>
            <w:webHidden/>
          </w:rPr>
          <w:tab/>
        </w:r>
        <w:r w:rsidR="00E34D32">
          <w:rPr>
            <w:noProof/>
            <w:webHidden/>
          </w:rPr>
          <w:fldChar w:fldCharType="begin"/>
        </w:r>
        <w:r w:rsidR="00E34D32">
          <w:rPr>
            <w:noProof/>
            <w:webHidden/>
          </w:rPr>
          <w:instrText xml:space="preserve"> PAGEREF _Toc532903191 \h </w:instrText>
        </w:r>
        <w:r w:rsidR="00E34D32">
          <w:rPr>
            <w:noProof/>
            <w:webHidden/>
          </w:rPr>
        </w:r>
        <w:r w:rsidR="00E34D32">
          <w:rPr>
            <w:noProof/>
            <w:webHidden/>
          </w:rPr>
          <w:fldChar w:fldCharType="separate"/>
        </w:r>
        <w:r w:rsidR="00E34D32">
          <w:rPr>
            <w:noProof/>
            <w:webHidden/>
          </w:rPr>
          <w:t>36</w:t>
        </w:r>
        <w:r w:rsidR="00E34D32">
          <w:rPr>
            <w:noProof/>
            <w:webHidden/>
          </w:rPr>
          <w:fldChar w:fldCharType="end"/>
        </w:r>
      </w:hyperlink>
    </w:p>
    <w:p w:rsidR="00E34D32" w:rsidRDefault="00B12C79" w14:paraId="572633C5" w14:textId="7AD0FDF3">
      <w:pPr>
        <w:pStyle w:val="Innehll2"/>
        <w:tabs>
          <w:tab w:val="right" w:leader="dot" w:pos="8494"/>
        </w:tabs>
        <w:rPr>
          <w:rFonts w:eastAsiaTheme="minorEastAsia"/>
          <w:noProof/>
          <w:kern w:val="0"/>
          <w:sz w:val="22"/>
          <w:szCs w:val="22"/>
          <w:lang w:eastAsia="sv-SE"/>
          <w14:numSpacing w14:val="default"/>
        </w:rPr>
      </w:pPr>
      <w:hyperlink w:history="1" w:anchor="_Toc532903192">
        <w:r w:rsidRPr="002A41C9" w:rsidR="00E34D32">
          <w:rPr>
            <w:rStyle w:val="Hyperlnk"/>
            <w:noProof/>
          </w:rPr>
          <w:t>7.3 Avskaffad och sänkt pensionärsskatt</w:t>
        </w:r>
        <w:r w:rsidR="00E34D32">
          <w:rPr>
            <w:noProof/>
            <w:webHidden/>
          </w:rPr>
          <w:tab/>
        </w:r>
        <w:r w:rsidR="00E34D32">
          <w:rPr>
            <w:noProof/>
            <w:webHidden/>
          </w:rPr>
          <w:fldChar w:fldCharType="begin"/>
        </w:r>
        <w:r w:rsidR="00E34D32">
          <w:rPr>
            <w:noProof/>
            <w:webHidden/>
          </w:rPr>
          <w:instrText xml:space="preserve"> PAGEREF _Toc532903192 \h </w:instrText>
        </w:r>
        <w:r w:rsidR="00E34D32">
          <w:rPr>
            <w:noProof/>
            <w:webHidden/>
          </w:rPr>
        </w:r>
        <w:r w:rsidR="00E34D32">
          <w:rPr>
            <w:noProof/>
            <w:webHidden/>
          </w:rPr>
          <w:fldChar w:fldCharType="separate"/>
        </w:r>
        <w:r w:rsidR="00E34D32">
          <w:rPr>
            <w:noProof/>
            <w:webHidden/>
          </w:rPr>
          <w:t>36</w:t>
        </w:r>
        <w:r w:rsidR="00E34D32">
          <w:rPr>
            <w:noProof/>
            <w:webHidden/>
          </w:rPr>
          <w:fldChar w:fldCharType="end"/>
        </w:r>
      </w:hyperlink>
    </w:p>
    <w:p w:rsidR="00E34D32" w:rsidRDefault="00B12C79" w14:paraId="6F9CF8E9" w14:textId="3E0D6B76">
      <w:pPr>
        <w:pStyle w:val="Innehll2"/>
        <w:tabs>
          <w:tab w:val="right" w:leader="dot" w:pos="8494"/>
        </w:tabs>
        <w:rPr>
          <w:rFonts w:eastAsiaTheme="minorEastAsia"/>
          <w:noProof/>
          <w:kern w:val="0"/>
          <w:sz w:val="22"/>
          <w:szCs w:val="22"/>
          <w:lang w:eastAsia="sv-SE"/>
          <w14:numSpacing w14:val="default"/>
        </w:rPr>
      </w:pPr>
      <w:hyperlink w:history="1" w:anchor="_Toc532903193">
        <w:r w:rsidRPr="002A41C9" w:rsidR="00E34D32">
          <w:rPr>
            <w:rStyle w:val="Hyperlnk"/>
            <w:noProof/>
          </w:rPr>
          <w:t>7.4 Förhöjt jobbskatteavdrag för äldre</w:t>
        </w:r>
        <w:r w:rsidR="00E34D32">
          <w:rPr>
            <w:noProof/>
            <w:webHidden/>
          </w:rPr>
          <w:tab/>
        </w:r>
        <w:r w:rsidR="00E34D32">
          <w:rPr>
            <w:noProof/>
            <w:webHidden/>
          </w:rPr>
          <w:fldChar w:fldCharType="begin"/>
        </w:r>
        <w:r w:rsidR="00E34D32">
          <w:rPr>
            <w:noProof/>
            <w:webHidden/>
          </w:rPr>
          <w:instrText xml:space="preserve"> PAGEREF _Toc532903193 \h </w:instrText>
        </w:r>
        <w:r w:rsidR="00E34D32">
          <w:rPr>
            <w:noProof/>
            <w:webHidden/>
          </w:rPr>
        </w:r>
        <w:r w:rsidR="00E34D32">
          <w:rPr>
            <w:noProof/>
            <w:webHidden/>
          </w:rPr>
          <w:fldChar w:fldCharType="separate"/>
        </w:r>
        <w:r w:rsidR="00E34D32">
          <w:rPr>
            <w:noProof/>
            <w:webHidden/>
          </w:rPr>
          <w:t>37</w:t>
        </w:r>
        <w:r w:rsidR="00E34D32">
          <w:rPr>
            <w:noProof/>
            <w:webHidden/>
          </w:rPr>
          <w:fldChar w:fldCharType="end"/>
        </w:r>
      </w:hyperlink>
    </w:p>
    <w:p w:rsidR="00E34D32" w:rsidRDefault="00B12C79" w14:paraId="740600F9" w14:textId="60AE55ED">
      <w:pPr>
        <w:pStyle w:val="Innehll1"/>
        <w:tabs>
          <w:tab w:val="right" w:leader="dot" w:pos="8494"/>
        </w:tabs>
        <w:rPr>
          <w:rFonts w:eastAsiaTheme="minorEastAsia"/>
          <w:noProof/>
          <w:kern w:val="0"/>
          <w:sz w:val="22"/>
          <w:szCs w:val="22"/>
          <w:lang w:eastAsia="sv-SE"/>
          <w14:numSpacing w14:val="default"/>
        </w:rPr>
      </w:pPr>
      <w:hyperlink w:history="1" w:anchor="_Toc532903194">
        <w:r w:rsidRPr="002A41C9" w:rsidR="00E34D32">
          <w:rPr>
            <w:rStyle w:val="Hyperlnk"/>
            <w:noProof/>
          </w:rPr>
          <w:t>8 Trygghet, lag och ordning</w:t>
        </w:r>
        <w:r w:rsidR="00E34D32">
          <w:rPr>
            <w:noProof/>
            <w:webHidden/>
          </w:rPr>
          <w:tab/>
        </w:r>
        <w:r w:rsidR="00E34D32">
          <w:rPr>
            <w:noProof/>
            <w:webHidden/>
          </w:rPr>
          <w:fldChar w:fldCharType="begin"/>
        </w:r>
        <w:r w:rsidR="00E34D32">
          <w:rPr>
            <w:noProof/>
            <w:webHidden/>
          </w:rPr>
          <w:instrText xml:space="preserve"> PAGEREF _Toc532903194 \h </w:instrText>
        </w:r>
        <w:r w:rsidR="00E34D32">
          <w:rPr>
            <w:noProof/>
            <w:webHidden/>
          </w:rPr>
        </w:r>
        <w:r w:rsidR="00E34D32">
          <w:rPr>
            <w:noProof/>
            <w:webHidden/>
          </w:rPr>
          <w:fldChar w:fldCharType="separate"/>
        </w:r>
        <w:r w:rsidR="00E34D32">
          <w:rPr>
            <w:noProof/>
            <w:webHidden/>
          </w:rPr>
          <w:t>37</w:t>
        </w:r>
        <w:r w:rsidR="00E34D32">
          <w:rPr>
            <w:noProof/>
            <w:webHidden/>
          </w:rPr>
          <w:fldChar w:fldCharType="end"/>
        </w:r>
      </w:hyperlink>
    </w:p>
    <w:p w:rsidR="00E34D32" w:rsidRDefault="00B12C79" w14:paraId="256033E4" w14:textId="0ED99F59">
      <w:pPr>
        <w:pStyle w:val="Innehll2"/>
        <w:tabs>
          <w:tab w:val="right" w:leader="dot" w:pos="8494"/>
        </w:tabs>
        <w:rPr>
          <w:rFonts w:eastAsiaTheme="minorEastAsia"/>
          <w:noProof/>
          <w:kern w:val="0"/>
          <w:sz w:val="22"/>
          <w:szCs w:val="22"/>
          <w:lang w:eastAsia="sv-SE"/>
          <w14:numSpacing w14:val="default"/>
        </w:rPr>
      </w:pPr>
      <w:hyperlink w:history="1" w:anchor="_Toc532903195">
        <w:r w:rsidRPr="002A41C9" w:rsidR="00E34D32">
          <w:rPr>
            <w:rStyle w:val="Hyperlnk"/>
            <w:noProof/>
          </w:rPr>
          <w:t>8.1 En effektiv och resursstark poliskår</w:t>
        </w:r>
        <w:r w:rsidR="00E34D32">
          <w:rPr>
            <w:noProof/>
            <w:webHidden/>
          </w:rPr>
          <w:tab/>
        </w:r>
        <w:r w:rsidR="00E34D32">
          <w:rPr>
            <w:noProof/>
            <w:webHidden/>
          </w:rPr>
          <w:fldChar w:fldCharType="begin"/>
        </w:r>
        <w:r w:rsidR="00E34D32">
          <w:rPr>
            <w:noProof/>
            <w:webHidden/>
          </w:rPr>
          <w:instrText xml:space="preserve"> PAGEREF _Toc532903195 \h </w:instrText>
        </w:r>
        <w:r w:rsidR="00E34D32">
          <w:rPr>
            <w:noProof/>
            <w:webHidden/>
          </w:rPr>
        </w:r>
        <w:r w:rsidR="00E34D32">
          <w:rPr>
            <w:noProof/>
            <w:webHidden/>
          </w:rPr>
          <w:fldChar w:fldCharType="separate"/>
        </w:r>
        <w:r w:rsidR="00E34D32">
          <w:rPr>
            <w:noProof/>
            <w:webHidden/>
          </w:rPr>
          <w:t>38</w:t>
        </w:r>
        <w:r w:rsidR="00E34D32">
          <w:rPr>
            <w:noProof/>
            <w:webHidden/>
          </w:rPr>
          <w:fldChar w:fldCharType="end"/>
        </w:r>
      </w:hyperlink>
    </w:p>
    <w:p w:rsidR="00E34D32" w:rsidRDefault="00B12C79" w14:paraId="76B366CD" w14:textId="62E65B84">
      <w:pPr>
        <w:pStyle w:val="Innehll2"/>
        <w:tabs>
          <w:tab w:val="right" w:leader="dot" w:pos="8494"/>
        </w:tabs>
        <w:rPr>
          <w:rFonts w:eastAsiaTheme="minorEastAsia"/>
          <w:noProof/>
          <w:kern w:val="0"/>
          <w:sz w:val="22"/>
          <w:szCs w:val="22"/>
          <w:lang w:eastAsia="sv-SE"/>
          <w14:numSpacing w14:val="default"/>
        </w:rPr>
      </w:pPr>
      <w:hyperlink w:history="1" w:anchor="_Toc532903196">
        <w:r w:rsidRPr="002A41C9" w:rsidR="00E34D32">
          <w:rPr>
            <w:rStyle w:val="Hyperlnk"/>
            <w:noProof/>
          </w:rPr>
          <w:t>8.2 Fler polisanställda</w:t>
        </w:r>
        <w:r w:rsidR="00E34D32">
          <w:rPr>
            <w:noProof/>
            <w:webHidden/>
          </w:rPr>
          <w:tab/>
        </w:r>
        <w:r w:rsidR="00E34D32">
          <w:rPr>
            <w:noProof/>
            <w:webHidden/>
          </w:rPr>
          <w:fldChar w:fldCharType="begin"/>
        </w:r>
        <w:r w:rsidR="00E34D32">
          <w:rPr>
            <w:noProof/>
            <w:webHidden/>
          </w:rPr>
          <w:instrText xml:space="preserve"> PAGEREF _Toc532903196 \h </w:instrText>
        </w:r>
        <w:r w:rsidR="00E34D32">
          <w:rPr>
            <w:noProof/>
            <w:webHidden/>
          </w:rPr>
        </w:r>
        <w:r w:rsidR="00E34D32">
          <w:rPr>
            <w:noProof/>
            <w:webHidden/>
          </w:rPr>
          <w:fldChar w:fldCharType="separate"/>
        </w:r>
        <w:r w:rsidR="00E34D32">
          <w:rPr>
            <w:noProof/>
            <w:webHidden/>
          </w:rPr>
          <w:t>38</w:t>
        </w:r>
        <w:r w:rsidR="00E34D32">
          <w:rPr>
            <w:noProof/>
            <w:webHidden/>
          </w:rPr>
          <w:fldChar w:fldCharType="end"/>
        </w:r>
      </w:hyperlink>
    </w:p>
    <w:p w:rsidR="00E34D32" w:rsidRDefault="00B12C79" w14:paraId="5B7BB06C" w14:textId="613AFEB4">
      <w:pPr>
        <w:pStyle w:val="Innehll2"/>
        <w:tabs>
          <w:tab w:val="right" w:leader="dot" w:pos="8494"/>
        </w:tabs>
        <w:rPr>
          <w:rFonts w:eastAsiaTheme="minorEastAsia"/>
          <w:noProof/>
          <w:kern w:val="0"/>
          <w:sz w:val="22"/>
          <w:szCs w:val="22"/>
          <w:lang w:eastAsia="sv-SE"/>
          <w14:numSpacing w14:val="default"/>
        </w:rPr>
      </w:pPr>
      <w:hyperlink w:history="1" w:anchor="_Toc532903197">
        <w:r w:rsidRPr="002A41C9" w:rsidR="00E34D32">
          <w:rPr>
            <w:rStyle w:val="Hyperlnk"/>
            <w:noProof/>
          </w:rPr>
          <w:t>8.3 Kontinuerlig översyn, utbildning och anställning av poliser</w:t>
        </w:r>
        <w:r w:rsidR="00E34D32">
          <w:rPr>
            <w:noProof/>
            <w:webHidden/>
          </w:rPr>
          <w:tab/>
        </w:r>
        <w:r w:rsidR="00E34D32">
          <w:rPr>
            <w:noProof/>
            <w:webHidden/>
          </w:rPr>
          <w:fldChar w:fldCharType="begin"/>
        </w:r>
        <w:r w:rsidR="00E34D32">
          <w:rPr>
            <w:noProof/>
            <w:webHidden/>
          </w:rPr>
          <w:instrText xml:space="preserve"> PAGEREF _Toc532903197 \h </w:instrText>
        </w:r>
        <w:r w:rsidR="00E34D32">
          <w:rPr>
            <w:noProof/>
            <w:webHidden/>
          </w:rPr>
        </w:r>
        <w:r w:rsidR="00E34D32">
          <w:rPr>
            <w:noProof/>
            <w:webHidden/>
          </w:rPr>
          <w:fldChar w:fldCharType="separate"/>
        </w:r>
        <w:r w:rsidR="00E34D32">
          <w:rPr>
            <w:noProof/>
            <w:webHidden/>
          </w:rPr>
          <w:t>39</w:t>
        </w:r>
        <w:r w:rsidR="00E34D32">
          <w:rPr>
            <w:noProof/>
            <w:webHidden/>
          </w:rPr>
          <w:fldChar w:fldCharType="end"/>
        </w:r>
      </w:hyperlink>
    </w:p>
    <w:p w:rsidR="00E34D32" w:rsidRDefault="00B12C79" w14:paraId="332BF315" w14:textId="44397D20">
      <w:pPr>
        <w:pStyle w:val="Innehll2"/>
        <w:tabs>
          <w:tab w:val="right" w:leader="dot" w:pos="8494"/>
        </w:tabs>
        <w:rPr>
          <w:rFonts w:eastAsiaTheme="minorEastAsia"/>
          <w:noProof/>
          <w:kern w:val="0"/>
          <w:sz w:val="22"/>
          <w:szCs w:val="22"/>
          <w:lang w:eastAsia="sv-SE"/>
          <w14:numSpacing w14:val="default"/>
        </w:rPr>
      </w:pPr>
      <w:hyperlink w:history="1" w:anchor="_Toc532903198">
        <w:r w:rsidRPr="002A41C9" w:rsidR="00E34D32">
          <w:rPr>
            <w:rStyle w:val="Hyperlnk"/>
            <w:noProof/>
          </w:rPr>
          <w:t>8.4 Ett mer attraktivt yrke</w:t>
        </w:r>
        <w:r w:rsidR="00E34D32">
          <w:rPr>
            <w:noProof/>
            <w:webHidden/>
          </w:rPr>
          <w:tab/>
        </w:r>
        <w:r w:rsidR="00E34D32">
          <w:rPr>
            <w:noProof/>
            <w:webHidden/>
          </w:rPr>
          <w:fldChar w:fldCharType="begin"/>
        </w:r>
        <w:r w:rsidR="00E34D32">
          <w:rPr>
            <w:noProof/>
            <w:webHidden/>
          </w:rPr>
          <w:instrText xml:space="preserve"> PAGEREF _Toc532903198 \h </w:instrText>
        </w:r>
        <w:r w:rsidR="00E34D32">
          <w:rPr>
            <w:noProof/>
            <w:webHidden/>
          </w:rPr>
        </w:r>
        <w:r w:rsidR="00E34D32">
          <w:rPr>
            <w:noProof/>
            <w:webHidden/>
          </w:rPr>
          <w:fldChar w:fldCharType="separate"/>
        </w:r>
        <w:r w:rsidR="00E34D32">
          <w:rPr>
            <w:noProof/>
            <w:webHidden/>
          </w:rPr>
          <w:t>39</w:t>
        </w:r>
        <w:r w:rsidR="00E34D32">
          <w:rPr>
            <w:noProof/>
            <w:webHidden/>
          </w:rPr>
          <w:fldChar w:fldCharType="end"/>
        </w:r>
      </w:hyperlink>
    </w:p>
    <w:p w:rsidR="00E34D32" w:rsidRDefault="00B12C79" w14:paraId="381929EC" w14:textId="05456085">
      <w:pPr>
        <w:pStyle w:val="Innehll2"/>
        <w:tabs>
          <w:tab w:val="right" w:leader="dot" w:pos="8494"/>
        </w:tabs>
        <w:rPr>
          <w:rFonts w:eastAsiaTheme="minorEastAsia"/>
          <w:noProof/>
          <w:kern w:val="0"/>
          <w:sz w:val="22"/>
          <w:szCs w:val="22"/>
          <w:lang w:eastAsia="sv-SE"/>
          <w14:numSpacing w14:val="default"/>
        </w:rPr>
      </w:pPr>
      <w:hyperlink w:history="1" w:anchor="_Toc532903199">
        <w:r w:rsidRPr="002A41C9" w:rsidR="00E34D32">
          <w:rPr>
            <w:rStyle w:val="Hyperlnk"/>
            <w:noProof/>
          </w:rPr>
          <w:t>8.5 Utrustningslyft</w:t>
        </w:r>
        <w:r w:rsidR="00E34D32">
          <w:rPr>
            <w:noProof/>
            <w:webHidden/>
          </w:rPr>
          <w:tab/>
        </w:r>
        <w:r w:rsidR="00E34D32">
          <w:rPr>
            <w:noProof/>
            <w:webHidden/>
          </w:rPr>
          <w:fldChar w:fldCharType="begin"/>
        </w:r>
        <w:r w:rsidR="00E34D32">
          <w:rPr>
            <w:noProof/>
            <w:webHidden/>
          </w:rPr>
          <w:instrText xml:space="preserve"> PAGEREF _Toc532903199 \h </w:instrText>
        </w:r>
        <w:r w:rsidR="00E34D32">
          <w:rPr>
            <w:noProof/>
            <w:webHidden/>
          </w:rPr>
        </w:r>
        <w:r w:rsidR="00E34D32">
          <w:rPr>
            <w:noProof/>
            <w:webHidden/>
          </w:rPr>
          <w:fldChar w:fldCharType="separate"/>
        </w:r>
        <w:r w:rsidR="00E34D32">
          <w:rPr>
            <w:noProof/>
            <w:webHidden/>
          </w:rPr>
          <w:t>40</w:t>
        </w:r>
        <w:r w:rsidR="00E34D32">
          <w:rPr>
            <w:noProof/>
            <w:webHidden/>
          </w:rPr>
          <w:fldChar w:fldCharType="end"/>
        </w:r>
      </w:hyperlink>
    </w:p>
    <w:p w:rsidR="00E34D32" w:rsidRDefault="00B12C79" w14:paraId="386A0C8A" w14:textId="242BC1D2">
      <w:pPr>
        <w:pStyle w:val="Innehll2"/>
        <w:tabs>
          <w:tab w:val="right" w:leader="dot" w:pos="8494"/>
        </w:tabs>
        <w:rPr>
          <w:rFonts w:eastAsiaTheme="minorEastAsia"/>
          <w:noProof/>
          <w:kern w:val="0"/>
          <w:sz w:val="22"/>
          <w:szCs w:val="22"/>
          <w:lang w:eastAsia="sv-SE"/>
          <w14:numSpacing w14:val="default"/>
        </w:rPr>
      </w:pPr>
      <w:hyperlink w:history="1" w:anchor="_Toc532903200">
        <w:r w:rsidRPr="002A41C9" w:rsidR="00E34D32">
          <w:rPr>
            <w:rStyle w:val="Hyperlnk"/>
            <w:noProof/>
          </w:rPr>
          <w:t>8.6 It-verksamheten</w:t>
        </w:r>
        <w:r w:rsidR="00E34D32">
          <w:rPr>
            <w:noProof/>
            <w:webHidden/>
          </w:rPr>
          <w:tab/>
        </w:r>
        <w:r w:rsidR="00E34D32">
          <w:rPr>
            <w:noProof/>
            <w:webHidden/>
          </w:rPr>
          <w:fldChar w:fldCharType="begin"/>
        </w:r>
        <w:r w:rsidR="00E34D32">
          <w:rPr>
            <w:noProof/>
            <w:webHidden/>
          </w:rPr>
          <w:instrText xml:space="preserve"> PAGEREF _Toc532903200 \h </w:instrText>
        </w:r>
        <w:r w:rsidR="00E34D32">
          <w:rPr>
            <w:noProof/>
            <w:webHidden/>
          </w:rPr>
        </w:r>
        <w:r w:rsidR="00E34D32">
          <w:rPr>
            <w:noProof/>
            <w:webHidden/>
          </w:rPr>
          <w:fldChar w:fldCharType="separate"/>
        </w:r>
        <w:r w:rsidR="00E34D32">
          <w:rPr>
            <w:noProof/>
            <w:webHidden/>
          </w:rPr>
          <w:t>40</w:t>
        </w:r>
        <w:r w:rsidR="00E34D32">
          <w:rPr>
            <w:noProof/>
            <w:webHidden/>
          </w:rPr>
          <w:fldChar w:fldCharType="end"/>
        </w:r>
      </w:hyperlink>
    </w:p>
    <w:p w:rsidR="00E34D32" w:rsidRDefault="00B12C79" w14:paraId="576FE0C0" w14:textId="53691213">
      <w:pPr>
        <w:pStyle w:val="Innehll2"/>
        <w:tabs>
          <w:tab w:val="right" w:leader="dot" w:pos="8494"/>
        </w:tabs>
        <w:rPr>
          <w:rFonts w:eastAsiaTheme="minorEastAsia"/>
          <w:noProof/>
          <w:kern w:val="0"/>
          <w:sz w:val="22"/>
          <w:szCs w:val="22"/>
          <w:lang w:eastAsia="sv-SE"/>
          <w14:numSpacing w14:val="default"/>
        </w:rPr>
      </w:pPr>
      <w:hyperlink w:history="1" w:anchor="_Toc532903201">
        <w:r w:rsidRPr="002A41C9" w:rsidR="00E34D32">
          <w:rPr>
            <w:rStyle w:val="Hyperlnk"/>
            <w:noProof/>
          </w:rPr>
          <w:t>8.7 Åklagarmyndigheten och Sveriges Domstolar</w:t>
        </w:r>
        <w:r w:rsidR="00E34D32">
          <w:rPr>
            <w:noProof/>
            <w:webHidden/>
          </w:rPr>
          <w:tab/>
        </w:r>
        <w:r w:rsidR="00E34D32">
          <w:rPr>
            <w:noProof/>
            <w:webHidden/>
          </w:rPr>
          <w:fldChar w:fldCharType="begin"/>
        </w:r>
        <w:r w:rsidR="00E34D32">
          <w:rPr>
            <w:noProof/>
            <w:webHidden/>
          </w:rPr>
          <w:instrText xml:space="preserve"> PAGEREF _Toc532903201 \h </w:instrText>
        </w:r>
        <w:r w:rsidR="00E34D32">
          <w:rPr>
            <w:noProof/>
            <w:webHidden/>
          </w:rPr>
        </w:r>
        <w:r w:rsidR="00E34D32">
          <w:rPr>
            <w:noProof/>
            <w:webHidden/>
          </w:rPr>
          <w:fldChar w:fldCharType="separate"/>
        </w:r>
        <w:r w:rsidR="00E34D32">
          <w:rPr>
            <w:noProof/>
            <w:webHidden/>
          </w:rPr>
          <w:t>41</w:t>
        </w:r>
        <w:r w:rsidR="00E34D32">
          <w:rPr>
            <w:noProof/>
            <w:webHidden/>
          </w:rPr>
          <w:fldChar w:fldCharType="end"/>
        </w:r>
      </w:hyperlink>
    </w:p>
    <w:p w:rsidR="00E34D32" w:rsidRDefault="00B12C79" w14:paraId="7A0DFEB0" w14:textId="613E3935">
      <w:pPr>
        <w:pStyle w:val="Innehll2"/>
        <w:tabs>
          <w:tab w:val="right" w:leader="dot" w:pos="8494"/>
        </w:tabs>
        <w:rPr>
          <w:rFonts w:eastAsiaTheme="minorEastAsia"/>
          <w:noProof/>
          <w:kern w:val="0"/>
          <w:sz w:val="22"/>
          <w:szCs w:val="22"/>
          <w:lang w:eastAsia="sv-SE"/>
          <w14:numSpacing w14:val="default"/>
        </w:rPr>
      </w:pPr>
      <w:hyperlink w:history="1" w:anchor="_Toc532903202">
        <w:r w:rsidRPr="002A41C9" w:rsidR="00E34D32">
          <w:rPr>
            <w:rStyle w:val="Hyperlnk"/>
            <w:noProof/>
          </w:rPr>
          <w:t>8.8 Åklagarmyndigheten</w:t>
        </w:r>
        <w:r w:rsidR="00E34D32">
          <w:rPr>
            <w:noProof/>
            <w:webHidden/>
          </w:rPr>
          <w:tab/>
        </w:r>
        <w:r w:rsidR="00E34D32">
          <w:rPr>
            <w:noProof/>
            <w:webHidden/>
          </w:rPr>
          <w:fldChar w:fldCharType="begin"/>
        </w:r>
        <w:r w:rsidR="00E34D32">
          <w:rPr>
            <w:noProof/>
            <w:webHidden/>
          </w:rPr>
          <w:instrText xml:space="preserve"> PAGEREF _Toc532903202 \h </w:instrText>
        </w:r>
        <w:r w:rsidR="00E34D32">
          <w:rPr>
            <w:noProof/>
            <w:webHidden/>
          </w:rPr>
        </w:r>
        <w:r w:rsidR="00E34D32">
          <w:rPr>
            <w:noProof/>
            <w:webHidden/>
          </w:rPr>
          <w:fldChar w:fldCharType="separate"/>
        </w:r>
        <w:r w:rsidR="00E34D32">
          <w:rPr>
            <w:noProof/>
            <w:webHidden/>
          </w:rPr>
          <w:t>41</w:t>
        </w:r>
        <w:r w:rsidR="00E34D32">
          <w:rPr>
            <w:noProof/>
            <w:webHidden/>
          </w:rPr>
          <w:fldChar w:fldCharType="end"/>
        </w:r>
      </w:hyperlink>
    </w:p>
    <w:p w:rsidR="00E34D32" w:rsidRDefault="00B12C79" w14:paraId="05F09715" w14:textId="440C5DAC">
      <w:pPr>
        <w:pStyle w:val="Innehll2"/>
        <w:tabs>
          <w:tab w:val="right" w:leader="dot" w:pos="8494"/>
        </w:tabs>
        <w:rPr>
          <w:rFonts w:eastAsiaTheme="minorEastAsia"/>
          <w:noProof/>
          <w:kern w:val="0"/>
          <w:sz w:val="22"/>
          <w:szCs w:val="22"/>
          <w:lang w:eastAsia="sv-SE"/>
          <w14:numSpacing w14:val="default"/>
        </w:rPr>
      </w:pPr>
      <w:hyperlink w:history="1" w:anchor="_Toc532903203">
        <w:r w:rsidRPr="002A41C9" w:rsidR="00E34D32">
          <w:rPr>
            <w:rStyle w:val="Hyperlnk"/>
            <w:noProof/>
          </w:rPr>
          <w:t>8.9 Sveriges Domstolar</w:t>
        </w:r>
        <w:r w:rsidR="00E34D32">
          <w:rPr>
            <w:noProof/>
            <w:webHidden/>
          </w:rPr>
          <w:tab/>
        </w:r>
        <w:r w:rsidR="00E34D32">
          <w:rPr>
            <w:noProof/>
            <w:webHidden/>
          </w:rPr>
          <w:fldChar w:fldCharType="begin"/>
        </w:r>
        <w:r w:rsidR="00E34D32">
          <w:rPr>
            <w:noProof/>
            <w:webHidden/>
          </w:rPr>
          <w:instrText xml:space="preserve"> PAGEREF _Toc532903203 \h </w:instrText>
        </w:r>
        <w:r w:rsidR="00E34D32">
          <w:rPr>
            <w:noProof/>
            <w:webHidden/>
          </w:rPr>
        </w:r>
        <w:r w:rsidR="00E34D32">
          <w:rPr>
            <w:noProof/>
            <w:webHidden/>
          </w:rPr>
          <w:fldChar w:fldCharType="separate"/>
        </w:r>
        <w:r w:rsidR="00E34D32">
          <w:rPr>
            <w:noProof/>
            <w:webHidden/>
          </w:rPr>
          <w:t>41</w:t>
        </w:r>
        <w:r w:rsidR="00E34D32">
          <w:rPr>
            <w:noProof/>
            <w:webHidden/>
          </w:rPr>
          <w:fldChar w:fldCharType="end"/>
        </w:r>
      </w:hyperlink>
    </w:p>
    <w:p w:rsidR="00E34D32" w:rsidRDefault="00B12C79" w14:paraId="79E0BEE4" w14:textId="4250F146">
      <w:pPr>
        <w:pStyle w:val="Innehll2"/>
        <w:tabs>
          <w:tab w:val="right" w:leader="dot" w:pos="8494"/>
        </w:tabs>
        <w:rPr>
          <w:rFonts w:eastAsiaTheme="minorEastAsia"/>
          <w:noProof/>
          <w:kern w:val="0"/>
          <w:sz w:val="22"/>
          <w:szCs w:val="22"/>
          <w:lang w:eastAsia="sv-SE"/>
          <w14:numSpacing w14:val="default"/>
        </w:rPr>
      </w:pPr>
      <w:hyperlink w:history="1" w:anchor="_Toc532903204">
        <w:r w:rsidRPr="002A41C9" w:rsidR="00E34D32">
          <w:rPr>
            <w:rStyle w:val="Hyperlnk"/>
            <w:noProof/>
          </w:rPr>
          <w:t>8.10 Kriminalvården</w:t>
        </w:r>
        <w:r w:rsidR="00E34D32">
          <w:rPr>
            <w:noProof/>
            <w:webHidden/>
          </w:rPr>
          <w:tab/>
        </w:r>
        <w:r w:rsidR="00E34D32">
          <w:rPr>
            <w:noProof/>
            <w:webHidden/>
          </w:rPr>
          <w:fldChar w:fldCharType="begin"/>
        </w:r>
        <w:r w:rsidR="00E34D32">
          <w:rPr>
            <w:noProof/>
            <w:webHidden/>
          </w:rPr>
          <w:instrText xml:space="preserve"> PAGEREF _Toc532903204 \h </w:instrText>
        </w:r>
        <w:r w:rsidR="00E34D32">
          <w:rPr>
            <w:noProof/>
            <w:webHidden/>
          </w:rPr>
        </w:r>
        <w:r w:rsidR="00E34D32">
          <w:rPr>
            <w:noProof/>
            <w:webHidden/>
          </w:rPr>
          <w:fldChar w:fldCharType="separate"/>
        </w:r>
        <w:r w:rsidR="00E34D32">
          <w:rPr>
            <w:noProof/>
            <w:webHidden/>
          </w:rPr>
          <w:t>41</w:t>
        </w:r>
        <w:r w:rsidR="00E34D32">
          <w:rPr>
            <w:noProof/>
            <w:webHidden/>
          </w:rPr>
          <w:fldChar w:fldCharType="end"/>
        </w:r>
      </w:hyperlink>
    </w:p>
    <w:p w:rsidR="00E34D32" w:rsidRDefault="00B12C79" w14:paraId="3E082EDC" w14:textId="10B0817C">
      <w:pPr>
        <w:pStyle w:val="Innehll2"/>
        <w:tabs>
          <w:tab w:val="right" w:leader="dot" w:pos="8494"/>
        </w:tabs>
        <w:rPr>
          <w:rFonts w:eastAsiaTheme="minorEastAsia"/>
          <w:noProof/>
          <w:kern w:val="0"/>
          <w:sz w:val="22"/>
          <w:szCs w:val="22"/>
          <w:lang w:eastAsia="sv-SE"/>
          <w14:numSpacing w14:val="default"/>
        </w:rPr>
      </w:pPr>
      <w:hyperlink w:history="1" w:anchor="_Toc532903205">
        <w:r w:rsidRPr="002A41C9" w:rsidR="00E34D32">
          <w:rPr>
            <w:rStyle w:val="Hyperlnk"/>
            <w:noProof/>
          </w:rPr>
          <w:t>8.11 Fler anstalts- och häktesplatser</w:t>
        </w:r>
        <w:r w:rsidR="00E34D32">
          <w:rPr>
            <w:noProof/>
            <w:webHidden/>
          </w:rPr>
          <w:tab/>
        </w:r>
        <w:r w:rsidR="00E34D32">
          <w:rPr>
            <w:noProof/>
            <w:webHidden/>
          </w:rPr>
          <w:fldChar w:fldCharType="begin"/>
        </w:r>
        <w:r w:rsidR="00E34D32">
          <w:rPr>
            <w:noProof/>
            <w:webHidden/>
          </w:rPr>
          <w:instrText xml:space="preserve"> PAGEREF _Toc532903205 \h </w:instrText>
        </w:r>
        <w:r w:rsidR="00E34D32">
          <w:rPr>
            <w:noProof/>
            <w:webHidden/>
          </w:rPr>
        </w:r>
        <w:r w:rsidR="00E34D32">
          <w:rPr>
            <w:noProof/>
            <w:webHidden/>
          </w:rPr>
          <w:fldChar w:fldCharType="separate"/>
        </w:r>
        <w:r w:rsidR="00E34D32">
          <w:rPr>
            <w:noProof/>
            <w:webHidden/>
          </w:rPr>
          <w:t>42</w:t>
        </w:r>
        <w:r w:rsidR="00E34D32">
          <w:rPr>
            <w:noProof/>
            <w:webHidden/>
          </w:rPr>
          <w:fldChar w:fldCharType="end"/>
        </w:r>
      </w:hyperlink>
    </w:p>
    <w:p w:rsidR="00E34D32" w:rsidRDefault="00B12C79" w14:paraId="5AFA757A" w14:textId="00423D75">
      <w:pPr>
        <w:pStyle w:val="Innehll2"/>
        <w:tabs>
          <w:tab w:val="right" w:leader="dot" w:pos="8494"/>
        </w:tabs>
        <w:rPr>
          <w:rFonts w:eastAsiaTheme="minorEastAsia"/>
          <w:noProof/>
          <w:kern w:val="0"/>
          <w:sz w:val="22"/>
          <w:szCs w:val="22"/>
          <w:lang w:eastAsia="sv-SE"/>
          <w14:numSpacing w14:val="default"/>
        </w:rPr>
      </w:pPr>
      <w:hyperlink w:history="1" w:anchor="_Toc532903206">
        <w:r w:rsidRPr="002A41C9" w:rsidR="00E34D32">
          <w:rPr>
            <w:rStyle w:val="Hyperlnk"/>
            <w:noProof/>
          </w:rPr>
          <w:t>8.12 Anstaltsplatser utomlands</w:t>
        </w:r>
        <w:r w:rsidR="00E34D32">
          <w:rPr>
            <w:noProof/>
            <w:webHidden/>
          </w:rPr>
          <w:tab/>
        </w:r>
        <w:r w:rsidR="00E34D32">
          <w:rPr>
            <w:noProof/>
            <w:webHidden/>
          </w:rPr>
          <w:fldChar w:fldCharType="begin"/>
        </w:r>
        <w:r w:rsidR="00E34D32">
          <w:rPr>
            <w:noProof/>
            <w:webHidden/>
          </w:rPr>
          <w:instrText xml:space="preserve"> PAGEREF _Toc532903206 \h </w:instrText>
        </w:r>
        <w:r w:rsidR="00E34D32">
          <w:rPr>
            <w:noProof/>
            <w:webHidden/>
          </w:rPr>
        </w:r>
        <w:r w:rsidR="00E34D32">
          <w:rPr>
            <w:noProof/>
            <w:webHidden/>
          </w:rPr>
          <w:fldChar w:fldCharType="separate"/>
        </w:r>
        <w:r w:rsidR="00E34D32">
          <w:rPr>
            <w:noProof/>
            <w:webHidden/>
          </w:rPr>
          <w:t>42</w:t>
        </w:r>
        <w:r w:rsidR="00E34D32">
          <w:rPr>
            <w:noProof/>
            <w:webHidden/>
          </w:rPr>
          <w:fldChar w:fldCharType="end"/>
        </w:r>
      </w:hyperlink>
    </w:p>
    <w:p w:rsidR="00E34D32" w:rsidRDefault="00B12C79" w14:paraId="5579B511" w14:textId="69C6B15B">
      <w:pPr>
        <w:pStyle w:val="Innehll2"/>
        <w:tabs>
          <w:tab w:val="right" w:leader="dot" w:pos="8494"/>
        </w:tabs>
        <w:rPr>
          <w:rFonts w:eastAsiaTheme="minorEastAsia"/>
          <w:noProof/>
          <w:kern w:val="0"/>
          <w:sz w:val="22"/>
          <w:szCs w:val="22"/>
          <w:lang w:eastAsia="sv-SE"/>
          <w14:numSpacing w14:val="default"/>
        </w:rPr>
      </w:pPr>
      <w:hyperlink w:history="1" w:anchor="_Toc532903207">
        <w:r w:rsidRPr="002A41C9" w:rsidR="00E34D32">
          <w:rPr>
            <w:rStyle w:val="Hyperlnk"/>
            <w:noProof/>
          </w:rPr>
          <w:t>Brott och straff</w:t>
        </w:r>
        <w:r w:rsidR="00E34D32">
          <w:rPr>
            <w:noProof/>
            <w:webHidden/>
          </w:rPr>
          <w:tab/>
        </w:r>
        <w:r w:rsidR="00E34D32">
          <w:rPr>
            <w:noProof/>
            <w:webHidden/>
          </w:rPr>
          <w:fldChar w:fldCharType="begin"/>
        </w:r>
        <w:r w:rsidR="00E34D32">
          <w:rPr>
            <w:noProof/>
            <w:webHidden/>
          </w:rPr>
          <w:instrText xml:space="preserve"> PAGEREF _Toc532903207 \h </w:instrText>
        </w:r>
        <w:r w:rsidR="00E34D32">
          <w:rPr>
            <w:noProof/>
            <w:webHidden/>
          </w:rPr>
        </w:r>
        <w:r w:rsidR="00E34D32">
          <w:rPr>
            <w:noProof/>
            <w:webHidden/>
          </w:rPr>
          <w:fldChar w:fldCharType="separate"/>
        </w:r>
        <w:r w:rsidR="00E34D32">
          <w:rPr>
            <w:noProof/>
            <w:webHidden/>
          </w:rPr>
          <w:t>42</w:t>
        </w:r>
        <w:r w:rsidR="00E34D32">
          <w:rPr>
            <w:noProof/>
            <w:webHidden/>
          </w:rPr>
          <w:fldChar w:fldCharType="end"/>
        </w:r>
      </w:hyperlink>
    </w:p>
    <w:p w:rsidR="00E34D32" w:rsidRDefault="00B12C79" w14:paraId="39242EA9" w14:textId="601BC2A6">
      <w:pPr>
        <w:pStyle w:val="Innehll2"/>
        <w:tabs>
          <w:tab w:val="right" w:leader="dot" w:pos="8494"/>
        </w:tabs>
        <w:rPr>
          <w:rFonts w:eastAsiaTheme="minorEastAsia"/>
          <w:noProof/>
          <w:kern w:val="0"/>
          <w:sz w:val="22"/>
          <w:szCs w:val="22"/>
          <w:lang w:eastAsia="sv-SE"/>
          <w14:numSpacing w14:val="default"/>
        </w:rPr>
      </w:pPr>
      <w:hyperlink w:history="1" w:anchor="_Toc532903208">
        <w:r w:rsidRPr="002A41C9" w:rsidR="00E34D32">
          <w:rPr>
            <w:rStyle w:val="Hyperlnk"/>
            <w:noProof/>
          </w:rPr>
          <w:t>8.14 Straffskärpningar</w:t>
        </w:r>
        <w:r w:rsidR="00E34D32">
          <w:rPr>
            <w:noProof/>
            <w:webHidden/>
          </w:rPr>
          <w:tab/>
        </w:r>
        <w:r w:rsidR="00E34D32">
          <w:rPr>
            <w:noProof/>
            <w:webHidden/>
          </w:rPr>
          <w:fldChar w:fldCharType="begin"/>
        </w:r>
        <w:r w:rsidR="00E34D32">
          <w:rPr>
            <w:noProof/>
            <w:webHidden/>
          </w:rPr>
          <w:instrText xml:space="preserve"> PAGEREF _Toc532903208 \h </w:instrText>
        </w:r>
        <w:r w:rsidR="00E34D32">
          <w:rPr>
            <w:noProof/>
            <w:webHidden/>
          </w:rPr>
        </w:r>
        <w:r w:rsidR="00E34D32">
          <w:rPr>
            <w:noProof/>
            <w:webHidden/>
          </w:rPr>
          <w:fldChar w:fldCharType="separate"/>
        </w:r>
        <w:r w:rsidR="00E34D32">
          <w:rPr>
            <w:noProof/>
            <w:webHidden/>
          </w:rPr>
          <w:t>42</w:t>
        </w:r>
        <w:r w:rsidR="00E34D32">
          <w:rPr>
            <w:noProof/>
            <w:webHidden/>
          </w:rPr>
          <w:fldChar w:fldCharType="end"/>
        </w:r>
      </w:hyperlink>
    </w:p>
    <w:p w:rsidR="00E34D32" w:rsidRDefault="00B12C79" w14:paraId="3C1EC8EF" w14:textId="49FD3292">
      <w:pPr>
        <w:pStyle w:val="Innehll2"/>
        <w:tabs>
          <w:tab w:val="right" w:leader="dot" w:pos="8494"/>
        </w:tabs>
        <w:rPr>
          <w:rFonts w:eastAsiaTheme="minorEastAsia"/>
          <w:noProof/>
          <w:kern w:val="0"/>
          <w:sz w:val="22"/>
          <w:szCs w:val="22"/>
          <w:lang w:eastAsia="sv-SE"/>
          <w14:numSpacing w14:val="default"/>
        </w:rPr>
      </w:pPr>
      <w:hyperlink w:history="1" w:anchor="_Toc532903209">
        <w:r w:rsidRPr="002A41C9" w:rsidR="00E34D32">
          <w:rPr>
            <w:rStyle w:val="Hyperlnk"/>
            <w:noProof/>
          </w:rPr>
          <w:t>8.15 Detaljerad statistik om brottslighet</w:t>
        </w:r>
        <w:r w:rsidR="00E34D32">
          <w:rPr>
            <w:noProof/>
            <w:webHidden/>
          </w:rPr>
          <w:tab/>
        </w:r>
        <w:r w:rsidR="00E34D32">
          <w:rPr>
            <w:noProof/>
            <w:webHidden/>
          </w:rPr>
          <w:fldChar w:fldCharType="begin"/>
        </w:r>
        <w:r w:rsidR="00E34D32">
          <w:rPr>
            <w:noProof/>
            <w:webHidden/>
          </w:rPr>
          <w:instrText xml:space="preserve"> PAGEREF _Toc532903209 \h </w:instrText>
        </w:r>
        <w:r w:rsidR="00E34D32">
          <w:rPr>
            <w:noProof/>
            <w:webHidden/>
          </w:rPr>
        </w:r>
        <w:r w:rsidR="00E34D32">
          <w:rPr>
            <w:noProof/>
            <w:webHidden/>
          </w:rPr>
          <w:fldChar w:fldCharType="separate"/>
        </w:r>
        <w:r w:rsidR="00E34D32">
          <w:rPr>
            <w:noProof/>
            <w:webHidden/>
          </w:rPr>
          <w:t>43</w:t>
        </w:r>
        <w:r w:rsidR="00E34D32">
          <w:rPr>
            <w:noProof/>
            <w:webHidden/>
          </w:rPr>
          <w:fldChar w:fldCharType="end"/>
        </w:r>
      </w:hyperlink>
    </w:p>
    <w:p w:rsidR="00E34D32" w:rsidRDefault="00B12C79" w14:paraId="040F53DE" w14:textId="211CC843">
      <w:pPr>
        <w:pStyle w:val="Innehll2"/>
        <w:tabs>
          <w:tab w:val="right" w:leader="dot" w:pos="8494"/>
        </w:tabs>
        <w:rPr>
          <w:rFonts w:eastAsiaTheme="minorEastAsia"/>
          <w:noProof/>
          <w:kern w:val="0"/>
          <w:sz w:val="22"/>
          <w:szCs w:val="22"/>
          <w:lang w:eastAsia="sv-SE"/>
          <w14:numSpacing w14:val="default"/>
        </w:rPr>
      </w:pPr>
      <w:hyperlink w:history="1" w:anchor="_Toc532903210">
        <w:r w:rsidRPr="002A41C9" w:rsidR="00E34D32">
          <w:rPr>
            <w:rStyle w:val="Hyperlnk"/>
            <w:noProof/>
          </w:rPr>
          <w:t>8.16 Brottsoffer</w:t>
        </w:r>
        <w:r w:rsidR="00E34D32">
          <w:rPr>
            <w:noProof/>
            <w:webHidden/>
          </w:rPr>
          <w:tab/>
        </w:r>
        <w:r w:rsidR="00E34D32">
          <w:rPr>
            <w:noProof/>
            <w:webHidden/>
          </w:rPr>
          <w:fldChar w:fldCharType="begin"/>
        </w:r>
        <w:r w:rsidR="00E34D32">
          <w:rPr>
            <w:noProof/>
            <w:webHidden/>
          </w:rPr>
          <w:instrText xml:space="preserve"> PAGEREF _Toc532903210 \h </w:instrText>
        </w:r>
        <w:r w:rsidR="00E34D32">
          <w:rPr>
            <w:noProof/>
            <w:webHidden/>
          </w:rPr>
        </w:r>
        <w:r w:rsidR="00E34D32">
          <w:rPr>
            <w:noProof/>
            <w:webHidden/>
          </w:rPr>
          <w:fldChar w:fldCharType="separate"/>
        </w:r>
        <w:r w:rsidR="00E34D32">
          <w:rPr>
            <w:noProof/>
            <w:webHidden/>
          </w:rPr>
          <w:t>43</w:t>
        </w:r>
        <w:r w:rsidR="00E34D32">
          <w:rPr>
            <w:noProof/>
            <w:webHidden/>
          </w:rPr>
          <w:fldChar w:fldCharType="end"/>
        </w:r>
      </w:hyperlink>
    </w:p>
    <w:p w:rsidR="00E34D32" w:rsidRDefault="00B12C79" w14:paraId="5B11135C" w14:textId="12904843">
      <w:pPr>
        <w:pStyle w:val="Innehll2"/>
        <w:tabs>
          <w:tab w:val="right" w:leader="dot" w:pos="8494"/>
        </w:tabs>
        <w:rPr>
          <w:rFonts w:eastAsiaTheme="minorEastAsia"/>
          <w:noProof/>
          <w:kern w:val="0"/>
          <w:sz w:val="22"/>
          <w:szCs w:val="22"/>
          <w:lang w:eastAsia="sv-SE"/>
          <w14:numSpacing w14:val="default"/>
        </w:rPr>
      </w:pPr>
      <w:hyperlink w:history="1" w:anchor="_Toc532903211">
        <w:r w:rsidRPr="002A41C9" w:rsidR="00E34D32">
          <w:rPr>
            <w:rStyle w:val="Hyperlnk"/>
            <w:noProof/>
          </w:rPr>
          <w:t>8.17 Statlig skadeståndsgaranti</w:t>
        </w:r>
        <w:r w:rsidR="00E34D32">
          <w:rPr>
            <w:noProof/>
            <w:webHidden/>
          </w:rPr>
          <w:tab/>
        </w:r>
        <w:r w:rsidR="00E34D32">
          <w:rPr>
            <w:noProof/>
            <w:webHidden/>
          </w:rPr>
          <w:fldChar w:fldCharType="begin"/>
        </w:r>
        <w:r w:rsidR="00E34D32">
          <w:rPr>
            <w:noProof/>
            <w:webHidden/>
          </w:rPr>
          <w:instrText xml:space="preserve"> PAGEREF _Toc532903211 \h </w:instrText>
        </w:r>
        <w:r w:rsidR="00E34D32">
          <w:rPr>
            <w:noProof/>
            <w:webHidden/>
          </w:rPr>
        </w:r>
        <w:r w:rsidR="00E34D32">
          <w:rPr>
            <w:noProof/>
            <w:webHidden/>
          </w:rPr>
          <w:fldChar w:fldCharType="separate"/>
        </w:r>
        <w:r w:rsidR="00E34D32">
          <w:rPr>
            <w:noProof/>
            <w:webHidden/>
          </w:rPr>
          <w:t>44</w:t>
        </w:r>
        <w:r w:rsidR="00E34D32">
          <w:rPr>
            <w:noProof/>
            <w:webHidden/>
          </w:rPr>
          <w:fldChar w:fldCharType="end"/>
        </w:r>
      </w:hyperlink>
    </w:p>
    <w:p w:rsidR="00E34D32" w:rsidRDefault="00B12C79" w14:paraId="3920949A" w14:textId="698C2D76">
      <w:pPr>
        <w:pStyle w:val="Innehll2"/>
        <w:tabs>
          <w:tab w:val="right" w:leader="dot" w:pos="8494"/>
        </w:tabs>
        <w:rPr>
          <w:rFonts w:eastAsiaTheme="minorEastAsia"/>
          <w:noProof/>
          <w:kern w:val="0"/>
          <w:sz w:val="22"/>
          <w:szCs w:val="22"/>
          <w:lang w:eastAsia="sv-SE"/>
          <w14:numSpacing w14:val="default"/>
        </w:rPr>
      </w:pPr>
      <w:hyperlink w:history="1" w:anchor="_Toc532903212">
        <w:r w:rsidRPr="002A41C9" w:rsidR="00E34D32">
          <w:rPr>
            <w:rStyle w:val="Hyperlnk"/>
            <w:noProof/>
          </w:rPr>
          <w:t>8.18 Lokala brottsofferjourer</w:t>
        </w:r>
        <w:r w:rsidR="00E34D32">
          <w:rPr>
            <w:noProof/>
            <w:webHidden/>
          </w:rPr>
          <w:tab/>
        </w:r>
        <w:r w:rsidR="00E34D32">
          <w:rPr>
            <w:noProof/>
            <w:webHidden/>
          </w:rPr>
          <w:fldChar w:fldCharType="begin"/>
        </w:r>
        <w:r w:rsidR="00E34D32">
          <w:rPr>
            <w:noProof/>
            <w:webHidden/>
          </w:rPr>
          <w:instrText xml:space="preserve"> PAGEREF _Toc532903212 \h </w:instrText>
        </w:r>
        <w:r w:rsidR="00E34D32">
          <w:rPr>
            <w:noProof/>
            <w:webHidden/>
          </w:rPr>
        </w:r>
        <w:r w:rsidR="00E34D32">
          <w:rPr>
            <w:noProof/>
            <w:webHidden/>
          </w:rPr>
          <w:fldChar w:fldCharType="separate"/>
        </w:r>
        <w:r w:rsidR="00E34D32">
          <w:rPr>
            <w:noProof/>
            <w:webHidden/>
          </w:rPr>
          <w:t>44</w:t>
        </w:r>
        <w:r w:rsidR="00E34D32">
          <w:rPr>
            <w:noProof/>
            <w:webHidden/>
          </w:rPr>
          <w:fldChar w:fldCharType="end"/>
        </w:r>
      </w:hyperlink>
    </w:p>
    <w:p w:rsidR="00E34D32" w:rsidRDefault="00B12C79" w14:paraId="31F1AC2A" w14:textId="7E261337">
      <w:pPr>
        <w:pStyle w:val="Innehll2"/>
        <w:tabs>
          <w:tab w:val="right" w:leader="dot" w:pos="8494"/>
        </w:tabs>
        <w:rPr>
          <w:rFonts w:eastAsiaTheme="minorEastAsia"/>
          <w:noProof/>
          <w:kern w:val="0"/>
          <w:sz w:val="22"/>
          <w:szCs w:val="22"/>
          <w:lang w:eastAsia="sv-SE"/>
          <w14:numSpacing w14:val="default"/>
        </w:rPr>
      </w:pPr>
      <w:hyperlink w:history="1" w:anchor="_Toc532903213">
        <w:r w:rsidRPr="002A41C9" w:rsidR="00E34D32">
          <w:rPr>
            <w:rStyle w:val="Hyperlnk"/>
            <w:noProof/>
          </w:rPr>
          <w:t>8.19 Utsatta områden</w:t>
        </w:r>
        <w:r w:rsidR="00E34D32">
          <w:rPr>
            <w:noProof/>
            <w:webHidden/>
          </w:rPr>
          <w:tab/>
        </w:r>
        <w:r w:rsidR="00E34D32">
          <w:rPr>
            <w:noProof/>
            <w:webHidden/>
          </w:rPr>
          <w:fldChar w:fldCharType="begin"/>
        </w:r>
        <w:r w:rsidR="00E34D32">
          <w:rPr>
            <w:noProof/>
            <w:webHidden/>
          </w:rPr>
          <w:instrText xml:space="preserve"> PAGEREF _Toc532903213 \h </w:instrText>
        </w:r>
        <w:r w:rsidR="00E34D32">
          <w:rPr>
            <w:noProof/>
            <w:webHidden/>
          </w:rPr>
        </w:r>
        <w:r w:rsidR="00E34D32">
          <w:rPr>
            <w:noProof/>
            <w:webHidden/>
          </w:rPr>
          <w:fldChar w:fldCharType="separate"/>
        </w:r>
        <w:r w:rsidR="00E34D32">
          <w:rPr>
            <w:noProof/>
            <w:webHidden/>
          </w:rPr>
          <w:t>44</w:t>
        </w:r>
        <w:r w:rsidR="00E34D32">
          <w:rPr>
            <w:noProof/>
            <w:webHidden/>
          </w:rPr>
          <w:fldChar w:fldCharType="end"/>
        </w:r>
      </w:hyperlink>
    </w:p>
    <w:p w:rsidR="00E34D32" w:rsidRDefault="00B12C79" w14:paraId="1F66A765" w14:textId="63AE116E">
      <w:pPr>
        <w:pStyle w:val="Innehll2"/>
        <w:tabs>
          <w:tab w:val="right" w:leader="dot" w:pos="8494"/>
        </w:tabs>
        <w:rPr>
          <w:rFonts w:eastAsiaTheme="minorEastAsia"/>
          <w:noProof/>
          <w:kern w:val="0"/>
          <w:sz w:val="22"/>
          <w:szCs w:val="22"/>
          <w:lang w:eastAsia="sv-SE"/>
          <w14:numSpacing w14:val="default"/>
        </w:rPr>
      </w:pPr>
      <w:hyperlink w:history="1" w:anchor="_Toc532903214">
        <w:r w:rsidRPr="002A41C9" w:rsidR="00E34D32">
          <w:rPr>
            <w:rStyle w:val="Hyperlnk"/>
            <w:noProof/>
          </w:rPr>
          <w:t>8.20 Upprätta lag och ordning i socialt utsatta områden</w:t>
        </w:r>
        <w:r w:rsidR="00E34D32">
          <w:rPr>
            <w:noProof/>
            <w:webHidden/>
          </w:rPr>
          <w:tab/>
        </w:r>
        <w:r w:rsidR="00E34D32">
          <w:rPr>
            <w:noProof/>
            <w:webHidden/>
          </w:rPr>
          <w:fldChar w:fldCharType="begin"/>
        </w:r>
        <w:r w:rsidR="00E34D32">
          <w:rPr>
            <w:noProof/>
            <w:webHidden/>
          </w:rPr>
          <w:instrText xml:space="preserve"> PAGEREF _Toc532903214 \h </w:instrText>
        </w:r>
        <w:r w:rsidR="00E34D32">
          <w:rPr>
            <w:noProof/>
            <w:webHidden/>
          </w:rPr>
        </w:r>
        <w:r w:rsidR="00E34D32">
          <w:rPr>
            <w:noProof/>
            <w:webHidden/>
          </w:rPr>
          <w:fldChar w:fldCharType="separate"/>
        </w:r>
        <w:r w:rsidR="00E34D32">
          <w:rPr>
            <w:noProof/>
            <w:webHidden/>
          </w:rPr>
          <w:t>44</w:t>
        </w:r>
        <w:r w:rsidR="00E34D32">
          <w:rPr>
            <w:noProof/>
            <w:webHidden/>
          </w:rPr>
          <w:fldChar w:fldCharType="end"/>
        </w:r>
      </w:hyperlink>
    </w:p>
    <w:p w:rsidR="00E34D32" w:rsidRDefault="00B12C79" w14:paraId="403082E4" w14:textId="2F8847C3">
      <w:pPr>
        <w:pStyle w:val="Innehll2"/>
        <w:tabs>
          <w:tab w:val="right" w:leader="dot" w:pos="8494"/>
        </w:tabs>
        <w:rPr>
          <w:rFonts w:eastAsiaTheme="minorEastAsia"/>
          <w:noProof/>
          <w:kern w:val="0"/>
          <w:sz w:val="22"/>
          <w:szCs w:val="22"/>
          <w:lang w:eastAsia="sv-SE"/>
          <w14:numSpacing w14:val="default"/>
        </w:rPr>
      </w:pPr>
      <w:hyperlink w:history="1" w:anchor="_Toc532903215">
        <w:r w:rsidRPr="002A41C9" w:rsidR="00E34D32">
          <w:rPr>
            <w:rStyle w:val="Hyperlnk"/>
            <w:noProof/>
          </w:rPr>
          <w:t>8.21 Återinförandet av beredskapspolisen</w:t>
        </w:r>
        <w:r w:rsidR="00E34D32">
          <w:rPr>
            <w:noProof/>
            <w:webHidden/>
          </w:rPr>
          <w:tab/>
        </w:r>
        <w:r w:rsidR="00E34D32">
          <w:rPr>
            <w:noProof/>
            <w:webHidden/>
          </w:rPr>
          <w:fldChar w:fldCharType="begin"/>
        </w:r>
        <w:r w:rsidR="00E34D32">
          <w:rPr>
            <w:noProof/>
            <w:webHidden/>
          </w:rPr>
          <w:instrText xml:space="preserve"> PAGEREF _Toc532903215 \h </w:instrText>
        </w:r>
        <w:r w:rsidR="00E34D32">
          <w:rPr>
            <w:noProof/>
            <w:webHidden/>
          </w:rPr>
        </w:r>
        <w:r w:rsidR="00E34D32">
          <w:rPr>
            <w:noProof/>
            <w:webHidden/>
          </w:rPr>
          <w:fldChar w:fldCharType="separate"/>
        </w:r>
        <w:r w:rsidR="00E34D32">
          <w:rPr>
            <w:noProof/>
            <w:webHidden/>
          </w:rPr>
          <w:t>45</w:t>
        </w:r>
        <w:r w:rsidR="00E34D32">
          <w:rPr>
            <w:noProof/>
            <w:webHidden/>
          </w:rPr>
          <w:fldChar w:fldCharType="end"/>
        </w:r>
      </w:hyperlink>
    </w:p>
    <w:p w:rsidR="00E34D32" w:rsidRDefault="00B12C79" w14:paraId="201A3D52" w14:textId="7DDD9508">
      <w:pPr>
        <w:pStyle w:val="Innehll2"/>
        <w:tabs>
          <w:tab w:val="right" w:leader="dot" w:pos="8494"/>
        </w:tabs>
        <w:rPr>
          <w:rFonts w:eastAsiaTheme="minorEastAsia"/>
          <w:noProof/>
          <w:kern w:val="0"/>
          <w:sz w:val="22"/>
          <w:szCs w:val="22"/>
          <w:lang w:eastAsia="sv-SE"/>
          <w14:numSpacing w14:val="default"/>
        </w:rPr>
      </w:pPr>
      <w:hyperlink w:history="1" w:anchor="_Toc532903216">
        <w:r w:rsidRPr="002A41C9" w:rsidR="00E34D32">
          <w:rPr>
            <w:rStyle w:val="Hyperlnk"/>
            <w:noProof/>
          </w:rPr>
          <w:t>8.22 Bredare användning av trygghetsskapande kamerabevakning</w:t>
        </w:r>
        <w:r w:rsidR="00E34D32">
          <w:rPr>
            <w:noProof/>
            <w:webHidden/>
          </w:rPr>
          <w:tab/>
        </w:r>
        <w:r w:rsidR="00E34D32">
          <w:rPr>
            <w:noProof/>
            <w:webHidden/>
          </w:rPr>
          <w:fldChar w:fldCharType="begin"/>
        </w:r>
        <w:r w:rsidR="00E34D32">
          <w:rPr>
            <w:noProof/>
            <w:webHidden/>
          </w:rPr>
          <w:instrText xml:space="preserve"> PAGEREF _Toc532903216 \h </w:instrText>
        </w:r>
        <w:r w:rsidR="00E34D32">
          <w:rPr>
            <w:noProof/>
            <w:webHidden/>
          </w:rPr>
        </w:r>
        <w:r w:rsidR="00E34D32">
          <w:rPr>
            <w:noProof/>
            <w:webHidden/>
          </w:rPr>
          <w:fldChar w:fldCharType="separate"/>
        </w:r>
        <w:r w:rsidR="00E34D32">
          <w:rPr>
            <w:noProof/>
            <w:webHidden/>
          </w:rPr>
          <w:t>45</w:t>
        </w:r>
        <w:r w:rsidR="00E34D32">
          <w:rPr>
            <w:noProof/>
            <w:webHidden/>
          </w:rPr>
          <w:fldChar w:fldCharType="end"/>
        </w:r>
      </w:hyperlink>
    </w:p>
    <w:p w:rsidR="00E34D32" w:rsidRDefault="00B12C79" w14:paraId="29AF3A1F" w14:textId="0E864429">
      <w:pPr>
        <w:pStyle w:val="Innehll2"/>
        <w:tabs>
          <w:tab w:val="right" w:leader="dot" w:pos="8494"/>
        </w:tabs>
        <w:rPr>
          <w:rFonts w:eastAsiaTheme="minorEastAsia"/>
          <w:noProof/>
          <w:kern w:val="0"/>
          <w:sz w:val="22"/>
          <w:szCs w:val="22"/>
          <w:lang w:eastAsia="sv-SE"/>
          <w14:numSpacing w14:val="default"/>
        </w:rPr>
      </w:pPr>
      <w:hyperlink w:history="1" w:anchor="_Toc532903217">
        <w:r w:rsidRPr="002A41C9" w:rsidR="00E34D32">
          <w:rPr>
            <w:rStyle w:val="Hyperlnk"/>
            <w:noProof/>
          </w:rPr>
          <w:t>8.23 Terrorism</w:t>
        </w:r>
        <w:r w:rsidR="00E34D32">
          <w:rPr>
            <w:noProof/>
            <w:webHidden/>
          </w:rPr>
          <w:tab/>
        </w:r>
        <w:r w:rsidR="00E34D32">
          <w:rPr>
            <w:noProof/>
            <w:webHidden/>
          </w:rPr>
          <w:fldChar w:fldCharType="begin"/>
        </w:r>
        <w:r w:rsidR="00E34D32">
          <w:rPr>
            <w:noProof/>
            <w:webHidden/>
          </w:rPr>
          <w:instrText xml:space="preserve"> PAGEREF _Toc532903217 \h </w:instrText>
        </w:r>
        <w:r w:rsidR="00E34D32">
          <w:rPr>
            <w:noProof/>
            <w:webHidden/>
          </w:rPr>
        </w:r>
        <w:r w:rsidR="00E34D32">
          <w:rPr>
            <w:noProof/>
            <w:webHidden/>
          </w:rPr>
          <w:fldChar w:fldCharType="separate"/>
        </w:r>
        <w:r w:rsidR="00E34D32">
          <w:rPr>
            <w:noProof/>
            <w:webHidden/>
          </w:rPr>
          <w:t>45</w:t>
        </w:r>
        <w:r w:rsidR="00E34D32">
          <w:rPr>
            <w:noProof/>
            <w:webHidden/>
          </w:rPr>
          <w:fldChar w:fldCharType="end"/>
        </w:r>
      </w:hyperlink>
    </w:p>
    <w:p w:rsidR="00E34D32" w:rsidRDefault="00B12C79" w14:paraId="42558E1B" w14:textId="68B9B6A2">
      <w:pPr>
        <w:pStyle w:val="Innehll1"/>
        <w:tabs>
          <w:tab w:val="right" w:leader="dot" w:pos="8494"/>
        </w:tabs>
        <w:rPr>
          <w:rFonts w:eastAsiaTheme="minorEastAsia"/>
          <w:noProof/>
          <w:kern w:val="0"/>
          <w:sz w:val="22"/>
          <w:szCs w:val="22"/>
          <w:lang w:eastAsia="sv-SE"/>
          <w14:numSpacing w14:val="default"/>
        </w:rPr>
      </w:pPr>
      <w:hyperlink w:history="1" w:anchor="_Toc532903218">
        <w:r w:rsidRPr="002A41C9" w:rsidR="00E34D32">
          <w:rPr>
            <w:rStyle w:val="Hyperlnk"/>
            <w:noProof/>
          </w:rPr>
          <w:t>9 Migration</w:t>
        </w:r>
        <w:r w:rsidR="00E34D32">
          <w:rPr>
            <w:noProof/>
            <w:webHidden/>
          </w:rPr>
          <w:tab/>
        </w:r>
        <w:r w:rsidR="00E34D32">
          <w:rPr>
            <w:noProof/>
            <w:webHidden/>
          </w:rPr>
          <w:fldChar w:fldCharType="begin"/>
        </w:r>
        <w:r w:rsidR="00E34D32">
          <w:rPr>
            <w:noProof/>
            <w:webHidden/>
          </w:rPr>
          <w:instrText xml:space="preserve"> PAGEREF _Toc532903218 \h </w:instrText>
        </w:r>
        <w:r w:rsidR="00E34D32">
          <w:rPr>
            <w:noProof/>
            <w:webHidden/>
          </w:rPr>
        </w:r>
        <w:r w:rsidR="00E34D32">
          <w:rPr>
            <w:noProof/>
            <w:webHidden/>
          </w:rPr>
          <w:fldChar w:fldCharType="separate"/>
        </w:r>
        <w:r w:rsidR="00E34D32">
          <w:rPr>
            <w:noProof/>
            <w:webHidden/>
          </w:rPr>
          <w:t>46</w:t>
        </w:r>
        <w:r w:rsidR="00E34D32">
          <w:rPr>
            <w:noProof/>
            <w:webHidden/>
          </w:rPr>
          <w:fldChar w:fldCharType="end"/>
        </w:r>
      </w:hyperlink>
    </w:p>
    <w:p w:rsidR="00E34D32" w:rsidRDefault="00B12C79" w14:paraId="6739694A" w14:textId="7CAA94C7">
      <w:pPr>
        <w:pStyle w:val="Innehll2"/>
        <w:tabs>
          <w:tab w:val="right" w:leader="dot" w:pos="8494"/>
        </w:tabs>
        <w:rPr>
          <w:rFonts w:eastAsiaTheme="minorEastAsia"/>
          <w:noProof/>
          <w:kern w:val="0"/>
          <w:sz w:val="22"/>
          <w:szCs w:val="22"/>
          <w:lang w:eastAsia="sv-SE"/>
          <w14:numSpacing w14:val="default"/>
        </w:rPr>
      </w:pPr>
      <w:hyperlink w:history="1" w:anchor="_Toc532903219">
        <w:r w:rsidRPr="002A41C9" w:rsidR="00E34D32">
          <w:rPr>
            <w:rStyle w:val="Hyperlnk"/>
            <w:noProof/>
          </w:rPr>
          <w:t>9.1 En humanistisk och hållbar flyktingpolitik</w:t>
        </w:r>
        <w:r w:rsidR="00E34D32">
          <w:rPr>
            <w:noProof/>
            <w:webHidden/>
          </w:rPr>
          <w:tab/>
        </w:r>
        <w:r w:rsidR="00E34D32">
          <w:rPr>
            <w:noProof/>
            <w:webHidden/>
          </w:rPr>
          <w:fldChar w:fldCharType="begin"/>
        </w:r>
        <w:r w:rsidR="00E34D32">
          <w:rPr>
            <w:noProof/>
            <w:webHidden/>
          </w:rPr>
          <w:instrText xml:space="preserve"> PAGEREF _Toc532903219 \h </w:instrText>
        </w:r>
        <w:r w:rsidR="00E34D32">
          <w:rPr>
            <w:noProof/>
            <w:webHidden/>
          </w:rPr>
        </w:r>
        <w:r w:rsidR="00E34D32">
          <w:rPr>
            <w:noProof/>
            <w:webHidden/>
          </w:rPr>
          <w:fldChar w:fldCharType="separate"/>
        </w:r>
        <w:r w:rsidR="00E34D32">
          <w:rPr>
            <w:noProof/>
            <w:webHidden/>
          </w:rPr>
          <w:t>47</w:t>
        </w:r>
        <w:r w:rsidR="00E34D32">
          <w:rPr>
            <w:noProof/>
            <w:webHidden/>
          </w:rPr>
          <w:fldChar w:fldCharType="end"/>
        </w:r>
      </w:hyperlink>
    </w:p>
    <w:p w:rsidR="00E34D32" w:rsidRDefault="00B12C79" w14:paraId="208920AA" w14:textId="0CA11545">
      <w:pPr>
        <w:pStyle w:val="Innehll3"/>
        <w:tabs>
          <w:tab w:val="right" w:leader="dot" w:pos="8494"/>
        </w:tabs>
        <w:rPr>
          <w:rFonts w:eastAsiaTheme="minorEastAsia"/>
          <w:noProof/>
          <w:kern w:val="0"/>
          <w:sz w:val="22"/>
          <w:szCs w:val="22"/>
          <w:lang w:eastAsia="sv-SE"/>
          <w14:numSpacing w14:val="default"/>
        </w:rPr>
      </w:pPr>
      <w:hyperlink w:history="1" w:anchor="_Toc532903220">
        <w:r w:rsidRPr="002A41C9" w:rsidR="00E34D32">
          <w:rPr>
            <w:rStyle w:val="Hyperlnk"/>
            <w:noProof/>
          </w:rPr>
          <w:t>9.1.1 Hjälp tidigt och nära</w:t>
        </w:r>
        <w:r w:rsidR="00E34D32">
          <w:rPr>
            <w:noProof/>
            <w:webHidden/>
          </w:rPr>
          <w:tab/>
        </w:r>
        <w:r w:rsidR="00E34D32">
          <w:rPr>
            <w:noProof/>
            <w:webHidden/>
          </w:rPr>
          <w:fldChar w:fldCharType="begin"/>
        </w:r>
        <w:r w:rsidR="00E34D32">
          <w:rPr>
            <w:noProof/>
            <w:webHidden/>
          </w:rPr>
          <w:instrText xml:space="preserve"> PAGEREF _Toc532903220 \h </w:instrText>
        </w:r>
        <w:r w:rsidR="00E34D32">
          <w:rPr>
            <w:noProof/>
            <w:webHidden/>
          </w:rPr>
        </w:r>
        <w:r w:rsidR="00E34D32">
          <w:rPr>
            <w:noProof/>
            <w:webHidden/>
          </w:rPr>
          <w:fldChar w:fldCharType="separate"/>
        </w:r>
        <w:r w:rsidR="00E34D32">
          <w:rPr>
            <w:noProof/>
            <w:webHidden/>
          </w:rPr>
          <w:t>47</w:t>
        </w:r>
        <w:r w:rsidR="00E34D32">
          <w:rPr>
            <w:noProof/>
            <w:webHidden/>
          </w:rPr>
          <w:fldChar w:fldCharType="end"/>
        </w:r>
      </w:hyperlink>
    </w:p>
    <w:p w:rsidR="00E34D32" w:rsidRDefault="00B12C79" w14:paraId="47B6D8FF" w14:textId="19D50322">
      <w:pPr>
        <w:pStyle w:val="Innehll3"/>
        <w:tabs>
          <w:tab w:val="right" w:leader="dot" w:pos="8494"/>
        </w:tabs>
        <w:rPr>
          <w:rFonts w:eastAsiaTheme="minorEastAsia"/>
          <w:noProof/>
          <w:kern w:val="0"/>
          <w:sz w:val="22"/>
          <w:szCs w:val="22"/>
          <w:lang w:eastAsia="sv-SE"/>
          <w14:numSpacing w14:val="default"/>
        </w:rPr>
      </w:pPr>
      <w:hyperlink w:history="1" w:anchor="_Toc532903221">
        <w:r w:rsidRPr="002A41C9" w:rsidR="00E34D32">
          <w:rPr>
            <w:rStyle w:val="Hyperlnk"/>
            <w:noProof/>
          </w:rPr>
          <w:t>9.1.2 Fler och snabba avslag på nya asylansökningar</w:t>
        </w:r>
        <w:r w:rsidR="00E34D32">
          <w:rPr>
            <w:noProof/>
            <w:webHidden/>
          </w:rPr>
          <w:tab/>
        </w:r>
        <w:r w:rsidR="00E34D32">
          <w:rPr>
            <w:noProof/>
            <w:webHidden/>
          </w:rPr>
          <w:fldChar w:fldCharType="begin"/>
        </w:r>
        <w:r w:rsidR="00E34D32">
          <w:rPr>
            <w:noProof/>
            <w:webHidden/>
          </w:rPr>
          <w:instrText xml:space="preserve"> PAGEREF _Toc532903221 \h </w:instrText>
        </w:r>
        <w:r w:rsidR="00E34D32">
          <w:rPr>
            <w:noProof/>
            <w:webHidden/>
          </w:rPr>
        </w:r>
        <w:r w:rsidR="00E34D32">
          <w:rPr>
            <w:noProof/>
            <w:webHidden/>
          </w:rPr>
          <w:fldChar w:fldCharType="separate"/>
        </w:r>
        <w:r w:rsidR="00E34D32">
          <w:rPr>
            <w:noProof/>
            <w:webHidden/>
          </w:rPr>
          <w:t>47</w:t>
        </w:r>
        <w:r w:rsidR="00E34D32">
          <w:rPr>
            <w:noProof/>
            <w:webHidden/>
          </w:rPr>
          <w:fldChar w:fldCharType="end"/>
        </w:r>
      </w:hyperlink>
    </w:p>
    <w:p w:rsidR="00E34D32" w:rsidRDefault="00B12C79" w14:paraId="4CAF942A" w14:textId="1859DAB9">
      <w:pPr>
        <w:pStyle w:val="Innehll3"/>
        <w:tabs>
          <w:tab w:val="right" w:leader="dot" w:pos="8494"/>
        </w:tabs>
        <w:rPr>
          <w:rFonts w:eastAsiaTheme="minorEastAsia"/>
          <w:noProof/>
          <w:kern w:val="0"/>
          <w:sz w:val="22"/>
          <w:szCs w:val="22"/>
          <w:lang w:eastAsia="sv-SE"/>
          <w14:numSpacing w14:val="default"/>
        </w:rPr>
      </w:pPr>
      <w:hyperlink w:history="1" w:anchor="_Toc532903222">
        <w:r w:rsidRPr="002A41C9" w:rsidR="00E34D32">
          <w:rPr>
            <w:rStyle w:val="Hyperlnk"/>
            <w:noProof/>
          </w:rPr>
          <w:t>9.1.3 Kvotflyktingar och ordnad vidarebosättning</w:t>
        </w:r>
        <w:r w:rsidR="00E34D32">
          <w:rPr>
            <w:noProof/>
            <w:webHidden/>
          </w:rPr>
          <w:tab/>
        </w:r>
        <w:r w:rsidR="00E34D32">
          <w:rPr>
            <w:noProof/>
            <w:webHidden/>
          </w:rPr>
          <w:fldChar w:fldCharType="begin"/>
        </w:r>
        <w:r w:rsidR="00E34D32">
          <w:rPr>
            <w:noProof/>
            <w:webHidden/>
          </w:rPr>
          <w:instrText xml:space="preserve"> PAGEREF _Toc532903222 \h </w:instrText>
        </w:r>
        <w:r w:rsidR="00E34D32">
          <w:rPr>
            <w:noProof/>
            <w:webHidden/>
          </w:rPr>
        </w:r>
        <w:r w:rsidR="00E34D32">
          <w:rPr>
            <w:noProof/>
            <w:webHidden/>
          </w:rPr>
          <w:fldChar w:fldCharType="separate"/>
        </w:r>
        <w:r w:rsidR="00E34D32">
          <w:rPr>
            <w:noProof/>
            <w:webHidden/>
          </w:rPr>
          <w:t>47</w:t>
        </w:r>
        <w:r w:rsidR="00E34D32">
          <w:rPr>
            <w:noProof/>
            <w:webHidden/>
          </w:rPr>
          <w:fldChar w:fldCharType="end"/>
        </w:r>
      </w:hyperlink>
    </w:p>
    <w:p w:rsidR="00E34D32" w:rsidRDefault="00B12C79" w14:paraId="06D3EDD2" w14:textId="054489DE">
      <w:pPr>
        <w:pStyle w:val="Innehll2"/>
        <w:tabs>
          <w:tab w:val="right" w:leader="dot" w:pos="8494"/>
        </w:tabs>
        <w:rPr>
          <w:rFonts w:eastAsiaTheme="minorEastAsia"/>
          <w:noProof/>
          <w:kern w:val="0"/>
          <w:sz w:val="22"/>
          <w:szCs w:val="22"/>
          <w:lang w:eastAsia="sv-SE"/>
          <w14:numSpacing w14:val="default"/>
        </w:rPr>
      </w:pPr>
      <w:hyperlink w:history="1" w:anchor="_Toc532903223">
        <w:r w:rsidRPr="002A41C9" w:rsidR="00E34D32">
          <w:rPr>
            <w:rStyle w:val="Hyperlnk"/>
            <w:noProof/>
          </w:rPr>
          <w:t>9.2 En rättssäker och sammanhållen asylprocess</w:t>
        </w:r>
        <w:r w:rsidR="00E34D32">
          <w:rPr>
            <w:noProof/>
            <w:webHidden/>
          </w:rPr>
          <w:tab/>
        </w:r>
        <w:r w:rsidR="00E34D32">
          <w:rPr>
            <w:noProof/>
            <w:webHidden/>
          </w:rPr>
          <w:fldChar w:fldCharType="begin"/>
        </w:r>
        <w:r w:rsidR="00E34D32">
          <w:rPr>
            <w:noProof/>
            <w:webHidden/>
          </w:rPr>
          <w:instrText xml:space="preserve"> PAGEREF _Toc532903223 \h </w:instrText>
        </w:r>
        <w:r w:rsidR="00E34D32">
          <w:rPr>
            <w:noProof/>
            <w:webHidden/>
          </w:rPr>
        </w:r>
        <w:r w:rsidR="00E34D32">
          <w:rPr>
            <w:noProof/>
            <w:webHidden/>
          </w:rPr>
          <w:fldChar w:fldCharType="separate"/>
        </w:r>
        <w:r w:rsidR="00E34D32">
          <w:rPr>
            <w:noProof/>
            <w:webHidden/>
          </w:rPr>
          <w:t>48</w:t>
        </w:r>
        <w:r w:rsidR="00E34D32">
          <w:rPr>
            <w:noProof/>
            <w:webHidden/>
          </w:rPr>
          <w:fldChar w:fldCharType="end"/>
        </w:r>
      </w:hyperlink>
    </w:p>
    <w:p w:rsidR="00E34D32" w:rsidRDefault="00B12C79" w14:paraId="0B574D9C" w14:textId="0229A66D">
      <w:pPr>
        <w:pStyle w:val="Innehll3"/>
        <w:tabs>
          <w:tab w:val="right" w:leader="dot" w:pos="8494"/>
        </w:tabs>
        <w:rPr>
          <w:rFonts w:eastAsiaTheme="minorEastAsia"/>
          <w:noProof/>
          <w:kern w:val="0"/>
          <w:sz w:val="22"/>
          <w:szCs w:val="22"/>
          <w:lang w:eastAsia="sv-SE"/>
          <w14:numSpacing w14:val="default"/>
        </w:rPr>
      </w:pPr>
      <w:hyperlink w:history="1" w:anchor="_Toc532903224">
        <w:r w:rsidRPr="002A41C9" w:rsidR="00E34D32">
          <w:rPr>
            <w:rStyle w:val="Hyperlnk"/>
            <w:noProof/>
          </w:rPr>
          <w:t>9.2.1 Tydliga regler och fungerande kontrollsystem</w:t>
        </w:r>
        <w:r w:rsidR="00E34D32">
          <w:rPr>
            <w:noProof/>
            <w:webHidden/>
          </w:rPr>
          <w:tab/>
        </w:r>
        <w:r w:rsidR="00E34D32">
          <w:rPr>
            <w:noProof/>
            <w:webHidden/>
          </w:rPr>
          <w:fldChar w:fldCharType="begin"/>
        </w:r>
        <w:r w:rsidR="00E34D32">
          <w:rPr>
            <w:noProof/>
            <w:webHidden/>
          </w:rPr>
          <w:instrText xml:space="preserve"> PAGEREF _Toc532903224 \h </w:instrText>
        </w:r>
        <w:r w:rsidR="00E34D32">
          <w:rPr>
            <w:noProof/>
            <w:webHidden/>
          </w:rPr>
        </w:r>
        <w:r w:rsidR="00E34D32">
          <w:rPr>
            <w:noProof/>
            <w:webHidden/>
          </w:rPr>
          <w:fldChar w:fldCharType="separate"/>
        </w:r>
        <w:r w:rsidR="00E34D32">
          <w:rPr>
            <w:noProof/>
            <w:webHidden/>
          </w:rPr>
          <w:t>48</w:t>
        </w:r>
        <w:r w:rsidR="00E34D32">
          <w:rPr>
            <w:noProof/>
            <w:webHidden/>
          </w:rPr>
          <w:fldChar w:fldCharType="end"/>
        </w:r>
      </w:hyperlink>
    </w:p>
    <w:p w:rsidR="00E34D32" w:rsidRDefault="00B12C79" w14:paraId="2F49159E" w14:textId="0636F6B1">
      <w:pPr>
        <w:pStyle w:val="Innehll3"/>
        <w:tabs>
          <w:tab w:val="right" w:leader="dot" w:pos="8494"/>
        </w:tabs>
        <w:rPr>
          <w:rFonts w:eastAsiaTheme="minorEastAsia"/>
          <w:noProof/>
          <w:kern w:val="0"/>
          <w:sz w:val="22"/>
          <w:szCs w:val="22"/>
          <w:lang w:eastAsia="sv-SE"/>
          <w14:numSpacing w14:val="default"/>
        </w:rPr>
      </w:pPr>
      <w:hyperlink w:history="1" w:anchor="_Toc532903225">
        <w:r w:rsidRPr="002A41C9" w:rsidR="00E34D32">
          <w:rPr>
            <w:rStyle w:val="Hyperlnk"/>
            <w:noProof/>
          </w:rPr>
          <w:t>9.2.2 Tidsbegränsade uppehållstillstånd</w:t>
        </w:r>
        <w:r w:rsidR="00E34D32">
          <w:rPr>
            <w:noProof/>
            <w:webHidden/>
          </w:rPr>
          <w:tab/>
        </w:r>
        <w:r w:rsidR="00E34D32">
          <w:rPr>
            <w:noProof/>
            <w:webHidden/>
          </w:rPr>
          <w:fldChar w:fldCharType="begin"/>
        </w:r>
        <w:r w:rsidR="00E34D32">
          <w:rPr>
            <w:noProof/>
            <w:webHidden/>
          </w:rPr>
          <w:instrText xml:space="preserve"> PAGEREF _Toc532903225 \h </w:instrText>
        </w:r>
        <w:r w:rsidR="00E34D32">
          <w:rPr>
            <w:noProof/>
            <w:webHidden/>
          </w:rPr>
        </w:r>
        <w:r w:rsidR="00E34D32">
          <w:rPr>
            <w:noProof/>
            <w:webHidden/>
          </w:rPr>
          <w:fldChar w:fldCharType="separate"/>
        </w:r>
        <w:r w:rsidR="00E34D32">
          <w:rPr>
            <w:noProof/>
            <w:webHidden/>
          </w:rPr>
          <w:t>48</w:t>
        </w:r>
        <w:r w:rsidR="00E34D32">
          <w:rPr>
            <w:noProof/>
            <w:webHidden/>
          </w:rPr>
          <w:fldChar w:fldCharType="end"/>
        </w:r>
      </w:hyperlink>
    </w:p>
    <w:p w:rsidR="00E34D32" w:rsidRDefault="00B12C79" w14:paraId="21CF0DDD" w14:textId="3A7434A1">
      <w:pPr>
        <w:pStyle w:val="Innehll3"/>
        <w:tabs>
          <w:tab w:val="right" w:leader="dot" w:pos="8494"/>
        </w:tabs>
        <w:rPr>
          <w:rFonts w:eastAsiaTheme="minorEastAsia"/>
          <w:noProof/>
          <w:kern w:val="0"/>
          <w:sz w:val="22"/>
          <w:szCs w:val="22"/>
          <w:lang w:eastAsia="sv-SE"/>
          <w14:numSpacing w14:val="default"/>
        </w:rPr>
      </w:pPr>
      <w:hyperlink w:history="1" w:anchor="_Toc532903226">
        <w:r w:rsidRPr="002A41C9" w:rsidR="00E34D32">
          <w:rPr>
            <w:rStyle w:val="Hyperlnk"/>
            <w:noProof/>
          </w:rPr>
          <w:t>9.2.3 Högre krav på styrkt identitet</w:t>
        </w:r>
        <w:r w:rsidR="00E34D32">
          <w:rPr>
            <w:noProof/>
            <w:webHidden/>
          </w:rPr>
          <w:tab/>
        </w:r>
        <w:r w:rsidR="00E34D32">
          <w:rPr>
            <w:noProof/>
            <w:webHidden/>
          </w:rPr>
          <w:fldChar w:fldCharType="begin"/>
        </w:r>
        <w:r w:rsidR="00E34D32">
          <w:rPr>
            <w:noProof/>
            <w:webHidden/>
          </w:rPr>
          <w:instrText xml:space="preserve"> PAGEREF _Toc532903226 \h </w:instrText>
        </w:r>
        <w:r w:rsidR="00E34D32">
          <w:rPr>
            <w:noProof/>
            <w:webHidden/>
          </w:rPr>
        </w:r>
        <w:r w:rsidR="00E34D32">
          <w:rPr>
            <w:noProof/>
            <w:webHidden/>
          </w:rPr>
          <w:fldChar w:fldCharType="separate"/>
        </w:r>
        <w:r w:rsidR="00E34D32">
          <w:rPr>
            <w:noProof/>
            <w:webHidden/>
          </w:rPr>
          <w:t>48</w:t>
        </w:r>
        <w:r w:rsidR="00E34D32">
          <w:rPr>
            <w:noProof/>
            <w:webHidden/>
          </w:rPr>
          <w:fldChar w:fldCharType="end"/>
        </w:r>
      </w:hyperlink>
    </w:p>
    <w:p w:rsidR="00E34D32" w:rsidRDefault="00B12C79" w14:paraId="1F53AB5B" w14:textId="088509F9">
      <w:pPr>
        <w:pStyle w:val="Innehll3"/>
        <w:tabs>
          <w:tab w:val="right" w:leader="dot" w:pos="8494"/>
        </w:tabs>
        <w:rPr>
          <w:rFonts w:eastAsiaTheme="minorEastAsia"/>
          <w:noProof/>
          <w:kern w:val="0"/>
          <w:sz w:val="22"/>
          <w:szCs w:val="22"/>
          <w:lang w:eastAsia="sv-SE"/>
          <w14:numSpacing w14:val="default"/>
        </w:rPr>
      </w:pPr>
      <w:hyperlink w:history="1" w:anchor="_Toc532903227">
        <w:r w:rsidRPr="002A41C9" w:rsidR="00E34D32">
          <w:rPr>
            <w:rStyle w:val="Hyperlnk"/>
            <w:noProof/>
          </w:rPr>
          <w:t>9.2.4 Översyn av ersättningar till asylsökande</w:t>
        </w:r>
        <w:r w:rsidR="00E34D32">
          <w:rPr>
            <w:noProof/>
            <w:webHidden/>
          </w:rPr>
          <w:tab/>
        </w:r>
        <w:r w:rsidR="00E34D32">
          <w:rPr>
            <w:noProof/>
            <w:webHidden/>
          </w:rPr>
          <w:fldChar w:fldCharType="begin"/>
        </w:r>
        <w:r w:rsidR="00E34D32">
          <w:rPr>
            <w:noProof/>
            <w:webHidden/>
          </w:rPr>
          <w:instrText xml:space="preserve"> PAGEREF _Toc532903227 \h </w:instrText>
        </w:r>
        <w:r w:rsidR="00E34D32">
          <w:rPr>
            <w:noProof/>
            <w:webHidden/>
          </w:rPr>
        </w:r>
        <w:r w:rsidR="00E34D32">
          <w:rPr>
            <w:noProof/>
            <w:webHidden/>
          </w:rPr>
          <w:fldChar w:fldCharType="separate"/>
        </w:r>
        <w:r w:rsidR="00E34D32">
          <w:rPr>
            <w:noProof/>
            <w:webHidden/>
          </w:rPr>
          <w:t>49</w:t>
        </w:r>
        <w:r w:rsidR="00E34D32">
          <w:rPr>
            <w:noProof/>
            <w:webHidden/>
          </w:rPr>
          <w:fldChar w:fldCharType="end"/>
        </w:r>
      </w:hyperlink>
    </w:p>
    <w:p w:rsidR="00E34D32" w:rsidRDefault="00B12C79" w14:paraId="67E19441" w14:textId="30584BC3">
      <w:pPr>
        <w:pStyle w:val="Innehll3"/>
        <w:tabs>
          <w:tab w:val="right" w:leader="dot" w:pos="8494"/>
        </w:tabs>
        <w:rPr>
          <w:rFonts w:eastAsiaTheme="minorEastAsia"/>
          <w:noProof/>
          <w:kern w:val="0"/>
          <w:sz w:val="22"/>
          <w:szCs w:val="22"/>
          <w:lang w:eastAsia="sv-SE"/>
          <w14:numSpacing w14:val="default"/>
        </w:rPr>
      </w:pPr>
      <w:hyperlink w:history="1" w:anchor="_Toc532903228">
        <w:r w:rsidRPr="002A41C9" w:rsidR="00E34D32">
          <w:rPr>
            <w:rStyle w:val="Hyperlnk"/>
            <w:noProof/>
          </w:rPr>
          <w:t>9.2.5 Bättre bosättning av asylsökande, EBO rivs upp</w:t>
        </w:r>
        <w:r w:rsidR="00E34D32">
          <w:rPr>
            <w:noProof/>
            <w:webHidden/>
          </w:rPr>
          <w:tab/>
        </w:r>
        <w:r w:rsidR="00E34D32">
          <w:rPr>
            <w:noProof/>
            <w:webHidden/>
          </w:rPr>
          <w:fldChar w:fldCharType="begin"/>
        </w:r>
        <w:r w:rsidR="00E34D32">
          <w:rPr>
            <w:noProof/>
            <w:webHidden/>
          </w:rPr>
          <w:instrText xml:space="preserve"> PAGEREF _Toc532903228 \h </w:instrText>
        </w:r>
        <w:r w:rsidR="00E34D32">
          <w:rPr>
            <w:noProof/>
            <w:webHidden/>
          </w:rPr>
        </w:r>
        <w:r w:rsidR="00E34D32">
          <w:rPr>
            <w:noProof/>
            <w:webHidden/>
          </w:rPr>
          <w:fldChar w:fldCharType="separate"/>
        </w:r>
        <w:r w:rsidR="00E34D32">
          <w:rPr>
            <w:noProof/>
            <w:webHidden/>
          </w:rPr>
          <w:t>49</w:t>
        </w:r>
        <w:r w:rsidR="00E34D32">
          <w:rPr>
            <w:noProof/>
            <w:webHidden/>
          </w:rPr>
          <w:fldChar w:fldCharType="end"/>
        </w:r>
      </w:hyperlink>
    </w:p>
    <w:p w:rsidR="00E34D32" w:rsidRDefault="00B12C79" w14:paraId="5401656B" w14:textId="11077C67">
      <w:pPr>
        <w:pStyle w:val="Innehll3"/>
        <w:tabs>
          <w:tab w:val="right" w:leader="dot" w:pos="8494"/>
        </w:tabs>
        <w:rPr>
          <w:rFonts w:eastAsiaTheme="minorEastAsia"/>
          <w:noProof/>
          <w:kern w:val="0"/>
          <w:sz w:val="22"/>
          <w:szCs w:val="22"/>
          <w:lang w:eastAsia="sv-SE"/>
          <w14:numSpacing w14:val="default"/>
        </w:rPr>
      </w:pPr>
      <w:hyperlink w:history="1" w:anchor="_Toc532903229">
        <w:r w:rsidRPr="002A41C9" w:rsidR="00E34D32">
          <w:rPr>
            <w:rStyle w:val="Hyperlnk"/>
            <w:noProof/>
          </w:rPr>
          <w:t>9.2.6 Inget kommuntvång</w:t>
        </w:r>
        <w:r w:rsidR="00E34D32">
          <w:rPr>
            <w:noProof/>
            <w:webHidden/>
          </w:rPr>
          <w:tab/>
        </w:r>
        <w:r w:rsidR="00E34D32">
          <w:rPr>
            <w:noProof/>
            <w:webHidden/>
          </w:rPr>
          <w:fldChar w:fldCharType="begin"/>
        </w:r>
        <w:r w:rsidR="00E34D32">
          <w:rPr>
            <w:noProof/>
            <w:webHidden/>
          </w:rPr>
          <w:instrText xml:space="preserve"> PAGEREF _Toc532903229 \h </w:instrText>
        </w:r>
        <w:r w:rsidR="00E34D32">
          <w:rPr>
            <w:noProof/>
            <w:webHidden/>
          </w:rPr>
        </w:r>
        <w:r w:rsidR="00E34D32">
          <w:rPr>
            <w:noProof/>
            <w:webHidden/>
          </w:rPr>
          <w:fldChar w:fldCharType="separate"/>
        </w:r>
        <w:r w:rsidR="00E34D32">
          <w:rPr>
            <w:noProof/>
            <w:webHidden/>
          </w:rPr>
          <w:t>49</w:t>
        </w:r>
        <w:r w:rsidR="00E34D32">
          <w:rPr>
            <w:noProof/>
            <w:webHidden/>
          </w:rPr>
          <w:fldChar w:fldCharType="end"/>
        </w:r>
      </w:hyperlink>
    </w:p>
    <w:p w:rsidR="00E34D32" w:rsidRDefault="00B12C79" w14:paraId="549C919C" w14:textId="71CA5A92">
      <w:pPr>
        <w:pStyle w:val="Innehll3"/>
        <w:tabs>
          <w:tab w:val="right" w:leader="dot" w:pos="8494"/>
        </w:tabs>
        <w:rPr>
          <w:rFonts w:eastAsiaTheme="minorEastAsia"/>
          <w:noProof/>
          <w:kern w:val="0"/>
          <w:sz w:val="22"/>
          <w:szCs w:val="22"/>
          <w:lang w:eastAsia="sv-SE"/>
          <w14:numSpacing w14:val="default"/>
        </w:rPr>
      </w:pPr>
      <w:hyperlink w:history="1" w:anchor="_Toc532903230">
        <w:r w:rsidRPr="002A41C9" w:rsidR="00E34D32">
          <w:rPr>
            <w:rStyle w:val="Hyperlnk"/>
            <w:noProof/>
          </w:rPr>
          <w:t>9.2.7 Kommunersättningar vid flyktingmottagande</w:t>
        </w:r>
        <w:r w:rsidR="00E34D32">
          <w:rPr>
            <w:noProof/>
            <w:webHidden/>
          </w:rPr>
          <w:tab/>
        </w:r>
        <w:r w:rsidR="00E34D32">
          <w:rPr>
            <w:noProof/>
            <w:webHidden/>
          </w:rPr>
          <w:fldChar w:fldCharType="begin"/>
        </w:r>
        <w:r w:rsidR="00E34D32">
          <w:rPr>
            <w:noProof/>
            <w:webHidden/>
          </w:rPr>
          <w:instrText xml:space="preserve"> PAGEREF _Toc532903230 \h </w:instrText>
        </w:r>
        <w:r w:rsidR="00E34D32">
          <w:rPr>
            <w:noProof/>
            <w:webHidden/>
          </w:rPr>
        </w:r>
        <w:r w:rsidR="00E34D32">
          <w:rPr>
            <w:noProof/>
            <w:webHidden/>
          </w:rPr>
          <w:fldChar w:fldCharType="separate"/>
        </w:r>
        <w:r w:rsidR="00E34D32">
          <w:rPr>
            <w:noProof/>
            <w:webHidden/>
          </w:rPr>
          <w:t>50</w:t>
        </w:r>
        <w:r w:rsidR="00E34D32">
          <w:rPr>
            <w:noProof/>
            <w:webHidden/>
          </w:rPr>
          <w:fldChar w:fldCharType="end"/>
        </w:r>
      </w:hyperlink>
    </w:p>
    <w:p w:rsidR="00E34D32" w:rsidRDefault="00B12C79" w14:paraId="158B026A" w14:textId="2F293589">
      <w:pPr>
        <w:pStyle w:val="Innehll3"/>
        <w:tabs>
          <w:tab w:val="right" w:leader="dot" w:pos="8494"/>
        </w:tabs>
        <w:rPr>
          <w:rFonts w:eastAsiaTheme="minorEastAsia"/>
          <w:noProof/>
          <w:kern w:val="0"/>
          <w:sz w:val="22"/>
          <w:szCs w:val="22"/>
          <w:lang w:eastAsia="sv-SE"/>
          <w14:numSpacing w14:val="default"/>
        </w:rPr>
      </w:pPr>
      <w:hyperlink w:history="1" w:anchor="_Toc532903231">
        <w:r w:rsidRPr="002A41C9" w:rsidR="00E34D32">
          <w:rPr>
            <w:rStyle w:val="Hyperlnk"/>
            <w:noProof/>
          </w:rPr>
          <w:t>9.2.8 Etableringsersättning till vissa nyanlända invandrare</w:t>
        </w:r>
        <w:r w:rsidR="00E34D32">
          <w:rPr>
            <w:noProof/>
            <w:webHidden/>
          </w:rPr>
          <w:tab/>
        </w:r>
        <w:r w:rsidR="00E34D32">
          <w:rPr>
            <w:noProof/>
            <w:webHidden/>
          </w:rPr>
          <w:fldChar w:fldCharType="begin"/>
        </w:r>
        <w:r w:rsidR="00E34D32">
          <w:rPr>
            <w:noProof/>
            <w:webHidden/>
          </w:rPr>
          <w:instrText xml:space="preserve"> PAGEREF _Toc532903231 \h </w:instrText>
        </w:r>
        <w:r w:rsidR="00E34D32">
          <w:rPr>
            <w:noProof/>
            <w:webHidden/>
          </w:rPr>
        </w:r>
        <w:r w:rsidR="00E34D32">
          <w:rPr>
            <w:noProof/>
            <w:webHidden/>
          </w:rPr>
          <w:fldChar w:fldCharType="separate"/>
        </w:r>
        <w:r w:rsidR="00E34D32">
          <w:rPr>
            <w:noProof/>
            <w:webHidden/>
          </w:rPr>
          <w:t>50</w:t>
        </w:r>
        <w:r w:rsidR="00E34D32">
          <w:rPr>
            <w:noProof/>
            <w:webHidden/>
          </w:rPr>
          <w:fldChar w:fldCharType="end"/>
        </w:r>
      </w:hyperlink>
    </w:p>
    <w:p w:rsidR="00E34D32" w:rsidRDefault="00B12C79" w14:paraId="10E84FD6" w14:textId="55FB592D">
      <w:pPr>
        <w:pStyle w:val="Innehll3"/>
        <w:tabs>
          <w:tab w:val="right" w:leader="dot" w:pos="8494"/>
        </w:tabs>
        <w:rPr>
          <w:rFonts w:eastAsiaTheme="minorEastAsia"/>
          <w:noProof/>
          <w:kern w:val="0"/>
          <w:sz w:val="22"/>
          <w:szCs w:val="22"/>
          <w:lang w:eastAsia="sv-SE"/>
          <w14:numSpacing w14:val="default"/>
        </w:rPr>
      </w:pPr>
      <w:hyperlink w:history="1" w:anchor="_Toc532903232">
        <w:r w:rsidRPr="002A41C9" w:rsidR="00E34D32">
          <w:rPr>
            <w:rStyle w:val="Hyperlnk"/>
            <w:noProof/>
          </w:rPr>
          <w:t>9.2.9 Asylboenden i Migrationsverkets regi</w:t>
        </w:r>
        <w:r w:rsidR="00E34D32">
          <w:rPr>
            <w:noProof/>
            <w:webHidden/>
          </w:rPr>
          <w:tab/>
        </w:r>
        <w:r w:rsidR="00E34D32">
          <w:rPr>
            <w:noProof/>
            <w:webHidden/>
          </w:rPr>
          <w:fldChar w:fldCharType="begin"/>
        </w:r>
        <w:r w:rsidR="00E34D32">
          <w:rPr>
            <w:noProof/>
            <w:webHidden/>
          </w:rPr>
          <w:instrText xml:space="preserve"> PAGEREF _Toc532903232 \h </w:instrText>
        </w:r>
        <w:r w:rsidR="00E34D32">
          <w:rPr>
            <w:noProof/>
            <w:webHidden/>
          </w:rPr>
        </w:r>
        <w:r w:rsidR="00E34D32">
          <w:rPr>
            <w:noProof/>
            <w:webHidden/>
          </w:rPr>
          <w:fldChar w:fldCharType="separate"/>
        </w:r>
        <w:r w:rsidR="00E34D32">
          <w:rPr>
            <w:noProof/>
            <w:webHidden/>
          </w:rPr>
          <w:t>50</w:t>
        </w:r>
        <w:r w:rsidR="00E34D32">
          <w:rPr>
            <w:noProof/>
            <w:webHidden/>
          </w:rPr>
          <w:fldChar w:fldCharType="end"/>
        </w:r>
      </w:hyperlink>
    </w:p>
    <w:p w:rsidR="00E34D32" w:rsidRDefault="00B12C79" w14:paraId="3B4B887A" w14:textId="6E7F7878">
      <w:pPr>
        <w:pStyle w:val="Innehll3"/>
        <w:tabs>
          <w:tab w:val="right" w:leader="dot" w:pos="8494"/>
        </w:tabs>
        <w:rPr>
          <w:rFonts w:eastAsiaTheme="minorEastAsia"/>
          <w:noProof/>
          <w:kern w:val="0"/>
          <w:sz w:val="22"/>
          <w:szCs w:val="22"/>
          <w:lang w:eastAsia="sv-SE"/>
          <w14:numSpacing w14:val="default"/>
        </w:rPr>
      </w:pPr>
      <w:hyperlink w:history="1" w:anchor="_Toc532903233">
        <w:r w:rsidRPr="002A41C9" w:rsidR="00E34D32">
          <w:rPr>
            <w:rStyle w:val="Hyperlnk"/>
            <w:noProof/>
          </w:rPr>
          <w:t>9.2.10 Förbättrade boenden</w:t>
        </w:r>
        <w:r w:rsidR="00E34D32">
          <w:rPr>
            <w:noProof/>
            <w:webHidden/>
          </w:rPr>
          <w:tab/>
        </w:r>
        <w:r w:rsidR="00E34D32">
          <w:rPr>
            <w:noProof/>
            <w:webHidden/>
          </w:rPr>
          <w:fldChar w:fldCharType="begin"/>
        </w:r>
        <w:r w:rsidR="00E34D32">
          <w:rPr>
            <w:noProof/>
            <w:webHidden/>
          </w:rPr>
          <w:instrText xml:space="preserve"> PAGEREF _Toc532903233 \h </w:instrText>
        </w:r>
        <w:r w:rsidR="00E34D32">
          <w:rPr>
            <w:noProof/>
            <w:webHidden/>
          </w:rPr>
        </w:r>
        <w:r w:rsidR="00E34D32">
          <w:rPr>
            <w:noProof/>
            <w:webHidden/>
          </w:rPr>
          <w:fldChar w:fldCharType="separate"/>
        </w:r>
        <w:r w:rsidR="00E34D32">
          <w:rPr>
            <w:noProof/>
            <w:webHidden/>
          </w:rPr>
          <w:t>50</w:t>
        </w:r>
        <w:r w:rsidR="00E34D32">
          <w:rPr>
            <w:noProof/>
            <w:webHidden/>
          </w:rPr>
          <w:fldChar w:fldCharType="end"/>
        </w:r>
      </w:hyperlink>
    </w:p>
    <w:p w:rsidR="00E34D32" w:rsidRDefault="00B12C79" w14:paraId="5BBF91F3" w14:textId="3B73EF92">
      <w:pPr>
        <w:pStyle w:val="Innehll3"/>
        <w:tabs>
          <w:tab w:val="right" w:leader="dot" w:pos="8494"/>
        </w:tabs>
        <w:rPr>
          <w:rFonts w:eastAsiaTheme="minorEastAsia"/>
          <w:noProof/>
          <w:kern w:val="0"/>
          <w:sz w:val="22"/>
          <w:szCs w:val="22"/>
          <w:lang w:eastAsia="sv-SE"/>
          <w14:numSpacing w14:val="default"/>
        </w:rPr>
      </w:pPr>
      <w:hyperlink w:history="1" w:anchor="_Toc532903234">
        <w:r w:rsidRPr="002A41C9" w:rsidR="00E34D32">
          <w:rPr>
            <w:rStyle w:val="Hyperlnk"/>
            <w:noProof/>
          </w:rPr>
          <w:t>9.2.11 Skydd för minoriteter</w:t>
        </w:r>
        <w:r w:rsidR="00E34D32">
          <w:rPr>
            <w:noProof/>
            <w:webHidden/>
          </w:rPr>
          <w:tab/>
        </w:r>
        <w:r w:rsidR="00E34D32">
          <w:rPr>
            <w:noProof/>
            <w:webHidden/>
          </w:rPr>
          <w:fldChar w:fldCharType="begin"/>
        </w:r>
        <w:r w:rsidR="00E34D32">
          <w:rPr>
            <w:noProof/>
            <w:webHidden/>
          </w:rPr>
          <w:instrText xml:space="preserve"> PAGEREF _Toc532903234 \h </w:instrText>
        </w:r>
        <w:r w:rsidR="00E34D32">
          <w:rPr>
            <w:noProof/>
            <w:webHidden/>
          </w:rPr>
        </w:r>
        <w:r w:rsidR="00E34D32">
          <w:rPr>
            <w:noProof/>
            <w:webHidden/>
          </w:rPr>
          <w:fldChar w:fldCharType="separate"/>
        </w:r>
        <w:r w:rsidR="00E34D32">
          <w:rPr>
            <w:noProof/>
            <w:webHidden/>
          </w:rPr>
          <w:t>50</w:t>
        </w:r>
        <w:r w:rsidR="00E34D32">
          <w:rPr>
            <w:noProof/>
            <w:webHidden/>
          </w:rPr>
          <w:fldChar w:fldCharType="end"/>
        </w:r>
      </w:hyperlink>
    </w:p>
    <w:p w:rsidR="00E34D32" w:rsidRDefault="00B12C79" w14:paraId="5F4F0B1D" w14:textId="5566FEE6">
      <w:pPr>
        <w:pStyle w:val="Innehll3"/>
        <w:tabs>
          <w:tab w:val="right" w:leader="dot" w:pos="8494"/>
        </w:tabs>
        <w:rPr>
          <w:rFonts w:eastAsiaTheme="minorEastAsia"/>
          <w:noProof/>
          <w:kern w:val="0"/>
          <w:sz w:val="22"/>
          <w:szCs w:val="22"/>
          <w:lang w:eastAsia="sv-SE"/>
          <w14:numSpacing w14:val="default"/>
        </w:rPr>
      </w:pPr>
      <w:hyperlink w:history="1" w:anchor="_Toc532903235">
        <w:r w:rsidRPr="002A41C9" w:rsidR="00E34D32">
          <w:rPr>
            <w:rStyle w:val="Hyperlnk"/>
            <w:noProof/>
          </w:rPr>
          <w:t>9.2.12 Återvandring</w:t>
        </w:r>
        <w:r w:rsidR="00E34D32">
          <w:rPr>
            <w:noProof/>
            <w:webHidden/>
          </w:rPr>
          <w:tab/>
        </w:r>
        <w:r w:rsidR="00E34D32">
          <w:rPr>
            <w:noProof/>
            <w:webHidden/>
          </w:rPr>
          <w:fldChar w:fldCharType="begin"/>
        </w:r>
        <w:r w:rsidR="00E34D32">
          <w:rPr>
            <w:noProof/>
            <w:webHidden/>
          </w:rPr>
          <w:instrText xml:space="preserve"> PAGEREF _Toc532903235 \h </w:instrText>
        </w:r>
        <w:r w:rsidR="00E34D32">
          <w:rPr>
            <w:noProof/>
            <w:webHidden/>
          </w:rPr>
        </w:r>
        <w:r w:rsidR="00E34D32">
          <w:rPr>
            <w:noProof/>
            <w:webHidden/>
          </w:rPr>
          <w:fldChar w:fldCharType="separate"/>
        </w:r>
        <w:r w:rsidR="00E34D32">
          <w:rPr>
            <w:noProof/>
            <w:webHidden/>
          </w:rPr>
          <w:t>51</w:t>
        </w:r>
        <w:r w:rsidR="00E34D32">
          <w:rPr>
            <w:noProof/>
            <w:webHidden/>
          </w:rPr>
          <w:fldChar w:fldCharType="end"/>
        </w:r>
      </w:hyperlink>
    </w:p>
    <w:p w:rsidR="00E34D32" w:rsidRDefault="00B12C79" w14:paraId="766A50B1" w14:textId="49314F39">
      <w:pPr>
        <w:pStyle w:val="Innehll2"/>
        <w:tabs>
          <w:tab w:val="right" w:leader="dot" w:pos="8494"/>
        </w:tabs>
        <w:rPr>
          <w:rFonts w:eastAsiaTheme="minorEastAsia"/>
          <w:noProof/>
          <w:kern w:val="0"/>
          <w:sz w:val="22"/>
          <w:szCs w:val="22"/>
          <w:lang w:eastAsia="sv-SE"/>
          <w14:numSpacing w14:val="default"/>
        </w:rPr>
      </w:pPr>
      <w:hyperlink w:history="1" w:anchor="_Toc532903236">
        <w:r w:rsidRPr="002A41C9" w:rsidR="00E34D32">
          <w:rPr>
            <w:rStyle w:val="Hyperlnk"/>
            <w:noProof/>
          </w:rPr>
          <w:t>9.3 Krafttag mot illegala migranter</w:t>
        </w:r>
        <w:r w:rsidR="00E34D32">
          <w:rPr>
            <w:noProof/>
            <w:webHidden/>
          </w:rPr>
          <w:tab/>
        </w:r>
        <w:r w:rsidR="00E34D32">
          <w:rPr>
            <w:noProof/>
            <w:webHidden/>
          </w:rPr>
          <w:fldChar w:fldCharType="begin"/>
        </w:r>
        <w:r w:rsidR="00E34D32">
          <w:rPr>
            <w:noProof/>
            <w:webHidden/>
          </w:rPr>
          <w:instrText xml:space="preserve"> PAGEREF _Toc532903236 \h </w:instrText>
        </w:r>
        <w:r w:rsidR="00E34D32">
          <w:rPr>
            <w:noProof/>
            <w:webHidden/>
          </w:rPr>
        </w:r>
        <w:r w:rsidR="00E34D32">
          <w:rPr>
            <w:noProof/>
            <w:webHidden/>
          </w:rPr>
          <w:fldChar w:fldCharType="separate"/>
        </w:r>
        <w:r w:rsidR="00E34D32">
          <w:rPr>
            <w:noProof/>
            <w:webHidden/>
          </w:rPr>
          <w:t>51</w:t>
        </w:r>
        <w:r w:rsidR="00E34D32">
          <w:rPr>
            <w:noProof/>
            <w:webHidden/>
          </w:rPr>
          <w:fldChar w:fldCharType="end"/>
        </w:r>
      </w:hyperlink>
    </w:p>
    <w:p w:rsidR="00E34D32" w:rsidRDefault="00B12C79" w14:paraId="67A68B7D" w14:textId="5F07C796">
      <w:pPr>
        <w:pStyle w:val="Innehll3"/>
        <w:tabs>
          <w:tab w:val="right" w:leader="dot" w:pos="8494"/>
        </w:tabs>
        <w:rPr>
          <w:rFonts w:eastAsiaTheme="minorEastAsia"/>
          <w:noProof/>
          <w:kern w:val="0"/>
          <w:sz w:val="22"/>
          <w:szCs w:val="22"/>
          <w:lang w:eastAsia="sv-SE"/>
          <w14:numSpacing w14:val="default"/>
        </w:rPr>
      </w:pPr>
      <w:hyperlink w:history="1" w:anchor="_Toc532903237">
        <w:r w:rsidRPr="002A41C9" w:rsidR="00E34D32">
          <w:rPr>
            <w:rStyle w:val="Hyperlnk"/>
            <w:noProof/>
          </w:rPr>
          <w:t>9.3.1 Förbättrade gränskontroller</w:t>
        </w:r>
        <w:r w:rsidR="00E34D32">
          <w:rPr>
            <w:noProof/>
            <w:webHidden/>
          </w:rPr>
          <w:tab/>
        </w:r>
        <w:r w:rsidR="00E34D32">
          <w:rPr>
            <w:noProof/>
            <w:webHidden/>
          </w:rPr>
          <w:fldChar w:fldCharType="begin"/>
        </w:r>
        <w:r w:rsidR="00E34D32">
          <w:rPr>
            <w:noProof/>
            <w:webHidden/>
          </w:rPr>
          <w:instrText xml:space="preserve"> PAGEREF _Toc532903237 \h </w:instrText>
        </w:r>
        <w:r w:rsidR="00E34D32">
          <w:rPr>
            <w:noProof/>
            <w:webHidden/>
          </w:rPr>
        </w:r>
        <w:r w:rsidR="00E34D32">
          <w:rPr>
            <w:noProof/>
            <w:webHidden/>
          </w:rPr>
          <w:fldChar w:fldCharType="separate"/>
        </w:r>
        <w:r w:rsidR="00E34D32">
          <w:rPr>
            <w:noProof/>
            <w:webHidden/>
          </w:rPr>
          <w:t>51</w:t>
        </w:r>
        <w:r w:rsidR="00E34D32">
          <w:rPr>
            <w:noProof/>
            <w:webHidden/>
          </w:rPr>
          <w:fldChar w:fldCharType="end"/>
        </w:r>
      </w:hyperlink>
    </w:p>
    <w:p w:rsidR="00E34D32" w:rsidRDefault="00B12C79" w14:paraId="7B42178B" w14:textId="698ADB23">
      <w:pPr>
        <w:pStyle w:val="Innehll3"/>
        <w:tabs>
          <w:tab w:val="right" w:leader="dot" w:pos="8494"/>
        </w:tabs>
        <w:rPr>
          <w:rFonts w:eastAsiaTheme="minorEastAsia"/>
          <w:noProof/>
          <w:kern w:val="0"/>
          <w:sz w:val="22"/>
          <w:szCs w:val="22"/>
          <w:lang w:eastAsia="sv-SE"/>
          <w14:numSpacing w14:val="default"/>
        </w:rPr>
      </w:pPr>
      <w:hyperlink w:history="1" w:anchor="_Toc532903238">
        <w:r w:rsidRPr="002A41C9" w:rsidR="00E34D32">
          <w:rPr>
            <w:rStyle w:val="Hyperlnk"/>
            <w:noProof/>
          </w:rPr>
          <w:t>9.3.2 Fler förvarsplatser</w:t>
        </w:r>
        <w:r w:rsidR="00E34D32">
          <w:rPr>
            <w:noProof/>
            <w:webHidden/>
          </w:rPr>
          <w:tab/>
        </w:r>
        <w:r w:rsidR="00E34D32">
          <w:rPr>
            <w:noProof/>
            <w:webHidden/>
          </w:rPr>
          <w:fldChar w:fldCharType="begin"/>
        </w:r>
        <w:r w:rsidR="00E34D32">
          <w:rPr>
            <w:noProof/>
            <w:webHidden/>
          </w:rPr>
          <w:instrText xml:space="preserve"> PAGEREF _Toc532903238 \h </w:instrText>
        </w:r>
        <w:r w:rsidR="00E34D32">
          <w:rPr>
            <w:noProof/>
            <w:webHidden/>
          </w:rPr>
        </w:r>
        <w:r w:rsidR="00E34D32">
          <w:rPr>
            <w:noProof/>
            <w:webHidden/>
          </w:rPr>
          <w:fldChar w:fldCharType="separate"/>
        </w:r>
        <w:r w:rsidR="00E34D32">
          <w:rPr>
            <w:noProof/>
            <w:webHidden/>
          </w:rPr>
          <w:t>52</w:t>
        </w:r>
        <w:r w:rsidR="00E34D32">
          <w:rPr>
            <w:noProof/>
            <w:webHidden/>
          </w:rPr>
          <w:fldChar w:fldCharType="end"/>
        </w:r>
      </w:hyperlink>
    </w:p>
    <w:p w:rsidR="00E34D32" w:rsidRDefault="00B12C79" w14:paraId="318E273C" w14:textId="20B2EC9E">
      <w:pPr>
        <w:pStyle w:val="Innehll3"/>
        <w:tabs>
          <w:tab w:val="right" w:leader="dot" w:pos="8494"/>
        </w:tabs>
        <w:rPr>
          <w:rFonts w:eastAsiaTheme="minorEastAsia"/>
          <w:noProof/>
          <w:kern w:val="0"/>
          <w:sz w:val="22"/>
          <w:szCs w:val="22"/>
          <w:lang w:eastAsia="sv-SE"/>
          <w14:numSpacing w14:val="default"/>
        </w:rPr>
      </w:pPr>
      <w:hyperlink w:history="1" w:anchor="_Toc532903239">
        <w:r w:rsidRPr="002A41C9" w:rsidR="00E34D32">
          <w:rPr>
            <w:rStyle w:val="Hyperlnk"/>
            <w:noProof/>
          </w:rPr>
          <w:t>9.3.3 Ingen möjlighet att söka asyl igen</w:t>
        </w:r>
        <w:r w:rsidR="00E34D32">
          <w:rPr>
            <w:noProof/>
            <w:webHidden/>
          </w:rPr>
          <w:tab/>
        </w:r>
        <w:r w:rsidR="00E34D32">
          <w:rPr>
            <w:noProof/>
            <w:webHidden/>
          </w:rPr>
          <w:fldChar w:fldCharType="begin"/>
        </w:r>
        <w:r w:rsidR="00E34D32">
          <w:rPr>
            <w:noProof/>
            <w:webHidden/>
          </w:rPr>
          <w:instrText xml:space="preserve"> PAGEREF _Toc532903239 \h </w:instrText>
        </w:r>
        <w:r w:rsidR="00E34D32">
          <w:rPr>
            <w:noProof/>
            <w:webHidden/>
          </w:rPr>
        </w:r>
        <w:r w:rsidR="00E34D32">
          <w:rPr>
            <w:noProof/>
            <w:webHidden/>
          </w:rPr>
          <w:fldChar w:fldCharType="separate"/>
        </w:r>
        <w:r w:rsidR="00E34D32">
          <w:rPr>
            <w:noProof/>
            <w:webHidden/>
          </w:rPr>
          <w:t>52</w:t>
        </w:r>
        <w:r w:rsidR="00E34D32">
          <w:rPr>
            <w:noProof/>
            <w:webHidden/>
          </w:rPr>
          <w:fldChar w:fldCharType="end"/>
        </w:r>
      </w:hyperlink>
    </w:p>
    <w:p w:rsidR="00E34D32" w:rsidRDefault="00B12C79" w14:paraId="3583E677" w14:textId="122B995E">
      <w:pPr>
        <w:pStyle w:val="Innehll3"/>
        <w:tabs>
          <w:tab w:val="right" w:leader="dot" w:pos="8494"/>
        </w:tabs>
        <w:rPr>
          <w:rFonts w:eastAsiaTheme="minorEastAsia"/>
          <w:noProof/>
          <w:kern w:val="0"/>
          <w:sz w:val="22"/>
          <w:szCs w:val="22"/>
          <w:lang w:eastAsia="sv-SE"/>
          <w14:numSpacing w14:val="default"/>
        </w:rPr>
      </w:pPr>
      <w:hyperlink w:history="1" w:anchor="_Toc532903240">
        <w:r w:rsidRPr="002A41C9" w:rsidR="00E34D32">
          <w:rPr>
            <w:rStyle w:val="Hyperlnk"/>
            <w:noProof/>
          </w:rPr>
          <w:t>9.3.4 Kartläggning av skuggsamhället</w:t>
        </w:r>
        <w:r w:rsidR="00E34D32">
          <w:rPr>
            <w:noProof/>
            <w:webHidden/>
          </w:rPr>
          <w:tab/>
        </w:r>
        <w:r w:rsidR="00E34D32">
          <w:rPr>
            <w:noProof/>
            <w:webHidden/>
          </w:rPr>
          <w:fldChar w:fldCharType="begin"/>
        </w:r>
        <w:r w:rsidR="00E34D32">
          <w:rPr>
            <w:noProof/>
            <w:webHidden/>
          </w:rPr>
          <w:instrText xml:space="preserve"> PAGEREF _Toc532903240 \h </w:instrText>
        </w:r>
        <w:r w:rsidR="00E34D32">
          <w:rPr>
            <w:noProof/>
            <w:webHidden/>
          </w:rPr>
        </w:r>
        <w:r w:rsidR="00E34D32">
          <w:rPr>
            <w:noProof/>
            <w:webHidden/>
          </w:rPr>
          <w:fldChar w:fldCharType="separate"/>
        </w:r>
        <w:r w:rsidR="00E34D32">
          <w:rPr>
            <w:noProof/>
            <w:webHidden/>
          </w:rPr>
          <w:t>52</w:t>
        </w:r>
        <w:r w:rsidR="00E34D32">
          <w:rPr>
            <w:noProof/>
            <w:webHidden/>
          </w:rPr>
          <w:fldChar w:fldCharType="end"/>
        </w:r>
      </w:hyperlink>
    </w:p>
    <w:p w:rsidR="00E34D32" w:rsidRDefault="00B12C79" w14:paraId="202D2984" w14:textId="25635D01">
      <w:pPr>
        <w:pStyle w:val="Innehll3"/>
        <w:tabs>
          <w:tab w:val="right" w:leader="dot" w:pos="8494"/>
        </w:tabs>
        <w:rPr>
          <w:rFonts w:eastAsiaTheme="minorEastAsia"/>
          <w:noProof/>
          <w:kern w:val="0"/>
          <w:sz w:val="22"/>
          <w:szCs w:val="22"/>
          <w:lang w:eastAsia="sv-SE"/>
          <w14:numSpacing w14:val="default"/>
        </w:rPr>
      </w:pPr>
      <w:hyperlink w:history="1" w:anchor="_Toc532903241">
        <w:r w:rsidRPr="002A41C9" w:rsidR="00E34D32">
          <w:rPr>
            <w:rStyle w:val="Hyperlnk"/>
            <w:noProof/>
          </w:rPr>
          <w:t>9.3.5 Starkare internationella påtryckningar för utvisningar</w:t>
        </w:r>
        <w:r w:rsidR="00E34D32">
          <w:rPr>
            <w:noProof/>
            <w:webHidden/>
          </w:rPr>
          <w:tab/>
        </w:r>
        <w:r w:rsidR="00E34D32">
          <w:rPr>
            <w:noProof/>
            <w:webHidden/>
          </w:rPr>
          <w:fldChar w:fldCharType="begin"/>
        </w:r>
        <w:r w:rsidR="00E34D32">
          <w:rPr>
            <w:noProof/>
            <w:webHidden/>
          </w:rPr>
          <w:instrText xml:space="preserve"> PAGEREF _Toc532903241 \h </w:instrText>
        </w:r>
        <w:r w:rsidR="00E34D32">
          <w:rPr>
            <w:noProof/>
            <w:webHidden/>
          </w:rPr>
        </w:r>
        <w:r w:rsidR="00E34D32">
          <w:rPr>
            <w:noProof/>
            <w:webHidden/>
          </w:rPr>
          <w:fldChar w:fldCharType="separate"/>
        </w:r>
        <w:r w:rsidR="00E34D32">
          <w:rPr>
            <w:noProof/>
            <w:webHidden/>
          </w:rPr>
          <w:t>53</w:t>
        </w:r>
        <w:r w:rsidR="00E34D32">
          <w:rPr>
            <w:noProof/>
            <w:webHidden/>
          </w:rPr>
          <w:fldChar w:fldCharType="end"/>
        </w:r>
      </w:hyperlink>
    </w:p>
    <w:p w:rsidR="00E34D32" w:rsidRDefault="00B12C79" w14:paraId="7F9E6EF6" w14:textId="3F2F3865">
      <w:pPr>
        <w:pStyle w:val="Innehll2"/>
        <w:tabs>
          <w:tab w:val="right" w:leader="dot" w:pos="8494"/>
        </w:tabs>
        <w:rPr>
          <w:rFonts w:eastAsiaTheme="minorEastAsia"/>
          <w:noProof/>
          <w:kern w:val="0"/>
          <w:sz w:val="22"/>
          <w:szCs w:val="22"/>
          <w:lang w:eastAsia="sv-SE"/>
          <w14:numSpacing w14:val="default"/>
        </w:rPr>
      </w:pPr>
      <w:hyperlink w:history="1" w:anchor="_Toc532903242">
        <w:r w:rsidRPr="002A41C9" w:rsidR="00E34D32">
          <w:rPr>
            <w:rStyle w:val="Hyperlnk"/>
            <w:noProof/>
          </w:rPr>
          <w:t>9.4 Anhöriginvandring</w:t>
        </w:r>
        <w:r w:rsidR="00E34D32">
          <w:rPr>
            <w:noProof/>
            <w:webHidden/>
          </w:rPr>
          <w:tab/>
        </w:r>
        <w:r w:rsidR="00E34D32">
          <w:rPr>
            <w:noProof/>
            <w:webHidden/>
          </w:rPr>
          <w:fldChar w:fldCharType="begin"/>
        </w:r>
        <w:r w:rsidR="00E34D32">
          <w:rPr>
            <w:noProof/>
            <w:webHidden/>
          </w:rPr>
          <w:instrText xml:space="preserve"> PAGEREF _Toc532903242 \h </w:instrText>
        </w:r>
        <w:r w:rsidR="00E34D32">
          <w:rPr>
            <w:noProof/>
            <w:webHidden/>
          </w:rPr>
        </w:r>
        <w:r w:rsidR="00E34D32">
          <w:rPr>
            <w:noProof/>
            <w:webHidden/>
          </w:rPr>
          <w:fldChar w:fldCharType="separate"/>
        </w:r>
        <w:r w:rsidR="00E34D32">
          <w:rPr>
            <w:noProof/>
            <w:webHidden/>
          </w:rPr>
          <w:t>53</w:t>
        </w:r>
        <w:r w:rsidR="00E34D32">
          <w:rPr>
            <w:noProof/>
            <w:webHidden/>
          </w:rPr>
          <w:fldChar w:fldCharType="end"/>
        </w:r>
      </w:hyperlink>
    </w:p>
    <w:p w:rsidR="00E34D32" w:rsidRDefault="00B12C79" w14:paraId="7C13D48A" w14:textId="611D8ADC">
      <w:pPr>
        <w:pStyle w:val="Innehll3"/>
        <w:tabs>
          <w:tab w:val="right" w:leader="dot" w:pos="8494"/>
        </w:tabs>
        <w:rPr>
          <w:rFonts w:eastAsiaTheme="minorEastAsia"/>
          <w:noProof/>
          <w:kern w:val="0"/>
          <w:sz w:val="22"/>
          <w:szCs w:val="22"/>
          <w:lang w:eastAsia="sv-SE"/>
          <w14:numSpacing w14:val="default"/>
        </w:rPr>
      </w:pPr>
      <w:hyperlink w:history="1" w:anchor="_Toc532903243">
        <w:r w:rsidRPr="002A41C9" w:rsidR="00E34D32">
          <w:rPr>
            <w:rStyle w:val="Hyperlnk"/>
            <w:noProof/>
          </w:rPr>
          <w:t>9.4.1 Skärpta krav</w:t>
        </w:r>
        <w:r w:rsidR="00E34D32">
          <w:rPr>
            <w:noProof/>
            <w:webHidden/>
          </w:rPr>
          <w:tab/>
        </w:r>
        <w:r w:rsidR="00E34D32">
          <w:rPr>
            <w:noProof/>
            <w:webHidden/>
          </w:rPr>
          <w:fldChar w:fldCharType="begin"/>
        </w:r>
        <w:r w:rsidR="00E34D32">
          <w:rPr>
            <w:noProof/>
            <w:webHidden/>
          </w:rPr>
          <w:instrText xml:space="preserve"> PAGEREF _Toc532903243 \h </w:instrText>
        </w:r>
        <w:r w:rsidR="00E34D32">
          <w:rPr>
            <w:noProof/>
            <w:webHidden/>
          </w:rPr>
        </w:r>
        <w:r w:rsidR="00E34D32">
          <w:rPr>
            <w:noProof/>
            <w:webHidden/>
          </w:rPr>
          <w:fldChar w:fldCharType="separate"/>
        </w:r>
        <w:r w:rsidR="00E34D32">
          <w:rPr>
            <w:noProof/>
            <w:webHidden/>
          </w:rPr>
          <w:t>53</w:t>
        </w:r>
        <w:r w:rsidR="00E34D32">
          <w:rPr>
            <w:noProof/>
            <w:webHidden/>
          </w:rPr>
          <w:fldChar w:fldCharType="end"/>
        </w:r>
      </w:hyperlink>
    </w:p>
    <w:p w:rsidR="00E34D32" w:rsidRDefault="00B12C79" w14:paraId="1FCDB808" w14:textId="559DA5BD">
      <w:pPr>
        <w:pStyle w:val="Innehll3"/>
        <w:tabs>
          <w:tab w:val="right" w:leader="dot" w:pos="8494"/>
        </w:tabs>
        <w:rPr>
          <w:rFonts w:eastAsiaTheme="minorEastAsia"/>
          <w:noProof/>
          <w:kern w:val="0"/>
          <w:sz w:val="22"/>
          <w:szCs w:val="22"/>
          <w:lang w:eastAsia="sv-SE"/>
          <w14:numSpacing w14:val="default"/>
        </w:rPr>
      </w:pPr>
      <w:hyperlink w:history="1" w:anchor="_Toc532903244">
        <w:r w:rsidRPr="002A41C9" w:rsidR="00E34D32">
          <w:rPr>
            <w:rStyle w:val="Hyperlnk"/>
            <w:noProof/>
          </w:rPr>
          <w:t>9.4.2 Fler DNA-test för att styrka släktskap</w:t>
        </w:r>
        <w:r w:rsidR="00E34D32">
          <w:rPr>
            <w:noProof/>
            <w:webHidden/>
          </w:rPr>
          <w:tab/>
        </w:r>
        <w:r w:rsidR="00E34D32">
          <w:rPr>
            <w:noProof/>
            <w:webHidden/>
          </w:rPr>
          <w:fldChar w:fldCharType="begin"/>
        </w:r>
        <w:r w:rsidR="00E34D32">
          <w:rPr>
            <w:noProof/>
            <w:webHidden/>
          </w:rPr>
          <w:instrText xml:space="preserve"> PAGEREF _Toc532903244 \h </w:instrText>
        </w:r>
        <w:r w:rsidR="00E34D32">
          <w:rPr>
            <w:noProof/>
            <w:webHidden/>
          </w:rPr>
        </w:r>
        <w:r w:rsidR="00E34D32">
          <w:rPr>
            <w:noProof/>
            <w:webHidden/>
          </w:rPr>
          <w:fldChar w:fldCharType="separate"/>
        </w:r>
        <w:r w:rsidR="00E34D32">
          <w:rPr>
            <w:noProof/>
            <w:webHidden/>
          </w:rPr>
          <w:t>53</w:t>
        </w:r>
        <w:r w:rsidR="00E34D32">
          <w:rPr>
            <w:noProof/>
            <w:webHidden/>
          </w:rPr>
          <w:fldChar w:fldCharType="end"/>
        </w:r>
      </w:hyperlink>
    </w:p>
    <w:p w:rsidR="00E34D32" w:rsidRDefault="00B12C79" w14:paraId="3219D529" w14:textId="2F303934">
      <w:pPr>
        <w:pStyle w:val="Innehll3"/>
        <w:tabs>
          <w:tab w:val="right" w:leader="dot" w:pos="8494"/>
        </w:tabs>
        <w:rPr>
          <w:rFonts w:eastAsiaTheme="minorEastAsia"/>
          <w:noProof/>
          <w:kern w:val="0"/>
          <w:sz w:val="22"/>
          <w:szCs w:val="22"/>
          <w:lang w:eastAsia="sv-SE"/>
          <w14:numSpacing w14:val="default"/>
        </w:rPr>
      </w:pPr>
      <w:hyperlink w:history="1" w:anchor="_Toc532903245">
        <w:r w:rsidRPr="002A41C9" w:rsidR="00E34D32">
          <w:rPr>
            <w:rStyle w:val="Hyperlnk"/>
            <w:noProof/>
          </w:rPr>
          <w:t>9.4.3 Tillfälliga uppehållstillstånd huvudregeln</w:t>
        </w:r>
        <w:r w:rsidR="00E34D32">
          <w:rPr>
            <w:noProof/>
            <w:webHidden/>
          </w:rPr>
          <w:tab/>
        </w:r>
        <w:r w:rsidR="00E34D32">
          <w:rPr>
            <w:noProof/>
            <w:webHidden/>
          </w:rPr>
          <w:fldChar w:fldCharType="begin"/>
        </w:r>
        <w:r w:rsidR="00E34D32">
          <w:rPr>
            <w:noProof/>
            <w:webHidden/>
          </w:rPr>
          <w:instrText xml:space="preserve"> PAGEREF _Toc532903245 \h </w:instrText>
        </w:r>
        <w:r w:rsidR="00E34D32">
          <w:rPr>
            <w:noProof/>
            <w:webHidden/>
          </w:rPr>
        </w:r>
        <w:r w:rsidR="00E34D32">
          <w:rPr>
            <w:noProof/>
            <w:webHidden/>
          </w:rPr>
          <w:fldChar w:fldCharType="separate"/>
        </w:r>
        <w:r w:rsidR="00E34D32">
          <w:rPr>
            <w:noProof/>
            <w:webHidden/>
          </w:rPr>
          <w:t>54</w:t>
        </w:r>
        <w:r w:rsidR="00E34D32">
          <w:rPr>
            <w:noProof/>
            <w:webHidden/>
          </w:rPr>
          <w:fldChar w:fldCharType="end"/>
        </w:r>
      </w:hyperlink>
    </w:p>
    <w:p w:rsidR="00E34D32" w:rsidRDefault="00B12C79" w14:paraId="24135FF6" w14:textId="224DA43E">
      <w:pPr>
        <w:pStyle w:val="Innehll3"/>
        <w:tabs>
          <w:tab w:val="right" w:leader="dot" w:pos="8494"/>
        </w:tabs>
        <w:rPr>
          <w:rFonts w:eastAsiaTheme="minorEastAsia"/>
          <w:noProof/>
          <w:kern w:val="0"/>
          <w:sz w:val="22"/>
          <w:szCs w:val="22"/>
          <w:lang w:eastAsia="sv-SE"/>
          <w14:numSpacing w14:val="default"/>
        </w:rPr>
      </w:pPr>
      <w:hyperlink w:history="1" w:anchor="_Toc532903246">
        <w:r w:rsidRPr="002A41C9" w:rsidR="00E34D32">
          <w:rPr>
            <w:rStyle w:val="Hyperlnk"/>
            <w:noProof/>
          </w:rPr>
          <w:t>9.4.4 Förbättrad möjlighet till återkallande av uppehållstillstånd</w:t>
        </w:r>
        <w:r w:rsidR="00E34D32">
          <w:rPr>
            <w:noProof/>
            <w:webHidden/>
          </w:rPr>
          <w:tab/>
        </w:r>
        <w:r w:rsidR="00E34D32">
          <w:rPr>
            <w:noProof/>
            <w:webHidden/>
          </w:rPr>
          <w:fldChar w:fldCharType="begin"/>
        </w:r>
        <w:r w:rsidR="00E34D32">
          <w:rPr>
            <w:noProof/>
            <w:webHidden/>
          </w:rPr>
          <w:instrText xml:space="preserve"> PAGEREF _Toc532903246 \h </w:instrText>
        </w:r>
        <w:r w:rsidR="00E34D32">
          <w:rPr>
            <w:noProof/>
            <w:webHidden/>
          </w:rPr>
        </w:r>
        <w:r w:rsidR="00E34D32">
          <w:rPr>
            <w:noProof/>
            <w:webHidden/>
          </w:rPr>
          <w:fldChar w:fldCharType="separate"/>
        </w:r>
        <w:r w:rsidR="00E34D32">
          <w:rPr>
            <w:noProof/>
            <w:webHidden/>
          </w:rPr>
          <w:t>54</w:t>
        </w:r>
        <w:r w:rsidR="00E34D32">
          <w:rPr>
            <w:noProof/>
            <w:webHidden/>
          </w:rPr>
          <w:fldChar w:fldCharType="end"/>
        </w:r>
      </w:hyperlink>
    </w:p>
    <w:p w:rsidR="00E34D32" w:rsidRDefault="00B12C79" w14:paraId="16552095" w14:textId="701C044B">
      <w:pPr>
        <w:pStyle w:val="Innehll2"/>
        <w:tabs>
          <w:tab w:val="right" w:leader="dot" w:pos="8494"/>
        </w:tabs>
        <w:rPr>
          <w:rFonts w:eastAsiaTheme="minorEastAsia"/>
          <w:noProof/>
          <w:kern w:val="0"/>
          <w:sz w:val="22"/>
          <w:szCs w:val="22"/>
          <w:lang w:eastAsia="sv-SE"/>
          <w14:numSpacing w14:val="default"/>
        </w:rPr>
      </w:pPr>
      <w:hyperlink w:history="1" w:anchor="_Toc532903247">
        <w:r w:rsidRPr="002A41C9" w:rsidR="00E34D32">
          <w:rPr>
            <w:rStyle w:val="Hyperlnk"/>
            <w:noProof/>
          </w:rPr>
          <w:t>9.5 Arbetskraftsinvandring</w:t>
        </w:r>
        <w:r w:rsidR="00E34D32">
          <w:rPr>
            <w:noProof/>
            <w:webHidden/>
          </w:rPr>
          <w:tab/>
        </w:r>
        <w:r w:rsidR="00E34D32">
          <w:rPr>
            <w:noProof/>
            <w:webHidden/>
          </w:rPr>
          <w:fldChar w:fldCharType="begin"/>
        </w:r>
        <w:r w:rsidR="00E34D32">
          <w:rPr>
            <w:noProof/>
            <w:webHidden/>
          </w:rPr>
          <w:instrText xml:space="preserve"> PAGEREF _Toc532903247 \h </w:instrText>
        </w:r>
        <w:r w:rsidR="00E34D32">
          <w:rPr>
            <w:noProof/>
            <w:webHidden/>
          </w:rPr>
        </w:r>
        <w:r w:rsidR="00E34D32">
          <w:rPr>
            <w:noProof/>
            <w:webHidden/>
          </w:rPr>
          <w:fldChar w:fldCharType="separate"/>
        </w:r>
        <w:r w:rsidR="00E34D32">
          <w:rPr>
            <w:noProof/>
            <w:webHidden/>
          </w:rPr>
          <w:t>54</w:t>
        </w:r>
        <w:r w:rsidR="00E34D32">
          <w:rPr>
            <w:noProof/>
            <w:webHidden/>
          </w:rPr>
          <w:fldChar w:fldCharType="end"/>
        </w:r>
      </w:hyperlink>
    </w:p>
    <w:p w:rsidR="00E34D32" w:rsidRDefault="00B12C79" w14:paraId="5ACFC127" w14:textId="017E2724">
      <w:pPr>
        <w:pStyle w:val="Innehll3"/>
        <w:tabs>
          <w:tab w:val="right" w:leader="dot" w:pos="8494"/>
        </w:tabs>
        <w:rPr>
          <w:rFonts w:eastAsiaTheme="minorEastAsia"/>
          <w:noProof/>
          <w:kern w:val="0"/>
          <w:sz w:val="22"/>
          <w:szCs w:val="22"/>
          <w:lang w:eastAsia="sv-SE"/>
          <w14:numSpacing w14:val="default"/>
        </w:rPr>
      </w:pPr>
      <w:hyperlink w:history="1" w:anchor="_Toc532903248">
        <w:r w:rsidRPr="002A41C9" w:rsidR="00E34D32">
          <w:rPr>
            <w:rStyle w:val="Hyperlnk"/>
            <w:noProof/>
          </w:rPr>
          <w:t>9.5.1 Kompetens och utbildning i fokus</w:t>
        </w:r>
        <w:r w:rsidR="00E34D32">
          <w:rPr>
            <w:noProof/>
            <w:webHidden/>
          </w:rPr>
          <w:tab/>
        </w:r>
        <w:r w:rsidR="00E34D32">
          <w:rPr>
            <w:noProof/>
            <w:webHidden/>
          </w:rPr>
          <w:fldChar w:fldCharType="begin"/>
        </w:r>
        <w:r w:rsidR="00E34D32">
          <w:rPr>
            <w:noProof/>
            <w:webHidden/>
          </w:rPr>
          <w:instrText xml:space="preserve"> PAGEREF _Toc532903248 \h </w:instrText>
        </w:r>
        <w:r w:rsidR="00E34D32">
          <w:rPr>
            <w:noProof/>
            <w:webHidden/>
          </w:rPr>
        </w:r>
        <w:r w:rsidR="00E34D32">
          <w:rPr>
            <w:noProof/>
            <w:webHidden/>
          </w:rPr>
          <w:fldChar w:fldCharType="separate"/>
        </w:r>
        <w:r w:rsidR="00E34D32">
          <w:rPr>
            <w:noProof/>
            <w:webHidden/>
          </w:rPr>
          <w:t>54</w:t>
        </w:r>
        <w:r w:rsidR="00E34D32">
          <w:rPr>
            <w:noProof/>
            <w:webHidden/>
          </w:rPr>
          <w:fldChar w:fldCharType="end"/>
        </w:r>
      </w:hyperlink>
    </w:p>
    <w:p w:rsidR="00E34D32" w:rsidRDefault="00B12C79" w14:paraId="6F31EAE1" w14:textId="44A325B3">
      <w:pPr>
        <w:pStyle w:val="Innehll3"/>
        <w:tabs>
          <w:tab w:val="right" w:leader="dot" w:pos="8494"/>
        </w:tabs>
        <w:rPr>
          <w:rFonts w:eastAsiaTheme="minorEastAsia"/>
          <w:noProof/>
          <w:kern w:val="0"/>
          <w:sz w:val="22"/>
          <w:szCs w:val="22"/>
          <w:lang w:eastAsia="sv-SE"/>
          <w14:numSpacing w14:val="default"/>
        </w:rPr>
      </w:pPr>
      <w:hyperlink w:history="1" w:anchor="_Toc532903249">
        <w:r w:rsidRPr="002A41C9" w:rsidR="00E34D32">
          <w:rPr>
            <w:rStyle w:val="Hyperlnk"/>
            <w:noProof/>
          </w:rPr>
          <w:t>9.5.2 Mer kontroll</w:t>
        </w:r>
        <w:r w:rsidR="00E34D32">
          <w:rPr>
            <w:noProof/>
            <w:webHidden/>
          </w:rPr>
          <w:tab/>
        </w:r>
        <w:r w:rsidR="00E34D32">
          <w:rPr>
            <w:noProof/>
            <w:webHidden/>
          </w:rPr>
          <w:fldChar w:fldCharType="begin"/>
        </w:r>
        <w:r w:rsidR="00E34D32">
          <w:rPr>
            <w:noProof/>
            <w:webHidden/>
          </w:rPr>
          <w:instrText xml:space="preserve"> PAGEREF _Toc532903249 \h </w:instrText>
        </w:r>
        <w:r w:rsidR="00E34D32">
          <w:rPr>
            <w:noProof/>
            <w:webHidden/>
          </w:rPr>
        </w:r>
        <w:r w:rsidR="00E34D32">
          <w:rPr>
            <w:noProof/>
            <w:webHidden/>
          </w:rPr>
          <w:fldChar w:fldCharType="separate"/>
        </w:r>
        <w:r w:rsidR="00E34D32">
          <w:rPr>
            <w:noProof/>
            <w:webHidden/>
          </w:rPr>
          <w:t>55</w:t>
        </w:r>
        <w:r w:rsidR="00E34D32">
          <w:rPr>
            <w:noProof/>
            <w:webHidden/>
          </w:rPr>
          <w:fldChar w:fldCharType="end"/>
        </w:r>
      </w:hyperlink>
    </w:p>
    <w:p w:rsidR="00E34D32" w:rsidRDefault="00B12C79" w14:paraId="690CA149" w14:textId="294E447E">
      <w:pPr>
        <w:pStyle w:val="Innehll3"/>
        <w:tabs>
          <w:tab w:val="right" w:leader="dot" w:pos="8494"/>
        </w:tabs>
        <w:rPr>
          <w:rFonts w:eastAsiaTheme="minorEastAsia"/>
          <w:noProof/>
          <w:kern w:val="0"/>
          <w:sz w:val="22"/>
          <w:szCs w:val="22"/>
          <w:lang w:eastAsia="sv-SE"/>
          <w14:numSpacing w14:val="default"/>
        </w:rPr>
      </w:pPr>
      <w:hyperlink w:history="1" w:anchor="_Toc532903250">
        <w:r w:rsidRPr="002A41C9" w:rsidR="00E34D32">
          <w:rPr>
            <w:rStyle w:val="Hyperlnk"/>
            <w:noProof/>
          </w:rPr>
          <w:t>9.5.3 Fri rörlighet inom EES</w:t>
        </w:r>
        <w:r w:rsidR="00E34D32">
          <w:rPr>
            <w:noProof/>
            <w:webHidden/>
          </w:rPr>
          <w:tab/>
        </w:r>
        <w:r w:rsidR="00E34D32">
          <w:rPr>
            <w:noProof/>
            <w:webHidden/>
          </w:rPr>
          <w:fldChar w:fldCharType="begin"/>
        </w:r>
        <w:r w:rsidR="00E34D32">
          <w:rPr>
            <w:noProof/>
            <w:webHidden/>
          </w:rPr>
          <w:instrText xml:space="preserve"> PAGEREF _Toc532903250 \h </w:instrText>
        </w:r>
        <w:r w:rsidR="00E34D32">
          <w:rPr>
            <w:noProof/>
            <w:webHidden/>
          </w:rPr>
        </w:r>
        <w:r w:rsidR="00E34D32">
          <w:rPr>
            <w:noProof/>
            <w:webHidden/>
          </w:rPr>
          <w:fldChar w:fldCharType="separate"/>
        </w:r>
        <w:r w:rsidR="00E34D32">
          <w:rPr>
            <w:noProof/>
            <w:webHidden/>
          </w:rPr>
          <w:t>55</w:t>
        </w:r>
        <w:r w:rsidR="00E34D32">
          <w:rPr>
            <w:noProof/>
            <w:webHidden/>
          </w:rPr>
          <w:fldChar w:fldCharType="end"/>
        </w:r>
      </w:hyperlink>
    </w:p>
    <w:p w:rsidR="00E34D32" w:rsidRDefault="00B12C79" w14:paraId="24946EEC" w14:textId="2CD52735">
      <w:pPr>
        <w:pStyle w:val="Innehll1"/>
        <w:tabs>
          <w:tab w:val="right" w:leader="dot" w:pos="8494"/>
        </w:tabs>
        <w:rPr>
          <w:rFonts w:eastAsiaTheme="minorEastAsia"/>
          <w:noProof/>
          <w:kern w:val="0"/>
          <w:sz w:val="22"/>
          <w:szCs w:val="22"/>
          <w:lang w:eastAsia="sv-SE"/>
          <w14:numSpacing w14:val="default"/>
        </w:rPr>
      </w:pPr>
      <w:hyperlink w:history="1" w:anchor="_Toc532903251">
        <w:r w:rsidRPr="002A41C9" w:rsidR="00E34D32">
          <w:rPr>
            <w:rStyle w:val="Hyperlnk"/>
            <w:noProof/>
          </w:rPr>
          <w:t>10 Utrikes- och biståndspolitik</w:t>
        </w:r>
        <w:r w:rsidR="00E34D32">
          <w:rPr>
            <w:noProof/>
            <w:webHidden/>
          </w:rPr>
          <w:tab/>
        </w:r>
        <w:r w:rsidR="00E34D32">
          <w:rPr>
            <w:noProof/>
            <w:webHidden/>
          </w:rPr>
          <w:fldChar w:fldCharType="begin"/>
        </w:r>
        <w:r w:rsidR="00E34D32">
          <w:rPr>
            <w:noProof/>
            <w:webHidden/>
          </w:rPr>
          <w:instrText xml:space="preserve"> PAGEREF _Toc532903251 \h </w:instrText>
        </w:r>
        <w:r w:rsidR="00E34D32">
          <w:rPr>
            <w:noProof/>
            <w:webHidden/>
          </w:rPr>
        </w:r>
        <w:r w:rsidR="00E34D32">
          <w:rPr>
            <w:noProof/>
            <w:webHidden/>
          </w:rPr>
          <w:fldChar w:fldCharType="separate"/>
        </w:r>
        <w:r w:rsidR="00E34D32">
          <w:rPr>
            <w:noProof/>
            <w:webHidden/>
          </w:rPr>
          <w:t>56</w:t>
        </w:r>
        <w:r w:rsidR="00E34D32">
          <w:rPr>
            <w:noProof/>
            <w:webHidden/>
          </w:rPr>
          <w:fldChar w:fldCharType="end"/>
        </w:r>
      </w:hyperlink>
    </w:p>
    <w:p w:rsidR="00E34D32" w:rsidRDefault="00B12C79" w14:paraId="6D7021CF" w14:textId="063169A7">
      <w:pPr>
        <w:pStyle w:val="Innehll2"/>
        <w:tabs>
          <w:tab w:val="right" w:leader="dot" w:pos="8494"/>
        </w:tabs>
        <w:rPr>
          <w:rFonts w:eastAsiaTheme="minorEastAsia"/>
          <w:noProof/>
          <w:kern w:val="0"/>
          <w:sz w:val="22"/>
          <w:szCs w:val="22"/>
          <w:lang w:eastAsia="sv-SE"/>
          <w14:numSpacing w14:val="default"/>
        </w:rPr>
      </w:pPr>
      <w:hyperlink w:history="1" w:anchor="_Toc532903252">
        <w:r w:rsidRPr="002A41C9" w:rsidR="00E34D32">
          <w:rPr>
            <w:rStyle w:val="Hyperlnk"/>
            <w:noProof/>
          </w:rPr>
          <w:t>10.1 Bistånd som gör nytta – med de mest utsatta i fokus</w:t>
        </w:r>
        <w:r w:rsidR="00E34D32">
          <w:rPr>
            <w:noProof/>
            <w:webHidden/>
          </w:rPr>
          <w:tab/>
        </w:r>
        <w:r w:rsidR="00E34D32">
          <w:rPr>
            <w:noProof/>
            <w:webHidden/>
          </w:rPr>
          <w:fldChar w:fldCharType="begin"/>
        </w:r>
        <w:r w:rsidR="00E34D32">
          <w:rPr>
            <w:noProof/>
            <w:webHidden/>
          </w:rPr>
          <w:instrText xml:space="preserve"> PAGEREF _Toc532903252 \h </w:instrText>
        </w:r>
        <w:r w:rsidR="00E34D32">
          <w:rPr>
            <w:noProof/>
            <w:webHidden/>
          </w:rPr>
        </w:r>
        <w:r w:rsidR="00E34D32">
          <w:rPr>
            <w:noProof/>
            <w:webHidden/>
          </w:rPr>
          <w:fldChar w:fldCharType="separate"/>
        </w:r>
        <w:r w:rsidR="00E34D32">
          <w:rPr>
            <w:noProof/>
            <w:webHidden/>
          </w:rPr>
          <w:t>56</w:t>
        </w:r>
        <w:r w:rsidR="00E34D32">
          <w:rPr>
            <w:noProof/>
            <w:webHidden/>
          </w:rPr>
          <w:fldChar w:fldCharType="end"/>
        </w:r>
      </w:hyperlink>
    </w:p>
    <w:p w:rsidR="00E34D32" w:rsidRDefault="00B12C79" w14:paraId="01CDE662" w14:textId="4C5300EF">
      <w:pPr>
        <w:pStyle w:val="Innehll2"/>
        <w:tabs>
          <w:tab w:val="right" w:leader="dot" w:pos="8494"/>
        </w:tabs>
        <w:rPr>
          <w:rFonts w:eastAsiaTheme="minorEastAsia"/>
          <w:noProof/>
          <w:kern w:val="0"/>
          <w:sz w:val="22"/>
          <w:szCs w:val="22"/>
          <w:lang w:eastAsia="sv-SE"/>
          <w14:numSpacing w14:val="default"/>
        </w:rPr>
      </w:pPr>
      <w:hyperlink w:history="1" w:anchor="_Toc532903253">
        <w:r w:rsidRPr="002A41C9" w:rsidR="00E34D32">
          <w:rPr>
            <w:rStyle w:val="Hyperlnk"/>
            <w:noProof/>
          </w:rPr>
          <w:t>10.2 Anpassad biståndsram</w:t>
        </w:r>
        <w:r w:rsidR="00E34D32">
          <w:rPr>
            <w:noProof/>
            <w:webHidden/>
          </w:rPr>
          <w:tab/>
        </w:r>
        <w:r w:rsidR="00E34D32">
          <w:rPr>
            <w:noProof/>
            <w:webHidden/>
          </w:rPr>
          <w:fldChar w:fldCharType="begin"/>
        </w:r>
        <w:r w:rsidR="00E34D32">
          <w:rPr>
            <w:noProof/>
            <w:webHidden/>
          </w:rPr>
          <w:instrText xml:space="preserve"> PAGEREF _Toc532903253 \h </w:instrText>
        </w:r>
        <w:r w:rsidR="00E34D32">
          <w:rPr>
            <w:noProof/>
            <w:webHidden/>
          </w:rPr>
        </w:r>
        <w:r w:rsidR="00E34D32">
          <w:rPr>
            <w:noProof/>
            <w:webHidden/>
          </w:rPr>
          <w:fldChar w:fldCharType="separate"/>
        </w:r>
        <w:r w:rsidR="00E34D32">
          <w:rPr>
            <w:noProof/>
            <w:webHidden/>
          </w:rPr>
          <w:t>56</w:t>
        </w:r>
        <w:r w:rsidR="00E34D32">
          <w:rPr>
            <w:noProof/>
            <w:webHidden/>
          </w:rPr>
          <w:fldChar w:fldCharType="end"/>
        </w:r>
      </w:hyperlink>
    </w:p>
    <w:p w:rsidR="00E34D32" w:rsidRDefault="00B12C79" w14:paraId="530BEB88" w14:textId="41BE2BAE">
      <w:pPr>
        <w:pStyle w:val="Innehll1"/>
        <w:tabs>
          <w:tab w:val="right" w:leader="dot" w:pos="8494"/>
        </w:tabs>
        <w:rPr>
          <w:rFonts w:eastAsiaTheme="minorEastAsia"/>
          <w:noProof/>
          <w:kern w:val="0"/>
          <w:sz w:val="22"/>
          <w:szCs w:val="22"/>
          <w:lang w:eastAsia="sv-SE"/>
          <w14:numSpacing w14:val="default"/>
        </w:rPr>
      </w:pPr>
      <w:hyperlink w:history="1" w:anchor="_Toc532903254">
        <w:r w:rsidRPr="002A41C9" w:rsidR="00E34D32">
          <w:rPr>
            <w:rStyle w:val="Hyperlnk"/>
            <w:noProof/>
          </w:rPr>
          <w:t>11 En inkluderande arbetsmarknad</w:t>
        </w:r>
        <w:r w:rsidR="00E34D32">
          <w:rPr>
            <w:noProof/>
            <w:webHidden/>
          </w:rPr>
          <w:tab/>
        </w:r>
        <w:r w:rsidR="00E34D32">
          <w:rPr>
            <w:noProof/>
            <w:webHidden/>
          </w:rPr>
          <w:fldChar w:fldCharType="begin"/>
        </w:r>
        <w:r w:rsidR="00E34D32">
          <w:rPr>
            <w:noProof/>
            <w:webHidden/>
          </w:rPr>
          <w:instrText xml:space="preserve"> PAGEREF _Toc532903254 \h </w:instrText>
        </w:r>
        <w:r w:rsidR="00E34D32">
          <w:rPr>
            <w:noProof/>
            <w:webHidden/>
          </w:rPr>
        </w:r>
        <w:r w:rsidR="00E34D32">
          <w:rPr>
            <w:noProof/>
            <w:webHidden/>
          </w:rPr>
          <w:fldChar w:fldCharType="separate"/>
        </w:r>
        <w:r w:rsidR="00E34D32">
          <w:rPr>
            <w:noProof/>
            <w:webHidden/>
          </w:rPr>
          <w:t>57</w:t>
        </w:r>
        <w:r w:rsidR="00E34D32">
          <w:rPr>
            <w:noProof/>
            <w:webHidden/>
          </w:rPr>
          <w:fldChar w:fldCharType="end"/>
        </w:r>
      </w:hyperlink>
    </w:p>
    <w:p w:rsidR="00E34D32" w:rsidRDefault="00B12C79" w14:paraId="0B57A783" w14:textId="48B566AA">
      <w:pPr>
        <w:pStyle w:val="Innehll2"/>
        <w:tabs>
          <w:tab w:val="right" w:leader="dot" w:pos="8494"/>
        </w:tabs>
        <w:rPr>
          <w:rFonts w:eastAsiaTheme="minorEastAsia"/>
          <w:noProof/>
          <w:kern w:val="0"/>
          <w:sz w:val="22"/>
          <w:szCs w:val="22"/>
          <w:lang w:eastAsia="sv-SE"/>
          <w14:numSpacing w14:val="default"/>
        </w:rPr>
      </w:pPr>
      <w:hyperlink w:history="1" w:anchor="_Toc532903255">
        <w:r w:rsidRPr="002A41C9" w:rsidR="00E34D32">
          <w:rPr>
            <w:rStyle w:val="Hyperlnk"/>
            <w:noProof/>
          </w:rPr>
          <w:t>11.1 Avveckla Arbetsförmedlingen i dess nuvarande form</w:t>
        </w:r>
        <w:r w:rsidR="00E34D32">
          <w:rPr>
            <w:noProof/>
            <w:webHidden/>
          </w:rPr>
          <w:tab/>
        </w:r>
        <w:r w:rsidR="00E34D32">
          <w:rPr>
            <w:noProof/>
            <w:webHidden/>
          </w:rPr>
          <w:fldChar w:fldCharType="begin"/>
        </w:r>
        <w:r w:rsidR="00E34D32">
          <w:rPr>
            <w:noProof/>
            <w:webHidden/>
          </w:rPr>
          <w:instrText xml:space="preserve"> PAGEREF _Toc532903255 \h </w:instrText>
        </w:r>
        <w:r w:rsidR="00E34D32">
          <w:rPr>
            <w:noProof/>
            <w:webHidden/>
          </w:rPr>
        </w:r>
        <w:r w:rsidR="00E34D32">
          <w:rPr>
            <w:noProof/>
            <w:webHidden/>
          </w:rPr>
          <w:fldChar w:fldCharType="separate"/>
        </w:r>
        <w:r w:rsidR="00E34D32">
          <w:rPr>
            <w:noProof/>
            <w:webHidden/>
          </w:rPr>
          <w:t>57</w:t>
        </w:r>
        <w:r w:rsidR="00E34D32">
          <w:rPr>
            <w:noProof/>
            <w:webHidden/>
          </w:rPr>
          <w:fldChar w:fldCharType="end"/>
        </w:r>
      </w:hyperlink>
    </w:p>
    <w:p w:rsidR="00E34D32" w:rsidRDefault="00B12C79" w14:paraId="3CC214AC" w14:textId="19F0904B">
      <w:pPr>
        <w:pStyle w:val="Innehll2"/>
        <w:tabs>
          <w:tab w:val="right" w:leader="dot" w:pos="8494"/>
        </w:tabs>
        <w:rPr>
          <w:rFonts w:eastAsiaTheme="minorEastAsia"/>
          <w:noProof/>
          <w:kern w:val="0"/>
          <w:sz w:val="22"/>
          <w:szCs w:val="22"/>
          <w:lang w:eastAsia="sv-SE"/>
          <w14:numSpacing w14:val="default"/>
        </w:rPr>
      </w:pPr>
      <w:hyperlink w:history="1" w:anchor="_Toc532903256">
        <w:r w:rsidRPr="002A41C9" w:rsidR="00E34D32">
          <w:rPr>
            <w:rStyle w:val="Hyperlnk"/>
            <w:noProof/>
          </w:rPr>
          <w:t>11.2 Lärlingsanställningar</w:t>
        </w:r>
        <w:r w:rsidR="00E34D32">
          <w:rPr>
            <w:noProof/>
            <w:webHidden/>
          </w:rPr>
          <w:tab/>
        </w:r>
        <w:r w:rsidR="00E34D32">
          <w:rPr>
            <w:noProof/>
            <w:webHidden/>
          </w:rPr>
          <w:fldChar w:fldCharType="begin"/>
        </w:r>
        <w:r w:rsidR="00E34D32">
          <w:rPr>
            <w:noProof/>
            <w:webHidden/>
          </w:rPr>
          <w:instrText xml:space="preserve"> PAGEREF _Toc532903256 \h </w:instrText>
        </w:r>
        <w:r w:rsidR="00E34D32">
          <w:rPr>
            <w:noProof/>
            <w:webHidden/>
          </w:rPr>
        </w:r>
        <w:r w:rsidR="00E34D32">
          <w:rPr>
            <w:noProof/>
            <w:webHidden/>
          </w:rPr>
          <w:fldChar w:fldCharType="separate"/>
        </w:r>
        <w:r w:rsidR="00E34D32">
          <w:rPr>
            <w:noProof/>
            <w:webHidden/>
          </w:rPr>
          <w:t>58</w:t>
        </w:r>
        <w:r w:rsidR="00E34D32">
          <w:rPr>
            <w:noProof/>
            <w:webHidden/>
          </w:rPr>
          <w:fldChar w:fldCharType="end"/>
        </w:r>
      </w:hyperlink>
    </w:p>
    <w:p w:rsidR="00E34D32" w:rsidRDefault="00B12C79" w14:paraId="7C9FDA48" w14:textId="0061BB2B">
      <w:pPr>
        <w:pStyle w:val="Innehll2"/>
        <w:tabs>
          <w:tab w:val="right" w:leader="dot" w:pos="8494"/>
        </w:tabs>
        <w:rPr>
          <w:rFonts w:eastAsiaTheme="minorEastAsia"/>
          <w:noProof/>
          <w:kern w:val="0"/>
          <w:sz w:val="22"/>
          <w:szCs w:val="22"/>
          <w:lang w:eastAsia="sv-SE"/>
          <w14:numSpacing w14:val="default"/>
        </w:rPr>
      </w:pPr>
      <w:hyperlink w:history="1" w:anchor="_Toc532903257">
        <w:r w:rsidRPr="002A41C9" w:rsidR="00E34D32">
          <w:rPr>
            <w:rStyle w:val="Hyperlnk"/>
            <w:noProof/>
          </w:rPr>
          <w:t>11.3 Jämställdhet</w:t>
        </w:r>
        <w:r w:rsidR="00E34D32">
          <w:rPr>
            <w:noProof/>
            <w:webHidden/>
          </w:rPr>
          <w:tab/>
        </w:r>
        <w:r w:rsidR="00E34D32">
          <w:rPr>
            <w:noProof/>
            <w:webHidden/>
          </w:rPr>
          <w:fldChar w:fldCharType="begin"/>
        </w:r>
        <w:r w:rsidR="00E34D32">
          <w:rPr>
            <w:noProof/>
            <w:webHidden/>
          </w:rPr>
          <w:instrText xml:space="preserve"> PAGEREF _Toc532903257 \h </w:instrText>
        </w:r>
        <w:r w:rsidR="00E34D32">
          <w:rPr>
            <w:noProof/>
            <w:webHidden/>
          </w:rPr>
        </w:r>
        <w:r w:rsidR="00E34D32">
          <w:rPr>
            <w:noProof/>
            <w:webHidden/>
          </w:rPr>
          <w:fldChar w:fldCharType="separate"/>
        </w:r>
        <w:r w:rsidR="00E34D32">
          <w:rPr>
            <w:noProof/>
            <w:webHidden/>
          </w:rPr>
          <w:t>58</w:t>
        </w:r>
        <w:r w:rsidR="00E34D32">
          <w:rPr>
            <w:noProof/>
            <w:webHidden/>
          </w:rPr>
          <w:fldChar w:fldCharType="end"/>
        </w:r>
      </w:hyperlink>
    </w:p>
    <w:p w:rsidR="00E34D32" w:rsidRDefault="00B12C79" w14:paraId="1B85E728" w14:textId="370723EA">
      <w:pPr>
        <w:pStyle w:val="Innehll2"/>
        <w:tabs>
          <w:tab w:val="right" w:leader="dot" w:pos="8494"/>
        </w:tabs>
        <w:rPr>
          <w:rFonts w:eastAsiaTheme="minorEastAsia"/>
          <w:noProof/>
          <w:kern w:val="0"/>
          <w:sz w:val="22"/>
          <w:szCs w:val="22"/>
          <w:lang w:eastAsia="sv-SE"/>
          <w14:numSpacing w14:val="default"/>
        </w:rPr>
      </w:pPr>
      <w:hyperlink w:history="1" w:anchor="_Toc532903258">
        <w:r w:rsidRPr="002A41C9" w:rsidR="00E34D32">
          <w:rPr>
            <w:rStyle w:val="Hyperlnk"/>
            <w:noProof/>
          </w:rPr>
          <w:t>11.4 Lagen om anställningsskydd, utöka undantagen i turordningsreglerna</w:t>
        </w:r>
        <w:r w:rsidR="00E34D32">
          <w:rPr>
            <w:noProof/>
            <w:webHidden/>
          </w:rPr>
          <w:tab/>
        </w:r>
        <w:r w:rsidR="00E34D32">
          <w:rPr>
            <w:noProof/>
            <w:webHidden/>
          </w:rPr>
          <w:fldChar w:fldCharType="begin"/>
        </w:r>
        <w:r w:rsidR="00E34D32">
          <w:rPr>
            <w:noProof/>
            <w:webHidden/>
          </w:rPr>
          <w:instrText xml:space="preserve"> PAGEREF _Toc532903258 \h </w:instrText>
        </w:r>
        <w:r w:rsidR="00E34D32">
          <w:rPr>
            <w:noProof/>
            <w:webHidden/>
          </w:rPr>
        </w:r>
        <w:r w:rsidR="00E34D32">
          <w:rPr>
            <w:noProof/>
            <w:webHidden/>
          </w:rPr>
          <w:fldChar w:fldCharType="separate"/>
        </w:r>
        <w:r w:rsidR="00E34D32">
          <w:rPr>
            <w:noProof/>
            <w:webHidden/>
          </w:rPr>
          <w:t>58</w:t>
        </w:r>
        <w:r w:rsidR="00E34D32">
          <w:rPr>
            <w:noProof/>
            <w:webHidden/>
          </w:rPr>
          <w:fldChar w:fldCharType="end"/>
        </w:r>
      </w:hyperlink>
    </w:p>
    <w:p w:rsidR="00E34D32" w:rsidRDefault="00B12C79" w14:paraId="7B01ABB1" w14:textId="5D259B76">
      <w:pPr>
        <w:pStyle w:val="Innehll2"/>
        <w:tabs>
          <w:tab w:val="right" w:leader="dot" w:pos="8494"/>
        </w:tabs>
        <w:rPr>
          <w:rFonts w:eastAsiaTheme="minorEastAsia"/>
          <w:noProof/>
          <w:kern w:val="0"/>
          <w:sz w:val="22"/>
          <w:szCs w:val="22"/>
          <w:lang w:eastAsia="sv-SE"/>
          <w14:numSpacing w14:val="default"/>
        </w:rPr>
      </w:pPr>
      <w:hyperlink w:history="1" w:anchor="_Toc532903259">
        <w:r w:rsidRPr="002A41C9" w:rsidR="00E34D32">
          <w:rPr>
            <w:rStyle w:val="Hyperlnk"/>
            <w:noProof/>
          </w:rPr>
          <w:t>11.5 Höj taket för ersättning vid arbetslöshet</w:t>
        </w:r>
        <w:r w:rsidR="00E34D32">
          <w:rPr>
            <w:noProof/>
            <w:webHidden/>
          </w:rPr>
          <w:tab/>
        </w:r>
        <w:r w:rsidR="00E34D32">
          <w:rPr>
            <w:noProof/>
            <w:webHidden/>
          </w:rPr>
          <w:fldChar w:fldCharType="begin"/>
        </w:r>
        <w:r w:rsidR="00E34D32">
          <w:rPr>
            <w:noProof/>
            <w:webHidden/>
          </w:rPr>
          <w:instrText xml:space="preserve"> PAGEREF _Toc532903259 \h </w:instrText>
        </w:r>
        <w:r w:rsidR="00E34D32">
          <w:rPr>
            <w:noProof/>
            <w:webHidden/>
          </w:rPr>
        </w:r>
        <w:r w:rsidR="00E34D32">
          <w:rPr>
            <w:noProof/>
            <w:webHidden/>
          </w:rPr>
          <w:fldChar w:fldCharType="separate"/>
        </w:r>
        <w:r w:rsidR="00E34D32">
          <w:rPr>
            <w:noProof/>
            <w:webHidden/>
          </w:rPr>
          <w:t>59</w:t>
        </w:r>
        <w:r w:rsidR="00E34D32">
          <w:rPr>
            <w:noProof/>
            <w:webHidden/>
          </w:rPr>
          <w:fldChar w:fldCharType="end"/>
        </w:r>
      </w:hyperlink>
    </w:p>
    <w:p w:rsidR="00E34D32" w:rsidRDefault="00B12C79" w14:paraId="0A248E0E" w14:textId="60D12506">
      <w:pPr>
        <w:pStyle w:val="Innehll2"/>
        <w:tabs>
          <w:tab w:val="right" w:leader="dot" w:pos="8494"/>
        </w:tabs>
        <w:rPr>
          <w:rFonts w:eastAsiaTheme="minorEastAsia"/>
          <w:noProof/>
          <w:kern w:val="0"/>
          <w:sz w:val="22"/>
          <w:szCs w:val="22"/>
          <w:lang w:eastAsia="sv-SE"/>
          <w14:numSpacing w14:val="default"/>
        </w:rPr>
      </w:pPr>
      <w:hyperlink w:history="1" w:anchor="_Toc532903260">
        <w:r w:rsidRPr="002A41C9" w:rsidR="00E34D32">
          <w:rPr>
            <w:rStyle w:val="Hyperlnk"/>
            <w:noProof/>
          </w:rPr>
          <w:t>11.6 Inrätta en obligatorisk, skattefinansierad och allmän arbetslöshetsförsäkring</w:t>
        </w:r>
        <w:r w:rsidR="00E34D32">
          <w:rPr>
            <w:noProof/>
            <w:webHidden/>
          </w:rPr>
          <w:tab/>
        </w:r>
        <w:r w:rsidR="00E34D32">
          <w:rPr>
            <w:noProof/>
            <w:webHidden/>
          </w:rPr>
          <w:fldChar w:fldCharType="begin"/>
        </w:r>
        <w:r w:rsidR="00E34D32">
          <w:rPr>
            <w:noProof/>
            <w:webHidden/>
          </w:rPr>
          <w:instrText xml:space="preserve"> PAGEREF _Toc532903260 \h </w:instrText>
        </w:r>
        <w:r w:rsidR="00E34D32">
          <w:rPr>
            <w:noProof/>
            <w:webHidden/>
          </w:rPr>
        </w:r>
        <w:r w:rsidR="00E34D32">
          <w:rPr>
            <w:noProof/>
            <w:webHidden/>
          </w:rPr>
          <w:fldChar w:fldCharType="separate"/>
        </w:r>
        <w:r w:rsidR="00E34D32">
          <w:rPr>
            <w:noProof/>
            <w:webHidden/>
          </w:rPr>
          <w:t>59</w:t>
        </w:r>
        <w:r w:rsidR="00E34D32">
          <w:rPr>
            <w:noProof/>
            <w:webHidden/>
          </w:rPr>
          <w:fldChar w:fldCharType="end"/>
        </w:r>
      </w:hyperlink>
    </w:p>
    <w:p w:rsidR="00E34D32" w:rsidRDefault="00B12C79" w14:paraId="376A602A" w14:textId="4E56D227">
      <w:pPr>
        <w:pStyle w:val="Innehll2"/>
        <w:tabs>
          <w:tab w:val="right" w:leader="dot" w:pos="8494"/>
        </w:tabs>
        <w:rPr>
          <w:rFonts w:eastAsiaTheme="minorEastAsia"/>
          <w:noProof/>
          <w:kern w:val="0"/>
          <w:sz w:val="22"/>
          <w:szCs w:val="22"/>
          <w:lang w:eastAsia="sv-SE"/>
          <w14:numSpacing w14:val="default"/>
        </w:rPr>
      </w:pPr>
      <w:hyperlink w:history="1" w:anchor="_Toc532903261">
        <w:r w:rsidRPr="002A41C9" w:rsidR="00E34D32">
          <w:rPr>
            <w:rStyle w:val="Hyperlnk"/>
            <w:noProof/>
          </w:rPr>
          <w:t>11.7 Personer med funktionsförmåga som medför nedsatt arbetsförmåga</w:t>
        </w:r>
        <w:r w:rsidR="00E34D32">
          <w:rPr>
            <w:noProof/>
            <w:webHidden/>
          </w:rPr>
          <w:tab/>
        </w:r>
        <w:r w:rsidR="00E34D32">
          <w:rPr>
            <w:noProof/>
            <w:webHidden/>
          </w:rPr>
          <w:fldChar w:fldCharType="begin"/>
        </w:r>
        <w:r w:rsidR="00E34D32">
          <w:rPr>
            <w:noProof/>
            <w:webHidden/>
          </w:rPr>
          <w:instrText xml:space="preserve"> PAGEREF _Toc532903261 \h </w:instrText>
        </w:r>
        <w:r w:rsidR="00E34D32">
          <w:rPr>
            <w:noProof/>
            <w:webHidden/>
          </w:rPr>
        </w:r>
        <w:r w:rsidR="00E34D32">
          <w:rPr>
            <w:noProof/>
            <w:webHidden/>
          </w:rPr>
          <w:fldChar w:fldCharType="separate"/>
        </w:r>
        <w:r w:rsidR="00E34D32">
          <w:rPr>
            <w:noProof/>
            <w:webHidden/>
          </w:rPr>
          <w:t>59</w:t>
        </w:r>
        <w:r w:rsidR="00E34D32">
          <w:rPr>
            <w:noProof/>
            <w:webHidden/>
          </w:rPr>
          <w:fldChar w:fldCharType="end"/>
        </w:r>
      </w:hyperlink>
    </w:p>
    <w:p w:rsidR="00E34D32" w:rsidRDefault="00B12C79" w14:paraId="06F80420" w14:textId="29AED967">
      <w:pPr>
        <w:pStyle w:val="Innehll2"/>
        <w:tabs>
          <w:tab w:val="right" w:leader="dot" w:pos="8494"/>
        </w:tabs>
        <w:rPr>
          <w:rFonts w:eastAsiaTheme="minorEastAsia"/>
          <w:noProof/>
          <w:kern w:val="0"/>
          <w:sz w:val="22"/>
          <w:szCs w:val="22"/>
          <w:lang w:eastAsia="sv-SE"/>
          <w14:numSpacing w14:val="default"/>
        </w:rPr>
      </w:pPr>
      <w:hyperlink w:history="1" w:anchor="_Toc532903262">
        <w:r w:rsidRPr="002A41C9" w:rsidR="00E34D32">
          <w:rPr>
            <w:rStyle w:val="Hyperlnk"/>
            <w:noProof/>
          </w:rPr>
          <w:t>11.8 Yrkeshögskolan och matchningen på arbetsmarknaden</w:t>
        </w:r>
        <w:r w:rsidR="00E34D32">
          <w:rPr>
            <w:noProof/>
            <w:webHidden/>
          </w:rPr>
          <w:tab/>
        </w:r>
        <w:r w:rsidR="00E34D32">
          <w:rPr>
            <w:noProof/>
            <w:webHidden/>
          </w:rPr>
          <w:fldChar w:fldCharType="begin"/>
        </w:r>
        <w:r w:rsidR="00E34D32">
          <w:rPr>
            <w:noProof/>
            <w:webHidden/>
          </w:rPr>
          <w:instrText xml:space="preserve"> PAGEREF _Toc532903262 \h </w:instrText>
        </w:r>
        <w:r w:rsidR="00E34D32">
          <w:rPr>
            <w:noProof/>
            <w:webHidden/>
          </w:rPr>
        </w:r>
        <w:r w:rsidR="00E34D32">
          <w:rPr>
            <w:noProof/>
            <w:webHidden/>
          </w:rPr>
          <w:fldChar w:fldCharType="separate"/>
        </w:r>
        <w:r w:rsidR="00E34D32">
          <w:rPr>
            <w:noProof/>
            <w:webHidden/>
          </w:rPr>
          <w:t>59</w:t>
        </w:r>
        <w:r w:rsidR="00E34D32">
          <w:rPr>
            <w:noProof/>
            <w:webHidden/>
          </w:rPr>
          <w:fldChar w:fldCharType="end"/>
        </w:r>
      </w:hyperlink>
    </w:p>
    <w:p w:rsidR="00E34D32" w:rsidRDefault="00B12C79" w14:paraId="73C3036F" w14:textId="1EFBDC21">
      <w:pPr>
        <w:pStyle w:val="Innehll2"/>
        <w:tabs>
          <w:tab w:val="right" w:leader="dot" w:pos="8494"/>
        </w:tabs>
        <w:rPr>
          <w:rFonts w:eastAsiaTheme="minorEastAsia"/>
          <w:noProof/>
          <w:kern w:val="0"/>
          <w:sz w:val="22"/>
          <w:szCs w:val="22"/>
          <w:lang w:eastAsia="sv-SE"/>
          <w14:numSpacing w14:val="default"/>
        </w:rPr>
      </w:pPr>
      <w:hyperlink w:history="1" w:anchor="_Toc532903263">
        <w:r w:rsidRPr="002A41C9" w:rsidR="00E34D32">
          <w:rPr>
            <w:rStyle w:val="Hyperlnk"/>
            <w:noProof/>
          </w:rPr>
          <w:t>11.9 Stimulera privata investeringar i småföretag</w:t>
        </w:r>
        <w:r w:rsidR="00E34D32">
          <w:rPr>
            <w:noProof/>
            <w:webHidden/>
          </w:rPr>
          <w:tab/>
        </w:r>
        <w:r w:rsidR="00E34D32">
          <w:rPr>
            <w:noProof/>
            <w:webHidden/>
          </w:rPr>
          <w:fldChar w:fldCharType="begin"/>
        </w:r>
        <w:r w:rsidR="00E34D32">
          <w:rPr>
            <w:noProof/>
            <w:webHidden/>
          </w:rPr>
          <w:instrText xml:space="preserve"> PAGEREF _Toc532903263 \h </w:instrText>
        </w:r>
        <w:r w:rsidR="00E34D32">
          <w:rPr>
            <w:noProof/>
            <w:webHidden/>
          </w:rPr>
        </w:r>
        <w:r w:rsidR="00E34D32">
          <w:rPr>
            <w:noProof/>
            <w:webHidden/>
          </w:rPr>
          <w:fldChar w:fldCharType="separate"/>
        </w:r>
        <w:r w:rsidR="00E34D32">
          <w:rPr>
            <w:noProof/>
            <w:webHidden/>
          </w:rPr>
          <w:t>59</w:t>
        </w:r>
        <w:r w:rsidR="00E34D32">
          <w:rPr>
            <w:noProof/>
            <w:webHidden/>
          </w:rPr>
          <w:fldChar w:fldCharType="end"/>
        </w:r>
      </w:hyperlink>
    </w:p>
    <w:p w:rsidR="00E34D32" w:rsidRDefault="00B12C79" w14:paraId="1B67A1ED" w14:textId="0B0E5892">
      <w:pPr>
        <w:pStyle w:val="Innehll2"/>
        <w:tabs>
          <w:tab w:val="right" w:leader="dot" w:pos="8494"/>
        </w:tabs>
        <w:rPr>
          <w:rFonts w:eastAsiaTheme="minorEastAsia"/>
          <w:noProof/>
          <w:kern w:val="0"/>
          <w:sz w:val="22"/>
          <w:szCs w:val="22"/>
          <w:lang w:eastAsia="sv-SE"/>
          <w14:numSpacing w14:val="default"/>
        </w:rPr>
      </w:pPr>
      <w:hyperlink w:history="1" w:anchor="_Toc532903264">
        <w:r w:rsidRPr="002A41C9" w:rsidR="00E34D32">
          <w:rPr>
            <w:rStyle w:val="Hyperlnk"/>
            <w:noProof/>
          </w:rPr>
          <w:t>11.10 Sänkta inkomstskatter</w:t>
        </w:r>
        <w:r w:rsidR="00E34D32">
          <w:rPr>
            <w:noProof/>
            <w:webHidden/>
          </w:rPr>
          <w:tab/>
        </w:r>
        <w:r w:rsidR="00E34D32">
          <w:rPr>
            <w:noProof/>
            <w:webHidden/>
          </w:rPr>
          <w:fldChar w:fldCharType="begin"/>
        </w:r>
        <w:r w:rsidR="00E34D32">
          <w:rPr>
            <w:noProof/>
            <w:webHidden/>
          </w:rPr>
          <w:instrText xml:space="preserve"> PAGEREF _Toc532903264 \h </w:instrText>
        </w:r>
        <w:r w:rsidR="00E34D32">
          <w:rPr>
            <w:noProof/>
            <w:webHidden/>
          </w:rPr>
        </w:r>
        <w:r w:rsidR="00E34D32">
          <w:rPr>
            <w:noProof/>
            <w:webHidden/>
          </w:rPr>
          <w:fldChar w:fldCharType="separate"/>
        </w:r>
        <w:r w:rsidR="00E34D32">
          <w:rPr>
            <w:noProof/>
            <w:webHidden/>
          </w:rPr>
          <w:t>60</w:t>
        </w:r>
        <w:r w:rsidR="00E34D32">
          <w:rPr>
            <w:noProof/>
            <w:webHidden/>
          </w:rPr>
          <w:fldChar w:fldCharType="end"/>
        </w:r>
      </w:hyperlink>
    </w:p>
    <w:p w:rsidR="00E34D32" w:rsidRDefault="00B12C79" w14:paraId="71BBCA73" w14:textId="5B671F37">
      <w:pPr>
        <w:pStyle w:val="Innehll1"/>
        <w:tabs>
          <w:tab w:val="right" w:leader="dot" w:pos="8494"/>
        </w:tabs>
        <w:rPr>
          <w:rFonts w:eastAsiaTheme="minorEastAsia"/>
          <w:noProof/>
          <w:kern w:val="0"/>
          <w:sz w:val="22"/>
          <w:szCs w:val="22"/>
          <w:lang w:eastAsia="sv-SE"/>
          <w14:numSpacing w14:val="default"/>
        </w:rPr>
      </w:pPr>
      <w:hyperlink w:history="1" w:anchor="_Toc532903265">
        <w:r w:rsidRPr="002A41C9" w:rsidR="00E34D32">
          <w:rPr>
            <w:rStyle w:val="Hyperlnk"/>
            <w:noProof/>
          </w:rPr>
          <w:t>12 Kultur och sammanhållning</w:t>
        </w:r>
        <w:r w:rsidR="00E34D32">
          <w:rPr>
            <w:noProof/>
            <w:webHidden/>
          </w:rPr>
          <w:tab/>
        </w:r>
        <w:r w:rsidR="00E34D32">
          <w:rPr>
            <w:noProof/>
            <w:webHidden/>
          </w:rPr>
          <w:fldChar w:fldCharType="begin"/>
        </w:r>
        <w:r w:rsidR="00E34D32">
          <w:rPr>
            <w:noProof/>
            <w:webHidden/>
          </w:rPr>
          <w:instrText xml:space="preserve"> PAGEREF _Toc532903265 \h </w:instrText>
        </w:r>
        <w:r w:rsidR="00E34D32">
          <w:rPr>
            <w:noProof/>
            <w:webHidden/>
          </w:rPr>
        </w:r>
        <w:r w:rsidR="00E34D32">
          <w:rPr>
            <w:noProof/>
            <w:webHidden/>
          </w:rPr>
          <w:fldChar w:fldCharType="separate"/>
        </w:r>
        <w:r w:rsidR="00E34D32">
          <w:rPr>
            <w:noProof/>
            <w:webHidden/>
          </w:rPr>
          <w:t>61</w:t>
        </w:r>
        <w:r w:rsidR="00E34D32">
          <w:rPr>
            <w:noProof/>
            <w:webHidden/>
          </w:rPr>
          <w:fldChar w:fldCharType="end"/>
        </w:r>
      </w:hyperlink>
    </w:p>
    <w:p w:rsidR="00E34D32" w:rsidRDefault="00B12C79" w14:paraId="4C529750" w14:textId="2E7C4B62">
      <w:pPr>
        <w:pStyle w:val="Innehll2"/>
        <w:tabs>
          <w:tab w:val="right" w:leader="dot" w:pos="8494"/>
        </w:tabs>
        <w:rPr>
          <w:rFonts w:eastAsiaTheme="minorEastAsia"/>
          <w:noProof/>
          <w:kern w:val="0"/>
          <w:sz w:val="22"/>
          <w:szCs w:val="22"/>
          <w:lang w:eastAsia="sv-SE"/>
          <w14:numSpacing w14:val="default"/>
        </w:rPr>
      </w:pPr>
      <w:hyperlink w:history="1" w:anchor="_Toc532903266">
        <w:r w:rsidRPr="002A41C9" w:rsidR="00E34D32">
          <w:rPr>
            <w:rStyle w:val="Hyperlnk"/>
            <w:noProof/>
          </w:rPr>
          <w:t>12.1 Kultur, medier, trossamfund och fritid</w:t>
        </w:r>
        <w:r w:rsidR="00E34D32">
          <w:rPr>
            <w:noProof/>
            <w:webHidden/>
          </w:rPr>
          <w:tab/>
        </w:r>
        <w:r w:rsidR="00E34D32">
          <w:rPr>
            <w:noProof/>
            <w:webHidden/>
          </w:rPr>
          <w:fldChar w:fldCharType="begin"/>
        </w:r>
        <w:r w:rsidR="00E34D32">
          <w:rPr>
            <w:noProof/>
            <w:webHidden/>
          </w:rPr>
          <w:instrText xml:space="preserve"> PAGEREF _Toc532903266 \h </w:instrText>
        </w:r>
        <w:r w:rsidR="00E34D32">
          <w:rPr>
            <w:noProof/>
            <w:webHidden/>
          </w:rPr>
        </w:r>
        <w:r w:rsidR="00E34D32">
          <w:rPr>
            <w:noProof/>
            <w:webHidden/>
          </w:rPr>
          <w:fldChar w:fldCharType="separate"/>
        </w:r>
        <w:r w:rsidR="00E34D32">
          <w:rPr>
            <w:noProof/>
            <w:webHidden/>
          </w:rPr>
          <w:t>61</w:t>
        </w:r>
        <w:r w:rsidR="00E34D32">
          <w:rPr>
            <w:noProof/>
            <w:webHidden/>
          </w:rPr>
          <w:fldChar w:fldCharType="end"/>
        </w:r>
      </w:hyperlink>
    </w:p>
    <w:p w:rsidR="00E34D32" w:rsidRDefault="00B12C79" w14:paraId="1783A385" w14:textId="2EBCD417">
      <w:pPr>
        <w:pStyle w:val="Innehll2"/>
        <w:tabs>
          <w:tab w:val="right" w:leader="dot" w:pos="8494"/>
        </w:tabs>
        <w:rPr>
          <w:rFonts w:eastAsiaTheme="minorEastAsia"/>
          <w:noProof/>
          <w:kern w:val="0"/>
          <w:sz w:val="22"/>
          <w:szCs w:val="22"/>
          <w:lang w:eastAsia="sv-SE"/>
          <w14:numSpacing w14:val="default"/>
        </w:rPr>
      </w:pPr>
      <w:hyperlink w:history="1" w:anchor="_Toc532903267">
        <w:r w:rsidRPr="002A41C9" w:rsidR="00E34D32">
          <w:rPr>
            <w:rStyle w:val="Hyperlnk"/>
            <w:noProof/>
          </w:rPr>
          <w:t>12.2 Hela Sverige – kultur räknas</w:t>
        </w:r>
        <w:r w:rsidR="00E34D32">
          <w:rPr>
            <w:noProof/>
            <w:webHidden/>
          </w:rPr>
          <w:tab/>
        </w:r>
        <w:r w:rsidR="00E34D32">
          <w:rPr>
            <w:noProof/>
            <w:webHidden/>
          </w:rPr>
          <w:fldChar w:fldCharType="begin"/>
        </w:r>
        <w:r w:rsidR="00E34D32">
          <w:rPr>
            <w:noProof/>
            <w:webHidden/>
          </w:rPr>
          <w:instrText xml:space="preserve"> PAGEREF _Toc532903267 \h </w:instrText>
        </w:r>
        <w:r w:rsidR="00E34D32">
          <w:rPr>
            <w:noProof/>
            <w:webHidden/>
          </w:rPr>
        </w:r>
        <w:r w:rsidR="00E34D32">
          <w:rPr>
            <w:noProof/>
            <w:webHidden/>
          </w:rPr>
          <w:fldChar w:fldCharType="separate"/>
        </w:r>
        <w:r w:rsidR="00E34D32">
          <w:rPr>
            <w:noProof/>
            <w:webHidden/>
          </w:rPr>
          <w:t>62</w:t>
        </w:r>
        <w:r w:rsidR="00E34D32">
          <w:rPr>
            <w:noProof/>
            <w:webHidden/>
          </w:rPr>
          <w:fldChar w:fldCharType="end"/>
        </w:r>
      </w:hyperlink>
    </w:p>
    <w:p w:rsidR="00E34D32" w:rsidRDefault="00B12C79" w14:paraId="3024D56C" w14:textId="1C194ABA">
      <w:pPr>
        <w:pStyle w:val="Innehll2"/>
        <w:tabs>
          <w:tab w:val="right" w:leader="dot" w:pos="8494"/>
        </w:tabs>
        <w:rPr>
          <w:rFonts w:eastAsiaTheme="minorEastAsia"/>
          <w:noProof/>
          <w:kern w:val="0"/>
          <w:sz w:val="22"/>
          <w:szCs w:val="22"/>
          <w:lang w:eastAsia="sv-SE"/>
          <w14:numSpacing w14:val="default"/>
        </w:rPr>
      </w:pPr>
      <w:hyperlink w:history="1" w:anchor="_Toc532903268">
        <w:r w:rsidRPr="002A41C9" w:rsidR="00E34D32">
          <w:rPr>
            <w:rStyle w:val="Hyperlnk"/>
            <w:noProof/>
          </w:rPr>
          <w:t>12.3 Kyrkoantikvarisk ersättning – ett löfte från stat till kyrka</w:t>
        </w:r>
        <w:r w:rsidR="00E34D32">
          <w:rPr>
            <w:noProof/>
            <w:webHidden/>
          </w:rPr>
          <w:tab/>
        </w:r>
        <w:r w:rsidR="00E34D32">
          <w:rPr>
            <w:noProof/>
            <w:webHidden/>
          </w:rPr>
          <w:fldChar w:fldCharType="begin"/>
        </w:r>
        <w:r w:rsidR="00E34D32">
          <w:rPr>
            <w:noProof/>
            <w:webHidden/>
          </w:rPr>
          <w:instrText xml:space="preserve"> PAGEREF _Toc532903268 \h </w:instrText>
        </w:r>
        <w:r w:rsidR="00E34D32">
          <w:rPr>
            <w:noProof/>
            <w:webHidden/>
          </w:rPr>
        </w:r>
        <w:r w:rsidR="00E34D32">
          <w:rPr>
            <w:noProof/>
            <w:webHidden/>
          </w:rPr>
          <w:fldChar w:fldCharType="separate"/>
        </w:r>
        <w:r w:rsidR="00E34D32">
          <w:rPr>
            <w:noProof/>
            <w:webHidden/>
          </w:rPr>
          <w:t>63</w:t>
        </w:r>
        <w:r w:rsidR="00E34D32">
          <w:rPr>
            <w:noProof/>
            <w:webHidden/>
          </w:rPr>
          <w:fldChar w:fldCharType="end"/>
        </w:r>
      </w:hyperlink>
    </w:p>
    <w:p w:rsidR="00E34D32" w:rsidRDefault="00B12C79" w14:paraId="101C5B3E" w14:textId="526092D8">
      <w:pPr>
        <w:pStyle w:val="Innehll2"/>
        <w:tabs>
          <w:tab w:val="right" w:leader="dot" w:pos="8494"/>
        </w:tabs>
        <w:rPr>
          <w:rFonts w:eastAsiaTheme="minorEastAsia"/>
          <w:noProof/>
          <w:kern w:val="0"/>
          <w:sz w:val="22"/>
          <w:szCs w:val="22"/>
          <w:lang w:eastAsia="sv-SE"/>
          <w14:numSpacing w14:val="default"/>
        </w:rPr>
      </w:pPr>
      <w:hyperlink w:history="1" w:anchor="_Toc532903269">
        <w:r w:rsidRPr="002A41C9" w:rsidR="00E34D32">
          <w:rPr>
            <w:rStyle w:val="Hyperlnk"/>
            <w:noProof/>
          </w:rPr>
          <w:t>12.4 Kulturlots och Sverigecenter – länk mellan arv och fritid</w:t>
        </w:r>
        <w:r w:rsidR="00E34D32">
          <w:rPr>
            <w:noProof/>
            <w:webHidden/>
          </w:rPr>
          <w:tab/>
        </w:r>
        <w:r w:rsidR="00E34D32">
          <w:rPr>
            <w:noProof/>
            <w:webHidden/>
          </w:rPr>
          <w:fldChar w:fldCharType="begin"/>
        </w:r>
        <w:r w:rsidR="00E34D32">
          <w:rPr>
            <w:noProof/>
            <w:webHidden/>
          </w:rPr>
          <w:instrText xml:space="preserve"> PAGEREF _Toc532903269 \h </w:instrText>
        </w:r>
        <w:r w:rsidR="00E34D32">
          <w:rPr>
            <w:noProof/>
            <w:webHidden/>
          </w:rPr>
        </w:r>
        <w:r w:rsidR="00E34D32">
          <w:rPr>
            <w:noProof/>
            <w:webHidden/>
          </w:rPr>
          <w:fldChar w:fldCharType="separate"/>
        </w:r>
        <w:r w:rsidR="00E34D32">
          <w:rPr>
            <w:noProof/>
            <w:webHidden/>
          </w:rPr>
          <w:t>63</w:t>
        </w:r>
        <w:r w:rsidR="00E34D32">
          <w:rPr>
            <w:noProof/>
            <w:webHidden/>
          </w:rPr>
          <w:fldChar w:fldCharType="end"/>
        </w:r>
      </w:hyperlink>
    </w:p>
    <w:p w:rsidR="00E34D32" w:rsidRDefault="00B12C79" w14:paraId="2AE5062F" w14:textId="33FF4765">
      <w:pPr>
        <w:pStyle w:val="Innehll2"/>
        <w:tabs>
          <w:tab w:val="right" w:leader="dot" w:pos="8494"/>
        </w:tabs>
        <w:rPr>
          <w:rFonts w:eastAsiaTheme="minorEastAsia"/>
          <w:noProof/>
          <w:kern w:val="0"/>
          <w:sz w:val="22"/>
          <w:szCs w:val="22"/>
          <w:lang w:eastAsia="sv-SE"/>
          <w14:numSpacing w14:val="default"/>
        </w:rPr>
      </w:pPr>
      <w:hyperlink w:history="1" w:anchor="_Toc532903270">
        <w:r w:rsidRPr="002A41C9" w:rsidR="00E34D32">
          <w:rPr>
            <w:rStyle w:val="Hyperlnk"/>
            <w:noProof/>
          </w:rPr>
          <w:t>12.5 ROT och FOND – för bevarande och främjande av svenskt kulturarv</w:t>
        </w:r>
        <w:r w:rsidR="00E34D32">
          <w:rPr>
            <w:noProof/>
            <w:webHidden/>
          </w:rPr>
          <w:tab/>
        </w:r>
        <w:r w:rsidR="00E34D32">
          <w:rPr>
            <w:noProof/>
            <w:webHidden/>
          </w:rPr>
          <w:fldChar w:fldCharType="begin"/>
        </w:r>
        <w:r w:rsidR="00E34D32">
          <w:rPr>
            <w:noProof/>
            <w:webHidden/>
          </w:rPr>
          <w:instrText xml:space="preserve"> PAGEREF _Toc532903270 \h </w:instrText>
        </w:r>
        <w:r w:rsidR="00E34D32">
          <w:rPr>
            <w:noProof/>
            <w:webHidden/>
          </w:rPr>
        </w:r>
        <w:r w:rsidR="00E34D32">
          <w:rPr>
            <w:noProof/>
            <w:webHidden/>
          </w:rPr>
          <w:fldChar w:fldCharType="separate"/>
        </w:r>
        <w:r w:rsidR="00E34D32">
          <w:rPr>
            <w:noProof/>
            <w:webHidden/>
          </w:rPr>
          <w:t>64</w:t>
        </w:r>
        <w:r w:rsidR="00E34D32">
          <w:rPr>
            <w:noProof/>
            <w:webHidden/>
          </w:rPr>
          <w:fldChar w:fldCharType="end"/>
        </w:r>
      </w:hyperlink>
    </w:p>
    <w:p w:rsidR="00E34D32" w:rsidRDefault="00B12C79" w14:paraId="2F2AF671" w14:textId="589D876C">
      <w:pPr>
        <w:pStyle w:val="Innehll2"/>
        <w:tabs>
          <w:tab w:val="right" w:leader="dot" w:pos="8494"/>
        </w:tabs>
        <w:rPr>
          <w:rFonts w:eastAsiaTheme="minorEastAsia"/>
          <w:noProof/>
          <w:kern w:val="0"/>
          <w:sz w:val="22"/>
          <w:szCs w:val="22"/>
          <w:lang w:eastAsia="sv-SE"/>
          <w14:numSpacing w14:val="default"/>
        </w:rPr>
      </w:pPr>
      <w:hyperlink w:history="1" w:anchor="_Toc532903271">
        <w:r w:rsidRPr="002A41C9" w:rsidR="00E34D32">
          <w:rPr>
            <w:rStyle w:val="Hyperlnk"/>
            <w:noProof/>
          </w:rPr>
          <w:t>12.6 Kanon för kunskap</w:t>
        </w:r>
        <w:r w:rsidR="00E34D32">
          <w:rPr>
            <w:noProof/>
            <w:webHidden/>
          </w:rPr>
          <w:tab/>
        </w:r>
        <w:r w:rsidR="00E34D32">
          <w:rPr>
            <w:noProof/>
            <w:webHidden/>
          </w:rPr>
          <w:fldChar w:fldCharType="begin"/>
        </w:r>
        <w:r w:rsidR="00E34D32">
          <w:rPr>
            <w:noProof/>
            <w:webHidden/>
          </w:rPr>
          <w:instrText xml:space="preserve"> PAGEREF _Toc532903271 \h </w:instrText>
        </w:r>
        <w:r w:rsidR="00E34D32">
          <w:rPr>
            <w:noProof/>
            <w:webHidden/>
          </w:rPr>
        </w:r>
        <w:r w:rsidR="00E34D32">
          <w:rPr>
            <w:noProof/>
            <w:webHidden/>
          </w:rPr>
          <w:fldChar w:fldCharType="separate"/>
        </w:r>
        <w:r w:rsidR="00E34D32">
          <w:rPr>
            <w:noProof/>
            <w:webHidden/>
          </w:rPr>
          <w:t>65</w:t>
        </w:r>
        <w:r w:rsidR="00E34D32">
          <w:rPr>
            <w:noProof/>
            <w:webHidden/>
          </w:rPr>
          <w:fldChar w:fldCharType="end"/>
        </w:r>
      </w:hyperlink>
    </w:p>
    <w:p w:rsidR="00E34D32" w:rsidRDefault="00B12C79" w14:paraId="1E3D1DD3" w14:textId="30A8300F">
      <w:pPr>
        <w:pStyle w:val="Innehll2"/>
        <w:tabs>
          <w:tab w:val="right" w:leader="dot" w:pos="8494"/>
        </w:tabs>
        <w:rPr>
          <w:rFonts w:eastAsiaTheme="minorEastAsia"/>
          <w:noProof/>
          <w:kern w:val="0"/>
          <w:sz w:val="22"/>
          <w:szCs w:val="22"/>
          <w:lang w:eastAsia="sv-SE"/>
          <w14:numSpacing w14:val="default"/>
        </w:rPr>
      </w:pPr>
      <w:hyperlink w:history="1" w:anchor="_Toc532903272">
        <w:r w:rsidRPr="002A41C9" w:rsidR="00E34D32">
          <w:rPr>
            <w:rStyle w:val="Hyperlnk"/>
            <w:noProof/>
          </w:rPr>
          <w:t>12.7 Datorspel – en ny kulturscen som bidrar till ett starkare kulturliv</w:t>
        </w:r>
        <w:r w:rsidR="00E34D32">
          <w:rPr>
            <w:noProof/>
            <w:webHidden/>
          </w:rPr>
          <w:tab/>
        </w:r>
        <w:r w:rsidR="00E34D32">
          <w:rPr>
            <w:noProof/>
            <w:webHidden/>
          </w:rPr>
          <w:fldChar w:fldCharType="begin"/>
        </w:r>
        <w:r w:rsidR="00E34D32">
          <w:rPr>
            <w:noProof/>
            <w:webHidden/>
          </w:rPr>
          <w:instrText xml:space="preserve"> PAGEREF _Toc532903272 \h </w:instrText>
        </w:r>
        <w:r w:rsidR="00E34D32">
          <w:rPr>
            <w:noProof/>
            <w:webHidden/>
          </w:rPr>
        </w:r>
        <w:r w:rsidR="00E34D32">
          <w:rPr>
            <w:noProof/>
            <w:webHidden/>
          </w:rPr>
          <w:fldChar w:fldCharType="separate"/>
        </w:r>
        <w:r w:rsidR="00E34D32">
          <w:rPr>
            <w:noProof/>
            <w:webHidden/>
          </w:rPr>
          <w:t>66</w:t>
        </w:r>
        <w:r w:rsidR="00E34D32">
          <w:rPr>
            <w:noProof/>
            <w:webHidden/>
          </w:rPr>
          <w:fldChar w:fldCharType="end"/>
        </w:r>
      </w:hyperlink>
    </w:p>
    <w:p w:rsidR="00E34D32" w:rsidRDefault="00B12C79" w14:paraId="29ADFA26" w14:textId="33E92223">
      <w:pPr>
        <w:pStyle w:val="Innehll2"/>
        <w:tabs>
          <w:tab w:val="right" w:leader="dot" w:pos="8494"/>
        </w:tabs>
        <w:rPr>
          <w:rFonts w:eastAsiaTheme="minorEastAsia"/>
          <w:noProof/>
          <w:kern w:val="0"/>
          <w:sz w:val="22"/>
          <w:szCs w:val="22"/>
          <w:lang w:eastAsia="sv-SE"/>
          <w14:numSpacing w14:val="default"/>
        </w:rPr>
      </w:pPr>
      <w:hyperlink w:history="1" w:anchor="_Toc532903273">
        <w:r w:rsidRPr="002A41C9" w:rsidR="00E34D32">
          <w:rPr>
            <w:rStyle w:val="Hyperlnk"/>
            <w:noProof/>
          </w:rPr>
          <w:t>12.8 Öppna museer i både stad och land</w:t>
        </w:r>
        <w:r w:rsidR="00E34D32">
          <w:rPr>
            <w:noProof/>
            <w:webHidden/>
          </w:rPr>
          <w:tab/>
        </w:r>
        <w:r w:rsidR="00E34D32">
          <w:rPr>
            <w:noProof/>
            <w:webHidden/>
          </w:rPr>
          <w:fldChar w:fldCharType="begin"/>
        </w:r>
        <w:r w:rsidR="00E34D32">
          <w:rPr>
            <w:noProof/>
            <w:webHidden/>
          </w:rPr>
          <w:instrText xml:space="preserve"> PAGEREF _Toc532903273 \h </w:instrText>
        </w:r>
        <w:r w:rsidR="00E34D32">
          <w:rPr>
            <w:noProof/>
            <w:webHidden/>
          </w:rPr>
        </w:r>
        <w:r w:rsidR="00E34D32">
          <w:rPr>
            <w:noProof/>
            <w:webHidden/>
          </w:rPr>
          <w:fldChar w:fldCharType="separate"/>
        </w:r>
        <w:r w:rsidR="00E34D32">
          <w:rPr>
            <w:noProof/>
            <w:webHidden/>
          </w:rPr>
          <w:t>66</w:t>
        </w:r>
        <w:r w:rsidR="00E34D32">
          <w:rPr>
            <w:noProof/>
            <w:webHidden/>
          </w:rPr>
          <w:fldChar w:fldCharType="end"/>
        </w:r>
      </w:hyperlink>
    </w:p>
    <w:p w:rsidR="00E34D32" w:rsidRDefault="00B12C79" w14:paraId="12625D1F" w14:textId="505BA7E0">
      <w:pPr>
        <w:pStyle w:val="Innehll2"/>
        <w:tabs>
          <w:tab w:val="right" w:leader="dot" w:pos="8494"/>
        </w:tabs>
        <w:rPr>
          <w:rFonts w:eastAsiaTheme="minorEastAsia"/>
          <w:noProof/>
          <w:kern w:val="0"/>
          <w:sz w:val="22"/>
          <w:szCs w:val="22"/>
          <w:lang w:eastAsia="sv-SE"/>
          <w14:numSpacing w14:val="default"/>
        </w:rPr>
      </w:pPr>
      <w:hyperlink w:history="1" w:anchor="_Toc532903274">
        <w:r w:rsidRPr="002A41C9" w:rsidR="00E34D32">
          <w:rPr>
            <w:rStyle w:val="Hyperlnk"/>
            <w:noProof/>
          </w:rPr>
          <w:t>12.9 En tillgänglig idrottsrörelse – för hälsa och livskvalitet</w:t>
        </w:r>
        <w:r w:rsidR="00E34D32">
          <w:rPr>
            <w:noProof/>
            <w:webHidden/>
          </w:rPr>
          <w:tab/>
        </w:r>
        <w:r w:rsidR="00E34D32">
          <w:rPr>
            <w:noProof/>
            <w:webHidden/>
          </w:rPr>
          <w:fldChar w:fldCharType="begin"/>
        </w:r>
        <w:r w:rsidR="00E34D32">
          <w:rPr>
            <w:noProof/>
            <w:webHidden/>
          </w:rPr>
          <w:instrText xml:space="preserve"> PAGEREF _Toc532903274 \h </w:instrText>
        </w:r>
        <w:r w:rsidR="00E34D32">
          <w:rPr>
            <w:noProof/>
            <w:webHidden/>
          </w:rPr>
        </w:r>
        <w:r w:rsidR="00E34D32">
          <w:rPr>
            <w:noProof/>
            <w:webHidden/>
          </w:rPr>
          <w:fldChar w:fldCharType="separate"/>
        </w:r>
        <w:r w:rsidR="00E34D32">
          <w:rPr>
            <w:noProof/>
            <w:webHidden/>
          </w:rPr>
          <w:t>67</w:t>
        </w:r>
        <w:r w:rsidR="00E34D32">
          <w:rPr>
            <w:noProof/>
            <w:webHidden/>
          </w:rPr>
          <w:fldChar w:fldCharType="end"/>
        </w:r>
      </w:hyperlink>
    </w:p>
    <w:p w:rsidR="00E34D32" w:rsidRDefault="00B12C79" w14:paraId="629B3584" w14:textId="2CE3143A">
      <w:pPr>
        <w:pStyle w:val="Innehll2"/>
        <w:tabs>
          <w:tab w:val="right" w:leader="dot" w:pos="8494"/>
        </w:tabs>
        <w:rPr>
          <w:rFonts w:eastAsiaTheme="minorEastAsia"/>
          <w:noProof/>
          <w:kern w:val="0"/>
          <w:sz w:val="22"/>
          <w:szCs w:val="22"/>
          <w:lang w:eastAsia="sv-SE"/>
          <w14:numSpacing w14:val="default"/>
        </w:rPr>
      </w:pPr>
      <w:hyperlink w:history="1" w:anchor="_Toc532903275">
        <w:r w:rsidRPr="002A41C9" w:rsidR="00E34D32">
          <w:rPr>
            <w:rStyle w:val="Hyperlnk"/>
            <w:noProof/>
          </w:rPr>
          <w:t>12.10 Trossamfund och etniska föreningar</w:t>
        </w:r>
        <w:r w:rsidR="00E34D32">
          <w:rPr>
            <w:noProof/>
            <w:webHidden/>
          </w:rPr>
          <w:tab/>
        </w:r>
        <w:r w:rsidR="00E34D32">
          <w:rPr>
            <w:noProof/>
            <w:webHidden/>
          </w:rPr>
          <w:fldChar w:fldCharType="begin"/>
        </w:r>
        <w:r w:rsidR="00E34D32">
          <w:rPr>
            <w:noProof/>
            <w:webHidden/>
          </w:rPr>
          <w:instrText xml:space="preserve"> PAGEREF _Toc532903275 \h </w:instrText>
        </w:r>
        <w:r w:rsidR="00E34D32">
          <w:rPr>
            <w:noProof/>
            <w:webHidden/>
          </w:rPr>
        </w:r>
        <w:r w:rsidR="00E34D32">
          <w:rPr>
            <w:noProof/>
            <w:webHidden/>
          </w:rPr>
          <w:fldChar w:fldCharType="separate"/>
        </w:r>
        <w:r w:rsidR="00E34D32">
          <w:rPr>
            <w:noProof/>
            <w:webHidden/>
          </w:rPr>
          <w:t>67</w:t>
        </w:r>
        <w:r w:rsidR="00E34D32">
          <w:rPr>
            <w:noProof/>
            <w:webHidden/>
          </w:rPr>
          <w:fldChar w:fldCharType="end"/>
        </w:r>
      </w:hyperlink>
    </w:p>
    <w:p w:rsidR="00E34D32" w:rsidRDefault="00B12C79" w14:paraId="7760FF30" w14:textId="52DFC416">
      <w:pPr>
        <w:pStyle w:val="Innehll2"/>
        <w:tabs>
          <w:tab w:val="right" w:leader="dot" w:pos="8494"/>
        </w:tabs>
        <w:rPr>
          <w:rFonts w:eastAsiaTheme="minorEastAsia"/>
          <w:noProof/>
          <w:kern w:val="0"/>
          <w:sz w:val="22"/>
          <w:szCs w:val="22"/>
          <w:lang w:eastAsia="sv-SE"/>
          <w14:numSpacing w14:val="default"/>
        </w:rPr>
      </w:pPr>
      <w:hyperlink w:history="1" w:anchor="_Toc532903276">
        <w:r w:rsidRPr="002A41C9" w:rsidR="00E34D32">
          <w:rPr>
            <w:rStyle w:val="Hyperlnk"/>
            <w:noProof/>
          </w:rPr>
          <w:t>12.11 Friluftsliv för folkhälsa och omsorg om arv och miljö</w:t>
        </w:r>
        <w:r w:rsidR="00E34D32">
          <w:rPr>
            <w:noProof/>
            <w:webHidden/>
          </w:rPr>
          <w:tab/>
        </w:r>
        <w:r w:rsidR="00E34D32">
          <w:rPr>
            <w:noProof/>
            <w:webHidden/>
          </w:rPr>
          <w:fldChar w:fldCharType="begin"/>
        </w:r>
        <w:r w:rsidR="00E34D32">
          <w:rPr>
            <w:noProof/>
            <w:webHidden/>
          </w:rPr>
          <w:instrText xml:space="preserve"> PAGEREF _Toc532903276 \h </w:instrText>
        </w:r>
        <w:r w:rsidR="00E34D32">
          <w:rPr>
            <w:noProof/>
            <w:webHidden/>
          </w:rPr>
        </w:r>
        <w:r w:rsidR="00E34D32">
          <w:rPr>
            <w:noProof/>
            <w:webHidden/>
          </w:rPr>
          <w:fldChar w:fldCharType="separate"/>
        </w:r>
        <w:r w:rsidR="00E34D32">
          <w:rPr>
            <w:noProof/>
            <w:webHidden/>
          </w:rPr>
          <w:t>68</w:t>
        </w:r>
        <w:r w:rsidR="00E34D32">
          <w:rPr>
            <w:noProof/>
            <w:webHidden/>
          </w:rPr>
          <w:fldChar w:fldCharType="end"/>
        </w:r>
      </w:hyperlink>
    </w:p>
    <w:p w:rsidR="00E34D32" w:rsidRDefault="00B12C79" w14:paraId="5F2AC667" w14:textId="0F576E6B">
      <w:pPr>
        <w:pStyle w:val="Innehll2"/>
        <w:tabs>
          <w:tab w:val="right" w:leader="dot" w:pos="8494"/>
        </w:tabs>
        <w:rPr>
          <w:rFonts w:eastAsiaTheme="minorEastAsia"/>
          <w:noProof/>
          <w:kern w:val="0"/>
          <w:sz w:val="22"/>
          <w:szCs w:val="22"/>
          <w:lang w:eastAsia="sv-SE"/>
          <w14:numSpacing w14:val="default"/>
        </w:rPr>
      </w:pPr>
      <w:hyperlink w:history="1" w:anchor="_Toc532903277">
        <w:r w:rsidRPr="002A41C9" w:rsidR="00E34D32">
          <w:rPr>
            <w:rStyle w:val="Hyperlnk"/>
            <w:noProof/>
          </w:rPr>
          <w:t>12.12 Tillgängliga språk- och folkminnen</w:t>
        </w:r>
        <w:r w:rsidR="00E34D32">
          <w:rPr>
            <w:noProof/>
            <w:webHidden/>
          </w:rPr>
          <w:tab/>
        </w:r>
        <w:r w:rsidR="00E34D32">
          <w:rPr>
            <w:noProof/>
            <w:webHidden/>
          </w:rPr>
          <w:fldChar w:fldCharType="begin"/>
        </w:r>
        <w:r w:rsidR="00E34D32">
          <w:rPr>
            <w:noProof/>
            <w:webHidden/>
          </w:rPr>
          <w:instrText xml:space="preserve"> PAGEREF _Toc532903277 \h </w:instrText>
        </w:r>
        <w:r w:rsidR="00E34D32">
          <w:rPr>
            <w:noProof/>
            <w:webHidden/>
          </w:rPr>
        </w:r>
        <w:r w:rsidR="00E34D32">
          <w:rPr>
            <w:noProof/>
            <w:webHidden/>
          </w:rPr>
          <w:fldChar w:fldCharType="separate"/>
        </w:r>
        <w:r w:rsidR="00E34D32">
          <w:rPr>
            <w:noProof/>
            <w:webHidden/>
          </w:rPr>
          <w:t>68</w:t>
        </w:r>
        <w:r w:rsidR="00E34D32">
          <w:rPr>
            <w:noProof/>
            <w:webHidden/>
          </w:rPr>
          <w:fldChar w:fldCharType="end"/>
        </w:r>
      </w:hyperlink>
    </w:p>
    <w:p w:rsidR="00E34D32" w:rsidRDefault="00B12C79" w14:paraId="070A41E7" w14:textId="35108BFC">
      <w:pPr>
        <w:pStyle w:val="Innehll2"/>
        <w:tabs>
          <w:tab w:val="right" w:leader="dot" w:pos="8494"/>
        </w:tabs>
        <w:rPr>
          <w:rFonts w:eastAsiaTheme="minorEastAsia"/>
          <w:noProof/>
          <w:kern w:val="0"/>
          <w:sz w:val="22"/>
          <w:szCs w:val="22"/>
          <w:lang w:eastAsia="sv-SE"/>
          <w14:numSpacing w14:val="default"/>
        </w:rPr>
      </w:pPr>
      <w:hyperlink w:history="1" w:anchor="_Toc532903278">
        <w:r w:rsidRPr="002A41C9" w:rsidR="00E34D32">
          <w:rPr>
            <w:rStyle w:val="Hyperlnk"/>
            <w:noProof/>
          </w:rPr>
          <w:t>12.13 Kulturell hänsyn i dagens och morgondagens samhällsbyggnad</w:t>
        </w:r>
        <w:r w:rsidR="00E34D32">
          <w:rPr>
            <w:noProof/>
            <w:webHidden/>
          </w:rPr>
          <w:tab/>
        </w:r>
        <w:r w:rsidR="00E34D32">
          <w:rPr>
            <w:noProof/>
            <w:webHidden/>
          </w:rPr>
          <w:fldChar w:fldCharType="begin"/>
        </w:r>
        <w:r w:rsidR="00E34D32">
          <w:rPr>
            <w:noProof/>
            <w:webHidden/>
          </w:rPr>
          <w:instrText xml:space="preserve"> PAGEREF _Toc532903278 \h </w:instrText>
        </w:r>
        <w:r w:rsidR="00E34D32">
          <w:rPr>
            <w:noProof/>
            <w:webHidden/>
          </w:rPr>
        </w:r>
        <w:r w:rsidR="00E34D32">
          <w:rPr>
            <w:noProof/>
            <w:webHidden/>
          </w:rPr>
          <w:fldChar w:fldCharType="separate"/>
        </w:r>
        <w:r w:rsidR="00E34D32">
          <w:rPr>
            <w:noProof/>
            <w:webHidden/>
          </w:rPr>
          <w:t>69</w:t>
        </w:r>
        <w:r w:rsidR="00E34D32">
          <w:rPr>
            <w:noProof/>
            <w:webHidden/>
          </w:rPr>
          <w:fldChar w:fldCharType="end"/>
        </w:r>
      </w:hyperlink>
    </w:p>
    <w:p w:rsidR="00E34D32" w:rsidRDefault="00B12C79" w14:paraId="2F8EDE49" w14:textId="5F178D97">
      <w:pPr>
        <w:pStyle w:val="Innehll1"/>
        <w:tabs>
          <w:tab w:val="right" w:leader="dot" w:pos="8494"/>
        </w:tabs>
        <w:rPr>
          <w:rFonts w:eastAsiaTheme="minorEastAsia"/>
          <w:noProof/>
          <w:kern w:val="0"/>
          <w:sz w:val="22"/>
          <w:szCs w:val="22"/>
          <w:lang w:eastAsia="sv-SE"/>
          <w14:numSpacing w14:val="default"/>
        </w:rPr>
      </w:pPr>
      <w:hyperlink w:history="1" w:anchor="_Toc532903279">
        <w:r w:rsidRPr="002A41C9" w:rsidR="00E34D32">
          <w:rPr>
            <w:rStyle w:val="Hyperlnk"/>
            <w:noProof/>
          </w:rPr>
          <w:t>13 Förskola, utbildning, forskning</w:t>
        </w:r>
        <w:r w:rsidR="00E34D32">
          <w:rPr>
            <w:noProof/>
            <w:webHidden/>
          </w:rPr>
          <w:tab/>
        </w:r>
        <w:r w:rsidR="00E34D32">
          <w:rPr>
            <w:noProof/>
            <w:webHidden/>
          </w:rPr>
          <w:fldChar w:fldCharType="begin"/>
        </w:r>
        <w:r w:rsidR="00E34D32">
          <w:rPr>
            <w:noProof/>
            <w:webHidden/>
          </w:rPr>
          <w:instrText xml:space="preserve"> PAGEREF _Toc532903279 \h </w:instrText>
        </w:r>
        <w:r w:rsidR="00E34D32">
          <w:rPr>
            <w:noProof/>
            <w:webHidden/>
          </w:rPr>
        </w:r>
        <w:r w:rsidR="00E34D32">
          <w:rPr>
            <w:noProof/>
            <w:webHidden/>
          </w:rPr>
          <w:fldChar w:fldCharType="separate"/>
        </w:r>
        <w:r w:rsidR="00E34D32">
          <w:rPr>
            <w:noProof/>
            <w:webHidden/>
          </w:rPr>
          <w:t>70</w:t>
        </w:r>
        <w:r w:rsidR="00E34D32">
          <w:rPr>
            <w:noProof/>
            <w:webHidden/>
          </w:rPr>
          <w:fldChar w:fldCharType="end"/>
        </w:r>
      </w:hyperlink>
    </w:p>
    <w:p w:rsidR="00E34D32" w:rsidRDefault="00B12C79" w14:paraId="16F2662C" w14:textId="03CBFD67">
      <w:pPr>
        <w:pStyle w:val="Innehll2"/>
        <w:tabs>
          <w:tab w:val="right" w:leader="dot" w:pos="8494"/>
        </w:tabs>
        <w:rPr>
          <w:rFonts w:eastAsiaTheme="minorEastAsia"/>
          <w:noProof/>
          <w:kern w:val="0"/>
          <w:sz w:val="22"/>
          <w:szCs w:val="22"/>
          <w:lang w:eastAsia="sv-SE"/>
          <w14:numSpacing w14:val="default"/>
        </w:rPr>
      </w:pPr>
      <w:hyperlink w:history="1" w:anchor="_Toc532903280">
        <w:r w:rsidRPr="002A41C9" w:rsidR="00E34D32">
          <w:rPr>
            <w:rStyle w:val="Hyperlnk"/>
            <w:noProof/>
          </w:rPr>
          <w:t>13.1 Reformera skolan och möjliggör höjning av skolresultaten</w:t>
        </w:r>
        <w:r w:rsidR="00E34D32">
          <w:rPr>
            <w:noProof/>
            <w:webHidden/>
          </w:rPr>
          <w:tab/>
        </w:r>
        <w:r w:rsidR="00E34D32">
          <w:rPr>
            <w:noProof/>
            <w:webHidden/>
          </w:rPr>
          <w:fldChar w:fldCharType="begin"/>
        </w:r>
        <w:r w:rsidR="00E34D32">
          <w:rPr>
            <w:noProof/>
            <w:webHidden/>
          </w:rPr>
          <w:instrText xml:space="preserve"> PAGEREF _Toc532903280 \h </w:instrText>
        </w:r>
        <w:r w:rsidR="00E34D32">
          <w:rPr>
            <w:noProof/>
            <w:webHidden/>
          </w:rPr>
        </w:r>
        <w:r w:rsidR="00E34D32">
          <w:rPr>
            <w:noProof/>
            <w:webHidden/>
          </w:rPr>
          <w:fldChar w:fldCharType="separate"/>
        </w:r>
        <w:r w:rsidR="00E34D32">
          <w:rPr>
            <w:noProof/>
            <w:webHidden/>
          </w:rPr>
          <w:t>70</w:t>
        </w:r>
        <w:r w:rsidR="00E34D32">
          <w:rPr>
            <w:noProof/>
            <w:webHidden/>
          </w:rPr>
          <w:fldChar w:fldCharType="end"/>
        </w:r>
      </w:hyperlink>
    </w:p>
    <w:p w:rsidR="00E34D32" w:rsidRDefault="00B12C79" w14:paraId="6C465CAE" w14:textId="3DEB30C9">
      <w:pPr>
        <w:pStyle w:val="Innehll2"/>
        <w:tabs>
          <w:tab w:val="right" w:leader="dot" w:pos="8494"/>
        </w:tabs>
        <w:rPr>
          <w:rFonts w:eastAsiaTheme="minorEastAsia"/>
          <w:noProof/>
          <w:kern w:val="0"/>
          <w:sz w:val="22"/>
          <w:szCs w:val="22"/>
          <w:lang w:eastAsia="sv-SE"/>
          <w14:numSpacing w14:val="default"/>
        </w:rPr>
      </w:pPr>
      <w:hyperlink w:history="1" w:anchor="_Toc532903281">
        <w:r w:rsidRPr="002A41C9" w:rsidR="00E34D32">
          <w:rPr>
            <w:rStyle w:val="Hyperlnk"/>
            <w:noProof/>
          </w:rPr>
          <w:t>13.2 Förskolan utgör grunden och vägen in i det svenska samhället</w:t>
        </w:r>
        <w:r w:rsidR="00E34D32">
          <w:rPr>
            <w:noProof/>
            <w:webHidden/>
          </w:rPr>
          <w:tab/>
        </w:r>
        <w:r w:rsidR="00E34D32">
          <w:rPr>
            <w:noProof/>
            <w:webHidden/>
          </w:rPr>
          <w:fldChar w:fldCharType="begin"/>
        </w:r>
        <w:r w:rsidR="00E34D32">
          <w:rPr>
            <w:noProof/>
            <w:webHidden/>
          </w:rPr>
          <w:instrText xml:space="preserve"> PAGEREF _Toc532903281 \h </w:instrText>
        </w:r>
        <w:r w:rsidR="00E34D32">
          <w:rPr>
            <w:noProof/>
            <w:webHidden/>
          </w:rPr>
        </w:r>
        <w:r w:rsidR="00E34D32">
          <w:rPr>
            <w:noProof/>
            <w:webHidden/>
          </w:rPr>
          <w:fldChar w:fldCharType="separate"/>
        </w:r>
        <w:r w:rsidR="00E34D32">
          <w:rPr>
            <w:noProof/>
            <w:webHidden/>
          </w:rPr>
          <w:t>71</w:t>
        </w:r>
        <w:r w:rsidR="00E34D32">
          <w:rPr>
            <w:noProof/>
            <w:webHidden/>
          </w:rPr>
          <w:fldChar w:fldCharType="end"/>
        </w:r>
      </w:hyperlink>
    </w:p>
    <w:p w:rsidR="00E34D32" w:rsidRDefault="00B12C79" w14:paraId="625E6FFA" w14:textId="48947132">
      <w:pPr>
        <w:pStyle w:val="Innehll2"/>
        <w:tabs>
          <w:tab w:val="right" w:leader="dot" w:pos="8494"/>
        </w:tabs>
        <w:rPr>
          <w:rFonts w:eastAsiaTheme="minorEastAsia"/>
          <w:noProof/>
          <w:kern w:val="0"/>
          <w:sz w:val="22"/>
          <w:szCs w:val="22"/>
          <w:lang w:eastAsia="sv-SE"/>
          <w14:numSpacing w14:val="default"/>
        </w:rPr>
      </w:pPr>
      <w:hyperlink w:history="1" w:anchor="_Toc532903282">
        <w:r w:rsidRPr="002A41C9" w:rsidR="00E34D32">
          <w:rPr>
            <w:rStyle w:val="Hyperlnk"/>
            <w:noProof/>
          </w:rPr>
          <w:t>13.3 Förberedelseskola och hantering av hedersproblematik</w:t>
        </w:r>
        <w:r w:rsidR="00E34D32">
          <w:rPr>
            <w:noProof/>
            <w:webHidden/>
          </w:rPr>
          <w:tab/>
        </w:r>
        <w:r w:rsidR="00E34D32">
          <w:rPr>
            <w:noProof/>
            <w:webHidden/>
          </w:rPr>
          <w:fldChar w:fldCharType="begin"/>
        </w:r>
        <w:r w:rsidR="00E34D32">
          <w:rPr>
            <w:noProof/>
            <w:webHidden/>
          </w:rPr>
          <w:instrText xml:space="preserve"> PAGEREF _Toc532903282 \h </w:instrText>
        </w:r>
        <w:r w:rsidR="00E34D32">
          <w:rPr>
            <w:noProof/>
            <w:webHidden/>
          </w:rPr>
        </w:r>
        <w:r w:rsidR="00E34D32">
          <w:rPr>
            <w:noProof/>
            <w:webHidden/>
          </w:rPr>
          <w:fldChar w:fldCharType="separate"/>
        </w:r>
        <w:r w:rsidR="00E34D32">
          <w:rPr>
            <w:noProof/>
            <w:webHidden/>
          </w:rPr>
          <w:t>72</w:t>
        </w:r>
        <w:r w:rsidR="00E34D32">
          <w:rPr>
            <w:noProof/>
            <w:webHidden/>
          </w:rPr>
          <w:fldChar w:fldCharType="end"/>
        </w:r>
      </w:hyperlink>
    </w:p>
    <w:p w:rsidR="00E34D32" w:rsidRDefault="00B12C79" w14:paraId="5BFAB1E5" w14:textId="721DEC1B">
      <w:pPr>
        <w:pStyle w:val="Innehll2"/>
        <w:tabs>
          <w:tab w:val="right" w:leader="dot" w:pos="8494"/>
        </w:tabs>
        <w:rPr>
          <w:rFonts w:eastAsiaTheme="minorEastAsia"/>
          <w:noProof/>
          <w:kern w:val="0"/>
          <w:sz w:val="22"/>
          <w:szCs w:val="22"/>
          <w:lang w:eastAsia="sv-SE"/>
          <w14:numSpacing w14:val="default"/>
        </w:rPr>
      </w:pPr>
      <w:hyperlink w:history="1" w:anchor="_Toc532903283">
        <w:r w:rsidRPr="002A41C9" w:rsidR="00E34D32">
          <w:rPr>
            <w:rStyle w:val="Hyperlnk"/>
            <w:noProof/>
          </w:rPr>
          <w:t>13.4 Skola för ökad ordning</w:t>
        </w:r>
        <w:r w:rsidR="00E34D32">
          <w:rPr>
            <w:noProof/>
            <w:webHidden/>
          </w:rPr>
          <w:tab/>
        </w:r>
        <w:r w:rsidR="00E34D32">
          <w:rPr>
            <w:noProof/>
            <w:webHidden/>
          </w:rPr>
          <w:fldChar w:fldCharType="begin"/>
        </w:r>
        <w:r w:rsidR="00E34D32">
          <w:rPr>
            <w:noProof/>
            <w:webHidden/>
          </w:rPr>
          <w:instrText xml:space="preserve"> PAGEREF _Toc532903283 \h </w:instrText>
        </w:r>
        <w:r w:rsidR="00E34D32">
          <w:rPr>
            <w:noProof/>
            <w:webHidden/>
          </w:rPr>
        </w:r>
        <w:r w:rsidR="00E34D32">
          <w:rPr>
            <w:noProof/>
            <w:webHidden/>
          </w:rPr>
          <w:fldChar w:fldCharType="separate"/>
        </w:r>
        <w:r w:rsidR="00E34D32">
          <w:rPr>
            <w:noProof/>
            <w:webHidden/>
          </w:rPr>
          <w:t>73</w:t>
        </w:r>
        <w:r w:rsidR="00E34D32">
          <w:rPr>
            <w:noProof/>
            <w:webHidden/>
          </w:rPr>
          <w:fldChar w:fldCharType="end"/>
        </w:r>
      </w:hyperlink>
    </w:p>
    <w:p w:rsidR="00E34D32" w:rsidRDefault="00B12C79" w14:paraId="3B87837F" w14:textId="1EB04350">
      <w:pPr>
        <w:pStyle w:val="Innehll2"/>
        <w:tabs>
          <w:tab w:val="right" w:leader="dot" w:pos="8494"/>
        </w:tabs>
        <w:rPr>
          <w:rFonts w:eastAsiaTheme="minorEastAsia"/>
          <w:noProof/>
          <w:kern w:val="0"/>
          <w:sz w:val="22"/>
          <w:szCs w:val="22"/>
          <w:lang w:eastAsia="sv-SE"/>
          <w14:numSpacing w14:val="default"/>
        </w:rPr>
      </w:pPr>
      <w:hyperlink w:history="1" w:anchor="_Toc532903284">
        <w:r w:rsidRPr="002A41C9" w:rsidR="00E34D32">
          <w:rPr>
            <w:rStyle w:val="Hyperlnk"/>
            <w:noProof/>
          </w:rPr>
          <w:t>13.5 Karriärtjänster för lärare</w:t>
        </w:r>
        <w:r w:rsidR="00E34D32">
          <w:rPr>
            <w:noProof/>
            <w:webHidden/>
          </w:rPr>
          <w:tab/>
        </w:r>
        <w:r w:rsidR="00E34D32">
          <w:rPr>
            <w:noProof/>
            <w:webHidden/>
          </w:rPr>
          <w:fldChar w:fldCharType="begin"/>
        </w:r>
        <w:r w:rsidR="00E34D32">
          <w:rPr>
            <w:noProof/>
            <w:webHidden/>
          </w:rPr>
          <w:instrText xml:space="preserve"> PAGEREF _Toc532903284 \h </w:instrText>
        </w:r>
        <w:r w:rsidR="00E34D32">
          <w:rPr>
            <w:noProof/>
            <w:webHidden/>
          </w:rPr>
        </w:r>
        <w:r w:rsidR="00E34D32">
          <w:rPr>
            <w:noProof/>
            <w:webHidden/>
          </w:rPr>
          <w:fldChar w:fldCharType="separate"/>
        </w:r>
        <w:r w:rsidR="00E34D32">
          <w:rPr>
            <w:noProof/>
            <w:webHidden/>
          </w:rPr>
          <w:t>73</w:t>
        </w:r>
        <w:r w:rsidR="00E34D32">
          <w:rPr>
            <w:noProof/>
            <w:webHidden/>
          </w:rPr>
          <w:fldChar w:fldCharType="end"/>
        </w:r>
      </w:hyperlink>
    </w:p>
    <w:p w:rsidR="00E34D32" w:rsidRDefault="00B12C79" w14:paraId="58CC68CA" w14:textId="60C1568B">
      <w:pPr>
        <w:pStyle w:val="Innehll2"/>
        <w:tabs>
          <w:tab w:val="right" w:leader="dot" w:pos="8494"/>
        </w:tabs>
        <w:rPr>
          <w:rFonts w:eastAsiaTheme="minorEastAsia"/>
          <w:noProof/>
          <w:kern w:val="0"/>
          <w:sz w:val="22"/>
          <w:szCs w:val="22"/>
          <w:lang w:eastAsia="sv-SE"/>
          <w14:numSpacing w14:val="default"/>
        </w:rPr>
      </w:pPr>
      <w:hyperlink w:history="1" w:anchor="_Toc532903285">
        <w:r w:rsidRPr="002A41C9" w:rsidR="00E34D32">
          <w:rPr>
            <w:rStyle w:val="Hyperlnk"/>
            <w:noProof/>
          </w:rPr>
          <w:t>13.6 Åtgärda akut lärarbrist och främja undervisning på landsbygden</w:t>
        </w:r>
        <w:r w:rsidR="00E34D32">
          <w:rPr>
            <w:noProof/>
            <w:webHidden/>
          </w:rPr>
          <w:tab/>
        </w:r>
        <w:r w:rsidR="00E34D32">
          <w:rPr>
            <w:noProof/>
            <w:webHidden/>
          </w:rPr>
          <w:fldChar w:fldCharType="begin"/>
        </w:r>
        <w:r w:rsidR="00E34D32">
          <w:rPr>
            <w:noProof/>
            <w:webHidden/>
          </w:rPr>
          <w:instrText xml:space="preserve"> PAGEREF _Toc532903285 \h </w:instrText>
        </w:r>
        <w:r w:rsidR="00E34D32">
          <w:rPr>
            <w:noProof/>
            <w:webHidden/>
          </w:rPr>
        </w:r>
        <w:r w:rsidR="00E34D32">
          <w:rPr>
            <w:noProof/>
            <w:webHidden/>
          </w:rPr>
          <w:fldChar w:fldCharType="separate"/>
        </w:r>
        <w:r w:rsidR="00E34D32">
          <w:rPr>
            <w:noProof/>
            <w:webHidden/>
          </w:rPr>
          <w:t>74</w:t>
        </w:r>
        <w:r w:rsidR="00E34D32">
          <w:rPr>
            <w:noProof/>
            <w:webHidden/>
          </w:rPr>
          <w:fldChar w:fldCharType="end"/>
        </w:r>
      </w:hyperlink>
    </w:p>
    <w:p w:rsidR="00E34D32" w:rsidRDefault="00B12C79" w14:paraId="34DCFC6D" w14:textId="28FF0FF5">
      <w:pPr>
        <w:pStyle w:val="Innehll2"/>
        <w:tabs>
          <w:tab w:val="right" w:leader="dot" w:pos="8494"/>
        </w:tabs>
        <w:rPr>
          <w:rFonts w:eastAsiaTheme="minorEastAsia"/>
          <w:noProof/>
          <w:kern w:val="0"/>
          <w:sz w:val="22"/>
          <w:szCs w:val="22"/>
          <w:lang w:eastAsia="sv-SE"/>
          <w14:numSpacing w14:val="default"/>
        </w:rPr>
      </w:pPr>
      <w:hyperlink w:history="1" w:anchor="_Toc532903286">
        <w:r w:rsidRPr="002A41C9" w:rsidR="00E34D32">
          <w:rPr>
            <w:rStyle w:val="Hyperlnk"/>
            <w:noProof/>
          </w:rPr>
          <w:t>13.7 Fritidshem</w:t>
        </w:r>
        <w:r w:rsidR="00E34D32">
          <w:rPr>
            <w:noProof/>
            <w:webHidden/>
          </w:rPr>
          <w:tab/>
        </w:r>
        <w:r w:rsidR="00E34D32">
          <w:rPr>
            <w:noProof/>
            <w:webHidden/>
          </w:rPr>
          <w:fldChar w:fldCharType="begin"/>
        </w:r>
        <w:r w:rsidR="00E34D32">
          <w:rPr>
            <w:noProof/>
            <w:webHidden/>
          </w:rPr>
          <w:instrText xml:space="preserve"> PAGEREF _Toc532903286 \h </w:instrText>
        </w:r>
        <w:r w:rsidR="00E34D32">
          <w:rPr>
            <w:noProof/>
            <w:webHidden/>
          </w:rPr>
        </w:r>
        <w:r w:rsidR="00E34D32">
          <w:rPr>
            <w:noProof/>
            <w:webHidden/>
          </w:rPr>
          <w:fldChar w:fldCharType="separate"/>
        </w:r>
        <w:r w:rsidR="00E34D32">
          <w:rPr>
            <w:noProof/>
            <w:webHidden/>
          </w:rPr>
          <w:t>74</w:t>
        </w:r>
        <w:r w:rsidR="00E34D32">
          <w:rPr>
            <w:noProof/>
            <w:webHidden/>
          </w:rPr>
          <w:fldChar w:fldCharType="end"/>
        </w:r>
      </w:hyperlink>
    </w:p>
    <w:p w:rsidR="00E34D32" w:rsidRDefault="00B12C79" w14:paraId="1CCCC2C8" w14:textId="2CF89038">
      <w:pPr>
        <w:pStyle w:val="Innehll2"/>
        <w:tabs>
          <w:tab w:val="right" w:leader="dot" w:pos="8494"/>
        </w:tabs>
        <w:rPr>
          <w:rFonts w:eastAsiaTheme="minorEastAsia"/>
          <w:noProof/>
          <w:kern w:val="0"/>
          <w:sz w:val="22"/>
          <w:szCs w:val="22"/>
          <w:lang w:eastAsia="sv-SE"/>
          <w14:numSpacing w14:val="default"/>
        </w:rPr>
      </w:pPr>
      <w:hyperlink w:history="1" w:anchor="_Toc532903287">
        <w:r w:rsidRPr="002A41C9" w:rsidR="00E34D32">
          <w:rPr>
            <w:rStyle w:val="Hyperlnk"/>
            <w:noProof/>
          </w:rPr>
          <w:t>13.8 Gymnasium</w:t>
        </w:r>
        <w:r w:rsidR="00E34D32">
          <w:rPr>
            <w:noProof/>
            <w:webHidden/>
          </w:rPr>
          <w:tab/>
        </w:r>
        <w:r w:rsidR="00E34D32">
          <w:rPr>
            <w:noProof/>
            <w:webHidden/>
          </w:rPr>
          <w:fldChar w:fldCharType="begin"/>
        </w:r>
        <w:r w:rsidR="00E34D32">
          <w:rPr>
            <w:noProof/>
            <w:webHidden/>
          </w:rPr>
          <w:instrText xml:space="preserve"> PAGEREF _Toc532903287 \h </w:instrText>
        </w:r>
        <w:r w:rsidR="00E34D32">
          <w:rPr>
            <w:noProof/>
            <w:webHidden/>
          </w:rPr>
        </w:r>
        <w:r w:rsidR="00E34D32">
          <w:rPr>
            <w:noProof/>
            <w:webHidden/>
          </w:rPr>
          <w:fldChar w:fldCharType="separate"/>
        </w:r>
        <w:r w:rsidR="00E34D32">
          <w:rPr>
            <w:noProof/>
            <w:webHidden/>
          </w:rPr>
          <w:t>75</w:t>
        </w:r>
        <w:r w:rsidR="00E34D32">
          <w:rPr>
            <w:noProof/>
            <w:webHidden/>
          </w:rPr>
          <w:fldChar w:fldCharType="end"/>
        </w:r>
      </w:hyperlink>
    </w:p>
    <w:p w:rsidR="00E34D32" w:rsidRDefault="00B12C79" w14:paraId="76593CAF" w14:textId="394F534F">
      <w:pPr>
        <w:pStyle w:val="Innehll3"/>
        <w:tabs>
          <w:tab w:val="right" w:leader="dot" w:pos="8494"/>
        </w:tabs>
        <w:rPr>
          <w:rFonts w:eastAsiaTheme="minorEastAsia"/>
          <w:noProof/>
          <w:kern w:val="0"/>
          <w:sz w:val="22"/>
          <w:szCs w:val="22"/>
          <w:lang w:eastAsia="sv-SE"/>
          <w14:numSpacing w14:val="default"/>
        </w:rPr>
      </w:pPr>
      <w:hyperlink w:history="1" w:anchor="_Toc532903288">
        <w:r w:rsidRPr="002A41C9" w:rsidR="00E34D32">
          <w:rPr>
            <w:rStyle w:val="Hyperlnk"/>
            <w:noProof/>
          </w:rPr>
          <w:t>13.8.1 Tvåårigt gymnasium och återinförande av ämnesbetyg</w:t>
        </w:r>
        <w:r w:rsidR="00E34D32">
          <w:rPr>
            <w:noProof/>
            <w:webHidden/>
          </w:rPr>
          <w:tab/>
        </w:r>
        <w:r w:rsidR="00E34D32">
          <w:rPr>
            <w:noProof/>
            <w:webHidden/>
          </w:rPr>
          <w:fldChar w:fldCharType="begin"/>
        </w:r>
        <w:r w:rsidR="00E34D32">
          <w:rPr>
            <w:noProof/>
            <w:webHidden/>
          </w:rPr>
          <w:instrText xml:space="preserve"> PAGEREF _Toc532903288 \h </w:instrText>
        </w:r>
        <w:r w:rsidR="00E34D32">
          <w:rPr>
            <w:noProof/>
            <w:webHidden/>
          </w:rPr>
        </w:r>
        <w:r w:rsidR="00E34D32">
          <w:rPr>
            <w:noProof/>
            <w:webHidden/>
          </w:rPr>
          <w:fldChar w:fldCharType="separate"/>
        </w:r>
        <w:r w:rsidR="00E34D32">
          <w:rPr>
            <w:noProof/>
            <w:webHidden/>
          </w:rPr>
          <w:t>75</w:t>
        </w:r>
        <w:r w:rsidR="00E34D32">
          <w:rPr>
            <w:noProof/>
            <w:webHidden/>
          </w:rPr>
          <w:fldChar w:fldCharType="end"/>
        </w:r>
      </w:hyperlink>
    </w:p>
    <w:p w:rsidR="00E34D32" w:rsidRDefault="00B12C79" w14:paraId="5879F118" w14:textId="616B59B5">
      <w:pPr>
        <w:pStyle w:val="Innehll2"/>
        <w:tabs>
          <w:tab w:val="right" w:leader="dot" w:pos="8494"/>
        </w:tabs>
        <w:rPr>
          <w:rFonts w:eastAsiaTheme="minorEastAsia"/>
          <w:noProof/>
          <w:kern w:val="0"/>
          <w:sz w:val="22"/>
          <w:szCs w:val="22"/>
          <w:lang w:eastAsia="sv-SE"/>
          <w14:numSpacing w14:val="default"/>
        </w:rPr>
      </w:pPr>
      <w:hyperlink w:history="1" w:anchor="_Toc532903289">
        <w:r w:rsidRPr="002A41C9" w:rsidR="00E34D32">
          <w:rPr>
            <w:rStyle w:val="Hyperlnk"/>
            <w:noProof/>
          </w:rPr>
          <w:t>13.9 Teknikbrygga</w:t>
        </w:r>
        <w:r w:rsidR="00E34D32">
          <w:rPr>
            <w:noProof/>
            <w:webHidden/>
          </w:rPr>
          <w:tab/>
        </w:r>
        <w:r w:rsidR="00E34D32">
          <w:rPr>
            <w:noProof/>
            <w:webHidden/>
          </w:rPr>
          <w:fldChar w:fldCharType="begin"/>
        </w:r>
        <w:r w:rsidR="00E34D32">
          <w:rPr>
            <w:noProof/>
            <w:webHidden/>
          </w:rPr>
          <w:instrText xml:space="preserve"> PAGEREF _Toc532903289 \h </w:instrText>
        </w:r>
        <w:r w:rsidR="00E34D32">
          <w:rPr>
            <w:noProof/>
            <w:webHidden/>
          </w:rPr>
        </w:r>
        <w:r w:rsidR="00E34D32">
          <w:rPr>
            <w:noProof/>
            <w:webHidden/>
          </w:rPr>
          <w:fldChar w:fldCharType="separate"/>
        </w:r>
        <w:r w:rsidR="00E34D32">
          <w:rPr>
            <w:noProof/>
            <w:webHidden/>
          </w:rPr>
          <w:t>75</w:t>
        </w:r>
        <w:r w:rsidR="00E34D32">
          <w:rPr>
            <w:noProof/>
            <w:webHidden/>
          </w:rPr>
          <w:fldChar w:fldCharType="end"/>
        </w:r>
      </w:hyperlink>
    </w:p>
    <w:p w:rsidR="00E34D32" w:rsidRDefault="00B12C79" w14:paraId="592318BC" w14:textId="6CB20274">
      <w:pPr>
        <w:pStyle w:val="Innehll2"/>
        <w:tabs>
          <w:tab w:val="right" w:leader="dot" w:pos="8494"/>
        </w:tabs>
        <w:rPr>
          <w:rFonts w:eastAsiaTheme="minorEastAsia"/>
          <w:noProof/>
          <w:kern w:val="0"/>
          <w:sz w:val="22"/>
          <w:szCs w:val="22"/>
          <w:lang w:eastAsia="sv-SE"/>
          <w14:numSpacing w14:val="default"/>
        </w:rPr>
      </w:pPr>
      <w:hyperlink w:history="1" w:anchor="_Toc532903290">
        <w:r w:rsidRPr="002A41C9" w:rsidR="00E34D32">
          <w:rPr>
            <w:rStyle w:val="Hyperlnk"/>
            <w:noProof/>
          </w:rPr>
          <w:t>13.10 Högre utbildning</w:t>
        </w:r>
        <w:r w:rsidR="00E34D32">
          <w:rPr>
            <w:noProof/>
            <w:webHidden/>
          </w:rPr>
          <w:tab/>
        </w:r>
        <w:r w:rsidR="00E34D32">
          <w:rPr>
            <w:noProof/>
            <w:webHidden/>
          </w:rPr>
          <w:fldChar w:fldCharType="begin"/>
        </w:r>
        <w:r w:rsidR="00E34D32">
          <w:rPr>
            <w:noProof/>
            <w:webHidden/>
          </w:rPr>
          <w:instrText xml:space="preserve"> PAGEREF _Toc532903290 \h </w:instrText>
        </w:r>
        <w:r w:rsidR="00E34D32">
          <w:rPr>
            <w:noProof/>
            <w:webHidden/>
          </w:rPr>
        </w:r>
        <w:r w:rsidR="00E34D32">
          <w:rPr>
            <w:noProof/>
            <w:webHidden/>
          </w:rPr>
          <w:fldChar w:fldCharType="separate"/>
        </w:r>
        <w:r w:rsidR="00E34D32">
          <w:rPr>
            <w:noProof/>
            <w:webHidden/>
          </w:rPr>
          <w:t>75</w:t>
        </w:r>
        <w:r w:rsidR="00E34D32">
          <w:rPr>
            <w:noProof/>
            <w:webHidden/>
          </w:rPr>
          <w:fldChar w:fldCharType="end"/>
        </w:r>
      </w:hyperlink>
    </w:p>
    <w:p w:rsidR="00E34D32" w:rsidRDefault="00B12C79" w14:paraId="3278B72B" w14:textId="7765D180">
      <w:pPr>
        <w:pStyle w:val="Innehll3"/>
        <w:tabs>
          <w:tab w:val="right" w:leader="dot" w:pos="8494"/>
        </w:tabs>
        <w:rPr>
          <w:rFonts w:eastAsiaTheme="minorEastAsia"/>
          <w:noProof/>
          <w:kern w:val="0"/>
          <w:sz w:val="22"/>
          <w:szCs w:val="22"/>
          <w:lang w:eastAsia="sv-SE"/>
          <w14:numSpacing w14:val="default"/>
        </w:rPr>
      </w:pPr>
      <w:hyperlink w:history="1" w:anchor="_Toc532903291">
        <w:r w:rsidRPr="002A41C9" w:rsidR="00E34D32">
          <w:rPr>
            <w:rStyle w:val="Hyperlnk"/>
            <w:noProof/>
          </w:rPr>
          <w:t>13.10.1 Samhällsrelevans</w:t>
        </w:r>
        <w:r w:rsidR="00E34D32">
          <w:rPr>
            <w:noProof/>
            <w:webHidden/>
          </w:rPr>
          <w:tab/>
        </w:r>
        <w:r w:rsidR="00E34D32">
          <w:rPr>
            <w:noProof/>
            <w:webHidden/>
          </w:rPr>
          <w:fldChar w:fldCharType="begin"/>
        </w:r>
        <w:r w:rsidR="00E34D32">
          <w:rPr>
            <w:noProof/>
            <w:webHidden/>
          </w:rPr>
          <w:instrText xml:space="preserve"> PAGEREF _Toc532903291 \h </w:instrText>
        </w:r>
        <w:r w:rsidR="00E34D32">
          <w:rPr>
            <w:noProof/>
            <w:webHidden/>
          </w:rPr>
        </w:r>
        <w:r w:rsidR="00E34D32">
          <w:rPr>
            <w:noProof/>
            <w:webHidden/>
          </w:rPr>
          <w:fldChar w:fldCharType="separate"/>
        </w:r>
        <w:r w:rsidR="00E34D32">
          <w:rPr>
            <w:noProof/>
            <w:webHidden/>
          </w:rPr>
          <w:t>75</w:t>
        </w:r>
        <w:r w:rsidR="00E34D32">
          <w:rPr>
            <w:noProof/>
            <w:webHidden/>
          </w:rPr>
          <w:fldChar w:fldCharType="end"/>
        </w:r>
      </w:hyperlink>
    </w:p>
    <w:p w:rsidR="00E34D32" w:rsidRDefault="00B12C79" w14:paraId="5C17C26A" w14:textId="7D0A94A8">
      <w:pPr>
        <w:pStyle w:val="Innehll3"/>
        <w:tabs>
          <w:tab w:val="right" w:leader="dot" w:pos="8494"/>
        </w:tabs>
        <w:rPr>
          <w:rFonts w:eastAsiaTheme="minorEastAsia"/>
          <w:noProof/>
          <w:kern w:val="0"/>
          <w:sz w:val="22"/>
          <w:szCs w:val="22"/>
          <w:lang w:eastAsia="sv-SE"/>
          <w14:numSpacing w14:val="default"/>
        </w:rPr>
      </w:pPr>
      <w:hyperlink w:history="1" w:anchor="_Toc532903292">
        <w:r w:rsidRPr="002A41C9" w:rsidR="00E34D32">
          <w:rPr>
            <w:rStyle w:val="Hyperlnk"/>
            <w:noProof/>
          </w:rPr>
          <w:t>13.10.2 Ekonomiska incitament till studier</w:t>
        </w:r>
        <w:r w:rsidR="00E34D32">
          <w:rPr>
            <w:noProof/>
            <w:webHidden/>
          </w:rPr>
          <w:tab/>
        </w:r>
        <w:r w:rsidR="00E34D32">
          <w:rPr>
            <w:noProof/>
            <w:webHidden/>
          </w:rPr>
          <w:fldChar w:fldCharType="begin"/>
        </w:r>
        <w:r w:rsidR="00E34D32">
          <w:rPr>
            <w:noProof/>
            <w:webHidden/>
          </w:rPr>
          <w:instrText xml:space="preserve"> PAGEREF _Toc532903292 \h </w:instrText>
        </w:r>
        <w:r w:rsidR="00E34D32">
          <w:rPr>
            <w:noProof/>
            <w:webHidden/>
          </w:rPr>
        </w:r>
        <w:r w:rsidR="00E34D32">
          <w:rPr>
            <w:noProof/>
            <w:webHidden/>
          </w:rPr>
          <w:fldChar w:fldCharType="separate"/>
        </w:r>
        <w:r w:rsidR="00E34D32">
          <w:rPr>
            <w:noProof/>
            <w:webHidden/>
          </w:rPr>
          <w:t>76</w:t>
        </w:r>
        <w:r w:rsidR="00E34D32">
          <w:rPr>
            <w:noProof/>
            <w:webHidden/>
          </w:rPr>
          <w:fldChar w:fldCharType="end"/>
        </w:r>
      </w:hyperlink>
    </w:p>
    <w:p w:rsidR="00E34D32" w:rsidRDefault="00B12C79" w14:paraId="168A3587" w14:textId="729480C7">
      <w:pPr>
        <w:pStyle w:val="Innehll3"/>
        <w:tabs>
          <w:tab w:val="right" w:leader="dot" w:pos="8494"/>
        </w:tabs>
        <w:rPr>
          <w:rFonts w:eastAsiaTheme="minorEastAsia"/>
          <w:noProof/>
          <w:kern w:val="0"/>
          <w:sz w:val="22"/>
          <w:szCs w:val="22"/>
          <w:lang w:eastAsia="sv-SE"/>
          <w14:numSpacing w14:val="default"/>
        </w:rPr>
      </w:pPr>
      <w:hyperlink w:history="1" w:anchor="_Toc532903293">
        <w:r w:rsidRPr="002A41C9" w:rsidR="00E34D32">
          <w:rPr>
            <w:rStyle w:val="Hyperlnk"/>
            <w:noProof/>
          </w:rPr>
          <w:t>13.10.3 Mer undervisningstid</w:t>
        </w:r>
        <w:r w:rsidR="00E34D32">
          <w:rPr>
            <w:noProof/>
            <w:webHidden/>
          </w:rPr>
          <w:tab/>
        </w:r>
        <w:r w:rsidR="00E34D32">
          <w:rPr>
            <w:noProof/>
            <w:webHidden/>
          </w:rPr>
          <w:fldChar w:fldCharType="begin"/>
        </w:r>
        <w:r w:rsidR="00E34D32">
          <w:rPr>
            <w:noProof/>
            <w:webHidden/>
          </w:rPr>
          <w:instrText xml:space="preserve"> PAGEREF _Toc532903293 \h </w:instrText>
        </w:r>
        <w:r w:rsidR="00E34D32">
          <w:rPr>
            <w:noProof/>
            <w:webHidden/>
          </w:rPr>
        </w:r>
        <w:r w:rsidR="00E34D32">
          <w:rPr>
            <w:noProof/>
            <w:webHidden/>
          </w:rPr>
          <w:fldChar w:fldCharType="separate"/>
        </w:r>
        <w:r w:rsidR="00E34D32">
          <w:rPr>
            <w:noProof/>
            <w:webHidden/>
          </w:rPr>
          <w:t>76</w:t>
        </w:r>
        <w:r w:rsidR="00E34D32">
          <w:rPr>
            <w:noProof/>
            <w:webHidden/>
          </w:rPr>
          <w:fldChar w:fldCharType="end"/>
        </w:r>
      </w:hyperlink>
    </w:p>
    <w:p w:rsidR="00E34D32" w:rsidRDefault="00B12C79" w14:paraId="4F34276D" w14:textId="6AAEAC30">
      <w:pPr>
        <w:pStyle w:val="Innehll3"/>
        <w:tabs>
          <w:tab w:val="right" w:leader="dot" w:pos="8494"/>
        </w:tabs>
        <w:rPr>
          <w:rFonts w:eastAsiaTheme="minorEastAsia"/>
          <w:noProof/>
          <w:kern w:val="0"/>
          <w:sz w:val="22"/>
          <w:szCs w:val="22"/>
          <w:lang w:eastAsia="sv-SE"/>
          <w14:numSpacing w14:val="default"/>
        </w:rPr>
      </w:pPr>
      <w:hyperlink w:history="1" w:anchor="_Toc532903294">
        <w:r w:rsidRPr="002A41C9" w:rsidR="00E34D32">
          <w:rPr>
            <w:rStyle w:val="Hyperlnk"/>
            <w:noProof/>
          </w:rPr>
          <w:t>13.10.4 Översyn av lärarutbildningar</w:t>
        </w:r>
        <w:r w:rsidR="00E34D32">
          <w:rPr>
            <w:noProof/>
            <w:webHidden/>
          </w:rPr>
          <w:tab/>
        </w:r>
        <w:r w:rsidR="00E34D32">
          <w:rPr>
            <w:noProof/>
            <w:webHidden/>
          </w:rPr>
          <w:fldChar w:fldCharType="begin"/>
        </w:r>
        <w:r w:rsidR="00E34D32">
          <w:rPr>
            <w:noProof/>
            <w:webHidden/>
          </w:rPr>
          <w:instrText xml:space="preserve"> PAGEREF _Toc532903294 \h </w:instrText>
        </w:r>
        <w:r w:rsidR="00E34D32">
          <w:rPr>
            <w:noProof/>
            <w:webHidden/>
          </w:rPr>
        </w:r>
        <w:r w:rsidR="00E34D32">
          <w:rPr>
            <w:noProof/>
            <w:webHidden/>
          </w:rPr>
          <w:fldChar w:fldCharType="separate"/>
        </w:r>
        <w:r w:rsidR="00E34D32">
          <w:rPr>
            <w:noProof/>
            <w:webHidden/>
          </w:rPr>
          <w:t>76</w:t>
        </w:r>
        <w:r w:rsidR="00E34D32">
          <w:rPr>
            <w:noProof/>
            <w:webHidden/>
          </w:rPr>
          <w:fldChar w:fldCharType="end"/>
        </w:r>
      </w:hyperlink>
    </w:p>
    <w:p w:rsidR="00E34D32" w:rsidRDefault="00B12C79" w14:paraId="1ED960F5" w14:textId="68064634">
      <w:pPr>
        <w:pStyle w:val="Innehll2"/>
        <w:tabs>
          <w:tab w:val="right" w:leader="dot" w:pos="8494"/>
        </w:tabs>
        <w:rPr>
          <w:rFonts w:eastAsiaTheme="minorEastAsia"/>
          <w:noProof/>
          <w:kern w:val="0"/>
          <w:sz w:val="22"/>
          <w:szCs w:val="22"/>
          <w:lang w:eastAsia="sv-SE"/>
          <w14:numSpacing w14:val="default"/>
        </w:rPr>
      </w:pPr>
      <w:hyperlink w:history="1" w:anchor="_Toc532903295">
        <w:r w:rsidRPr="002A41C9" w:rsidR="00E34D32">
          <w:rPr>
            <w:rStyle w:val="Hyperlnk"/>
            <w:noProof/>
          </w:rPr>
          <w:t>13.11 Forskning</w:t>
        </w:r>
        <w:r w:rsidR="00E34D32">
          <w:rPr>
            <w:noProof/>
            <w:webHidden/>
          </w:rPr>
          <w:tab/>
        </w:r>
        <w:r w:rsidR="00E34D32">
          <w:rPr>
            <w:noProof/>
            <w:webHidden/>
          </w:rPr>
          <w:fldChar w:fldCharType="begin"/>
        </w:r>
        <w:r w:rsidR="00E34D32">
          <w:rPr>
            <w:noProof/>
            <w:webHidden/>
          </w:rPr>
          <w:instrText xml:space="preserve"> PAGEREF _Toc532903295 \h </w:instrText>
        </w:r>
        <w:r w:rsidR="00E34D32">
          <w:rPr>
            <w:noProof/>
            <w:webHidden/>
          </w:rPr>
        </w:r>
        <w:r w:rsidR="00E34D32">
          <w:rPr>
            <w:noProof/>
            <w:webHidden/>
          </w:rPr>
          <w:fldChar w:fldCharType="separate"/>
        </w:r>
        <w:r w:rsidR="00E34D32">
          <w:rPr>
            <w:noProof/>
            <w:webHidden/>
          </w:rPr>
          <w:t>77</w:t>
        </w:r>
        <w:r w:rsidR="00E34D32">
          <w:rPr>
            <w:noProof/>
            <w:webHidden/>
          </w:rPr>
          <w:fldChar w:fldCharType="end"/>
        </w:r>
      </w:hyperlink>
    </w:p>
    <w:p w:rsidR="00E34D32" w:rsidRDefault="00B12C79" w14:paraId="1469611C" w14:textId="3C3855BB">
      <w:pPr>
        <w:pStyle w:val="Innehll3"/>
        <w:tabs>
          <w:tab w:val="right" w:leader="dot" w:pos="8494"/>
        </w:tabs>
        <w:rPr>
          <w:rFonts w:eastAsiaTheme="minorEastAsia"/>
          <w:noProof/>
          <w:kern w:val="0"/>
          <w:sz w:val="22"/>
          <w:szCs w:val="22"/>
          <w:lang w:eastAsia="sv-SE"/>
          <w14:numSpacing w14:val="default"/>
        </w:rPr>
      </w:pPr>
      <w:hyperlink w:history="1" w:anchor="_Toc532903296">
        <w:r w:rsidRPr="002A41C9" w:rsidR="00E34D32">
          <w:rPr>
            <w:rStyle w:val="Hyperlnk"/>
            <w:noProof/>
          </w:rPr>
          <w:t>13.11.1 Kvalitet, prioriteringar</w:t>
        </w:r>
        <w:r w:rsidR="00E34D32">
          <w:rPr>
            <w:noProof/>
            <w:webHidden/>
          </w:rPr>
          <w:tab/>
        </w:r>
        <w:r w:rsidR="00E34D32">
          <w:rPr>
            <w:noProof/>
            <w:webHidden/>
          </w:rPr>
          <w:fldChar w:fldCharType="begin"/>
        </w:r>
        <w:r w:rsidR="00E34D32">
          <w:rPr>
            <w:noProof/>
            <w:webHidden/>
          </w:rPr>
          <w:instrText xml:space="preserve"> PAGEREF _Toc532903296 \h </w:instrText>
        </w:r>
        <w:r w:rsidR="00E34D32">
          <w:rPr>
            <w:noProof/>
            <w:webHidden/>
          </w:rPr>
        </w:r>
        <w:r w:rsidR="00E34D32">
          <w:rPr>
            <w:noProof/>
            <w:webHidden/>
          </w:rPr>
          <w:fldChar w:fldCharType="separate"/>
        </w:r>
        <w:r w:rsidR="00E34D32">
          <w:rPr>
            <w:noProof/>
            <w:webHidden/>
          </w:rPr>
          <w:t>77</w:t>
        </w:r>
        <w:r w:rsidR="00E34D32">
          <w:rPr>
            <w:noProof/>
            <w:webHidden/>
          </w:rPr>
          <w:fldChar w:fldCharType="end"/>
        </w:r>
      </w:hyperlink>
    </w:p>
    <w:p w:rsidR="00E34D32" w:rsidRDefault="00B12C79" w14:paraId="29BF3B4D" w14:textId="78F7DB3A">
      <w:pPr>
        <w:pStyle w:val="Innehll3"/>
        <w:tabs>
          <w:tab w:val="right" w:leader="dot" w:pos="8494"/>
        </w:tabs>
        <w:rPr>
          <w:rFonts w:eastAsiaTheme="minorEastAsia"/>
          <w:noProof/>
          <w:kern w:val="0"/>
          <w:sz w:val="22"/>
          <w:szCs w:val="22"/>
          <w:lang w:eastAsia="sv-SE"/>
          <w14:numSpacing w14:val="default"/>
        </w:rPr>
      </w:pPr>
      <w:hyperlink w:history="1" w:anchor="_Toc532903297">
        <w:r w:rsidRPr="002A41C9" w:rsidR="00E34D32">
          <w:rPr>
            <w:rStyle w:val="Hyperlnk"/>
            <w:noProof/>
          </w:rPr>
          <w:t>13.11.2 Statligt forskningsinstitut</w:t>
        </w:r>
        <w:r w:rsidR="00E34D32">
          <w:rPr>
            <w:noProof/>
            <w:webHidden/>
          </w:rPr>
          <w:tab/>
        </w:r>
        <w:r w:rsidR="00E34D32">
          <w:rPr>
            <w:noProof/>
            <w:webHidden/>
          </w:rPr>
          <w:fldChar w:fldCharType="begin"/>
        </w:r>
        <w:r w:rsidR="00E34D32">
          <w:rPr>
            <w:noProof/>
            <w:webHidden/>
          </w:rPr>
          <w:instrText xml:space="preserve"> PAGEREF _Toc532903297 \h </w:instrText>
        </w:r>
        <w:r w:rsidR="00E34D32">
          <w:rPr>
            <w:noProof/>
            <w:webHidden/>
          </w:rPr>
        </w:r>
        <w:r w:rsidR="00E34D32">
          <w:rPr>
            <w:noProof/>
            <w:webHidden/>
          </w:rPr>
          <w:fldChar w:fldCharType="separate"/>
        </w:r>
        <w:r w:rsidR="00E34D32">
          <w:rPr>
            <w:noProof/>
            <w:webHidden/>
          </w:rPr>
          <w:t>77</w:t>
        </w:r>
        <w:r w:rsidR="00E34D32">
          <w:rPr>
            <w:noProof/>
            <w:webHidden/>
          </w:rPr>
          <w:fldChar w:fldCharType="end"/>
        </w:r>
      </w:hyperlink>
    </w:p>
    <w:p w:rsidR="00E34D32" w:rsidRDefault="00B12C79" w14:paraId="2852C16E" w14:textId="5A784E43">
      <w:pPr>
        <w:pStyle w:val="Innehll1"/>
        <w:tabs>
          <w:tab w:val="right" w:leader="dot" w:pos="8494"/>
        </w:tabs>
        <w:rPr>
          <w:rFonts w:eastAsiaTheme="minorEastAsia"/>
          <w:noProof/>
          <w:kern w:val="0"/>
          <w:sz w:val="22"/>
          <w:szCs w:val="22"/>
          <w:lang w:eastAsia="sv-SE"/>
          <w14:numSpacing w14:val="default"/>
        </w:rPr>
      </w:pPr>
      <w:hyperlink w:history="1" w:anchor="_Toc532903298">
        <w:r w:rsidRPr="002A41C9" w:rsidR="00E34D32">
          <w:rPr>
            <w:rStyle w:val="Hyperlnk"/>
            <w:noProof/>
          </w:rPr>
          <w:t>14 Försvar och säkerhet</w:t>
        </w:r>
        <w:r w:rsidR="00E34D32">
          <w:rPr>
            <w:noProof/>
            <w:webHidden/>
          </w:rPr>
          <w:tab/>
        </w:r>
        <w:r w:rsidR="00E34D32">
          <w:rPr>
            <w:noProof/>
            <w:webHidden/>
          </w:rPr>
          <w:fldChar w:fldCharType="begin"/>
        </w:r>
        <w:r w:rsidR="00E34D32">
          <w:rPr>
            <w:noProof/>
            <w:webHidden/>
          </w:rPr>
          <w:instrText xml:space="preserve"> PAGEREF _Toc532903298 \h </w:instrText>
        </w:r>
        <w:r w:rsidR="00E34D32">
          <w:rPr>
            <w:noProof/>
            <w:webHidden/>
          </w:rPr>
        </w:r>
        <w:r w:rsidR="00E34D32">
          <w:rPr>
            <w:noProof/>
            <w:webHidden/>
          </w:rPr>
          <w:fldChar w:fldCharType="separate"/>
        </w:r>
        <w:r w:rsidR="00E34D32">
          <w:rPr>
            <w:noProof/>
            <w:webHidden/>
          </w:rPr>
          <w:t>77</w:t>
        </w:r>
        <w:r w:rsidR="00E34D32">
          <w:rPr>
            <w:noProof/>
            <w:webHidden/>
          </w:rPr>
          <w:fldChar w:fldCharType="end"/>
        </w:r>
      </w:hyperlink>
    </w:p>
    <w:p w:rsidR="00E34D32" w:rsidRDefault="00B12C79" w14:paraId="09D3653E" w14:textId="4B86F781">
      <w:pPr>
        <w:pStyle w:val="Innehll2"/>
        <w:tabs>
          <w:tab w:val="right" w:leader="dot" w:pos="8494"/>
        </w:tabs>
        <w:rPr>
          <w:rFonts w:eastAsiaTheme="minorEastAsia"/>
          <w:noProof/>
          <w:kern w:val="0"/>
          <w:sz w:val="22"/>
          <w:szCs w:val="22"/>
          <w:lang w:eastAsia="sv-SE"/>
          <w14:numSpacing w14:val="default"/>
        </w:rPr>
      </w:pPr>
      <w:hyperlink w:history="1" w:anchor="_Toc532903299">
        <w:r w:rsidRPr="002A41C9" w:rsidR="00E34D32">
          <w:rPr>
            <w:rStyle w:val="Hyperlnk"/>
            <w:noProof/>
          </w:rPr>
          <w:t>14.1 Försvarsmaktens materiel och övningar</w:t>
        </w:r>
        <w:r w:rsidR="00E34D32">
          <w:rPr>
            <w:noProof/>
            <w:webHidden/>
          </w:rPr>
          <w:tab/>
        </w:r>
        <w:r w:rsidR="00E34D32">
          <w:rPr>
            <w:noProof/>
            <w:webHidden/>
          </w:rPr>
          <w:fldChar w:fldCharType="begin"/>
        </w:r>
        <w:r w:rsidR="00E34D32">
          <w:rPr>
            <w:noProof/>
            <w:webHidden/>
          </w:rPr>
          <w:instrText xml:space="preserve"> PAGEREF _Toc532903299 \h </w:instrText>
        </w:r>
        <w:r w:rsidR="00E34D32">
          <w:rPr>
            <w:noProof/>
            <w:webHidden/>
          </w:rPr>
        </w:r>
        <w:r w:rsidR="00E34D32">
          <w:rPr>
            <w:noProof/>
            <w:webHidden/>
          </w:rPr>
          <w:fldChar w:fldCharType="separate"/>
        </w:r>
        <w:r w:rsidR="00E34D32">
          <w:rPr>
            <w:noProof/>
            <w:webHidden/>
          </w:rPr>
          <w:t>78</w:t>
        </w:r>
        <w:r w:rsidR="00E34D32">
          <w:rPr>
            <w:noProof/>
            <w:webHidden/>
          </w:rPr>
          <w:fldChar w:fldCharType="end"/>
        </w:r>
      </w:hyperlink>
    </w:p>
    <w:p w:rsidR="00E34D32" w:rsidRDefault="00B12C79" w14:paraId="0DDFAB8E" w14:textId="0C2F63CD">
      <w:pPr>
        <w:pStyle w:val="Innehll2"/>
        <w:tabs>
          <w:tab w:val="right" w:leader="dot" w:pos="8494"/>
        </w:tabs>
        <w:rPr>
          <w:rFonts w:eastAsiaTheme="minorEastAsia"/>
          <w:noProof/>
          <w:kern w:val="0"/>
          <w:sz w:val="22"/>
          <w:szCs w:val="22"/>
          <w:lang w:eastAsia="sv-SE"/>
          <w14:numSpacing w14:val="default"/>
        </w:rPr>
      </w:pPr>
      <w:hyperlink w:history="1" w:anchor="_Toc532903300">
        <w:r w:rsidRPr="002A41C9" w:rsidR="00E34D32">
          <w:rPr>
            <w:rStyle w:val="Hyperlnk"/>
            <w:noProof/>
          </w:rPr>
          <w:t>14.2 Utbildning av värnpliktiga och officerare</w:t>
        </w:r>
        <w:r w:rsidR="00E34D32">
          <w:rPr>
            <w:noProof/>
            <w:webHidden/>
          </w:rPr>
          <w:tab/>
        </w:r>
        <w:r w:rsidR="00E34D32">
          <w:rPr>
            <w:noProof/>
            <w:webHidden/>
          </w:rPr>
          <w:fldChar w:fldCharType="begin"/>
        </w:r>
        <w:r w:rsidR="00E34D32">
          <w:rPr>
            <w:noProof/>
            <w:webHidden/>
          </w:rPr>
          <w:instrText xml:space="preserve"> PAGEREF _Toc532903300 \h </w:instrText>
        </w:r>
        <w:r w:rsidR="00E34D32">
          <w:rPr>
            <w:noProof/>
            <w:webHidden/>
          </w:rPr>
        </w:r>
        <w:r w:rsidR="00E34D32">
          <w:rPr>
            <w:noProof/>
            <w:webHidden/>
          </w:rPr>
          <w:fldChar w:fldCharType="separate"/>
        </w:r>
        <w:r w:rsidR="00E34D32">
          <w:rPr>
            <w:noProof/>
            <w:webHidden/>
          </w:rPr>
          <w:t>78</w:t>
        </w:r>
        <w:r w:rsidR="00E34D32">
          <w:rPr>
            <w:noProof/>
            <w:webHidden/>
          </w:rPr>
          <w:fldChar w:fldCharType="end"/>
        </w:r>
      </w:hyperlink>
    </w:p>
    <w:p w:rsidR="00E34D32" w:rsidRDefault="00B12C79" w14:paraId="58C52A9F" w14:textId="38E23117">
      <w:pPr>
        <w:pStyle w:val="Innehll2"/>
        <w:tabs>
          <w:tab w:val="right" w:leader="dot" w:pos="8494"/>
        </w:tabs>
        <w:rPr>
          <w:rFonts w:eastAsiaTheme="minorEastAsia"/>
          <w:noProof/>
          <w:kern w:val="0"/>
          <w:sz w:val="22"/>
          <w:szCs w:val="22"/>
          <w:lang w:eastAsia="sv-SE"/>
          <w14:numSpacing w14:val="default"/>
        </w:rPr>
      </w:pPr>
      <w:hyperlink w:history="1" w:anchor="_Toc532903301">
        <w:r w:rsidRPr="002A41C9" w:rsidR="00E34D32">
          <w:rPr>
            <w:rStyle w:val="Hyperlnk"/>
            <w:noProof/>
          </w:rPr>
          <w:t>14.3 Totalförsvaret och MSB</w:t>
        </w:r>
        <w:r w:rsidR="00E34D32">
          <w:rPr>
            <w:noProof/>
            <w:webHidden/>
          </w:rPr>
          <w:tab/>
        </w:r>
        <w:r w:rsidR="00E34D32">
          <w:rPr>
            <w:noProof/>
            <w:webHidden/>
          </w:rPr>
          <w:fldChar w:fldCharType="begin"/>
        </w:r>
        <w:r w:rsidR="00E34D32">
          <w:rPr>
            <w:noProof/>
            <w:webHidden/>
          </w:rPr>
          <w:instrText xml:space="preserve"> PAGEREF _Toc532903301 \h </w:instrText>
        </w:r>
        <w:r w:rsidR="00E34D32">
          <w:rPr>
            <w:noProof/>
            <w:webHidden/>
          </w:rPr>
        </w:r>
        <w:r w:rsidR="00E34D32">
          <w:rPr>
            <w:noProof/>
            <w:webHidden/>
          </w:rPr>
          <w:fldChar w:fldCharType="separate"/>
        </w:r>
        <w:r w:rsidR="00E34D32">
          <w:rPr>
            <w:noProof/>
            <w:webHidden/>
          </w:rPr>
          <w:t>78</w:t>
        </w:r>
        <w:r w:rsidR="00E34D32">
          <w:rPr>
            <w:noProof/>
            <w:webHidden/>
          </w:rPr>
          <w:fldChar w:fldCharType="end"/>
        </w:r>
      </w:hyperlink>
    </w:p>
    <w:p w:rsidR="00E34D32" w:rsidRDefault="00B12C79" w14:paraId="1F00ECE8" w14:textId="7405ACC3">
      <w:pPr>
        <w:pStyle w:val="Innehll1"/>
        <w:tabs>
          <w:tab w:val="right" w:leader="dot" w:pos="8494"/>
        </w:tabs>
        <w:rPr>
          <w:rFonts w:eastAsiaTheme="minorEastAsia"/>
          <w:noProof/>
          <w:kern w:val="0"/>
          <w:sz w:val="22"/>
          <w:szCs w:val="22"/>
          <w:lang w:eastAsia="sv-SE"/>
          <w14:numSpacing w14:val="default"/>
        </w:rPr>
      </w:pPr>
      <w:hyperlink w:history="1" w:anchor="_Toc532903302">
        <w:r w:rsidRPr="002A41C9" w:rsidR="00E34D32">
          <w:rPr>
            <w:rStyle w:val="Hyperlnk"/>
            <w:noProof/>
          </w:rPr>
          <w:t>15 Bostäder</w:t>
        </w:r>
        <w:r w:rsidR="00E34D32">
          <w:rPr>
            <w:noProof/>
            <w:webHidden/>
          </w:rPr>
          <w:tab/>
        </w:r>
        <w:r w:rsidR="00E34D32">
          <w:rPr>
            <w:noProof/>
            <w:webHidden/>
          </w:rPr>
          <w:fldChar w:fldCharType="begin"/>
        </w:r>
        <w:r w:rsidR="00E34D32">
          <w:rPr>
            <w:noProof/>
            <w:webHidden/>
          </w:rPr>
          <w:instrText xml:space="preserve"> PAGEREF _Toc532903302 \h </w:instrText>
        </w:r>
        <w:r w:rsidR="00E34D32">
          <w:rPr>
            <w:noProof/>
            <w:webHidden/>
          </w:rPr>
        </w:r>
        <w:r w:rsidR="00E34D32">
          <w:rPr>
            <w:noProof/>
            <w:webHidden/>
          </w:rPr>
          <w:fldChar w:fldCharType="separate"/>
        </w:r>
        <w:r w:rsidR="00E34D32">
          <w:rPr>
            <w:noProof/>
            <w:webHidden/>
          </w:rPr>
          <w:t>79</w:t>
        </w:r>
        <w:r w:rsidR="00E34D32">
          <w:rPr>
            <w:noProof/>
            <w:webHidden/>
          </w:rPr>
          <w:fldChar w:fldCharType="end"/>
        </w:r>
      </w:hyperlink>
    </w:p>
    <w:p w:rsidR="00E34D32" w:rsidRDefault="00B12C79" w14:paraId="018D3D47" w14:textId="6961E78B">
      <w:pPr>
        <w:pStyle w:val="Innehll2"/>
        <w:tabs>
          <w:tab w:val="right" w:leader="dot" w:pos="8494"/>
        </w:tabs>
        <w:rPr>
          <w:rFonts w:eastAsiaTheme="minorEastAsia"/>
          <w:noProof/>
          <w:kern w:val="0"/>
          <w:sz w:val="22"/>
          <w:szCs w:val="22"/>
          <w:lang w:eastAsia="sv-SE"/>
          <w14:numSpacing w14:val="default"/>
        </w:rPr>
      </w:pPr>
      <w:hyperlink w:history="1" w:anchor="_Toc532903303">
        <w:r w:rsidRPr="002A41C9" w:rsidR="00E34D32">
          <w:rPr>
            <w:rStyle w:val="Hyperlnk"/>
            <w:noProof/>
          </w:rPr>
          <w:t>15.1 Framförhållning i bostadspolitiken</w:t>
        </w:r>
        <w:r w:rsidR="00E34D32">
          <w:rPr>
            <w:noProof/>
            <w:webHidden/>
          </w:rPr>
          <w:tab/>
        </w:r>
        <w:r w:rsidR="00E34D32">
          <w:rPr>
            <w:noProof/>
            <w:webHidden/>
          </w:rPr>
          <w:fldChar w:fldCharType="begin"/>
        </w:r>
        <w:r w:rsidR="00E34D32">
          <w:rPr>
            <w:noProof/>
            <w:webHidden/>
          </w:rPr>
          <w:instrText xml:space="preserve"> PAGEREF _Toc532903303 \h </w:instrText>
        </w:r>
        <w:r w:rsidR="00E34D32">
          <w:rPr>
            <w:noProof/>
            <w:webHidden/>
          </w:rPr>
        </w:r>
        <w:r w:rsidR="00E34D32">
          <w:rPr>
            <w:noProof/>
            <w:webHidden/>
          </w:rPr>
          <w:fldChar w:fldCharType="separate"/>
        </w:r>
        <w:r w:rsidR="00E34D32">
          <w:rPr>
            <w:noProof/>
            <w:webHidden/>
          </w:rPr>
          <w:t>79</w:t>
        </w:r>
        <w:r w:rsidR="00E34D32">
          <w:rPr>
            <w:noProof/>
            <w:webHidden/>
          </w:rPr>
          <w:fldChar w:fldCharType="end"/>
        </w:r>
      </w:hyperlink>
    </w:p>
    <w:p w:rsidR="00E34D32" w:rsidRDefault="00B12C79" w14:paraId="22747ABA" w14:textId="5FD009E1">
      <w:pPr>
        <w:pStyle w:val="Innehll2"/>
        <w:tabs>
          <w:tab w:val="right" w:leader="dot" w:pos="8494"/>
        </w:tabs>
        <w:rPr>
          <w:rFonts w:eastAsiaTheme="minorEastAsia"/>
          <w:noProof/>
          <w:kern w:val="0"/>
          <w:sz w:val="22"/>
          <w:szCs w:val="22"/>
          <w:lang w:eastAsia="sv-SE"/>
          <w14:numSpacing w14:val="default"/>
        </w:rPr>
      </w:pPr>
      <w:hyperlink w:history="1" w:anchor="_Toc532903304">
        <w:r w:rsidRPr="002A41C9" w:rsidR="00E34D32">
          <w:rPr>
            <w:rStyle w:val="Hyperlnk"/>
            <w:noProof/>
          </w:rPr>
          <w:t>15.2 Boendemiljö</w:t>
        </w:r>
        <w:r w:rsidR="00E34D32">
          <w:rPr>
            <w:noProof/>
            <w:webHidden/>
          </w:rPr>
          <w:tab/>
        </w:r>
        <w:r w:rsidR="00E34D32">
          <w:rPr>
            <w:noProof/>
            <w:webHidden/>
          </w:rPr>
          <w:fldChar w:fldCharType="begin"/>
        </w:r>
        <w:r w:rsidR="00E34D32">
          <w:rPr>
            <w:noProof/>
            <w:webHidden/>
          </w:rPr>
          <w:instrText xml:space="preserve"> PAGEREF _Toc532903304 \h </w:instrText>
        </w:r>
        <w:r w:rsidR="00E34D32">
          <w:rPr>
            <w:noProof/>
            <w:webHidden/>
          </w:rPr>
        </w:r>
        <w:r w:rsidR="00E34D32">
          <w:rPr>
            <w:noProof/>
            <w:webHidden/>
          </w:rPr>
          <w:fldChar w:fldCharType="separate"/>
        </w:r>
        <w:r w:rsidR="00E34D32">
          <w:rPr>
            <w:noProof/>
            <w:webHidden/>
          </w:rPr>
          <w:t>79</w:t>
        </w:r>
        <w:r w:rsidR="00E34D32">
          <w:rPr>
            <w:noProof/>
            <w:webHidden/>
          </w:rPr>
          <w:fldChar w:fldCharType="end"/>
        </w:r>
      </w:hyperlink>
    </w:p>
    <w:p w:rsidR="00E34D32" w:rsidRDefault="00B12C79" w14:paraId="6994F24F" w14:textId="700FE59F">
      <w:pPr>
        <w:pStyle w:val="Innehll2"/>
        <w:tabs>
          <w:tab w:val="right" w:leader="dot" w:pos="8494"/>
        </w:tabs>
        <w:rPr>
          <w:rFonts w:eastAsiaTheme="minorEastAsia"/>
          <w:noProof/>
          <w:kern w:val="0"/>
          <w:sz w:val="22"/>
          <w:szCs w:val="22"/>
          <w:lang w:eastAsia="sv-SE"/>
          <w14:numSpacing w14:val="default"/>
        </w:rPr>
      </w:pPr>
      <w:hyperlink w:history="1" w:anchor="_Toc532903305">
        <w:r w:rsidRPr="002A41C9" w:rsidR="00E34D32">
          <w:rPr>
            <w:rStyle w:val="Hyperlnk"/>
            <w:noProof/>
          </w:rPr>
          <w:t>15.3 Integration på bostadsområdet</w:t>
        </w:r>
        <w:r w:rsidR="00E34D32">
          <w:rPr>
            <w:noProof/>
            <w:webHidden/>
          </w:rPr>
          <w:tab/>
        </w:r>
        <w:r w:rsidR="00E34D32">
          <w:rPr>
            <w:noProof/>
            <w:webHidden/>
          </w:rPr>
          <w:fldChar w:fldCharType="begin"/>
        </w:r>
        <w:r w:rsidR="00E34D32">
          <w:rPr>
            <w:noProof/>
            <w:webHidden/>
          </w:rPr>
          <w:instrText xml:space="preserve"> PAGEREF _Toc532903305 \h </w:instrText>
        </w:r>
        <w:r w:rsidR="00E34D32">
          <w:rPr>
            <w:noProof/>
            <w:webHidden/>
          </w:rPr>
        </w:r>
        <w:r w:rsidR="00E34D32">
          <w:rPr>
            <w:noProof/>
            <w:webHidden/>
          </w:rPr>
          <w:fldChar w:fldCharType="separate"/>
        </w:r>
        <w:r w:rsidR="00E34D32">
          <w:rPr>
            <w:noProof/>
            <w:webHidden/>
          </w:rPr>
          <w:t>79</w:t>
        </w:r>
        <w:r w:rsidR="00E34D32">
          <w:rPr>
            <w:noProof/>
            <w:webHidden/>
          </w:rPr>
          <w:fldChar w:fldCharType="end"/>
        </w:r>
      </w:hyperlink>
    </w:p>
    <w:p w:rsidR="00E34D32" w:rsidRDefault="00B12C79" w14:paraId="1220A3A5" w14:textId="1FE59AA5">
      <w:pPr>
        <w:pStyle w:val="Innehll2"/>
        <w:tabs>
          <w:tab w:val="right" w:leader="dot" w:pos="8494"/>
        </w:tabs>
        <w:rPr>
          <w:rFonts w:eastAsiaTheme="minorEastAsia"/>
          <w:noProof/>
          <w:kern w:val="0"/>
          <w:sz w:val="22"/>
          <w:szCs w:val="22"/>
          <w:lang w:eastAsia="sv-SE"/>
          <w14:numSpacing w14:val="default"/>
        </w:rPr>
      </w:pPr>
      <w:hyperlink w:history="1" w:anchor="_Toc532903306">
        <w:r w:rsidRPr="002A41C9" w:rsidR="00E34D32">
          <w:rPr>
            <w:rStyle w:val="Hyperlnk"/>
            <w:noProof/>
          </w:rPr>
          <w:t>15.4 Ökad trygghet i förorterna</w:t>
        </w:r>
        <w:r w:rsidR="00E34D32">
          <w:rPr>
            <w:noProof/>
            <w:webHidden/>
          </w:rPr>
          <w:tab/>
        </w:r>
        <w:r w:rsidR="00E34D32">
          <w:rPr>
            <w:noProof/>
            <w:webHidden/>
          </w:rPr>
          <w:fldChar w:fldCharType="begin"/>
        </w:r>
        <w:r w:rsidR="00E34D32">
          <w:rPr>
            <w:noProof/>
            <w:webHidden/>
          </w:rPr>
          <w:instrText xml:space="preserve"> PAGEREF _Toc532903306 \h </w:instrText>
        </w:r>
        <w:r w:rsidR="00E34D32">
          <w:rPr>
            <w:noProof/>
            <w:webHidden/>
          </w:rPr>
        </w:r>
        <w:r w:rsidR="00E34D32">
          <w:rPr>
            <w:noProof/>
            <w:webHidden/>
          </w:rPr>
          <w:fldChar w:fldCharType="separate"/>
        </w:r>
        <w:r w:rsidR="00E34D32">
          <w:rPr>
            <w:noProof/>
            <w:webHidden/>
          </w:rPr>
          <w:t>80</w:t>
        </w:r>
        <w:r w:rsidR="00E34D32">
          <w:rPr>
            <w:noProof/>
            <w:webHidden/>
          </w:rPr>
          <w:fldChar w:fldCharType="end"/>
        </w:r>
      </w:hyperlink>
    </w:p>
    <w:p w:rsidR="00E34D32" w:rsidRDefault="00B12C79" w14:paraId="0932B222" w14:textId="31EAFA24">
      <w:pPr>
        <w:pStyle w:val="Innehll2"/>
        <w:tabs>
          <w:tab w:val="right" w:leader="dot" w:pos="8494"/>
        </w:tabs>
        <w:rPr>
          <w:rFonts w:eastAsiaTheme="minorEastAsia"/>
          <w:noProof/>
          <w:kern w:val="0"/>
          <w:sz w:val="22"/>
          <w:szCs w:val="22"/>
          <w:lang w:eastAsia="sv-SE"/>
          <w14:numSpacing w14:val="default"/>
        </w:rPr>
      </w:pPr>
      <w:hyperlink w:history="1" w:anchor="_Toc532903307">
        <w:r w:rsidRPr="002A41C9" w:rsidR="00E34D32">
          <w:rPr>
            <w:rStyle w:val="Hyperlnk"/>
            <w:noProof/>
          </w:rPr>
          <w:t>15.5 Regional bostadsplanering och investeringsbidrag för äldrebostäder</w:t>
        </w:r>
        <w:r w:rsidR="00E34D32">
          <w:rPr>
            <w:noProof/>
            <w:webHidden/>
          </w:rPr>
          <w:tab/>
        </w:r>
        <w:r w:rsidR="00E34D32">
          <w:rPr>
            <w:noProof/>
            <w:webHidden/>
          </w:rPr>
          <w:fldChar w:fldCharType="begin"/>
        </w:r>
        <w:r w:rsidR="00E34D32">
          <w:rPr>
            <w:noProof/>
            <w:webHidden/>
          </w:rPr>
          <w:instrText xml:space="preserve"> PAGEREF _Toc532903307 \h </w:instrText>
        </w:r>
        <w:r w:rsidR="00E34D32">
          <w:rPr>
            <w:noProof/>
            <w:webHidden/>
          </w:rPr>
        </w:r>
        <w:r w:rsidR="00E34D32">
          <w:rPr>
            <w:noProof/>
            <w:webHidden/>
          </w:rPr>
          <w:fldChar w:fldCharType="separate"/>
        </w:r>
        <w:r w:rsidR="00E34D32">
          <w:rPr>
            <w:noProof/>
            <w:webHidden/>
          </w:rPr>
          <w:t>80</w:t>
        </w:r>
        <w:r w:rsidR="00E34D32">
          <w:rPr>
            <w:noProof/>
            <w:webHidden/>
          </w:rPr>
          <w:fldChar w:fldCharType="end"/>
        </w:r>
      </w:hyperlink>
    </w:p>
    <w:p w:rsidR="00E34D32" w:rsidRDefault="00B12C79" w14:paraId="78E876E0" w14:textId="19D6E33B">
      <w:pPr>
        <w:pStyle w:val="Innehll2"/>
        <w:tabs>
          <w:tab w:val="right" w:leader="dot" w:pos="8494"/>
        </w:tabs>
        <w:rPr>
          <w:rFonts w:eastAsiaTheme="minorEastAsia"/>
          <w:noProof/>
          <w:kern w:val="0"/>
          <w:sz w:val="22"/>
          <w:szCs w:val="22"/>
          <w:lang w:eastAsia="sv-SE"/>
          <w14:numSpacing w14:val="default"/>
        </w:rPr>
      </w:pPr>
      <w:hyperlink w:history="1" w:anchor="_Toc532903308">
        <w:r w:rsidRPr="002A41C9" w:rsidR="00E34D32">
          <w:rPr>
            <w:rStyle w:val="Hyperlnk"/>
            <w:noProof/>
          </w:rPr>
          <w:t>15.6 Ökad konkurrens och finansiering av bostäder</w:t>
        </w:r>
        <w:r w:rsidR="00E34D32">
          <w:rPr>
            <w:noProof/>
            <w:webHidden/>
          </w:rPr>
          <w:tab/>
        </w:r>
        <w:r w:rsidR="00E34D32">
          <w:rPr>
            <w:noProof/>
            <w:webHidden/>
          </w:rPr>
          <w:fldChar w:fldCharType="begin"/>
        </w:r>
        <w:r w:rsidR="00E34D32">
          <w:rPr>
            <w:noProof/>
            <w:webHidden/>
          </w:rPr>
          <w:instrText xml:space="preserve"> PAGEREF _Toc532903308 \h </w:instrText>
        </w:r>
        <w:r w:rsidR="00E34D32">
          <w:rPr>
            <w:noProof/>
            <w:webHidden/>
          </w:rPr>
        </w:r>
        <w:r w:rsidR="00E34D32">
          <w:rPr>
            <w:noProof/>
            <w:webHidden/>
          </w:rPr>
          <w:fldChar w:fldCharType="separate"/>
        </w:r>
        <w:r w:rsidR="00E34D32">
          <w:rPr>
            <w:noProof/>
            <w:webHidden/>
          </w:rPr>
          <w:t>80</w:t>
        </w:r>
        <w:r w:rsidR="00E34D32">
          <w:rPr>
            <w:noProof/>
            <w:webHidden/>
          </w:rPr>
          <w:fldChar w:fldCharType="end"/>
        </w:r>
      </w:hyperlink>
    </w:p>
    <w:p w:rsidR="00E34D32" w:rsidRDefault="00B12C79" w14:paraId="092555E1" w14:textId="1A5699EC">
      <w:pPr>
        <w:pStyle w:val="Innehll2"/>
        <w:tabs>
          <w:tab w:val="right" w:leader="dot" w:pos="8494"/>
        </w:tabs>
        <w:rPr>
          <w:rFonts w:eastAsiaTheme="minorEastAsia"/>
          <w:noProof/>
          <w:kern w:val="0"/>
          <w:sz w:val="22"/>
          <w:szCs w:val="22"/>
          <w:lang w:eastAsia="sv-SE"/>
          <w14:numSpacing w14:val="default"/>
        </w:rPr>
      </w:pPr>
      <w:hyperlink w:history="1" w:anchor="_Toc532903309">
        <w:r w:rsidRPr="002A41C9" w:rsidR="00E34D32">
          <w:rPr>
            <w:rStyle w:val="Hyperlnk"/>
            <w:noProof/>
          </w:rPr>
          <w:t>15.7 Fler studentbostäder</w:t>
        </w:r>
        <w:r w:rsidR="00E34D32">
          <w:rPr>
            <w:noProof/>
            <w:webHidden/>
          </w:rPr>
          <w:tab/>
        </w:r>
        <w:r w:rsidR="00E34D32">
          <w:rPr>
            <w:noProof/>
            <w:webHidden/>
          </w:rPr>
          <w:fldChar w:fldCharType="begin"/>
        </w:r>
        <w:r w:rsidR="00E34D32">
          <w:rPr>
            <w:noProof/>
            <w:webHidden/>
          </w:rPr>
          <w:instrText xml:space="preserve"> PAGEREF _Toc532903309 \h </w:instrText>
        </w:r>
        <w:r w:rsidR="00E34D32">
          <w:rPr>
            <w:noProof/>
            <w:webHidden/>
          </w:rPr>
        </w:r>
        <w:r w:rsidR="00E34D32">
          <w:rPr>
            <w:noProof/>
            <w:webHidden/>
          </w:rPr>
          <w:fldChar w:fldCharType="separate"/>
        </w:r>
        <w:r w:rsidR="00E34D32">
          <w:rPr>
            <w:noProof/>
            <w:webHidden/>
          </w:rPr>
          <w:t>81</w:t>
        </w:r>
        <w:r w:rsidR="00E34D32">
          <w:rPr>
            <w:noProof/>
            <w:webHidden/>
          </w:rPr>
          <w:fldChar w:fldCharType="end"/>
        </w:r>
      </w:hyperlink>
    </w:p>
    <w:p w:rsidR="00E34D32" w:rsidRDefault="00B12C79" w14:paraId="785C5ECB" w14:textId="0A2A106F">
      <w:pPr>
        <w:pStyle w:val="Innehll1"/>
        <w:tabs>
          <w:tab w:val="right" w:leader="dot" w:pos="8494"/>
        </w:tabs>
        <w:rPr>
          <w:rFonts w:eastAsiaTheme="minorEastAsia"/>
          <w:noProof/>
          <w:kern w:val="0"/>
          <w:sz w:val="22"/>
          <w:szCs w:val="22"/>
          <w:lang w:eastAsia="sv-SE"/>
          <w14:numSpacing w14:val="default"/>
        </w:rPr>
      </w:pPr>
      <w:hyperlink w:history="1" w:anchor="_Toc532903310">
        <w:r w:rsidRPr="002A41C9" w:rsidR="00E34D32">
          <w:rPr>
            <w:rStyle w:val="Hyperlnk"/>
            <w:noProof/>
          </w:rPr>
          <w:t>16 Transport</w:t>
        </w:r>
        <w:r w:rsidR="00E34D32">
          <w:rPr>
            <w:noProof/>
            <w:webHidden/>
          </w:rPr>
          <w:tab/>
        </w:r>
        <w:r w:rsidR="00E34D32">
          <w:rPr>
            <w:noProof/>
            <w:webHidden/>
          </w:rPr>
          <w:fldChar w:fldCharType="begin"/>
        </w:r>
        <w:r w:rsidR="00E34D32">
          <w:rPr>
            <w:noProof/>
            <w:webHidden/>
          </w:rPr>
          <w:instrText xml:space="preserve"> PAGEREF _Toc532903310 \h </w:instrText>
        </w:r>
        <w:r w:rsidR="00E34D32">
          <w:rPr>
            <w:noProof/>
            <w:webHidden/>
          </w:rPr>
        </w:r>
        <w:r w:rsidR="00E34D32">
          <w:rPr>
            <w:noProof/>
            <w:webHidden/>
          </w:rPr>
          <w:fldChar w:fldCharType="separate"/>
        </w:r>
        <w:r w:rsidR="00E34D32">
          <w:rPr>
            <w:noProof/>
            <w:webHidden/>
          </w:rPr>
          <w:t>81</w:t>
        </w:r>
        <w:r w:rsidR="00E34D32">
          <w:rPr>
            <w:noProof/>
            <w:webHidden/>
          </w:rPr>
          <w:fldChar w:fldCharType="end"/>
        </w:r>
      </w:hyperlink>
    </w:p>
    <w:p w:rsidR="00E34D32" w:rsidRDefault="00B12C79" w14:paraId="0AAD8B95" w14:textId="763C9ED2">
      <w:pPr>
        <w:pStyle w:val="Innehll2"/>
        <w:tabs>
          <w:tab w:val="right" w:leader="dot" w:pos="8494"/>
        </w:tabs>
        <w:rPr>
          <w:rFonts w:eastAsiaTheme="minorEastAsia"/>
          <w:noProof/>
          <w:kern w:val="0"/>
          <w:sz w:val="22"/>
          <w:szCs w:val="22"/>
          <w:lang w:eastAsia="sv-SE"/>
          <w14:numSpacing w14:val="default"/>
        </w:rPr>
      </w:pPr>
      <w:hyperlink w:history="1" w:anchor="_Toc532903311">
        <w:r w:rsidRPr="002A41C9" w:rsidR="00E34D32">
          <w:rPr>
            <w:rStyle w:val="Hyperlnk"/>
            <w:noProof/>
          </w:rPr>
          <w:t>16.1 En järnväg som inte spårar ur</w:t>
        </w:r>
        <w:r w:rsidR="00E34D32">
          <w:rPr>
            <w:noProof/>
            <w:webHidden/>
          </w:rPr>
          <w:tab/>
        </w:r>
        <w:r w:rsidR="00E34D32">
          <w:rPr>
            <w:noProof/>
            <w:webHidden/>
          </w:rPr>
          <w:fldChar w:fldCharType="begin"/>
        </w:r>
        <w:r w:rsidR="00E34D32">
          <w:rPr>
            <w:noProof/>
            <w:webHidden/>
          </w:rPr>
          <w:instrText xml:space="preserve"> PAGEREF _Toc532903311 \h </w:instrText>
        </w:r>
        <w:r w:rsidR="00E34D32">
          <w:rPr>
            <w:noProof/>
            <w:webHidden/>
          </w:rPr>
        </w:r>
        <w:r w:rsidR="00E34D32">
          <w:rPr>
            <w:noProof/>
            <w:webHidden/>
          </w:rPr>
          <w:fldChar w:fldCharType="separate"/>
        </w:r>
        <w:r w:rsidR="00E34D32">
          <w:rPr>
            <w:noProof/>
            <w:webHidden/>
          </w:rPr>
          <w:t>82</w:t>
        </w:r>
        <w:r w:rsidR="00E34D32">
          <w:rPr>
            <w:noProof/>
            <w:webHidden/>
          </w:rPr>
          <w:fldChar w:fldCharType="end"/>
        </w:r>
      </w:hyperlink>
    </w:p>
    <w:p w:rsidR="00E34D32" w:rsidRDefault="00B12C79" w14:paraId="3ED09418" w14:textId="6C9521E4">
      <w:pPr>
        <w:pStyle w:val="Innehll2"/>
        <w:tabs>
          <w:tab w:val="right" w:leader="dot" w:pos="8494"/>
        </w:tabs>
        <w:rPr>
          <w:rFonts w:eastAsiaTheme="minorEastAsia"/>
          <w:noProof/>
          <w:kern w:val="0"/>
          <w:sz w:val="22"/>
          <w:szCs w:val="22"/>
          <w:lang w:eastAsia="sv-SE"/>
          <w14:numSpacing w14:val="default"/>
        </w:rPr>
      </w:pPr>
      <w:hyperlink w:history="1" w:anchor="_Toc532903312">
        <w:r w:rsidRPr="002A41C9" w:rsidR="00E34D32">
          <w:rPr>
            <w:rStyle w:val="Hyperlnk"/>
            <w:noProof/>
          </w:rPr>
          <w:t>16.2 Marknadspott</w:t>
        </w:r>
        <w:r w:rsidR="00E34D32">
          <w:rPr>
            <w:noProof/>
            <w:webHidden/>
          </w:rPr>
          <w:tab/>
        </w:r>
        <w:r w:rsidR="00E34D32">
          <w:rPr>
            <w:noProof/>
            <w:webHidden/>
          </w:rPr>
          <w:fldChar w:fldCharType="begin"/>
        </w:r>
        <w:r w:rsidR="00E34D32">
          <w:rPr>
            <w:noProof/>
            <w:webHidden/>
          </w:rPr>
          <w:instrText xml:space="preserve"> PAGEREF _Toc532903312 \h </w:instrText>
        </w:r>
        <w:r w:rsidR="00E34D32">
          <w:rPr>
            <w:noProof/>
            <w:webHidden/>
          </w:rPr>
        </w:r>
        <w:r w:rsidR="00E34D32">
          <w:rPr>
            <w:noProof/>
            <w:webHidden/>
          </w:rPr>
          <w:fldChar w:fldCharType="separate"/>
        </w:r>
        <w:r w:rsidR="00E34D32">
          <w:rPr>
            <w:noProof/>
            <w:webHidden/>
          </w:rPr>
          <w:t>82</w:t>
        </w:r>
        <w:r w:rsidR="00E34D32">
          <w:rPr>
            <w:noProof/>
            <w:webHidden/>
          </w:rPr>
          <w:fldChar w:fldCharType="end"/>
        </w:r>
      </w:hyperlink>
    </w:p>
    <w:p w:rsidR="00E34D32" w:rsidRDefault="00B12C79" w14:paraId="62CE22B3" w14:textId="756F60C9">
      <w:pPr>
        <w:pStyle w:val="Innehll2"/>
        <w:tabs>
          <w:tab w:val="right" w:leader="dot" w:pos="8494"/>
        </w:tabs>
        <w:rPr>
          <w:rFonts w:eastAsiaTheme="minorEastAsia"/>
          <w:noProof/>
          <w:kern w:val="0"/>
          <w:sz w:val="22"/>
          <w:szCs w:val="22"/>
          <w:lang w:eastAsia="sv-SE"/>
          <w14:numSpacing w14:val="default"/>
        </w:rPr>
      </w:pPr>
      <w:hyperlink w:history="1" w:anchor="_Toc532903313">
        <w:r w:rsidRPr="002A41C9" w:rsidR="00E34D32">
          <w:rPr>
            <w:rStyle w:val="Hyperlnk"/>
            <w:noProof/>
          </w:rPr>
          <w:t>16.3 Förbättrat kontaktledningssystem</w:t>
        </w:r>
        <w:r w:rsidR="00E34D32">
          <w:rPr>
            <w:noProof/>
            <w:webHidden/>
          </w:rPr>
          <w:tab/>
        </w:r>
        <w:r w:rsidR="00E34D32">
          <w:rPr>
            <w:noProof/>
            <w:webHidden/>
          </w:rPr>
          <w:fldChar w:fldCharType="begin"/>
        </w:r>
        <w:r w:rsidR="00E34D32">
          <w:rPr>
            <w:noProof/>
            <w:webHidden/>
          </w:rPr>
          <w:instrText xml:space="preserve"> PAGEREF _Toc532903313 \h </w:instrText>
        </w:r>
        <w:r w:rsidR="00E34D32">
          <w:rPr>
            <w:noProof/>
            <w:webHidden/>
          </w:rPr>
        </w:r>
        <w:r w:rsidR="00E34D32">
          <w:rPr>
            <w:noProof/>
            <w:webHidden/>
          </w:rPr>
          <w:fldChar w:fldCharType="separate"/>
        </w:r>
        <w:r w:rsidR="00E34D32">
          <w:rPr>
            <w:noProof/>
            <w:webHidden/>
          </w:rPr>
          <w:t>82</w:t>
        </w:r>
        <w:r w:rsidR="00E34D32">
          <w:rPr>
            <w:noProof/>
            <w:webHidden/>
          </w:rPr>
          <w:fldChar w:fldCharType="end"/>
        </w:r>
      </w:hyperlink>
    </w:p>
    <w:p w:rsidR="00E34D32" w:rsidRDefault="00B12C79" w14:paraId="19161FE5" w14:textId="22BD7607">
      <w:pPr>
        <w:pStyle w:val="Innehll2"/>
        <w:tabs>
          <w:tab w:val="right" w:leader="dot" w:pos="8494"/>
        </w:tabs>
        <w:rPr>
          <w:rFonts w:eastAsiaTheme="minorEastAsia"/>
          <w:noProof/>
          <w:kern w:val="0"/>
          <w:sz w:val="22"/>
          <w:szCs w:val="22"/>
          <w:lang w:eastAsia="sv-SE"/>
          <w14:numSpacing w14:val="default"/>
        </w:rPr>
      </w:pPr>
      <w:hyperlink w:history="1" w:anchor="_Toc532903314">
        <w:r w:rsidRPr="002A41C9" w:rsidR="00E34D32">
          <w:rPr>
            <w:rStyle w:val="Hyperlnk"/>
            <w:noProof/>
          </w:rPr>
          <w:t>16.4 Med flyget lyfter Sverige</w:t>
        </w:r>
        <w:r w:rsidR="00E34D32">
          <w:rPr>
            <w:noProof/>
            <w:webHidden/>
          </w:rPr>
          <w:tab/>
        </w:r>
        <w:r w:rsidR="00E34D32">
          <w:rPr>
            <w:noProof/>
            <w:webHidden/>
          </w:rPr>
          <w:fldChar w:fldCharType="begin"/>
        </w:r>
        <w:r w:rsidR="00E34D32">
          <w:rPr>
            <w:noProof/>
            <w:webHidden/>
          </w:rPr>
          <w:instrText xml:space="preserve"> PAGEREF _Toc532903314 \h </w:instrText>
        </w:r>
        <w:r w:rsidR="00E34D32">
          <w:rPr>
            <w:noProof/>
            <w:webHidden/>
          </w:rPr>
        </w:r>
        <w:r w:rsidR="00E34D32">
          <w:rPr>
            <w:noProof/>
            <w:webHidden/>
          </w:rPr>
          <w:fldChar w:fldCharType="separate"/>
        </w:r>
        <w:r w:rsidR="00E34D32">
          <w:rPr>
            <w:noProof/>
            <w:webHidden/>
          </w:rPr>
          <w:t>82</w:t>
        </w:r>
        <w:r w:rsidR="00E34D32">
          <w:rPr>
            <w:noProof/>
            <w:webHidden/>
          </w:rPr>
          <w:fldChar w:fldCharType="end"/>
        </w:r>
      </w:hyperlink>
    </w:p>
    <w:p w:rsidR="00E34D32" w:rsidRDefault="00B12C79" w14:paraId="00D25921" w14:textId="70C83C56">
      <w:pPr>
        <w:pStyle w:val="Innehll2"/>
        <w:tabs>
          <w:tab w:val="right" w:leader="dot" w:pos="8494"/>
        </w:tabs>
        <w:rPr>
          <w:rFonts w:eastAsiaTheme="minorEastAsia"/>
          <w:noProof/>
          <w:kern w:val="0"/>
          <w:sz w:val="22"/>
          <w:szCs w:val="22"/>
          <w:lang w:eastAsia="sv-SE"/>
          <w14:numSpacing w14:val="default"/>
        </w:rPr>
      </w:pPr>
      <w:hyperlink w:history="1" w:anchor="_Toc532903315">
        <w:r w:rsidRPr="002A41C9" w:rsidR="00E34D32">
          <w:rPr>
            <w:rStyle w:val="Hyperlnk"/>
            <w:noProof/>
          </w:rPr>
          <w:t>16.5 Nej till flygskatt</w:t>
        </w:r>
        <w:r w:rsidR="00E34D32">
          <w:rPr>
            <w:noProof/>
            <w:webHidden/>
          </w:rPr>
          <w:tab/>
        </w:r>
        <w:r w:rsidR="00E34D32">
          <w:rPr>
            <w:noProof/>
            <w:webHidden/>
          </w:rPr>
          <w:fldChar w:fldCharType="begin"/>
        </w:r>
        <w:r w:rsidR="00E34D32">
          <w:rPr>
            <w:noProof/>
            <w:webHidden/>
          </w:rPr>
          <w:instrText xml:space="preserve"> PAGEREF _Toc532903315 \h </w:instrText>
        </w:r>
        <w:r w:rsidR="00E34D32">
          <w:rPr>
            <w:noProof/>
            <w:webHidden/>
          </w:rPr>
        </w:r>
        <w:r w:rsidR="00E34D32">
          <w:rPr>
            <w:noProof/>
            <w:webHidden/>
          </w:rPr>
          <w:fldChar w:fldCharType="separate"/>
        </w:r>
        <w:r w:rsidR="00E34D32">
          <w:rPr>
            <w:noProof/>
            <w:webHidden/>
          </w:rPr>
          <w:t>82</w:t>
        </w:r>
        <w:r w:rsidR="00E34D32">
          <w:rPr>
            <w:noProof/>
            <w:webHidden/>
          </w:rPr>
          <w:fldChar w:fldCharType="end"/>
        </w:r>
      </w:hyperlink>
    </w:p>
    <w:p w:rsidR="00E34D32" w:rsidRDefault="00B12C79" w14:paraId="20B1FEAA" w14:textId="3A34875D">
      <w:pPr>
        <w:pStyle w:val="Innehll2"/>
        <w:tabs>
          <w:tab w:val="right" w:leader="dot" w:pos="8494"/>
        </w:tabs>
        <w:rPr>
          <w:rFonts w:eastAsiaTheme="minorEastAsia"/>
          <w:noProof/>
          <w:kern w:val="0"/>
          <w:sz w:val="22"/>
          <w:szCs w:val="22"/>
          <w:lang w:eastAsia="sv-SE"/>
          <w14:numSpacing w14:val="default"/>
        </w:rPr>
      </w:pPr>
      <w:hyperlink w:history="1" w:anchor="_Toc532903316">
        <w:r w:rsidRPr="002A41C9" w:rsidR="00E34D32">
          <w:rPr>
            <w:rStyle w:val="Hyperlnk"/>
            <w:noProof/>
          </w:rPr>
          <w:t>16.6 Investeringsstöd till flygplatser</w:t>
        </w:r>
        <w:r w:rsidR="00E34D32">
          <w:rPr>
            <w:noProof/>
            <w:webHidden/>
          </w:rPr>
          <w:tab/>
        </w:r>
        <w:r w:rsidR="00E34D32">
          <w:rPr>
            <w:noProof/>
            <w:webHidden/>
          </w:rPr>
          <w:fldChar w:fldCharType="begin"/>
        </w:r>
        <w:r w:rsidR="00E34D32">
          <w:rPr>
            <w:noProof/>
            <w:webHidden/>
          </w:rPr>
          <w:instrText xml:space="preserve"> PAGEREF _Toc532903316 \h </w:instrText>
        </w:r>
        <w:r w:rsidR="00E34D32">
          <w:rPr>
            <w:noProof/>
            <w:webHidden/>
          </w:rPr>
        </w:r>
        <w:r w:rsidR="00E34D32">
          <w:rPr>
            <w:noProof/>
            <w:webHidden/>
          </w:rPr>
          <w:fldChar w:fldCharType="separate"/>
        </w:r>
        <w:r w:rsidR="00E34D32">
          <w:rPr>
            <w:noProof/>
            <w:webHidden/>
          </w:rPr>
          <w:t>83</w:t>
        </w:r>
        <w:r w:rsidR="00E34D32">
          <w:rPr>
            <w:noProof/>
            <w:webHidden/>
          </w:rPr>
          <w:fldChar w:fldCharType="end"/>
        </w:r>
      </w:hyperlink>
    </w:p>
    <w:p w:rsidR="00E34D32" w:rsidRDefault="00B12C79" w14:paraId="678371A9" w14:textId="6F8B8E1C">
      <w:pPr>
        <w:pStyle w:val="Innehll2"/>
        <w:tabs>
          <w:tab w:val="right" w:leader="dot" w:pos="8494"/>
        </w:tabs>
        <w:rPr>
          <w:rFonts w:eastAsiaTheme="minorEastAsia"/>
          <w:noProof/>
          <w:kern w:val="0"/>
          <w:sz w:val="22"/>
          <w:szCs w:val="22"/>
          <w:lang w:eastAsia="sv-SE"/>
          <w14:numSpacing w14:val="default"/>
        </w:rPr>
      </w:pPr>
      <w:hyperlink w:history="1" w:anchor="_Toc532903317">
        <w:r w:rsidRPr="002A41C9" w:rsidR="00E34D32">
          <w:rPr>
            <w:rStyle w:val="Hyperlnk"/>
            <w:noProof/>
          </w:rPr>
          <w:t>16.7 Ökad säkerhet inom flyget</w:t>
        </w:r>
        <w:r w:rsidR="00E34D32">
          <w:rPr>
            <w:noProof/>
            <w:webHidden/>
          </w:rPr>
          <w:tab/>
        </w:r>
        <w:r w:rsidR="00E34D32">
          <w:rPr>
            <w:noProof/>
            <w:webHidden/>
          </w:rPr>
          <w:fldChar w:fldCharType="begin"/>
        </w:r>
        <w:r w:rsidR="00E34D32">
          <w:rPr>
            <w:noProof/>
            <w:webHidden/>
          </w:rPr>
          <w:instrText xml:space="preserve"> PAGEREF _Toc532903317 \h </w:instrText>
        </w:r>
        <w:r w:rsidR="00E34D32">
          <w:rPr>
            <w:noProof/>
            <w:webHidden/>
          </w:rPr>
        </w:r>
        <w:r w:rsidR="00E34D32">
          <w:rPr>
            <w:noProof/>
            <w:webHidden/>
          </w:rPr>
          <w:fldChar w:fldCharType="separate"/>
        </w:r>
        <w:r w:rsidR="00E34D32">
          <w:rPr>
            <w:noProof/>
            <w:webHidden/>
          </w:rPr>
          <w:t>83</w:t>
        </w:r>
        <w:r w:rsidR="00E34D32">
          <w:rPr>
            <w:noProof/>
            <w:webHidden/>
          </w:rPr>
          <w:fldChar w:fldCharType="end"/>
        </w:r>
      </w:hyperlink>
    </w:p>
    <w:p w:rsidR="00E34D32" w:rsidRDefault="00B12C79" w14:paraId="38AC44B0" w14:textId="1C344404">
      <w:pPr>
        <w:pStyle w:val="Innehll2"/>
        <w:tabs>
          <w:tab w:val="right" w:leader="dot" w:pos="8494"/>
        </w:tabs>
        <w:rPr>
          <w:rFonts w:eastAsiaTheme="minorEastAsia"/>
          <w:noProof/>
          <w:kern w:val="0"/>
          <w:sz w:val="22"/>
          <w:szCs w:val="22"/>
          <w:lang w:eastAsia="sv-SE"/>
          <w14:numSpacing w14:val="default"/>
        </w:rPr>
      </w:pPr>
      <w:hyperlink w:history="1" w:anchor="_Toc532903318">
        <w:r w:rsidRPr="002A41C9" w:rsidR="00E34D32">
          <w:rPr>
            <w:rStyle w:val="Hyperlnk"/>
            <w:noProof/>
          </w:rPr>
          <w:t>16.8 Den rätta vägen</w:t>
        </w:r>
        <w:r w:rsidR="00E34D32">
          <w:rPr>
            <w:noProof/>
            <w:webHidden/>
          </w:rPr>
          <w:tab/>
        </w:r>
        <w:r w:rsidR="00E34D32">
          <w:rPr>
            <w:noProof/>
            <w:webHidden/>
          </w:rPr>
          <w:fldChar w:fldCharType="begin"/>
        </w:r>
        <w:r w:rsidR="00E34D32">
          <w:rPr>
            <w:noProof/>
            <w:webHidden/>
          </w:rPr>
          <w:instrText xml:space="preserve"> PAGEREF _Toc532903318 \h </w:instrText>
        </w:r>
        <w:r w:rsidR="00E34D32">
          <w:rPr>
            <w:noProof/>
            <w:webHidden/>
          </w:rPr>
        </w:r>
        <w:r w:rsidR="00E34D32">
          <w:rPr>
            <w:noProof/>
            <w:webHidden/>
          </w:rPr>
          <w:fldChar w:fldCharType="separate"/>
        </w:r>
        <w:r w:rsidR="00E34D32">
          <w:rPr>
            <w:noProof/>
            <w:webHidden/>
          </w:rPr>
          <w:t>83</w:t>
        </w:r>
        <w:r w:rsidR="00E34D32">
          <w:rPr>
            <w:noProof/>
            <w:webHidden/>
          </w:rPr>
          <w:fldChar w:fldCharType="end"/>
        </w:r>
      </w:hyperlink>
    </w:p>
    <w:p w:rsidR="00E34D32" w:rsidRDefault="00B12C79" w14:paraId="43D3DF77" w14:textId="6B226252">
      <w:pPr>
        <w:pStyle w:val="Innehll2"/>
        <w:tabs>
          <w:tab w:val="right" w:leader="dot" w:pos="8494"/>
        </w:tabs>
        <w:rPr>
          <w:rFonts w:eastAsiaTheme="minorEastAsia"/>
          <w:noProof/>
          <w:kern w:val="0"/>
          <w:sz w:val="22"/>
          <w:szCs w:val="22"/>
          <w:lang w:eastAsia="sv-SE"/>
          <w14:numSpacing w14:val="default"/>
        </w:rPr>
      </w:pPr>
      <w:hyperlink w:history="1" w:anchor="_Toc532903319">
        <w:r w:rsidRPr="002A41C9" w:rsidR="00E34D32">
          <w:rPr>
            <w:rStyle w:val="Hyperlnk"/>
            <w:noProof/>
          </w:rPr>
          <w:t>16.9 Stärka den svenska åkerinäringen</w:t>
        </w:r>
        <w:r w:rsidR="00E34D32">
          <w:rPr>
            <w:noProof/>
            <w:webHidden/>
          </w:rPr>
          <w:tab/>
        </w:r>
        <w:r w:rsidR="00E34D32">
          <w:rPr>
            <w:noProof/>
            <w:webHidden/>
          </w:rPr>
          <w:fldChar w:fldCharType="begin"/>
        </w:r>
        <w:r w:rsidR="00E34D32">
          <w:rPr>
            <w:noProof/>
            <w:webHidden/>
          </w:rPr>
          <w:instrText xml:space="preserve"> PAGEREF _Toc532903319 \h </w:instrText>
        </w:r>
        <w:r w:rsidR="00E34D32">
          <w:rPr>
            <w:noProof/>
            <w:webHidden/>
          </w:rPr>
        </w:r>
        <w:r w:rsidR="00E34D32">
          <w:rPr>
            <w:noProof/>
            <w:webHidden/>
          </w:rPr>
          <w:fldChar w:fldCharType="separate"/>
        </w:r>
        <w:r w:rsidR="00E34D32">
          <w:rPr>
            <w:noProof/>
            <w:webHidden/>
          </w:rPr>
          <w:t>84</w:t>
        </w:r>
        <w:r w:rsidR="00E34D32">
          <w:rPr>
            <w:noProof/>
            <w:webHidden/>
          </w:rPr>
          <w:fldChar w:fldCharType="end"/>
        </w:r>
      </w:hyperlink>
    </w:p>
    <w:p w:rsidR="00E34D32" w:rsidRDefault="00B12C79" w14:paraId="3230B5AB" w14:textId="1854E594">
      <w:pPr>
        <w:pStyle w:val="Innehll2"/>
        <w:tabs>
          <w:tab w:val="right" w:leader="dot" w:pos="8494"/>
        </w:tabs>
        <w:rPr>
          <w:rFonts w:eastAsiaTheme="minorEastAsia"/>
          <w:noProof/>
          <w:kern w:val="0"/>
          <w:sz w:val="22"/>
          <w:szCs w:val="22"/>
          <w:lang w:eastAsia="sv-SE"/>
          <w14:numSpacing w14:val="default"/>
        </w:rPr>
      </w:pPr>
      <w:hyperlink w:history="1" w:anchor="_Toc532903320">
        <w:r w:rsidRPr="002A41C9" w:rsidR="00E34D32">
          <w:rPr>
            <w:rStyle w:val="Hyperlnk"/>
            <w:noProof/>
          </w:rPr>
          <w:t>16.10 Ny specialenhet för kontroll av yrkesmässig trafik</w:t>
        </w:r>
        <w:r w:rsidR="00E34D32">
          <w:rPr>
            <w:noProof/>
            <w:webHidden/>
          </w:rPr>
          <w:tab/>
        </w:r>
        <w:r w:rsidR="00E34D32">
          <w:rPr>
            <w:noProof/>
            <w:webHidden/>
          </w:rPr>
          <w:fldChar w:fldCharType="begin"/>
        </w:r>
        <w:r w:rsidR="00E34D32">
          <w:rPr>
            <w:noProof/>
            <w:webHidden/>
          </w:rPr>
          <w:instrText xml:space="preserve"> PAGEREF _Toc532903320 \h </w:instrText>
        </w:r>
        <w:r w:rsidR="00E34D32">
          <w:rPr>
            <w:noProof/>
            <w:webHidden/>
          </w:rPr>
        </w:r>
        <w:r w:rsidR="00E34D32">
          <w:rPr>
            <w:noProof/>
            <w:webHidden/>
          </w:rPr>
          <w:fldChar w:fldCharType="separate"/>
        </w:r>
        <w:r w:rsidR="00E34D32">
          <w:rPr>
            <w:noProof/>
            <w:webHidden/>
          </w:rPr>
          <w:t>84</w:t>
        </w:r>
        <w:r w:rsidR="00E34D32">
          <w:rPr>
            <w:noProof/>
            <w:webHidden/>
          </w:rPr>
          <w:fldChar w:fldCharType="end"/>
        </w:r>
      </w:hyperlink>
    </w:p>
    <w:p w:rsidR="00E34D32" w:rsidRDefault="00B12C79" w14:paraId="11B62802" w14:textId="3A9AA6F1">
      <w:pPr>
        <w:pStyle w:val="Innehll2"/>
        <w:tabs>
          <w:tab w:val="right" w:leader="dot" w:pos="8494"/>
        </w:tabs>
        <w:rPr>
          <w:rFonts w:eastAsiaTheme="minorEastAsia"/>
          <w:noProof/>
          <w:kern w:val="0"/>
          <w:sz w:val="22"/>
          <w:szCs w:val="22"/>
          <w:lang w:eastAsia="sv-SE"/>
          <w14:numSpacing w14:val="default"/>
        </w:rPr>
      </w:pPr>
      <w:hyperlink w:history="1" w:anchor="_Toc532903321">
        <w:r w:rsidRPr="002A41C9" w:rsidR="00E34D32">
          <w:rPr>
            <w:rStyle w:val="Hyperlnk"/>
            <w:noProof/>
          </w:rPr>
          <w:t>16.11 Stadsmiljöavtal</w:t>
        </w:r>
        <w:r w:rsidR="00E34D32">
          <w:rPr>
            <w:noProof/>
            <w:webHidden/>
          </w:rPr>
          <w:tab/>
        </w:r>
        <w:r w:rsidR="00E34D32">
          <w:rPr>
            <w:noProof/>
            <w:webHidden/>
          </w:rPr>
          <w:fldChar w:fldCharType="begin"/>
        </w:r>
        <w:r w:rsidR="00E34D32">
          <w:rPr>
            <w:noProof/>
            <w:webHidden/>
          </w:rPr>
          <w:instrText xml:space="preserve"> PAGEREF _Toc532903321 \h </w:instrText>
        </w:r>
        <w:r w:rsidR="00E34D32">
          <w:rPr>
            <w:noProof/>
            <w:webHidden/>
          </w:rPr>
        </w:r>
        <w:r w:rsidR="00E34D32">
          <w:rPr>
            <w:noProof/>
            <w:webHidden/>
          </w:rPr>
          <w:fldChar w:fldCharType="separate"/>
        </w:r>
        <w:r w:rsidR="00E34D32">
          <w:rPr>
            <w:noProof/>
            <w:webHidden/>
          </w:rPr>
          <w:t>84</w:t>
        </w:r>
        <w:r w:rsidR="00E34D32">
          <w:rPr>
            <w:noProof/>
            <w:webHidden/>
          </w:rPr>
          <w:fldChar w:fldCharType="end"/>
        </w:r>
      </w:hyperlink>
    </w:p>
    <w:p w:rsidR="00E34D32" w:rsidRDefault="00B12C79" w14:paraId="142981C3" w14:textId="0B93D2E1">
      <w:pPr>
        <w:pStyle w:val="Innehll2"/>
        <w:tabs>
          <w:tab w:val="right" w:leader="dot" w:pos="8494"/>
        </w:tabs>
        <w:rPr>
          <w:rFonts w:eastAsiaTheme="minorEastAsia"/>
          <w:noProof/>
          <w:kern w:val="0"/>
          <w:sz w:val="22"/>
          <w:szCs w:val="22"/>
          <w:lang w:eastAsia="sv-SE"/>
          <w14:numSpacing w14:val="default"/>
        </w:rPr>
      </w:pPr>
      <w:hyperlink w:history="1" w:anchor="_Toc532903322">
        <w:r w:rsidRPr="002A41C9" w:rsidR="00E34D32">
          <w:rPr>
            <w:rStyle w:val="Hyperlnk"/>
            <w:noProof/>
          </w:rPr>
          <w:t>16.12 Nej till kilometerskatt/ekoskatt</w:t>
        </w:r>
        <w:r w:rsidR="00E34D32">
          <w:rPr>
            <w:noProof/>
            <w:webHidden/>
          </w:rPr>
          <w:tab/>
        </w:r>
        <w:r w:rsidR="00E34D32">
          <w:rPr>
            <w:noProof/>
            <w:webHidden/>
          </w:rPr>
          <w:fldChar w:fldCharType="begin"/>
        </w:r>
        <w:r w:rsidR="00E34D32">
          <w:rPr>
            <w:noProof/>
            <w:webHidden/>
          </w:rPr>
          <w:instrText xml:space="preserve"> PAGEREF _Toc532903322 \h </w:instrText>
        </w:r>
        <w:r w:rsidR="00E34D32">
          <w:rPr>
            <w:noProof/>
            <w:webHidden/>
          </w:rPr>
        </w:r>
        <w:r w:rsidR="00E34D32">
          <w:rPr>
            <w:noProof/>
            <w:webHidden/>
          </w:rPr>
          <w:fldChar w:fldCharType="separate"/>
        </w:r>
        <w:r w:rsidR="00E34D32">
          <w:rPr>
            <w:noProof/>
            <w:webHidden/>
          </w:rPr>
          <w:t>84</w:t>
        </w:r>
        <w:r w:rsidR="00E34D32">
          <w:rPr>
            <w:noProof/>
            <w:webHidden/>
          </w:rPr>
          <w:fldChar w:fldCharType="end"/>
        </w:r>
      </w:hyperlink>
    </w:p>
    <w:p w:rsidR="00E34D32" w:rsidRDefault="00B12C79" w14:paraId="1763CFB0" w14:textId="016A1CCE">
      <w:pPr>
        <w:pStyle w:val="Innehll2"/>
        <w:tabs>
          <w:tab w:val="right" w:leader="dot" w:pos="8494"/>
        </w:tabs>
        <w:rPr>
          <w:rFonts w:eastAsiaTheme="minorEastAsia"/>
          <w:noProof/>
          <w:kern w:val="0"/>
          <w:sz w:val="22"/>
          <w:szCs w:val="22"/>
          <w:lang w:eastAsia="sv-SE"/>
          <w14:numSpacing w14:val="default"/>
        </w:rPr>
      </w:pPr>
      <w:hyperlink w:history="1" w:anchor="_Toc532903323">
        <w:r w:rsidRPr="002A41C9" w:rsidR="00E34D32">
          <w:rPr>
            <w:rStyle w:val="Hyperlnk"/>
            <w:noProof/>
          </w:rPr>
          <w:t>16.13 Riktat stöd för kommunala vägar</w:t>
        </w:r>
        <w:r w:rsidR="00E34D32">
          <w:rPr>
            <w:noProof/>
            <w:webHidden/>
          </w:rPr>
          <w:tab/>
        </w:r>
        <w:r w:rsidR="00E34D32">
          <w:rPr>
            <w:noProof/>
            <w:webHidden/>
          </w:rPr>
          <w:fldChar w:fldCharType="begin"/>
        </w:r>
        <w:r w:rsidR="00E34D32">
          <w:rPr>
            <w:noProof/>
            <w:webHidden/>
          </w:rPr>
          <w:instrText xml:space="preserve"> PAGEREF _Toc532903323 \h </w:instrText>
        </w:r>
        <w:r w:rsidR="00E34D32">
          <w:rPr>
            <w:noProof/>
            <w:webHidden/>
          </w:rPr>
        </w:r>
        <w:r w:rsidR="00E34D32">
          <w:rPr>
            <w:noProof/>
            <w:webHidden/>
          </w:rPr>
          <w:fldChar w:fldCharType="separate"/>
        </w:r>
        <w:r w:rsidR="00E34D32">
          <w:rPr>
            <w:noProof/>
            <w:webHidden/>
          </w:rPr>
          <w:t>85</w:t>
        </w:r>
        <w:r w:rsidR="00E34D32">
          <w:rPr>
            <w:noProof/>
            <w:webHidden/>
          </w:rPr>
          <w:fldChar w:fldCharType="end"/>
        </w:r>
      </w:hyperlink>
    </w:p>
    <w:p w:rsidR="00E34D32" w:rsidRDefault="00B12C79" w14:paraId="6B234F1A" w14:textId="6110778E">
      <w:pPr>
        <w:pStyle w:val="Innehll2"/>
        <w:tabs>
          <w:tab w:val="right" w:leader="dot" w:pos="8494"/>
        </w:tabs>
        <w:rPr>
          <w:rFonts w:eastAsiaTheme="minorEastAsia"/>
          <w:noProof/>
          <w:kern w:val="0"/>
          <w:sz w:val="22"/>
          <w:szCs w:val="22"/>
          <w:lang w:eastAsia="sv-SE"/>
          <w14:numSpacing w14:val="default"/>
        </w:rPr>
      </w:pPr>
      <w:hyperlink w:history="1" w:anchor="_Toc532903324">
        <w:r w:rsidRPr="002A41C9" w:rsidR="00E34D32">
          <w:rPr>
            <w:rStyle w:val="Hyperlnk"/>
            <w:noProof/>
          </w:rPr>
          <w:t>16.14 Sjöfart</w:t>
        </w:r>
        <w:r w:rsidR="00E34D32">
          <w:rPr>
            <w:noProof/>
            <w:webHidden/>
          </w:rPr>
          <w:tab/>
        </w:r>
        <w:r w:rsidR="00E34D32">
          <w:rPr>
            <w:noProof/>
            <w:webHidden/>
          </w:rPr>
          <w:fldChar w:fldCharType="begin"/>
        </w:r>
        <w:r w:rsidR="00E34D32">
          <w:rPr>
            <w:noProof/>
            <w:webHidden/>
          </w:rPr>
          <w:instrText xml:space="preserve"> PAGEREF _Toc532903324 \h </w:instrText>
        </w:r>
        <w:r w:rsidR="00E34D32">
          <w:rPr>
            <w:noProof/>
            <w:webHidden/>
          </w:rPr>
        </w:r>
        <w:r w:rsidR="00E34D32">
          <w:rPr>
            <w:noProof/>
            <w:webHidden/>
          </w:rPr>
          <w:fldChar w:fldCharType="separate"/>
        </w:r>
        <w:r w:rsidR="00E34D32">
          <w:rPr>
            <w:noProof/>
            <w:webHidden/>
          </w:rPr>
          <w:t>85</w:t>
        </w:r>
        <w:r w:rsidR="00E34D32">
          <w:rPr>
            <w:noProof/>
            <w:webHidden/>
          </w:rPr>
          <w:fldChar w:fldCharType="end"/>
        </w:r>
      </w:hyperlink>
    </w:p>
    <w:p w:rsidR="00E34D32" w:rsidRDefault="00B12C79" w14:paraId="449E932E" w14:textId="5C173A5E">
      <w:pPr>
        <w:pStyle w:val="Innehll2"/>
        <w:tabs>
          <w:tab w:val="right" w:leader="dot" w:pos="8494"/>
        </w:tabs>
        <w:rPr>
          <w:rFonts w:eastAsiaTheme="minorEastAsia"/>
          <w:noProof/>
          <w:kern w:val="0"/>
          <w:sz w:val="22"/>
          <w:szCs w:val="22"/>
          <w:lang w:eastAsia="sv-SE"/>
          <w14:numSpacing w14:val="default"/>
        </w:rPr>
      </w:pPr>
      <w:hyperlink w:history="1" w:anchor="_Toc532903325">
        <w:r w:rsidRPr="002A41C9" w:rsidR="00E34D32">
          <w:rPr>
            <w:rStyle w:val="Hyperlnk"/>
            <w:noProof/>
          </w:rPr>
          <w:t>16.15 Sjöfartsmiljard</w:t>
        </w:r>
        <w:r w:rsidR="00E34D32">
          <w:rPr>
            <w:noProof/>
            <w:webHidden/>
          </w:rPr>
          <w:tab/>
        </w:r>
        <w:r w:rsidR="00E34D32">
          <w:rPr>
            <w:noProof/>
            <w:webHidden/>
          </w:rPr>
          <w:fldChar w:fldCharType="begin"/>
        </w:r>
        <w:r w:rsidR="00E34D32">
          <w:rPr>
            <w:noProof/>
            <w:webHidden/>
          </w:rPr>
          <w:instrText xml:space="preserve"> PAGEREF _Toc532903325 \h </w:instrText>
        </w:r>
        <w:r w:rsidR="00E34D32">
          <w:rPr>
            <w:noProof/>
            <w:webHidden/>
          </w:rPr>
        </w:r>
        <w:r w:rsidR="00E34D32">
          <w:rPr>
            <w:noProof/>
            <w:webHidden/>
          </w:rPr>
          <w:fldChar w:fldCharType="separate"/>
        </w:r>
        <w:r w:rsidR="00E34D32">
          <w:rPr>
            <w:noProof/>
            <w:webHidden/>
          </w:rPr>
          <w:t>85</w:t>
        </w:r>
        <w:r w:rsidR="00E34D32">
          <w:rPr>
            <w:noProof/>
            <w:webHidden/>
          </w:rPr>
          <w:fldChar w:fldCharType="end"/>
        </w:r>
      </w:hyperlink>
    </w:p>
    <w:p w:rsidR="00E34D32" w:rsidRDefault="00B12C79" w14:paraId="12811392" w14:textId="34939C20">
      <w:pPr>
        <w:pStyle w:val="Innehll2"/>
        <w:tabs>
          <w:tab w:val="right" w:leader="dot" w:pos="8494"/>
        </w:tabs>
        <w:rPr>
          <w:rFonts w:eastAsiaTheme="minorEastAsia"/>
          <w:noProof/>
          <w:kern w:val="0"/>
          <w:sz w:val="22"/>
          <w:szCs w:val="22"/>
          <w:lang w:eastAsia="sv-SE"/>
          <w14:numSpacing w14:val="default"/>
        </w:rPr>
      </w:pPr>
      <w:hyperlink w:history="1" w:anchor="_Toc532903326">
        <w:r w:rsidRPr="002A41C9" w:rsidR="00E34D32">
          <w:rPr>
            <w:rStyle w:val="Hyperlnk"/>
            <w:noProof/>
          </w:rPr>
          <w:t>16.16 Tonnage/”blå skatt”</w:t>
        </w:r>
        <w:r w:rsidR="00E34D32">
          <w:rPr>
            <w:noProof/>
            <w:webHidden/>
          </w:rPr>
          <w:tab/>
        </w:r>
        <w:r w:rsidR="00E34D32">
          <w:rPr>
            <w:noProof/>
            <w:webHidden/>
          </w:rPr>
          <w:fldChar w:fldCharType="begin"/>
        </w:r>
        <w:r w:rsidR="00E34D32">
          <w:rPr>
            <w:noProof/>
            <w:webHidden/>
          </w:rPr>
          <w:instrText xml:space="preserve"> PAGEREF _Toc532903326 \h </w:instrText>
        </w:r>
        <w:r w:rsidR="00E34D32">
          <w:rPr>
            <w:noProof/>
            <w:webHidden/>
          </w:rPr>
        </w:r>
        <w:r w:rsidR="00E34D32">
          <w:rPr>
            <w:noProof/>
            <w:webHidden/>
          </w:rPr>
          <w:fldChar w:fldCharType="separate"/>
        </w:r>
        <w:r w:rsidR="00E34D32">
          <w:rPr>
            <w:noProof/>
            <w:webHidden/>
          </w:rPr>
          <w:t>85</w:t>
        </w:r>
        <w:r w:rsidR="00E34D32">
          <w:rPr>
            <w:noProof/>
            <w:webHidden/>
          </w:rPr>
          <w:fldChar w:fldCharType="end"/>
        </w:r>
      </w:hyperlink>
    </w:p>
    <w:p w:rsidR="00E34D32" w:rsidRDefault="00B12C79" w14:paraId="7CD882EE" w14:textId="57826D0C">
      <w:pPr>
        <w:pStyle w:val="Innehll2"/>
        <w:tabs>
          <w:tab w:val="right" w:leader="dot" w:pos="8494"/>
        </w:tabs>
        <w:rPr>
          <w:rFonts w:eastAsiaTheme="minorEastAsia"/>
          <w:noProof/>
          <w:kern w:val="0"/>
          <w:sz w:val="22"/>
          <w:szCs w:val="22"/>
          <w:lang w:eastAsia="sv-SE"/>
          <w14:numSpacing w14:val="default"/>
        </w:rPr>
      </w:pPr>
      <w:hyperlink w:history="1" w:anchor="_Toc532903327">
        <w:r w:rsidRPr="002A41C9" w:rsidR="00E34D32">
          <w:rPr>
            <w:rStyle w:val="Hyperlnk"/>
            <w:noProof/>
          </w:rPr>
          <w:t>16.17 Investeringsbidrag för säkra hamnar</w:t>
        </w:r>
        <w:r w:rsidR="00E34D32">
          <w:rPr>
            <w:noProof/>
            <w:webHidden/>
          </w:rPr>
          <w:tab/>
        </w:r>
        <w:r w:rsidR="00E34D32">
          <w:rPr>
            <w:noProof/>
            <w:webHidden/>
          </w:rPr>
          <w:fldChar w:fldCharType="begin"/>
        </w:r>
        <w:r w:rsidR="00E34D32">
          <w:rPr>
            <w:noProof/>
            <w:webHidden/>
          </w:rPr>
          <w:instrText xml:space="preserve"> PAGEREF _Toc532903327 \h </w:instrText>
        </w:r>
        <w:r w:rsidR="00E34D32">
          <w:rPr>
            <w:noProof/>
            <w:webHidden/>
          </w:rPr>
        </w:r>
        <w:r w:rsidR="00E34D32">
          <w:rPr>
            <w:noProof/>
            <w:webHidden/>
          </w:rPr>
          <w:fldChar w:fldCharType="separate"/>
        </w:r>
        <w:r w:rsidR="00E34D32">
          <w:rPr>
            <w:noProof/>
            <w:webHidden/>
          </w:rPr>
          <w:t>86</w:t>
        </w:r>
        <w:r w:rsidR="00E34D32">
          <w:rPr>
            <w:noProof/>
            <w:webHidden/>
          </w:rPr>
          <w:fldChar w:fldCharType="end"/>
        </w:r>
      </w:hyperlink>
    </w:p>
    <w:p w:rsidR="00E34D32" w:rsidRDefault="00B12C79" w14:paraId="1923DBD3" w14:textId="53EF597B">
      <w:pPr>
        <w:pStyle w:val="Innehll2"/>
        <w:tabs>
          <w:tab w:val="right" w:leader="dot" w:pos="8494"/>
        </w:tabs>
        <w:rPr>
          <w:rFonts w:eastAsiaTheme="minorEastAsia"/>
          <w:noProof/>
          <w:kern w:val="0"/>
          <w:sz w:val="22"/>
          <w:szCs w:val="22"/>
          <w:lang w:eastAsia="sv-SE"/>
          <w14:numSpacing w14:val="default"/>
        </w:rPr>
      </w:pPr>
      <w:hyperlink w:history="1" w:anchor="_Toc532903328">
        <w:r w:rsidRPr="002A41C9" w:rsidR="00E34D32">
          <w:rPr>
            <w:rStyle w:val="Hyperlnk"/>
            <w:noProof/>
          </w:rPr>
          <w:t>16.18 Farledsfördjupningar i Göteborgs och Luleå hamn</w:t>
        </w:r>
        <w:r w:rsidR="00E34D32">
          <w:rPr>
            <w:noProof/>
            <w:webHidden/>
          </w:rPr>
          <w:tab/>
        </w:r>
        <w:r w:rsidR="00E34D32">
          <w:rPr>
            <w:noProof/>
            <w:webHidden/>
          </w:rPr>
          <w:fldChar w:fldCharType="begin"/>
        </w:r>
        <w:r w:rsidR="00E34D32">
          <w:rPr>
            <w:noProof/>
            <w:webHidden/>
          </w:rPr>
          <w:instrText xml:space="preserve"> PAGEREF _Toc532903328 \h </w:instrText>
        </w:r>
        <w:r w:rsidR="00E34D32">
          <w:rPr>
            <w:noProof/>
            <w:webHidden/>
          </w:rPr>
        </w:r>
        <w:r w:rsidR="00E34D32">
          <w:rPr>
            <w:noProof/>
            <w:webHidden/>
          </w:rPr>
          <w:fldChar w:fldCharType="separate"/>
        </w:r>
        <w:r w:rsidR="00E34D32">
          <w:rPr>
            <w:noProof/>
            <w:webHidden/>
          </w:rPr>
          <w:t>86</w:t>
        </w:r>
        <w:r w:rsidR="00E34D32">
          <w:rPr>
            <w:noProof/>
            <w:webHidden/>
          </w:rPr>
          <w:fldChar w:fldCharType="end"/>
        </w:r>
      </w:hyperlink>
    </w:p>
    <w:p w:rsidR="00E34D32" w:rsidRDefault="00B12C79" w14:paraId="0FB4EEC5" w14:textId="0D598E4C">
      <w:pPr>
        <w:pStyle w:val="Innehll2"/>
        <w:tabs>
          <w:tab w:val="right" w:leader="dot" w:pos="8494"/>
        </w:tabs>
        <w:rPr>
          <w:rFonts w:eastAsiaTheme="minorEastAsia"/>
          <w:noProof/>
          <w:kern w:val="0"/>
          <w:sz w:val="22"/>
          <w:szCs w:val="22"/>
          <w:lang w:eastAsia="sv-SE"/>
          <w14:numSpacing w14:val="default"/>
        </w:rPr>
      </w:pPr>
      <w:hyperlink w:history="1" w:anchor="_Toc532903329">
        <w:r w:rsidRPr="002A41C9" w:rsidR="00E34D32">
          <w:rPr>
            <w:rStyle w:val="Hyperlnk"/>
            <w:noProof/>
          </w:rPr>
          <w:t>16.19 Eco-bonus</w:t>
        </w:r>
        <w:r w:rsidR="00E34D32">
          <w:rPr>
            <w:noProof/>
            <w:webHidden/>
          </w:rPr>
          <w:tab/>
        </w:r>
        <w:r w:rsidR="00E34D32">
          <w:rPr>
            <w:noProof/>
            <w:webHidden/>
          </w:rPr>
          <w:fldChar w:fldCharType="begin"/>
        </w:r>
        <w:r w:rsidR="00E34D32">
          <w:rPr>
            <w:noProof/>
            <w:webHidden/>
          </w:rPr>
          <w:instrText xml:space="preserve"> PAGEREF _Toc532903329 \h </w:instrText>
        </w:r>
        <w:r w:rsidR="00E34D32">
          <w:rPr>
            <w:noProof/>
            <w:webHidden/>
          </w:rPr>
        </w:r>
        <w:r w:rsidR="00E34D32">
          <w:rPr>
            <w:noProof/>
            <w:webHidden/>
          </w:rPr>
          <w:fldChar w:fldCharType="separate"/>
        </w:r>
        <w:r w:rsidR="00E34D32">
          <w:rPr>
            <w:noProof/>
            <w:webHidden/>
          </w:rPr>
          <w:t>86</w:t>
        </w:r>
        <w:r w:rsidR="00E34D32">
          <w:rPr>
            <w:noProof/>
            <w:webHidden/>
          </w:rPr>
          <w:fldChar w:fldCharType="end"/>
        </w:r>
      </w:hyperlink>
    </w:p>
    <w:p w:rsidR="00E34D32" w:rsidRDefault="00B12C79" w14:paraId="2B38A920" w14:textId="40528503">
      <w:pPr>
        <w:pStyle w:val="Innehll1"/>
        <w:tabs>
          <w:tab w:val="right" w:leader="dot" w:pos="8494"/>
        </w:tabs>
        <w:rPr>
          <w:rFonts w:eastAsiaTheme="minorEastAsia"/>
          <w:noProof/>
          <w:kern w:val="0"/>
          <w:sz w:val="22"/>
          <w:szCs w:val="22"/>
          <w:lang w:eastAsia="sv-SE"/>
          <w14:numSpacing w14:val="default"/>
        </w:rPr>
      </w:pPr>
      <w:hyperlink w:history="1" w:anchor="_Toc532903330">
        <w:r w:rsidRPr="002A41C9" w:rsidR="00E34D32">
          <w:rPr>
            <w:rStyle w:val="Hyperlnk"/>
            <w:noProof/>
          </w:rPr>
          <w:t>17 Energi och miljö</w:t>
        </w:r>
        <w:r w:rsidR="00E34D32">
          <w:rPr>
            <w:noProof/>
            <w:webHidden/>
          </w:rPr>
          <w:tab/>
        </w:r>
        <w:r w:rsidR="00E34D32">
          <w:rPr>
            <w:noProof/>
            <w:webHidden/>
          </w:rPr>
          <w:fldChar w:fldCharType="begin"/>
        </w:r>
        <w:r w:rsidR="00E34D32">
          <w:rPr>
            <w:noProof/>
            <w:webHidden/>
          </w:rPr>
          <w:instrText xml:space="preserve"> PAGEREF _Toc532903330 \h </w:instrText>
        </w:r>
        <w:r w:rsidR="00E34D32">
          <w:rPr>
            <w:noProof/>
            <w:webHidden/>
          </w:rPr>
        </w:r>
        <w:r w:rsidR="00E34D32">
          <w:rPr>
            <w:noProof/>
            <w:webHidden/>
          </w:rPr>
          <w:fldChar w:fldCharType="separate"/>
        </w:r>
        <w:r w:rsidR="00E34D32">
          <w:rPr>
            <w:noProof/>
            <w:webHidden/>
          </w:rPr>
          <w:t>86</w:t>
        </w:r>
        <w:r w:rsidR="00E34D32">
          <w:rPr>
            <w:noProof/>
            <w:webHidden/>
          </w:rPr>
          <w:fldChar w:fldCharType="end"/>
        </w:r>
      </w:hyperlink>
    </w:p>
    <w:p w:rsidR="00E34D32" w:rsidRDefault="00B12C79" w14:paraId="37BCF4E3" w14:textId="6ADE80E2">
      <w:pPr>
        <w:pStyle w:val="Innehll2"/>
        <w:tabs>
          <w:tab w:val="right" w:leader="dot" w:pos="8494"/>
        </w:tabs>
        <w:rPr>
          <w:rFonts w:eastAsiaTheme="minorEastAsia"/>
          <w:noProof/>
          <w:kern w:val="0"/>
          <w:sz w:val="22"/>
          <w:szCs w:val="22"/>
          <w:lang w:eastAsia="sv-SE"/>
          <w14:numSpacing w14:val="default"/>
        </w:rPr>
      </w:pPr>
      <w:hyperlink w:history="1" w:anchor="_Toc532903331">
        <w:r w:rsidRPr="002A41C9" w:rsidR="00E34D32">
          <w:rPr>
            <w:rStyle w:val="Hyperlnk"/>
            <w:noProof/>
          </w:rPr>
          <w:t>17.1 En miljöpolitik för Sverige och omvärlden</w:t>
        </w:r>
        <w:r w:rsidR="00E34D32">
          <w:rPr>
            <w:noProof/>
            <w:webHidden/>
          </w:rPr>
          <w:tab/>
        </w:r>
        <w:r w:rsidR="00E34D32">
          <w:rPr>
            <w:noProof/>
            <w:webHidden/>
          </w:rPr>
          <w:fldChar w:fldCharType="begin"/>
        </w:r>
        <w:r w:rsidR="00E34D32">
          <w:rPr>
            <w:noProof/>
            <w:webHidden/>
          </w:rPr>
          <w:instrText xml:space="preserve"> PAGEREF _Toc532903331 \h </w:instrText>
        </w:r>
        <w:r w:rsidR="00E34D32">
          <w:rPr>
            <w:noProof/>
            <w:webHidden/>
          </w:rPr>
        </w:r>
        <w:r w:rsidR="00E34D32">
          <w:rPr>
            <w:noProof/>
            <w:webHidden/>
          </w:rPr>
          <w:fldChar w:fldCharType="separate"/>
        </w:r>
        <w:r w:rsidR="00E34D32">
          <w:rPr>
            <w:noProof/>
            <w:webHidden/>
          </w:rPr>
          <w:t>86</w:t>
        </w:r>
        <w:r w:rsidR="00E34D32">
          <w:rPr>
            <w:noProof/>
            <w:webHidden/>
          </w:rPr>
          <w:fldChar w:fldCharType="end"/>
        </w:r>
      </w:hyperlink>
    </w:p>
    <w:p w:rsidR="00E34D32" w:rsidRDefault="00B12C79" w14:paraId="670B6E25" w14:textId="5D1D74AF">
      <w:pPr>
        <w:pStyle w:val="Innehll2"/>
        <w:tabs>
          <w:tab w:val="right" w:leader="dot" w:pos="8494"/>
        </w:tabs>
        <w:rPr>
          <w:rFonts w:eastAsiaTheme="minorEastAsia"/>
          <w:noProof/>
          <w:kern w:val="0"/>
          <w:sz w:val="22"/>
          <w:szCs w:val="22"/>
          <w:lang w:eastAsia="sv-SE"/>
          <w14:numSpacing w14:val="default"/>
        </w:rPr>
      </w:pPr>
      <w:hyperlink w:history="1" w:anchor="_Toc532903332">
        <w:r w:rsidRPr="002A41C9" w:rsidR="00E34D32">
          <w:rPr>
            <w:rStyle w:val="Hyperlnk"/>
            <w:noProof/>
          </w:rPr>
          <w:t>17.2 Besparingar på miljöområdet</w:t>
        </w:r>
        <w:r w:rsidR="00E34D32">
          <w:rPr>
            <w:noProof/>
            <w:webHidden/>
          </w:rPr>
          <w:tab/>
        </w:r>
        <w:r w:rsidR="00E34D32">
          <w:rPr>
            <w:noProof/>
            <w:webHidden/>
          </w:rPr>
          <w:fldChar w:fldCharType="begin"/>
        </w:r>
        <w:r w:rsidR="00E34D32">
          <w:rPr>
            <w:noProof/>
            <w:webHidden/>
          </w:rPr>
          <w:instrText xml:space="preserve"> PAGEREF _Toc532903332 \h </w:instrText>
        </w:r>
        <w:r w:rsidR="00E34D32">
          <w:rPr>
            <w:noProof/>
            <w:webHidden/>
          </w:rPr>
        </w:r>
        <w:r w:rsidR="00E34D32">
          <w:rPr>
            <w:noProof/>
            <w:webHidden/>
          </w:rPr>
          <w:fldChar w:fldCharType="separate"/>
        </w:r>
        <w:r w:rsidR="00E34D32">
          <w:rPr>
            <w:noProof/>
            <w:webHidden/>
          </w:rPr>
          <w:t>87</w:t>
        </w:r>
        <w:r w:rsidR="00E34D32">
          <w:rPr>
            <w:noProof/>
            <w:webHidden/>
          </w:rPr>
          <w:fldChar w:fldCharType="end"/>
        </w:r>
      </w:hyperlink>
    </w:p>
    <w:p w:rsidR="00E34D32" w:rsidRDefault="00B12C79" w14:paraId="3C8D7ECC" w14:textId="312F0E56">
      <w:pPr>
        <w:pStyle w:val="Innehll2"/>
        <w:tabs>
          <w:tab w:val="right" w:leader="dot" w:pos="8494"/>
        </w:tabs>
        <w:rPr>
          <w:rFonts w:eastAsiaTheme="minorEastAsia"/>
          <w:noProof/>
          <w:kern w:val="0"/>
          <w:sz w:val="22"/>
          <w:szCs w:val="22"/>
          <w:lang w:eastAsia="sv-SE"/>
          <w14:numSpacing w14:val="default"/>
        </w:rPr>
      </w:pPr>
      <w:hyperlink w:history="1" w:anchor="_Toc532903333">
        <w:r w:rsidRPr="002A41C9" w:rsidR="00E34D32">
          <w:rPr>
            <w:rStyle w:val="Hyperlnk"/>
            <w:noProof/>
          </w:rPr>
          <w:t>17.3 En konservativ klimatpolitik</w:t>
        </w:r>
        <w:r w:rsidR="00E34D32">
          <w:rPr>
            <w:noProof/>
            <w:webHidden/>
          </w:rPr>
          <w:tab/>
        </w:r>
        <w:r w:rsidR="00E34D32">
          <w:rPr>
            <w:noProof/>
            <w:webHidden/>
          </w:rPr>
          <w:fldChar w:fldCharType="begin"/>
        </w:r>
        <w:r w:rsidR="00E34D32">
          <w:rPr>
            <w:noProof/>
            <w:webHidden/>
          </w:rPr>
          <w:instrText xml:space="preserve"> PAGEREF _Toc532903333 \h </w:instrText>
        </w:r>
        <w:r w:rsidR="00E34D32">
          <w:rPr>
            <w:noProof/>
            <w:webHidden/>
          </w:rPr>
        </w:r>
        <w:r w:rsidR="00E34D32">
          <w:rPr>
            <w:noProof/>
            <w:webHidden/>
          </w:rPr>
          <w:fldChar w:fldCharType="separate"/>
        </w:r>
        <w:r w:rsidR="00E34D32">
          <w:rPr>
            <w:noProof/>
            <w:webHidden/>
          </w:rPr>
          <w:t>87</w:t>
        </w:r>
        <w:r w:rsidR="00E34D32">
          <w:rPr>
            <w:noProof/>
            <w:webHidden/>
          </w:rPr>
          <w:fldChar w:fldCharType="end"/>
        </w:r>
      </w:hyperlink>
    </w:p>
    <w:p w:rsidR="00E34D32" w:rsidRDefault="00B12C79" w14:paraId="1B462D88" w14:textId="06986B41">
      <w:pPr>
        <w:pStyle w:val="Innehll2"/>
        <w:tabs>
          <w:tab w:val="right" w:leader="dot" w:pos="8494"/>
        </w:tabs>
        <w:rPr>
          <w:rFonts w:eastAsiaTheme="minorEastAsia"/>
          <w:noProof/>
          <w:kern w:val="0"/>
          <w:sz w:val="22"/>
          <w:szCs w:val="22"/>
          <w:lang w:eastAsia="sv-SE"/>
          <w14:numSpacing w14:val="default"/>
        </w:rPr>
      </w:pPr>
      <w:hyperlink w:history="1" w:anchor="_Toc532903334">
        <w:r w:rsidRPr="002A41C9" w:rsidR="00E34D32">
          <w:rPr>
            <w:rStyle w:val="Hyperlnk"/>
            <w:noProof/>
          </w:rPr>
          <w:t>17.4 Minskat beroende av fossila bränslen i transportsektorn</w:t>
        </w:r>
        <w:r w:rsidR="00E34D32">
          <w:rPr>
            <w:noProof/>
            <w:webHidden/>
          </w:rPr>
          <w:tab/>
        </w:r>
        <w:r w:rsidR="00E34D32">
          <w:rPr>
            <w:noProof/>
            <w:webHidden/>
          </w:rPr>
          <w:fldChar w:fldCharType="begin"/>
        </w:r>
        <w:r w:rsidR="00E34D32">
          <w:rPr>
            <w:noProof/>
            <w:webHidden/>
          </w:rPr>
          <w:instrText xml:space="preserve"> PAGEREF _Toc532903334 \h </w:instrText>
        </w:r>
        <w:r w:rsidR="00E34D32">
          <w:rPr>
            <w:noProof/>
            <w:webHidden/>
          </w:rPr>
        </w:r>
        <w:r w:rsidR="00E34D32">
          <w:rPr>
            <w:noProof/>
            <w:webHidden/>
          </w:rPr>
          <w:fldChar w:fldCharType="separate"/>
        </w:r>
        <w:r w:rsidR="00E34D32">
          <w:rPr>
            <w:noProof/>
            <w:webHidden/>
          </w:rPr>
          <w:t>88</w:t>
        </w:r>
        <w:r w:rsidR="00E34D32">
          <w:rPr>
            <w:noProof/>
            <w:webHidden/>
          </w:rPr>
          <w:fldChar w:fldCharType="end"/>
        </w:r>
      </w:hyperlink>
    </w:p>
    <w:p w:rsidR="00E34D32" w:rsidRDefault="00B12C79" w14:paraId="6E4D7094" w14:textId="7A062668">
      <w:pPr>
        <w:pStyle w:val="Innehll2"/>
        <w:tabs>
          <w:tab w:val="right" w:leader="dot" w:pos="8494"/>
        </w:tabs>
        <w:rPr>
          <w:rFonts w:eastAsiaTheme="minorEastAsia"/>
          <w:noProof/>
          <w:kern w:val="0"/>
          <w:sz w:val="22"/>
          <w:szCs w:val="22"/>
          <w:lang w:eastAsia="sv-SE"/>
          <w14:numSpacing w14:val="default"/>
        </w:rPr>
      </w:pPr>
      <w:hyperlink w:history="1" w:anchor="_Toc532903335">
        <w:r w:rsidRPr="002A41C9" w:rsidR="00E34D32">
          <w:rPr>
            <w:rStyle w:val="Hyperlnk"/>
            <w:noProof/>
          </w:rPr>
          <w:t>17.5 Forskning och utveckling</w:t>
        </w:r>
        <w:r w:rsidR="00E34D32">
          <w:rPr>
            <w:noProof/>
            <w:webHidden/>
          </w:rPr>
          <w:tab/>
        </w:r>
        <w:r w:rsidR="00E34D32">
          <w:rPr>
            <w:noProof/>
            <w:webHidden/>
          </w:rPr>
          <w:fldChar w:fldCharType="begin"/>
        </w:r>
        <w:r w:rsidR="00E34D32">
          <w:rPr>
            <w:noProof/>
            <w:webHidden/>
          </w:rPr>
          <w:instrText xml:space="preserve"> PAGEREF _Toc532903335 \h </w:instrText>
        </w:r>
        <w:r w:rsidR="00E34D32">
          <w:rPr>
            <w:noProof/>
            <w:webHidden/>
          </w:rPr>
        </w:r>
        <w:r w:rsidR="00E34D32">
          <w:rPr>
            <w:noProof/>
            <w:webHidden/>
          </w:rPr>
          <w:fldChar w:fldCharType="separate"/>
        </w:r>
        <w:r w:rsidR="00E34D32">
          <w:rPr>
            <w:noProof/>
            <w:webHidden/>
          </w:rPr>
          <w:t>88</w:t>
        </w:r>
        <w:r w:rsidR="00E34D32">
          <w:rPr>
            <w:noProof/>
            <w:webHidden/>
          </w:rPr>
          <w:fldChar w:fldCharType="end"/>
        </w:r>
      </w:hyperlink>
    </w:p>
    <w:p w:rsidR="00E34D32" w:rsidRDefault="00B12C79" w14:paraId="2BE4C41F" w14:textId="20DF1163">
      <w:pPr>
        <w:pStyle w:val="Innehll2"/>
        <w:tabs>
          <w:tab w:val="right" w:leader="dot" w:pos="8494"/>
        </w:tabs>
        <w:rPr>
          <w:rFonts w:eastAsiaTheme="minorEastAsia"/>
          <w:noProof/>
          <w:kern w:val="0"/>
          <w:sz w:val="22"/>
          <w:szCs w:val="22"/>
          <w:lang w:eastAsia="sv-SE"/>
          <w14:numSpacing w14:val="default"/>
        </w:rPr>
      </w:pPr>
      <w:hyperlink w:history="1" w:anchor="_Toc532903336">
        <w:r w:rsidRPr="002A41C9" w:rsidR="00E34D32">
          <w:rPr>
            <w:rStyle w:val="Hyperlnk"/>
            <w:noProof/>
          </w:rPr>
          <w:t>17.6 Insatser för marin miljö och arbete mot plast i haven</w:t>
        </w:r>
        <w:r w:rsidR="00E34D32">
          <w:rPr>
            <w:noProof/>
            <w:webHidden/>
          </w:rPr>
          <w:tab/>
        </w:r>
        <w:r w:rsidR="00E34D32">
          <w:rPr>
            <w:noProof/>
            <w:webHidden/>
          </w:rPr>
          <w:fldChar w:fldCharType="begin"/>
        </w:r>
        <w:r w:rsidR="00E34D32">
          <w:rPr>
            <w:noProof/>
            <w:webHidden/>
          </w:rPr>
          <w:instrText xml:space="preserve"> PAGEREF _Toc532903336 \h </w:instrText>
        </w:r>
        <w:r w:rsidR="00E34D32">
          <w:rPr>
            <w:noProof/>
            <w:webHidden/>
          </w:rPr>
        </w:r>
        <w:r w:rsidR="00E34D32">
          <w:rPr>
            <w:noProof/>
            <w:webHidden/>
          </w:rPr>
          <w:fldChar w:fldCharType="separate"/>
        </w:r>
        <w:r w:rsidR="00E34D32">
          <w:rPr>
            <w:noProof/>
            <w:webHidden/>
          </w:rPr>
          <w:t>89</w:t>
        </w:r>
        <w:r w:rsidR="00E34D32">
          <w:rPr>
            <w:noProof/>
            <w:webHidden/>
          </w:rPr>
          <w:fldChar w:fldCharType="end"/>
        </w:r>
      </w:hyperlink>
    </w:p>
    <w:p w:rsidR="00E34D32" w:rsidRDefault="00B12C79" w14:paraId="02449189" w14:textId="0ABDB5B1">
      <w:pPr>
        <w:pStyle w:val="Innehll2"/>
        <w:tabs>
          <w:tab w:val="right" w:leader="dot" w:pos="8494"/>
        </w:tabs>
        <w:rPr>
          <w:rFonts w:eastAsiaTheme="minorEastAsia"/>
          <w:noProof/>
          <w:kern w:val="0"/>
          <w:sz w:val="22"/>
          <w:szCs w:val="22"/>
          <w:lang w:eastAsia="sv-SE"/>
          <w14:numSpacing w14:val="default"/>
        </w:rPr>
      </w:pPr>
      <w:hyperlink w:history="1" w:anchor="_Toc532903337">
        <w:r w:rsidRPr="002A41C9" w:rsidR="00E34D32">
          <w:rPr>
            <w:rStyle w:val="Hyperlnk"/>
            <w:noProof/>
          </w:rPr>
          <w:t>17.7 Sanering av förorenad mark</w:t>
        </w:r>
        <w:r w:rsidR="00E34D32">
          <w:rPr>
            <w:noProof/>
            <w:webHidden/>
          </w:rPr>
          <w:tab/>
        </w:r>
        <w:r w:rsidR="00E34D32">
          <w:rPr>
            <w:noProof/>
            <w:webHidden/>
          </w:rPr>
          <w:fldChar w:fldCharType="begin"/>
        </w:r>
        <w:r w:rsidR="00E34D32">
          <w:rPr>
            <w:noProof/>
            <w:webHidden/>
          </w:rPr>
          <w:instrText xml:space="preserve"> PAGEREF _Toc532903337 \h </w:instrText>
        </w:r>
        <w:r w:rsidR="00E34D32">
          <w:rPr>
            <w:noProof/>
            <w:webHidden/>
          </w:rPr>
        </w:r>
        <w:r w:rsidR="00E34D32">
          <w:rPr>
            <w:noProof/>
            <w:webHidden/>
          </w:rPr>
          <w:fldChar w:fldCharType="separate"/>
        </w:r>
        <w:r w:rsidR="00E34D32">
          <w:rPr>
            <w:noProof/>
            <w:webHidden/>
          </w:rPr>
          <w:t>89</w:t>
        </w:r>
        <w:r w:rsidR="00E34D32">
          <w:rPr>
            <w:noProof/>
            <w:webHidden/>
          </w:rPr>
          <w:fldChar w:fldCharType="end"/>
        </w:r>
      </w:hyperlink>
    </w:p>
    <w:p w:rsidR="00E34D32" w:rsidRDefault="00B12C79" w14:paraId="1B8FF80F" w14:textId="295AEC8B">
      <w:pPr>
        <w:pStyle w:val="Innehll2"/>
        <w:tabs>
          <w:tab w:val="right" w:leader="dot" w:pos="8494"/>
        </w:tabs>
        <w:rPr>
          <w:rFonts w:eastAsiaTheme="minorEastAsia"/>
          <w:noProof/>
          <w:kern w:val="0"/>
          <w:sz w:val="22"/>
          <w:szCs w:val="22"/>
          <w:lang w:eastAsia="sv-SE"/>
          <w14:numSpacing w14:val="default"/>
        </w:rPr>
      </w:pPr>
      <w:hyperlink w:history="1" w:anchor="_Toc532903338">
        <w:r w:rsidRPr="002A41C9" w:rsidR="00E34D32">
          <w:rPr>
            <w:rStyle w:val="Hyperlnk"/>
            <w:noProof/>
          </w:rPr>
          <w:t>17.8 Ansvarsfull politik för Sveriges skog</w:t>
        </w:r>
        <w:r w:rsidR="00E34D32">
          <w:rPr>
            <w:noProof/>
            <w:webHidden/>
          </w:rPr>
          <w:tab/>
        </w:r>
        <w:r w:rsidR="00E34D32">
          <w:rPr>
            <w:noProof/>
            <w:webHidden/>
          </w:rPr>
          <w:fldChar w:fldCharType="begin"/>
        </w:r>
        <w:r w:rsidR="00E34D32">
          <w:rPr>
            <w:noProof/>
            <w:webHidden/>
          </w:rPr>
          <w:instrText xml:space="preserve"> PAGEREF _Toc532903338 \h </w:instrText>
        </w:r>
        <w:r w:rsidR="00E34D32">
          <w:rPr>
            <w:noProof/>
            <w:webHidden/>
          </w:rPr>
        </w:r>
        <w:r w:rsidR="00E34D32">
          <w:rPr>
            <w:noProof/>
            <w:webHidden/>
          </w:rPr>
          <w:fldChar w:fldCharType="separate"/>
        </w:r>
        <w:r w:rsidR="00E34D32">
          <w:rPr>
            <w:noProof/>
            <w:webHidden/>
          </w:rPr>
          <w:t>89</w:t>
        </w:r>
        <w:r w:rsidR="00E34D32">
          <w:rPr>
            <w:noProof/>
            <w:webHidden/>
          </w:rPr>
          <w:fldChar w:fldCharType="end"/>
        </w:r>
      </w:hyperlink>
    </w:p>
    <w:p w:rsidR="00E34D32" w:rsidRDefault="00B12C79" w14:paraId="7D2C0F45" w14:textId="1D1A0CEE">
      <w:pPr>
        <w:pStyle w:val="Innehll2"/>
        <w:tabs>
          <w:tab w:val="right" w:leader="dot" w:pos="8494"/>
        </w:tabs>
        <w:rPr>
          <w:rFonts w:eastAsiaTheme="minorEastAsia"/>
          <w:noProof/>
          <w:kern w:val="0"/>
          <w:sz w:val="22"/>
          <w:szCs w:val="22"/>
          <w:lang w:eastAsia="sv-SE"/>
          <w14:numSpacing w14:val="default"/>
        </w:rPr>
      </w:pPr>
      <w:hyperlink w:history="1" w:anchor="_Toc532903339">
        <w:r w:rsidRPr="002A41C9" w:rsidR="00E34D32">
          <w:rPr>
            <w:rStyle w:val="Hyperlnk"/>
            <w:noProof/>
          </w:rPr>
          <w:t>17.9 Sveriges landsbygder</w:t>
        </w:r>
        <w:r w:rsidR="00E34D32">
          <w:rPr>
            <w:noProof/>
            <w:webHidden/>
          </w:rPr>
          <w:tab/>
        </w:r>
        <w:r w:rsidR="00E34D32">
          <w:rPr>
            <w:noProof/>
            <w:webHidden/>
          </w:rPr>
          <w:fldChar w:fldCharType="begin"/>
        </w:r>
        <w:r w:rsidR="00E34D32">
          <w:rPr>
            <w:noProof/>
            <w:webHidden/>
          </w:rPr>
          <w:instrText xml:space="preserve"> PAGEREF _Toc532903339 \h </w:instrText>
        </w:r>
        <w:r w:rsidR="00E34D32">
          <w:rPr>
            <w:noProof/>
            <w:webHidden/>
          </w:rPr>
        </w:r>
        <w:r w:rsidR="00E34D32">
          <w:rPr>
            <w:noProof/>
            <w:webHidden/>
          </w:rPr>
          <w:fldChar w:fldCharType="separate"/>
        </w:r>
        <w:r w:rsidR="00E34D32">
          <w:rPr>
            <w:noProof/>
            <w:webHidden/>
          </w:rPr>
          <w:t>90</w:t>
        </w:r>
        <w:r w:rsidR="00E34D32">
          <w:rPr>
            <w:noProof/>
            <w:webHidden/>
          </w:rPr>
          <w:fldChar w:fldCharType="end"/>
        </w:r>
      </w:hyperlink>
    </w:p>
    <w:p w:rsidR="00E34D32" w:rsidRDefault="00B12C79" w14:paraId="1E52C746" w14:textId="2BB8C84D">
      <w:pPr>
        <w:pStyle w:val="Innehll2"/>
        <w:tabs>
          <w:tab w:val="right" w:leader="dot" w:pos="8494"/>
        </w:tabs>
        <w:rPr>
          <w:rFonts w:eastAsiaTheme="minorEastAsia"/>
          <w:noProof/>
          <w:kern w:val="0"/>
          <w:sz w:val="22"/>
          <w:szCs w:val="22"/>
          <w:lang w:eastAsia="sv-SE"/>
          <w14:numSpacing w14:val="default"/>
        </w:rPr>
      </w:pPr>
      <w:hyperlink w:history="1" w:anchor="_Toc532903340">
        <w:r w:rsidRPr="002A41C9" w:rsidR="00E34D32">
          <w:rPr>
            <w:rStyle w:val="Hyperlnk"/>
            <w:noProof/>
          </w:rPr>
          <w:t>17.10 Prioritera svenskt jordbruk</w:t>
        </w:r>
        <w:r w:rsidR="00E34D32">
          <w:rPr>
            <w:noProof/>
            <w:webHidden/>
          </w:rPr>
          <w:tab/>
        </w:r>
        <w:r w:rsidR="00E34D32">
          <w:rPr>
            <w:noProof/>
            <w:webHidden/>
          </w:rPr>
          <w:fldChar w:fldCharType="begin"/>
        </w:r>
        <w:r w:rsidR="00E34D32">
          <w:rPr>
            <w:noProof/>
            <w:webHidden/>
          </w:rPr>
          <w:instrText xml:space="preserve"> PAGEREF _Toc532903340 \h </w:instrText>
        </w:r>
        <w:r w:rsidR="00E34D32">
          <w:rPr>
            <w:noProof/>
            <w:webHidden/>
          </w:rPr>
        </w:r>
        <w:r w:rsidR="00E34D32">
          <w:rPr>
            <w:noProof/>
            <w:webHidden/>
          </w:rPr>
          <w:fldChar w:fldCharType="separate"/>
        </w:r>
        <w:r w:rsidR="00E34D32">
          <w:rPr>
            <w:noProof/>
            <w:webHidden/>
          </w:rPr>
          <w:t>90</w:t>
        </w:r>
        <w:r w:rsidR="00E34D32">
          <w:rPr>
            <w:noProof/>
            <w:webHidden/>
          </w:rPr>
          <w:fldChar w:fldCharType="end"/>
        </w:r>
      </w:hyperlink>
    </w:p>
    <w:p w:rsidR="00E34D32" w:rsidRDefault="00B12C79" w14:paraId="68B38FFC" w14:textId="2940C361">
      <w:pPr>
        <w:pStyle w:val="Innehll2"/>
        <w:tabs>
          <w:tab w:val="right" w:leader="dot" w:pos="8494"/>
        </w:tabs>
        <w:rPr>
          <w:rFonts w:eastAsiaTheme="minorEastAsia"/>
          <w:noProof/>
          <w:kern w:val="0"/>
          <w:sz w:val="22"/>
          <w:szCs w:val="22"/>
          <w:lang w:eastAsia="sv-SE"/>
          <w14:numSpacing w14:val="default"/>
        </w:rPr>
      </w:pPr>
      <w:hyperlink w:history="1" w:anchor="_Toc532903341">
        <w:r w:rsidRPr="002A41C9" w:rsidR="00E34D32">
          <w:rPr>
            <w:rStyle w:val="Hyperlnk"/>
            <w:noProof/>
          </w:rPr>
          <w:t>17.11 Torkan under 2018</w:t>
        </w:r>
        <w:r w:rsidR="00E34D32">
          <w:rPr>
            <w:noProof/>
            <w:webHidden/>
          </w:rPr>
          <w:tab/>
        </w:r>
        <w:r w:rsidR="00E34D32">
          <w:rPr>
            <w:noProof/>
            <w:webHidden/>
          </w:rPr>
          <w:fldChar w:fldCharType="begin"/>
        </w:r>
        <w:r w:rsidR="00E34D32">
          <w:rPr>
            <w:noProof/>
            <w:webHidden/>
          </w:rPr>
          <w:instrText xml:space="preserve"> PAGEREF _Toc532903341 \h </w:instrText>
        </w:r>
        <w:r w:rsidR="00E34D32">
          <w:rPr>
            <w:noProof/>
            <w:webHidden/>
          </w:rPr>
        </w:r>
        <w:r w:rsidR="00E34D32">
          <w:rPr>
            <w:noProof/>
            <w:webHidden/>
          </w:rPr>
          <w:fldChar w:fldCharType="separate"/>
        </w:r>
        <w:r w:rsidR="00E34D32">
          <w:rPr>
            <w:noProof/>
            <w:webHidden/>
          </w:rPr>
          <w:t>90</w:t>
        </w:r>
        <w:r w:rsidR="00E34D32">
          <w:rPr>
            <w:noProof/>
            <w:webHidden/>
          </w:rPr>
          <w:fldChar w:fldCharType="end"/>
        </w:r>
      </w:hyperlink>
    </w:p>
    <w:p w:rsidR="00E34D32" w:rsidRDefault="00B12C79" w14:paraId="4BA7A24B" w14:textId="35BD8F32">
      <w:pPr>
        <w:pStyle w:val="Innehll2"/>
        <w:tabs>
          <w:tab w:val="right" w:leader="dot" w:pos="8494"/>
        </w:tabs>
        <w:rPr>
          <w:rFonts w:eastAsiaTheme="minorEastAsia"/>
          <w:noProof/>
          <w:kern w:val="0"/>
          <w:sz w:val="22"/>
          <w:szCs w:val="22"/>
          <w:lang w:eastAsia="sv-SE"/>
          <w14:numSpacing w14:val="default"/>
        </w:rPr>
      </w:pPr>
      <w:hyperlink w:history="1" w:anchor="_Toc532903342">
        <w:r w:rsidRPr="002A41C9" w:rsidR="00E34D32">
          <w:rPr>
            <w:rStyle w:val="Hyperlnk"/>
            <w:noProof/>
          </w:rPr>
          <w:t>17.12 Fiske och vattenbruk</w:t>
        </w:r>
        <w:r w:rsidR="00E34D32">
          <w:rPr>
            <w:noProof/>
            <w:webHidden/>
          </w:rPr>
          <w:tab/>
        </w:r>
        <w:r w:rsidR="00E34D32">
          <w:rPr>
            <w:noProof/>
            <w:webHidden/>
          </w:rPr>
          <w:fldChar w:fldCharType="begin"/>
        </w:r>
        <w:r w:rsidR="00E34D32">
          <w:rPr>
            <w:noProof/>
            <w:webHidden/>
          </w:rPr>
          <w:instrText xml:space="preserve"> PAGEREF _Toc532903342 \h </w:instrText>
        </w:r>
        <w:r w:rsidR="00E34D32">
          <w:rPr>
            <w:noProof/>
            <w:webHidden/>
          </w:rPr>
        </w:r>
        <w:r w:rsidR="00E34D32">
          <w:rPr>
            <w:noProof/>
            <w:webHidden/>
          </w:rPr>
          <w:fldChar w:fldCharType="separate"/>
        </w:r>
        <w:r w:rsidR="00E34D32">
          <w:rPr>
            <w:noProof/>
            <w:webHidden/>
          </w:rPr>
          <w:t>91</w:t>
        </w:r>
        <w:r w:rsidR="00E34D32">
          <w:rPr>
            <w:noProof/>
            <w:webHidden/>
          </w:rPr>
          <w:fldChar w:fldCharType="end"/>
        </w:r>
      </w:hyperlink>
    </w:p>
    <w:p w:rsidR="00E34D32" w:rsidRDefault="00B12C79" w14:paraId="7909F8BA" w14:textId="5F2E4A42">
      <w:pPr>
        <w:pStyle w:val="Innehll2"/>
        <w:tabs>
          <w:tab w:val="right" w:leader="dot" w:pos="8494"/>
        </w:tabs>
        <w:rPr>
          <w:rFonts w:eastAsiaTheme="minorEastAsia"/>
          <w:noProof/>
          <w:kern w:val="0"/>
          <w:sz w:val="22"/>
          <w:szCs w:val="22"/>
          <w:lang w:eastAsia="sv-SE"/>
          <w14:numSpacing w14:val="default"/>
        </w:rPr>
      </w:pPr>
      <w:hyperlink w:history="1" w:anchor="_Toc532903343">
        <w:r w:rsidRPr="002A41C9" w:rsidR="00E34D32">
          <w:rPr>
            <w:rStyle w:val="Hyperlnk"/>
            <w:noProof/>
          </w:rPr>
          <w:t>17.13 Nej till bonus–malus</w:t>
        </w:r>
        <w:r w:rsidR="00E34D32">
          <w:rPr>
            <w:noProof/>
            <w:webHidden/>
          </w:rPr>
          <w:tab/>
        </w:r>
        <w:r w:rsidR="00E34D32">
          <w:rPr>
            <w:noProof/>
            <w:webHidden/>
          </w:rPr>
          <w:fldChar w:fldCharType="begin"/>
        </w:r>
        <w:r w:rsidR="00E34D32">
          <w:rPr>
            <w:noProof/>
            <w:webHidden/>
          </w:rPr>
          <w:instrText xml:space="preserve"> PAGEREF _Toc532903343 \h </w:instrText>
        </w:r>
        <w:r w:rsidR="00E34D32">
          <w:rPr>
            <w:noProof/>
            <w:webHidden/>
          </w:rPr>
        </w:r>
        <w:r w:rsidR="00E34D32">
          <w:rPr>
            <w:noProof/>
            <w:webHidden/>
          </w:rPr>
          <w:fldChar w:fldCharType="separate"/>
        </w:r>
        <w:r w:rsidR="00E34D32">
          <w:rPr>
            <w:noProof/>
            <w:webHidden/>
          </w:rPr>
          <w:t>91</w:t>
        </w:r>
        <w:r w:rsidR="00E34D32">
          <w:rPr>
            <w:noProof/>
            <w:webHidden/>
          </w:rPr>
          <w:fldChar w:fldCharType="end"/>
        </w:r>
      </w:hyperlink>
    </w:p>
    <w:p w:rsidR="00E34D32" w:rsidRDefault="00B12C79" w14:paraId="0E97DD7A" w14:textId="1E14B4FD">
      <w:pPr>
        <w:pStyle w:val="Innehll1"/>
        <w:tabs>
          <w:tab w:val="right" w:leader="dot" w:pos="8494"/>
        </w:tabs>
        <w:rPr>
          <w:rFonts w:eastAsiaTheme="minorEastAsia"/>
          <w:noProof/>
          <w:kern w:val="0"/>
          <w:sz w:val="22"/>
          <w:szCs w:val="22"/>
          <w:lang w:eastAsia="sv-SE"/>
          <w14:numSpacing w14:val="default"/>
        </w:rPr>
      </w:pPr>
      <w:hyperlink w:history="1" w:anchor="_Toc532903344">
        <w:r w:rsidRPr="002A41C9" w:rsidR="00E34D32">
          <w:rPr>
            <w:rStyle w:val="Hyperlnk"/>
            <w:noProof/>
          </w:rPr>
          <w:t>18 Rikets styrelse</w:t>
        </w:r>
        <w:r w:rsidR="00E34D32">
          <w:rPr>
            <w:noProof/>
            <w:webHidden/>
          </w:rPr>
          <w:tab/>
        </w:r>
        <w:r w:rsidR="00E34D32">
          <w:rPr>
            <w:noProof/>
            <w:webHidden/>
          </w:rPr>
          <w:fldChar w:fldCharType="begin"/>
        </w:r>
        <w:r w:rsidR="00E34D32">
          <w:rPr>
            <w:noProof/>
            <w:webHidden/>
          </w:rPr>
          <w:instrText xml:space="preserve"> PAGEREF _Toc532903344 \h </w:instrText>
        </w:r>
        <w:r w:rsidR="00E34D32">
          <w:rPr>
            <w:noProof/>
            <w:webHidden/>
          </w:rPr>
        </w:r>
        <w:r w:rsidR="00E34D32">
          <w:rPr>
            <w:noProof/>
            <w:webHidden/>
          </w:rPr>
          <w:fldChar w:fldCharType="separate"/>
        </w:r>
        <w:r w:rsidR="00E34D32">
          <w:rPr>
            <w:noProof/>
            <w:webHidden/>
          </w:rPr>
          <w:t>91</w:t>
        </w:r>
        <w:r w:rsidR="00E34D32">
          <w:rPr>
            <w:noProof/>
            <w:webHidden/>
          </w:rPr>
          <w:fldChar w:fldCharType="end"/>
        </w:r>
      </w:hyperlink>
    </w:p>
    <w:p w:rsidR="00E34D32" w:rsidRDefault="00B12C79" w14:paraId="731845FE" w14:textId="2135A47B">
      <w:pPr>
        <w:pStyle w:val="Innehll2"/>
        <w:tabs>
          <w:tab w:val="right" w:leader="dot" w:pos="8494"/>
        </w:tabs>
        <w:rPr>
          <w:rFonts w:eastAsiaTheme="minorEastAsia"/>
          <w:noProof/>
          <w:kern w:val="0"/>
          <w:sz w:val="22"/>
          <w:szCs w:val="22"/>
          <w:lang w:eastAsia="sv-SE"/>
          <w14:numSpacing w14:val="default"/>
        </w:rPr>
      </w:pPr>
      <w:hyperlink w:history="1" w:anchor="_Toc532903345">
        <w:r w:rsidRPr="002A41C9" w:rsidR="00E34D32">
          <w:rPr>
            <w:rStyle w:val="Hyperlnk"/>
            <w:noProof/>
          </w:rPr>
          <w:t>18.1 Minskat anslag till Regeringskansliet</w:t>
        </w:r>
        <w:r w:rsidR="00E34D32">
          <w:rPr>
            <w:noProof/>
            <w:webHidden/>
          </w:rPr>
          <w:tab/>
        </w:r>
        <w:r w:rsidR="00E34D32">
          <w:rPr>
            <w:noProof/>
            <w:webHidden/>
          </w:rPr>
          <w:fldChar w:fldCharType="begin"/>
        </w:r>
        <w:r w:rsidR="00E34D32">
          <w:rPr>
            <w:noProof/>
            <w:webHidden/>
          </w:rPr>
          <w:instrText xml:space="preserve"> PAGEREF _Toc532903345 \h </w:instrText>
        </w:r>
        <w:r w:rsidR="00E34D32">
          <w:rPr>
            <w:noProof/>
            <w:webHidden/>
          </w:rPr>
        </w:r>
        <w:r w:rsidR="00E34D32">
          <w:rPr>
            <w:noProof/>
            <w:webHidden/>
          </w:rPr>
          <w:fldChar w:fldCharType="separate"/>
        </w:r>
        <w:r w:rsidR="00E34D32">
          <w:rPr>
            <w:noProof/>
            <w:webHidden/>
          </w:rPr>
          <w:t>91</w:t>
        </w:r>
        <w:r w:rsidR="00E34D32">
          <w:rPr>
            <w:noProof/>
            <w:webHidden/>
          </w:rPr>
          <w:fldChar w:fldCharType="end"/>
        </w:r>
      </w:hyperlink>
    </w:p>
    <w:p w:rsidR="00E34D32" w:rsidRDefault="00B12C79" w14:paraId="054215B7" w14:textId="3B1DE7A0">
      <w:pPr>
        <w:pStyle w:val="Innehll2"/>
        <w:tabs>
          <w:tab w:val="right" w:leader="dot" w:pos="8494"/>
        </w:tabs>
        <w:rPr>
          <w:rFonts w:eastAsiaTheme="minorEastAsia"/>
          <w:noProof/>
          <w:kern w:val="0"/>
          <w:sz w:val="22"/>
          <w:szCs w:val="22"/>
          <w:lang w:eastAsia="sv-SE"/>
          <w14:numSpacing w14:val="default"/>
        </w:rPr>
      </w:pPr>
      <w:hyperlink w:history="1" w:anchor="_Toc532903346">
        <w:r w:rsidRPr="002A41C9" w:rsidR="00E34D32">
          <w:rPr>
            <w:rStyle w:val="Hyperlnk"/>
            <w:noProof/>
          </w:rPr>
          <w:t>18.2 Myndighetsöversyn</w:t>
        </w:r>
        <w:r w:rsidR="00E34D32">
          <w:rPr>
            <w:noProof/>
            <w:webHidden/>
          </w:rPr>
          <w:tab/>
        </w:r>
        <w:r w:rsidR="00E34D32">
          <w:rPr>
            <w:noProof/>
            <w:webHidden/>
          </w:rPr>
          <w:fldChar w:fldCharType="begin"/>
        </w:r>
        <w:r w:rsidR="00E34D32">
          <w:rPr>
            <w:noProof/>
            <w:webHidden/>
          </w:rPr>
          <w:instrText xml:space="preserve"> PAGEREF _Toc532903346 \h </w:instrText>
        </w:r>
        <w:r w:rsidR="00E34D32">
          <w:rPr>
            <w:noProof/>
            <w:webHidden/>
          </w:rPr>
        </w:r>
        <w:r w:rsidR="00E34D32">
          <w:rPr>
            <w:noProof/>
            <w:webHidden/>
          </w:rPr>
          <w:fldChar w:fldCharType="separate"/>
        </w:r>
        <w:r w:rsidR="00E34D32">
          <w:rPr>
            <w:noProof/>
            <w:webHidden/>
          </w:rPr>
          <w:t>92</w:t>
        </w:r>
        <w:r w:rsidR="00E34D32">
          <w:rPr>
            <w:noProof/>
            <w:webHidden/>
          </w:rPr>
          <w:fldChar w:fldCharType="end"/>
        </w:r>
      </w:hyperlink>
    </w:p>
    <w:p w:rsidR="00E34D32" w:rsidRDefault="00B12C79" w14:paraId="5347CB72" w14:textId="3C45EB5E">
      <w:pPr>
        <w:pStyle w:val="Innehll1"/>
        <w:tabs>
          <w:tab w:val="right" w:leader="dot" w:pos="8494"/>
        </w:tabs>
        <w:rPr>
          <w:rFonts w:eastAsiaTheme="minorEastAsia"/>
          <w:noProof/>
          <w:kern w:val="0"/>
          <w:sz w:val="22"/>
          <w:szCs w:val="22"/>
          <w:lang w:eastAsia="sv-SE"/>
          <w14:numSpacing w14:val="default"/>
        </w:rPr>
      </w:pPr>
      <w:hyperlink w:history="1" w:anchor="_Toc532903347">
        <w:r w:rsidRPr="002A41C9" w:rsidR="00E34D32">
          <w:rPr>
            <w:rStyle w:val="Hyperlnk"/>
            <w:noProof/>
          </w:rPr>
          <w:t>19 Skatter och subventioner</w:t>
        </w:r>
        <w:r w:rsidR="00E34D32">
          <w:rPr>
            <w:noProof/>
            <w:webHidden/>
          </w:rPr>
          <w:tab/>
        </w:r>
        <w:r w:rsidR="00E34D32">
          <w:rPr>
            <w:noProof/>
            <w:webHidden/>
          </w:rPr>
          <w:fldChar w:fldCharType="begin"/>
        </w:r>
        <w:r w:rsidR="00E34D32">
          <w:rPr>
            <w:noProof/>
            <w:webHidden/>
          </w:rPr>
          <w:instrText xml:space="preserve"> PAGEREF _Toc532903347 \h </w:instrText>
        </w:r>
        <w:r w:rsidR="00E34D32">
          <w:rPr>
            <w:noProof/>
            <w:webHidden/>
          </w:rPr>
        </w:r>
        <w:r w:rsidR="00E34D32">
          <w:rPr>
            <w:noProof/>
            <w:webHidden/>
          </w:rPr>
          <w:fldChar w:fldCharType="separate"/>
        </w:r>
        <w:r w:rsidR="00E34D32">
          <w:rPr>
            <w:noProof/>
            <w:webHidden/>
          </w:rPr>
          <w:t>92</w:t>
        </w:r>
        <w:r w:rsidR="00E34D32">
          <w:rPr>
            <w:noProof/>
            <w:webHidden/>
          </w:rPr>
          <w:fldChar w:fldCharType="end"/>
        </w:r>
      </w:hyperlink>
    </w:p>
    <w:p w:rsidR="00E34D32" w:rsidRDefault="00B12C79" w14:paraId="0454B693" w14:textId="19DDDB8C">
      <w:pPr>
        <w:pStyle w:val="Innehll2"/>
        <w:tabs>
          <w:tab w:val="right" w:leader="dot" w:pos="8494"/>
        </w:tabs>
        <w:rPr>
          <w:rFonts w:eastAsiaTheme="minorEastAsia"/>
          <w:noProof/>
          <w:kern w:val="0"/>
          <w:sz w:val="22"/>
          <w:szCs w:val="22"/>
          <w:lang w:eastAsia="sv-SE"/>
          <w14:numSpacing w14:val="default"/>
        </w:rPr>
      </w:pPr>
      <w:hyperlink w:history="1" w:anchor="_Toc532903348">
        <w:r w:rsidRPr="002A41C9" w:rsidR="00E34D32">
          <w:rPr>
            <w:rStyle w:val="Hyperlnk"/>
            <w:noProof/>
          </w:rPr>
          <w:t>19.1 Sänkta arbetsgivaravgifter</w:t>
        </w:r>
        <w:r w:rsidR="00E34D32">
          <w:rPr>
            <w:noProof/>
            <w:webHidden/>
          </w:rPr>
          <w:tab/>
        </w:r>
        <w:r w:rsidR="00E34D32">
          <w:rPr>
            <w:noProof/>
            <w:webHidden/>
          </w:rPr>
          <w:fldChar w:fldCharType="begin"/>
        </w:r>
        <w:r w:rsidR="00E34D32">
          <w:rPr>
            <w:noProof/>
            <w:webHidden/>
          </w:rPr>
          <w:instrText xml:space="preserve"> PAGEREF _Toc532903348 \h </w:instrText>
        </w:r>
        <w:r w:rsidR="00E34D32">
          <w:rPr>
            <w:noProof/>
            <w:webHidden/>
          </w:rPr>
        </w:r>
        <w:r w:rsidR="00E34D32">
          <w:rPr>
            <w:noProof/>
            <w:webHidden/>
          </w:rPr>
          <w:fldChar w:fldCharType="separate"/>
        </w:r>
        <w:r w:rsidR="00E34D32">
          <w:rPr>
            <w:noProof/>
            <w:webHidden/>
          </w:rPr>
          <w:t>92</w:t>
        </w:r>
        <w:r w:rsidR="00E34D32">
          <w:rPr>
            <w:noProof/>
            <w:webHidden/>
          </w:rPr>
          <w:fldChar w:fldCharType="end"/>
        </w:r>
      </w:hyperlink>
    </w:p>
    <w:p w:rsidR="00E34D32" w:rsidRDefault="00B12C79" w14:paraId="40ECD6EE" w14:textId="482B6ED3">
      <w:pPr>
        <w:pStyle w:val="Innehll2"/>
        <w:tabs>
          <w:tab w:val="right" w:leader="dot" w:pos="8494"/>
        </w:tabs>
        <w:rPr>
          <w:rFonts w:eastAsiaTheme="minorEastAsia"/>
          <w:noProof/>
          <w:kern w:val="0"/>
          <w:sz w:val="22"/>
          <w:szCs w:val="22"/>
          <w:lang w:eastAsia="sv-SE"/>
          <w14:numSpacing w14:val="default"/>
        </w:rPr>
      </w:pPr>
      <w:hyperlink w:history="1" w:anchor="_Toc532903349">
        <w:r w:rsidRPr="002A41C9" w:rsidR="00E34D32">
          <w:rPr>
            <w:rStyle w:val="Hyperlnk"/>
            <w:noProof/>
          </w:rPr>
          <w:t>19.2 Slopat sjuklöneansvar för småföretagare</w:t>
        </w:r>
        <w:r w:rsidR="00E34D32">
          <w:rPr>
            <w:noProof/>
            <w:webHidden/>
          </w:rPr>
          <w:tab/>
        </w:r>
        <w:r w:rsidR="00E34D32">
          <w:rPr>
            <w:noProof/>
            <w:webHidden/>
          </w:rPr>
          <w:fldChar w:fldCharType="begin"/>
        </w:r>
        <w:r w:rsidR="00E34D32">
          <w:rPr>
            <w:noProof/>
            <w:webHidden/>
          </w:rPr>
          <w:instrText xml:space="preserve"> PAGEREF _Toc532903349 \h </w:instrText>
        </w:r>
        <w:r w:rsidR="00E34D32">
          <w:rPr>
            <w:noProof/>
            <w:webHidden/>
          </w:rPr>
        </w:r>
        <w:r w:rsidR="00E34D32">
          <w:rPr>
            <w:noProof/>
            <w:webHidden/>
          </w:rPr>
          <w:fldChar w:fldCharType="separate"/>
        </w:r>
        <w:r w:rsidR="00E34D32">
          <w:rPr>
            <w:noProof/>
            <w:webHidden/>
          </w:rPr>
          <w:t>92</w:t>
        </w:r>
        <w:r w:rsidR="00E34D32">
          <w:rPr>
            <w:noProof/>
            <w:webHidden/>
          </w:rPr>
          <w:fldChar w:fldCharType="end"/>
        </w:r>
      </w:hyperlink>
    </w:p>
    <w:p w:rsidR="00E34D32" w:rsidRDefault="00B12C79" w14:paraId="58FE44C5" w14:textId="2E653D4C">
      <w:pPr>
        <w:pStyle w:val="Innehll2"/>
        <w:tabs>
          <w:tab w:val="right" w:leader="dot" w:pos="8494"/>
        </w:tabs>
        <w:rPr>
          <w:rFonts w:eastAsiaTheme="minorEastAsia"/>
          <w:noProof/>
          <w:kern w:val="0"/>
          <w:sz w:val="22"/>
          <w:szCs w:val="22"/>
          <w:lang w:eastAsia="sv-SE"/>
          <w14:numSpacing w14:val="default"/>
        </w:rPr>
      </w:pPr>
      <w:hyperlink w:history="1" w:anchor="_Toc532903350">
        <w:r w:rsidRPr="002A41C9" w:rsidR="00E34D32">
          <w:rPr>
            <w:rStyle w:val="Hyperlnk"/>
            <w:noProof/>
          </w:rPr>
          <w:t>19.3 Avskaffad särskild löneskatt för äldre</w:t>
        </w:r>
        <w:r w:rsidR="00E34D32">
          <w:rPr>
            <w:noProof/>
            <w:webHidden/>
          </w:rPr>
          <w:tab/>
        </w:r>
        <w:r w:rsidR="00E34D32">
          <w:rPr>
            <w:noProof/>
            <w:webHidden/>
          </w:rPr>
          <w:fldChar w:fldCharType="begin"/>
        </w:r>
        <w:r w:rsidR="00E34D32">
          <w:rPr>
            <w:noProof/>
            <w:webHidden/>
          </w:rPr>
          <w:instrText xml:space="preserve"> PAGEREF _Toc532903350 \h </w:instrText>
        </w:r>
        <w:r w:rsidR="00E34D32">
          <w:rPr>
            <w:noProof/>
            <w:webHidden/>
          </w:rPr>
        </w:r>
        <w:r w:rsidR="00E34D32">
          <w:rPr>
            <w:noProof/>
            <w:webHidden/>
          </w:rPr>
          <w:fldChar w:fldCharType="separate"/>
        </w:r>
        <w:r w:rsidR="00E34D32">
          <w:rPr>
            <w:noProof/>
            <w:webHidden/>
          </w:rPr>
          <w:t>93</w:t>
        </w:r>
        <w:r w:rsidR="00E34D32">
          <w:rPr>
            <w:noProof/>
            <w:webHidden/>
          </w:rPr>
          <w:fldChar w:fldCharType="end"/>
        </w:r>
      </w:hyperlink>
    </w:p>
    <w:p w:rsidR="00E34D32" w:rsidRDefault="00B12C79" w14:paraId="2DA13161" w14:textId="71CC6C2E">
      <w:pPr>
        <w:pStyle w:val="Innehll2"/>
        <w:tabs>
          <w:tab w:val="right" w:leader="dot" w:pos="8494"/>
        </w:tabs>
        <w:rPr>
          <w:rFonts w:eastAsiaTheme="minorEastAsia"/>
          <w:noProof/>
          <w:kern w:val="0"/>
          <w:sz w:val="22"/>
          <w:szCs w:val="22"/>
          <w:lang w:eastAsia="sv-SE"/>
          <w14:numSpacing w14:val="default"/>
        </w:rPr>
      </w:pPr>
      <w:hyperlink w:history="1" w:anchor="_Toc532903351">
        <w:r w:rsidRPr="002A41C9" w:rsidR="00E34D32">
          <w:rPr>
            <w:rStyle w:val="Hyperlnk"/>
            <w:noProof/>
          </w:rPr>
          <w:t>19.4 Förändrat RUT</w:t>
        </w:r>
        <w:r w:rsidR="00E34D32">
          <w:rPr>
            <w:noProof/>
            <w:webHidden/>
          </w:rPr>
          <w:tab/>
        </w:r>
        <w:r w:rsidR="00E34D32">
          <w:rPr>
            <w:noProof/>
            <w:webHidden/>
          </w:rPr>
          <w:fldChar w:fldCharType="begin"/>
        </w:r>
        <w:r w:rsidR="00E34D32">
          <w:rPr>
            <w:noProof/>
            <w:webHidden/>
          </w:rPr>
          <w:instrText xml:space="preserve"> PAGEREF _Toc532903351 \h </w:instrText>
        </w:r>
        <w:r w:rsidR="00E34D32">
          <w:rPr>
            <w:noProof/>
            <w:webHidden/>
          </w:rPr>
        </w:r>
        <w:r w:rsidR="00E34D32">
          <w:rPr>
            <w:noProof/>
            <w:webHidden/>
          </w:rPr>
          <w:fldChar w:fldCharType="separate"/>
        </w:r>
        <w:r w:rsidR="00E34D32">
          <w:rPr>
            <w:noProof/>
            <w:webHidden/>
          </w:rPr>
          <w:t>93</w:t>
        </w:r>
        <w:r w:rsidR="00E34D32">
          <w:rPr>
            <w:noProof/>
            <w:webHidden/>
          </w:rPr>
          <w:fldChar w:fldCharType="end"/>
        </w:r>
      </w:hyperlink>
    </w:p>
    <w:p w:rsidR="00E34D32" w:rsidRDefault="00B12C79" w14:paraId="1BF01ABA" w14:textId="5B424F54">
      <w:pPr>
        <w:pStyle w:val="Innehll2"/>
        <w:tabs>
          <w:tab w:val="right" w:leader="dot" w:pos="8494"/>
        </w:tabs>
        <w:rPr>
          <w:rFonts w:eastAsiaTheme="minorEastAsia"/>
          <w:noProof/>
          <w:kern w:val="0"/>
          <w:sz w:val="22"/>
          <w:szCs w:val="22"/>
          <w:lang w:eastAsia="sv-SE"/>
          <w14:numSpacing w14:val="default"/>
        </w:rPr>
      </w:pPr>
      <w:hyperlink w:history="1" w:anchor="_Toc532903352">
        <w:r w:rsidRPr="002A41C9" w:rsidR="00E34D32">
          <w:rPr>
            <w:rStyle w:val="Hyperlnk"/>
            <w:noProof/>
          </w:rPr>
          <w:t>19.5 ROT-avdrag för hemlarm</w:t>
        </w:r>
        <w:r w:rsidR="00E34D32">
          <w:rPr>
            <w:noProof/>
            <w:webHidden/>
          </w:rPr>
          <w:tab/>
        </w:r>
        <w:r w:rsidR="00E34D32">
          <w:rPr>
            <w:noProof/>
            <w:webHidden/>
          </w:rPr>
          <w:fldChar w:fldCharType="begin"/>
        </w:r>
        <w:r w:rsidR="00E34D32">
          <w:rPr>
            <w:noProof/>
            <w:webHidden/>
          </w:rPr>
          <w:instrText xml:space="preserve"> PAGEREF _Toc532903352 \h </w:instrText>
        </w:r>
        <w:r w:rsidR="00E34D32">
          <w:rPr>
            <w:noProof/>
            <w:webHidden/>
          </w:rPr>
        </w:r>
        <w:r w:rsidR="00E34D32">
          <w:rPr>
            <w:noProof/>
            <w:webHidden/>
          </w:rPr>
          <w:fldChar w:fldCharType="separate"/>
        </w:r>
        <w:r w:rsidR="00E34D32">
          <w:rPr>
            <w:noProof/>
            <w:webHidden/>
          </w:rPr>
          <w:t>94</w:t>
        </w:r>
        <w:r w:rsidR="00E34D32">
          <w:rPr>
            <w:noProof/>
            <w:webHidden/>
          </w:rPr>
          <w:fldChar w:fldCharType="end"/>
        </w:r>
      </w:hyperlink>
    </w:p>
    <w:p w:rsidR="00E34D32" w:rsidRDefault="00B12C79" w14:paraId="653E05CB" w14:textId="793222F8">
      <w:pPr>
        <w:pStyle w:val="Innehll2"/>
        <w:tabs>
          <w:tab w:val="right" w:leader="dot" w:pos="8494"/>
        </w:tabs>
        <w:rPr>
          <w:rFonts w:eastAsiaTheme="minorEastAsia"/>
          <w:noProof/>
          <w:kern w:val="0"/>
          <w:sz w:val="22"/>
          <w:szCs w:val="22"/>
          <w:lang w:eastAsia="sv-SE"/>
          <w14:numSpacing w14:val="default"/>
        </w:rPr>
      </w:pPr>
      <w:hyperlink w:history="1" w:anchor="_Toc532903353">
        <w:r w:rsidRPr="002A41C9" w:rsidR="00E34D32">
          <w:rPr>
            <w:rStyle w:val="Hyperlnk"/>
            <w:noProof/>
          </w:rPr>
          <w:t>19.6 Återställ beskattningen av investeringssparkonto och kapitalförsäkring</w:t>
        </w:r>
        <w:r w:rsidR="00E34D32">
          <w:rPr>
            <w:noProof/>
            <w:webHidden/>
          </w:rPr>
          <w:tab/>
        </w:r>
        <w:r w:rsidR="00E34D32">
          <w:rPr>
            <w:noProof/>
            <w:webHidden/>
          </w:rPr>
          <w:fldChar w:fldCharType="begin"/>
        </w:r>
        <w:r w:rsidR="00E34D32">
          <w:rPr>
            <w:noProof/>
            <w:webHidden/>
          </w:rPr>
          <w:instrText xml:space="preserve"> PAGEREF _Toc532903353 \h </w:instrText>
        </w:r>
        <w:r w:rsidR="00E34D32">
          <w:rPr>
            <w:noProof/>
            <w:webHidden/>
          </w:rPr>
        </w:r>
        <w:r w:rsidR="00E34D32">
          <w:rPr>
            <w:noProof/>
            <w:webHidden/>
          </w:rPr>
          <w:fldChar w:fldCharType="separate"/>
        </w:r>
        <w:r w:rsidR="00E34D32">
          <w:rPr>
            <w:noProof/>
            <w:webHidden/>
          </w:rPr>
          <w:t>94</w:t>
        </w:r>
        <w:r w:rsidR="00E34D32">
          <w:rPr>
            <w:noProof/>
            <w:webHidden/>
          </w:rPr>
          <w:fldChar w:fldCharType="end"/>
        </w:r>
      </w:hyperlink>
    </w:p>
    <w:p w:rsidR="00E34D32" w:rsidRDefault="00B12C79" w14:paraId="17712DBE" w14:textId="08D8B2E5">
      <w:pPr>
        <w:pStyle w:val="Innehll2"/>
        <w:tabs>
          <w:tab w:val="right" w:leader="dot" w:pos="8494"/>
        </w:tabs>
        <w:rPr>
          <w:rFonts w:eastAsiaTheme="minorEastAsia"/>
          <w:noProof/>
          <w:kern w:val="0"/>
          <w:sz w:val="22"/>
          <w:szCs w:val="22"/>
          <w:lang w:eastAsia="sv-SE"/>
          <w14:numSpacing w14:val="default"/>
        </w:rPr>
      </w:pPr>
      <w:hyperlink w:history="1" w:anchor="_Toc532903354">
        <w:r w:rsidRPr="002A41C9" w:rsidR="00E34D32">
          <w:rPr>
            <w:rStyle w:val="Hyperlnk"/>
            <w:noProof/>
          </w:rPr>
          <w:t>19.7 Allemanspension</w:t>
        </w:r>
        <w:r w:rsidR="00E34D32">
          <w:rPr>
            <w:noProof/>
            <w:webHidden/>
          </w:rPr>
          <w:tab/>
        </w:r>
        <w:r w:rsidR="00E34D32">
          <w:rPr>
            <w:noProof/>
            <w:webHidden/>
          </w:rPr>
          <w:fldChar w:fldCharType="begin"/>
        </w:r>
        <w:r w:rsidR="00E34D32">
          <w:rPr>
            <w:noProof/>
            <w:webHidden/>
          </w:rPr>
          <w:instrText xml:space="preserve"> PAGEREF _Toc532903354 \h </w:instrText>
        </w:r>
        <w:r w:rsidR="00E34D32">
          <w:rPr>
            <w:noProof/>
            <w:webHidden/>
          </w:rPr>
        </w:r>
        <w:r w:rsidR="00E34D32">
          <w:rPr>
            <w:noProof/>
            <w:webHidden/>
          </w:rPr>
          <w:fldChar w:fldCharType="separate"/>
        </w:r>
        <w:r w:rsidR="00E34D32">
          <w:rPr>
            <w:noProof/>
            <w:webHidden/>
          </w:rPr>
          <w:t>94</w:t>
        </w:r>
        <w:r w:rsidR="00E34D32">
          <w:rPr>
            <w:noProof/>
            <w:webHidden/>
          </w:rPr>
          <w:fldChar w:fldCharType="end"/>
        </w:r>
      </w:hyperlink>
    </w:p>
    <w:p w:rsidR="00E34D32" w:rsidRDefault="00B12C79" w14:paraId="6BF48233" w14:textId="3BA2B4CF">
      <w:pPr>
        <w:pStyle w:val="Innehll2"/>
        <w:tabs>
          <w:tab w:val="right" w:leader="dot" w:pos="8494"/>
        </w:tabs>
        <w:rPr>
          <w:rFonts w:eastAsiaTheme="minorEastAsia"/>
          <w:noProof/>
          <w:kern w:val="0"/>
          <w:sz w:val="22"/>
          <w:szCs w:val="22"/>
          <w:lang w:eastAsia="sv-SE"/>
          <w14:numSpacing w14:val="default"/>
        </w:rPr>
      </w:pPr>
      <w:hyperlink w:history="1" w:anchor="_Toc532903355">
        <w:r w:rsidRPr="002A41C9" w:rsidR="00E34D32">
          <w:rPr>
            <w:rStyle w:val="Hyperlnk"/>
            <w:noProof/>
          </w:rPr>
          <w:t>19.8 Avskaffad sjukvårdsskatt</w:t>
        </w:r>
        <w:r w:rsidR="00E34D32">
          <w:rPr>
            <w:noProof/>
            <w:webHidden/>
          </w:rPr>
          <w:tab/>
        </w:r>
        <w:r w:rsidR="00E34D32">
          <w:rPr>
            <w:noProof/>
            <w:webHidden/>
          </w:rPr>
          <w:fldChar w:fldCharType="begin"/>
        </w:r>
        <w:r w:rsidR="00E34D32">
          <w:rPr>
            <w:noProof/>
            <w:webHidden/>
          </w:rPr>
          <w:instrText xml:space="preserve"> PAGEREF _Toc532903355 \h </w:instrText>
        </w:r>
        <w:r w:rsidR="00E34D32">
          <w:rPr>
            <w:noProof/>
            <w:webHidden/>
          </w:rPr>
        </w:r>
        <w:r w:rsidR="00E34D32">
          <w:rPr>
            <w:noProof/>
            <w:webHidden/>
          </w:rPr>
          <w:fldChar w:fldCharType="separate"/>
        </w:r>
        <w:r w:rsidR="00E34D32">
          <w:rPr>
            <w:noProof/>
            <w:webHidden/>
          </w:rPr>
          <w:t>95</w:t>
        </w:r>
        <w:r w:rsidR="00E34D32">
          <w:rPr>
            <w:noProof/>
            <w:webHidden/>
          </w:rPr>
          <w:fldChar w:fldCharType="end"/>
        </w:r>
      </w:hyperlink>
    </w:p>
    <w:p w:rsidR="00E34D32" w:rsidRDefault="00B12C79" w14:paraId="1E33D6DD" w14:textId="07BB59A5">
      <w:pPr>
        <w:pStyle w:val="Innehll2"/>
        <w:tabs>
          <w:tab w:val="right" w:leader="dot" w:pos="8494"/>
        </w:tabs>
        <w:rPr>
          <w:rFonts w:eastAsiaTheme="minorEastAsia"/>
          <w:noProof/>
          <w:kern w:val="0"/>
          <w:sz w:val="22"/>
          <w:szCs w:val="22"/>
          <w:lang w:eastAsia="sv-SE"/>
          <w14:numSpacing w14:val="default"/>
        </w:rPr>
      </w:pPr>
      <w:hyperlink w:history="1" w:anchor="_Toc532903356">
        <w:r w:rsidRPr="002A41C9" w:rsidR="00E34D32">
          <w:rPr>
            <w:rStyle w:val="Hyperlnk"/>
            <w:noProof/>
          </w:rPr>
          <w:t>19.9 Avskaffad kemikalieskatt</w:t>
        </w:r>
        <w:r w:rsidR="00E34D32">
          <w:rPr>
            <w:noProof/>
            <w:webHidden/>
          </w:rPr>
          <w:tab/>
        </w:r>
        <w:r w:rsidR="00E34D32">
          <w:rPr>
            <w:noProof/>
            <w:webHidden/>
          </w:rPr>
          <w:fldChar w:fldCharType="begin"/>
        </w:r>
        <w:r w:rsidR="00E34D32">
          <w:rPr>
            <w:noProof/>
            <w:webHidden/>
          </w:rPr>
          <w:instrText xml:space="preserve"> PAGEREF _Toc532903356 \h </w:instrText>
        </w:r>
        <w:r w:rsidR="00E34D32">
          <w:rPr>
            <w:noProof/>
            <w:webHidden/>
          </w:rPr>
        </w:r>
        <w:r w:rsidR="00E34D32">
          <w:rPr>
            <w:noProof/>
            <w:webHidden/>
          </w:rPr>
          <w:fldChar w:fldCharType="separate"/>
        </w:r>
        <w:r w:rsidR="00E34D32">
          <w:rPr>
            <w:noProof/>
            <w:webHidden/>
          </w:rPr>
          <w:t>96</w:t>
        </w:r>
        <w:r w:rsidR="00E34D32">
          <w:rPr>
            <w:noProof/>
            <w:webHidden/>
          </w:rPr>
          <w:fldChar w:fldCharType="end"/>
        </w:r>
      </w:hyperlink>
    </w:p>
    <w:p w:rsidR="00E34D32" w:rsidRDefault="00B12C79" w14:paraId="45C6AB56" w14:textId="0D956594">
      <w:pPr>
        <w:pStyle w:val="Innehll2"/>
        <w:tabs>
          <w:tab w:val="right" w:leader="dot" w:pos="8494"/>
        </w:tabs>
        <w:rPr>
          <w:rFonts w:eastAsiaTheme="minorEastAsia"/>
          <w:noProof/>
          <w:kern w:val="0"/>
          <w:sz w:val="22"/>
          <w:szCs w:val="22"/>
          <w:lang w:eastAsia="sv-SE"/>
          <w14:numSpacing w14:val="default"/>
        </w:rPr>
      </w:pPr>
      <w:hyperlink w:history="1" w:anchor="_Toc532903357">
        <w:r w:rsidRPr="002A41C9" w:rsidR="00E34D32">
          <w:rPr>
            <w:rStyle w:val="Hyperlnk"/>
            <w:noProof/>
          </w:rPr>
          <w:t>19.10 Nedtrappat ränteavdrag med 1 p.e. per år under en femårsperiod</w:t>
        </w:r>
        <w:r w:rsidR="00E34D32">
          <w:rPr>
            <w:noProof/>
            <w:webHidden/>
          </w:rPr>
          <w:tab/>
        </w:r>
        <w:r w:rsidR="00E34D32">
          <w:rPr>
            <w:noProof/>
            <w:webHidden/>
          </w:rPr>
          <w:fldChar w:fldCharType="begin"/>
        </w:r>
        <w:r w:rsidR="00E34D32">
          <w:rPr>
            <w:noProof/>
            <w:webHidden/>
          </w:rPr>
          <w:instrText xml:space="preserve"> PAGEREF _Toc532903357 \h </w:instrText>
        </w:r>
        <w:r w:rsidR="00E34D32">
          <w:rPr>
            <w:noProof/>
            <w:webHidden/>
          </w:rPr>
        </w:r>
        <w:r w:rsidR="00E34D32">
          <w:rPr>
            <w:noProof/>
            <w:webHidden/>
          </w:rPr>
          <w:fldChar w:fldCharType="separate"/>
        </w:r>
        <w:r w:rsidR="00E34D32">
          <w:rPr>
            <w:noProof/>
            <w:webHidden/>
          </w:rPr>
          <w:t>96</w:t>
        </w:r>
        <w:r w:rsidR="00E34D32">
          <w:rPr>
            <w:noProof/>
            <w:webHidden/>
          </w:rPr>
          <w:fldChar w:fldCharType="end"/>
        </w:r>
      </w:hyperlink>
    </w:p>
    <w:p w:rsidR="00E34D32" w:rsidRDefault="00B12C79" w14:paraId="71A7CDEB" w14:textId="578D1BFD">
      <w:pPr>
        <w:pStyle w:val="Innehll2"/>
        <w:tabs>
          <w:tab w:val="right" w:leader="dot" w:pos="8494"/>
        </w:tabs>
        <w:rPr>
          <w:rFonts w:eastAsiaTheme="minorEastAsia"/>
          <w:noProof/>
          <w:kern w:val="0"/>
          <w:sz w:val="22"/>
          <w:szCs w:val="22"/>
          <w:lang w:eastAsia="sv-SE"/>
          <w14:numSpacing w14:val="default"/>
        </w:rPr>
      </w:pPr>
      <w:hyperlink w:history="1" w:anchor="_Toc532903358">
        <w:r w:rsidRPr="002A41C9" w:rsidR="00E34D32">
          <w:rPr>
            <w:rStyle w:val="Hyperlnk"/>
            <w:noProof/>
          </w:rPr>
          <w:t>19.11 Återställande av vissa momssatser</w:t>
        </w:r>
        <w:r w:rsidR="00E34D32">
          <w:rPr>
            <w:noProof/>
            <w:webHidden/>
          </w:rPr>
          <w:tab/>
        </w:r>
        <w:r w:rsidR="00E34D32">
          <w:rPr>
            <w:noProof/>
            <w:webHidden/>
          </w:rPr>
          <w:fldChar w:fldCharType="begin"/>
        </w:r>
        <w:r w:rsidR="00E34D32">
          <w:rPr>
            <w:noProof/>
            <w:webHidden/>
          </w:rPr>
          <w:instrText xml:space="preserve"> PAGEREF _Toc532903358 \h </w:instrText>
        </w:r>
        <w:r w:rsidR="00E34D32">
          <w:rPr>
            <w:noProof/>
            <w:webHidden/>
          </w:rPr>
        </w:r>
        <w:r w:rsidR="00E34D32">
          <w:rPr>
            <w:noProof/>
            <w:webHidden/>
          </w:rPr>
          <w:fldChar w:fldCharType="separate"/>
        </w:r>
        <w:r w:rsidR="00E34D32">
          <w:rPr>
            <w:noProof/>
            <w:webHidden/>
          </w:rPr>
          <w:t>97</w:t>
        </w:r>
        <w:r w:rsidR="00E34D32">
          <w:rPr>
            <w:noProof/>
            <w:webHidden/>
          </w:rPr>
          <w:fldChar w:fldCharType="end"/>
        </w:r>
      </w:hyperlink>
    </w:p>
    <w:p w:rsidR="00E34D32" w:rsidRDefault="00B12C79" w14:paraId="4D939BBE" w14:textId="21DFF441">
      <w:pPr>
        <w:pStyle w:val="Innehll2"/>
        <w:tabs>
          <w:tab w:val="right" w:leader="dot" w:pos="8494"/>
        </w:tabs>
        <w:rPr>
          <w:rFonts w:eastAsiaTheme="minorEastAsia"/>
          <w:noProof/>
          <w:kern w:val="0"/>
          <w:sz w:val="22"/>
          <w:szCs w:val="22"/>
          <w:lang w:eastAsia="sv-SE"/>
          <w14:numSpacing w14:val="default"/>
        </w:rPr>
      </w:pPr>
      <w:hyperlink w:history="1" w:anchor="_Toc532903359">
        <w:r w:rsidRPr="002A41C9" w:rsidR="00E34D32">
          <w:rPr>
            <w:rStyle w:val="Hyperlnk"/>
            <w:noProof/>
          </w:rPr>
          <w:t>19.12 Biodrivmedel</w:t>
        </w:r>
        <w:r w:rsidR="00E34D32">
          <w:rPr>
            <w:noProof/>
            <w:webHidden/>
          </w:rPr>
          <w:tab/>
        </w:r>
        <w:r w:rsidR="00E34D32">
          <w:rPr>
            <w:noProof/>
            <w:webHidden/>
          </w:rPr>
          <w:fldChar w:fldCharType="begin"/>
        </w:r>
        <w:r w:rsidR="00E34D32">
          <w:rPr>
            <w:noProof/>
            <w:webHidden/>
          </w:rPr>
          <w:instrText xml:space="preserve"> PAGEREF _Toc532903359 \h </w:instrText>
        </w:r>
        <w:r w:rsidR="00E34D32">
          <w:rPr>
            <w:noProof/>
            <w:webHidden/>
          </w:rPr>
        </w:r>
        <w:r w:rsidR="00E34D32">
          <w:rPr>
            <w:noProof/>
            <w:webHidden/>
          </w:rPr>
          <w:fldChar w:fldCharType="separate"/>
        </w:r>
        <w:r w:rsidR="00E34D32">
          <w:rPr>
            <w:noProof/>
            <w:webHidden/>
          </w:rPr>
          <w:t>97</w:t>
        </w:r>
        <w:r w:rsidR="00E34D32">
          <w:rPr>
            <w:noProof/>
            <w:webHidden/>
          </w:rPr>
          <w:fldChar w:fldCharType="end"/>
        </w:r>
      </w:hyperlink>
    </w:p>
    <w:p w:rsidR="00E34D32" w:rsidRDefault="00B12C79" w14:paraId="32CAAD1A" w14:textId="3B1C7AF1">
      <w:pPr>
        <w:pStyle w:val="Innehll2"/>
        <w:tabs>
          <w:tab w:val="right" w:leader="dot" w:pos="8494"/>
        </w:tabs>
        <w:rPr>
          <w:rFonts w:eastAsiaTheme="minorEastAsia"/>
          <w:noProof/>
          <w:kern w:val="0"/>
          <w:sz w:val="22"/>
          <w:szCs w:val="22"/>
          <w:lang w:eastAsia="sv-SE"/>
          <w14:numSpacing w14:val="default"/>
        </w:rPr>
      </w:pPr>
      <w:hyperlink w:history="1" w:anchor="_Toc532903360">
        <w:r w:rsidRPr="002A41C9" w:rsidR="00E34D32">
          <w:rPr>
            <w:rStyle w:val="Hyperlnk"/>
            <w:noProof/>
          </w:rPr>
          <w:t>19.13 Sänkt SINK-skatt</w:t>
        </w:r>
        <w:r w:rsidR="00E34D32">
          <w:rPr>
            <w:noProof/>
            <w:webHidden/>
          </w:rPr>
          <w:tab/>
        </w:r>
        <w:r w:rsidR="00E34D32">
          <w:rPr>
            <w:noProof/>
            <w:webHidden/>
          </w:rPr>
          <w:fldChar w:fldCharType="begin"/>
        </w:r>
        <w:r w:rsidR="00E34D32">
          <w:rPr>
            <w:noProof/>
            <w:webHidden/>
          </w:rPr>
          <w:instrText xml:space="preserve"> PAGEREF _Toc532903360 \h </w:instrText>
        </w:r>
        <w:r w:rsidR="00E34D32">
          <w:rPr>
            <w:noProof/>
            <w:webHidden/>
          </w:rPr>
        </w:r>
        <w:r w:rsidR="00E34D32">
          <w:rPr>
            <w:noProof/>
            <w:webHidden/>
          </w:rPr>
          <w:fldChar w:fldCharType="separate"/>
        </w:r>
        <w:r w:rsidR="00E34D32">
          <w:rPr>
            <w:noProof/>
            <w:webHidden/>
          </w:rPr>
          <w:t>98</w:t>
        </w:r>
        <w:r w:rsidR="00E34D32">
          <w:rPr>
            <w:noProof/>
            <w:webHidden/>
          </w:rPr>
          <w:fldChar w:fldCharType="end"/>
        </w:r>
      </w:hyperlink>
    </w:p>
    <w:p w:rsidR="00E34D32" w:rsidRDefault="00B12C79" w14:paraId="245F998F" w14:textId="789AAAAC">
      <w:pPr>
        <w:pStyle w:val="Innehll1"/>
        <w:tabs>
          <w:tab w:val="right" w:leader="dot" w:pos="8494"/>
        </w:tabs>
        <w:rPr>
          <w:rFonts w:eastAsiaTheme="minorEastAsia"/>
          <w:noProof/>
          <w:kern w:val="0"/>
          <w:sz w:val="22"/>
          <w:szCs w:val="22"/>
          <w:lang w:eastAsia="sv-SE"/>
          <w14:numSpacing w14:val="default"/>
        </w:rPr>
      </w:pPr>
      <w:hyperlink w:history="1" w:anchor="_Toc532903361">
        <w:r w:rsidRPr="002A41C9" w:rsidR="00E34D32">
          <w:rPr>
            <w:rStyle w:val="Hyperlnk"/>
            <w:noProof/>
          </w:rPr>
          <w:t>20 Tabeller per utgiftsområde</w:t>
        </w:r>
        <w:r w:rsidR="00E34D32">
          <w:rPr>
            <w:noProof/>
            <w:webHidden/>
          </w:rPr>
          <w:tab/>
        </w:r>
        <w:r w:rsidR="00E34D32">
          <w:rPr>
            <w:noProof/>
            <w:webHidden/>
          </w:rPr>
          <w:fldChar w:fldCharType="begin"/>
        </w:r>
        <w:r w:rsidR="00E34D32">
          <w:rPr>
            <w:noProof/>
            <w:webHidden/>
          </w:rPr>
          <w:instrText xml:space="preserve"> PAGEREF _Toc532903361 \h </w:instrText>
        </w:r>
        <w:r w:rsidR="00E34D32">
          <w:rPr>
            <w:noProof/>
            <w:webHidden/>
          </w:rPr>
        </w:r>
        <w:r w:rsidR="00E34D32">
          <w:rPr>
            <w:noProof/>
            <w:webHidden/>
          </w:rPr>
          <w:fldChar w:fldCharType="separate"/>
        </w:r>
        <w:r w:rsidR="00E34D32">
          <w:rPr>
            <w:noProof/>
            <w:webHidden/>
          </w:rPr>
          <w:t>99</w:t>
        </w:r>
        <w:r w:rsidR="00E34D32">
          <w:rPr>
            <w:noProof/>
            <w:webHidden/>
          </w:rPr>
          <w:fldChar w:fldCharType="end"/>
        </w:r>
      </w:hyperlink>
    </w:p>
    <w:p w:rsidR="00E34D32" w:rsidRDefault="00B12C79" w14:paraId="0292D7FF" w14:textId="0B787D10">
      <w:pPr>
        <w:pStyle w:val="Innehll1"/>
        <w:tabs>
          <w:tab w:val="right" w:leader="dot" w:pos="8494"/>
        </w:tabs>
        <w:rPr>
          <w:rFonts w:eastAsiaTheme="minorEastAsia"/>
          <w:noProof/>
          <w:kern w:val="0"/>
          <w:sz w:val="22"/>
          <w:szCs w:val="22"/>
          <w:lang w:eastAsia="sv-SE"/>
          <w14:numSpacing w14:val="default"/>
        </w:rPr>
      </w:pPr>
      <w:hyperlink w:history="1" w:anchor="_Toc532903362">
        <w:r w:rsidRPr="002A41C9" w:rsidR="00E34D32">
          <w:rPr>
            <w:rStyle w:val="Hyperlnk"/>
            <w:noProof/>
          </w:rPr>
          <w:t>21 Statsbudgeten och den offentliga sektorn</w:t>
        </w:r>
        <w:r w:rsidR="00E34D32">
          <w:rPr>
            <w:noProof/>
            <w:webHidden/>
          </w:rPr>
          <w:tab/>
        </w:r>
        <w:r w:rsidR="00E34D32">
          <w:rPr>
            <w:noProof/>
            <w:webHidden/>
          </w:rPr>
          <w:fldChar w:fldCharType="begin"/>
        </w:r>
        <w:r w:rsidR="00E34D32">
          <w:rPr>
            <w:noProof/>
            <w:webHidden/>
          </w:rPr>
          <w:instrText xml:space="preserve"> PAGEREF _Toc532903362 \h </w:instrText>
        </w:r>
        <w:r w:rsidR="00E34D32">
          <w:rPr>
            <w:noProof/>
            <w:webHidden/>
          </w:rPr>
        </w:r>
        <w:r w:rsidR="00E34D32">
          <w:rPr>
            <w:noProof/>
            <w:webHidden/>
          </w:rPr>
          <w:fldChar w:fldCharType="separate"/>
        </w:r>
        <w:r w:rsidR="00E34D32">
          <w:rPr>
            <w:noProof/>
            <w:webHidden/>
          </w:rPr>
          <w:t>110</w:t>
        </w:r>
        <w:r w:rsidR="00E34D32">
          <w:rPr>
            <w:noProof/>
            <w:webHidden/>
          </w:rPr>
          <w:fldChar w:fldCharType="end"/>
        </w:r>
      </w:hyperlink>
    </w:p>
    <w:p w:rsidR="00E34D32" w:rsidRDefault="00B12C79" w14:paraId="56750B55" w14:textId="2F1226D4">
      <w:pPr>
        <w:pStyle w:val="Innehll1"/>
        <w:tabs>
          <w:tab w:val="right" w:leader="dot" w:pos="8494"/>
        </w:tabs>
        <w:rPr>
          <w:rFonts w:eastAsiaTheme="minorEastAsia"/>
          <w:noProof/>
          <w:kern w:val="0"/>
          <w:sz w:val="22"/>
          <w:szCs w:val="22"/>
          <w:lang w:eastAsia="sv-SE"/>
          <w14:numSpacing w14:val="default"/>
        </w:rPr>
      </w:pPr>
      <w:hyperlink w:history="1" w:anchor="_Toc532903363">
        <w:r w:rsidRPr="002A41C9" w:rsidR="00E34D32">
          <w:rPr>
            <w:rStyle w:val="Hyperlnk"/>
            <w:noProof/>
          </w:rPr>
          <w:t>22 Utredningar från riksdagens utredningstjänst</w:t>
        </w:r>
        <w:r w:rsidR="00E34D32">
          <w:rPr>
            <w:noProof/>
            <w:webHidden/>
          </w:rPr>
          <w:tab/>
        </w:r>
        <w:r w:rsidR="00E34D32">
          <w:rPr>
            <w:noProof/>
            <w:webHidden/>
          </w:rPr>
          <w:fldChar w:fldCharType="begin"/>
        </w:r>
        <w:r w:rsidR="00E34D32">
          <w:rPr>
            <w:noProof/>
            <w:webHidden/>
          </w:rPr>
          <w:instrText xml:space="preserve"> PAGEREF _Toc532903363 \h </w:instrText>
        </w:r>
        <w:r w:rsidR="00E34D32">
          <w:rPr>
            <w:noProof/>
            <w:webHidden/>
          </w:rPr>
        </w:r>
        <w:r w:rsidR="00E34D32">
          <w:rPr>
            <w:noProof/>
            <w:webHidden/>
          </w:rPr>
          <w:fldChar w:fldCharType="separate"/>
        </w:r>
        <w:r w:rsidR="00E34D32">
          <w:rPr>
            <w:noProof/>
            <w:webHidden/>
          </w:rPr>
          <w:t>117</w:t>
        </w:r>
        <w:r w:rsidR="00E34D32">
          <w:rPr>
            <w:noProof/>
            <w:webHidden/>
          </w:rPr>
          <w:fldChar w:fldCharType="end"/>
        </w:r>
      </w:hyperlink>
    </w:p>
    <w:p w:rsidR="00457938" w:rsidP="00457938" w:rsidRDefault="00B559FC" w14:paraId="01E2C7A6" w14:textId="12320369">
      <w:pPr>
        <w:pStyle w:val="Normalutanindragellerluft"/>
      </w:pPr>
      <w:r>
        <w:fldChar w:fldCharType="end"/>
      </w:r>
    </w:p>
    <w:p w:rsidR="000D1E12" w:rsidRDefault="000D1E12" w14:paraId="429DD84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8"/>
          <w14:numSpacing w14:val="default"/>
        </w:rPr>
      </w:pPr>
      <w:bookmarkStart w:name="_Toc531250105" w:id="2"/>
      <w:r>
        <w:br w:type="page"/>
      </w:r>
    </w:p>
    <w:bookmarkStart w:name="_Toc532903129" w:displacedByCustomXml="next" w:id="3"/>
    <w:sdt>
      <w:sdtPr>
        <w:alias w:val="CC_Boilerplate_4"/>
        <w:tag w:val="CC_Boilerplate_4"/>
        <w:id w:val="-1644581176"/>
        <w:lock w:val="sdtLocked"/>
        <w:placeholder>
          <w:docPart w:val="AE00961279904527B2ADCC42BB2A6DE5"/>
        </w:placeholder>
        <w:text/>
      </w:sdtPr>
      <w:sdtEndPr/>
      <w:sdtContent>
        <w:p w:rsidRPr="000D1E12" w:rsidR="00AF30DD" w:rsidP="000D1E12" w:rsidRDefault="00AF30DD" w14:paraId="01E2C7A7" w14:textId="3EF11ACC">
          <w:pPr>
            <w:pStyle w:val="RubrikFrslagTIllRiksdagsbeslut"/>
          </w:pPr>
          <w:r w:rsidRPr="000D1E12">
            <w:t>Förslag till riksdagsbeslut</w:t>
          </w:r>
        </w:p>
      </w:sdtContent>
    </w:sdt>
    <w:bookmarkEnd w:displacedByCustomXml="prev" w:id="3"/>
    <w:bookmarkEnd w:displacedByCustomXml="prev" w:id="2"/>
    <w:sdt>
      <w:sdtPr>
        <w:alias w:val="Yrkande 1"/>
        <w:tag w:val="5c270f72-da0a-4928-97bf-df176c9edf13"/>
        <w:id w:val="1890448580"/>
        <w:lock w:val="sdtLocked"/>
      </w:sdtPr>
      <w:sdtEndPr/>
      <w:sdtContent>
        <w:p w:rsidR="003C0479" w:rsidRDefault="007E487A" w14:paraId="01E2C7A8" w14:textId="15DDB7DC">
          <w:pPr>
            <w:pStyle w:val="Frslagstext"/>
          </w:pPr>
          <w:r>
            <w:t>Riksdagen godkänner de riktlinjer för den ekonomiska politiken och budgetpolitiken som föreslås i motionen.</w:t>
          </w:r>
        </w:p>
      </w:sdtContent>
    </w:sdt>
    <w:sdt>
      <w:sdtPr>
        <w:alias w:val="Yrkande 2"/>
        <w:tag w:val="51259033-7f1b-479c-8159-823cee584ed0"/>
        <w:id w:val="1954905337"/>
        <w:lock w:val="sdtLocked"/>
      </w:sdtPr>
      <w:sdtEndPr/>
      <w:sdtContent>
        <w:p w:rsidR="003C0479" w:rsidRDefault="007E487A" w14:paraId="01E2C7A9" w14:textId="793DF4CB">
          <w:pPr>
            <w:pStyle w:val="Frslagstext"/>
          </w:pPr>
          <w:r>
            <w:t>Riksdagen fastställer utgiftstaket för staten inklusive ålderspensionssystemet vid sidan av statens budget till 1 38</w:t>
          </w:r>
          <w:r w:rsidR="002A2FF2">
            <w:t xml:space="preserve">9 miljarder kronor för 2019, </w:t>
          </w:r>
          <w:r>
            <w:t xml:space="preserve">1 407 miljarder kronor för 2020 </w:t>
          </w:r>
          <w:r w:rsidR="002A2FF2">
            <w:t>och 1</w:t>
          </w:r>
          <w:r w:rsidR="00834237">
            <w:t> </w:t>
          </w:r>
          <w:r w:rsidR="002A2FF2">
            <w:t xml:space="preserve">422 miljarder för 2021 </w:t>
          </w:r>
          <w:r>
            <w:t>(avsnitt 21.1).</w:t>
          </w:r>
        </w:p>
      </w:sdtContent>
    </w:sdt>
    <w:sdt>
      <w:sdtPr>
        <w:alias w:val="Yrkande 3"/>
        <w:tag w:val="4f67a27b-d49e-4088-b187-06bf5787eb0e"/>
        <w:id w:val="-1515074303"/>
        <w:lock w:val="sdtLocked"/>
      </w:sdtPr>
      <w:sdtEndPr/>
      <w:sdtContent>
        <w:p w:rsidR="003C0479" w:rsidRDefault="007E487A" w14:paraId="01E2C7AA" w14:textId="1DD7FA95">
          <w:pPr>
            <w:pStyle w:val="Frslagstext"/>
          </w:pPr>
          <w:r>
            <w:t>Riksdagen godkänner beräkningen av inkomsterna i statens budget för 2019 (avsnitt 21.8)</w:t>
          </w:r>
          <w:r w:rsidR="002A2FF2">
            <w:t xml:space="preserve"> och tillkännager för regeringen som sin mening att regeringen ska återkomma med lagförslag i överensstämmelse med denna beräkning</w:t>
          </w:r>
          <w:r>
            <w:t>.</w:t>
          </w:r>
        </w:p>
      </w:sdtContent>
    </w:sdt>
    <w:sdt>
      <w:sdtPr>
        <w:alias w:val="Yrkande 4"/>
        <w:tag w:val="28d17050-3f4e-4e6a-adb3-b5eeb41339f6"/>
        <w:id w:val="12887946"/>
        <w:lock w:val="sdtLocked"/>
      </w:sdtPr>
      <w:sdtEndPr/>
      <w:sdtContent>
        <w:p w:rsidR="003C0479" w:rsidRDefault="007E487A" w14:paraId="01E2C7AB" w14:textId="77777777">
          <w:pPr>
            <w:pStyle w:val="Frslagstext"/>
          </w:pPr>
          <w:r>
            <w:t>Riksdagen godkänner den preliminära beräkningen av inkomster i statens budget för 2020 och 2021 som riktlinje för regeringens budgetarbete (avsnitt 21.9).</w:t>
          </w:r>
        </w:p>
      </w:sdtContent>
    </w:sdt>
    <w:sdt>
      <w:sdtPr>
        <w:alias w:val="Yrkande 5"/>
        <w:tag w:val="97d60349-fff6-4403-ba0f-e64fd13fa498"/>
        <w:id w:val="-928419188"/>
        <w:lock w:val="sdtLocked"/>
      </w:sdtPr>
      <w:sdtEndPr/>
      <w:sdtContent>
        <w:p w:rsidR="003C0479" w:rsidRDefault="007E487A" w14:paraId="01E2C7AC" w14:textId="77777777">
          <w:pPr>
            <w:pStyle w:val="Frslagstext"/>
          </w:pPr>
          <w:r>
            <w:t>Riksdagen beslutar om fördelning av utgifter på utgiftsområden för 2019 (avsnitt 21.6).</w:t>
          </w:r>
        </w:p>
      </w:sdtContent>
    </w:sdt>
    <w:sdt>
      <w:sdtPr>
        <w:alias w:val="Yrkande 7"/>
        <w:tag w:val="8e44c4bd-ca1a-44a2-a04d-20089c6a062f"/>
        <w:id w:val="754719683"/>
        <w:lock w:val="sdtLocked"/>
      </w:sdtPr>
      <w:sdtEndPr/>
      <w:sdtContent>
        <w:p w:rsidR="003C0479" w:rsidRDefault="007E487A" w14:paraId="01E2C7AE" w14:textId="77777777">
          <w:pPr>
            <w:pStyle w:val="Frslagstext"/>
          </w:pPr>
          <w:r>
            <w:t>Riksdagen godkänner den preliminära fördelningen av utgifter på utgiftsområden för 2020 och 2021 som riktlinje för regeringens budgetarbete (avsnitt 21.7).</w:t>
          </w:r>
        </w:p>
      </w:sdtContent>
    </w:sdt>
    <w:sdt>
      <w:sdtPr>
        <w:alias w:val="Yrkande 8"/>
        <w:tag w:val="a28dcd97-460f-46fe-8fe6-07236eb25d38"/>
        <w:id w:val="1265190816"/>
        <w:lock w:val="sdtLocked"/>
      </w:sdtPr>
      <w:sdtEndPr/>
      <w:sdtContent>
        <w:p w:rsidR="003C0479" w:rsidRDefault="007E487A" w14:paraId="01E2C7AF" w14:textId="77777777">
          <w:pPr>
            <w:pStyle w:val="Frslagstext"/>
          </w:pPr>
          <w:r>
            <w:t>Riksdagen avslår förslaget till lag om ändring i lagen (1994:1920) om allmän löneavgift.</w:t>
          </w:r>
        </w:p>
      </w:sdtContent>
    </w:sdt>
    <w:sdt>
      <w:sdtPr>
        <w:alias w:val="Yrkande 9"/>
        <w:tag w:val="6bbd51df-8f2b-4194-94fd-80d4efa55ead"/>
        <w:id w:val="394245404"/>
        <w:lock w:val="sdtLocked"/>
      </w:sdtPr>
      <w:sdtEndPr/>
      <w:sdtContent>
        <w:p w:rsidR="003C0479" w:rsidRDefault="007E487A" w14:paraId="01E2C7B0" w14:textId="77777777">
          <w:pPr>
            <w:pStyle w:val="Frslagstext"/>
          </w:pPr>
          <w:r>
            <w:t>Riksdagen avslår förslaget till lag om ändring i socialavgiftslagen (2000:980).</w:t>
          </w:r>
        </w:p>
      </w:sdtContent>
    </w:sdt>
    <w:p w:rsidR="00114015" w:rsidP="00114015" w:rsidRDefault="00114015" w14:paraId="5C85D065" w14:textId="62A3E2F7">
      <w:pPr>
        <w:keepNext/>
        <w:widowControl w:val="0"/>
        <w:tabs>
          <w:tab w:val="clear" w:pos="567"/>
          <w:tab w:val="clear" w:pos="851"/>
          <w:tab w:val="clear" w:pos="1134"/>
          <w:tab w:val="clear" w:pos="1701"/>
          <w:tab w:val="clear" w:pos="2268"/>
          <w:tab w:val="clear" w:pos="4536"/>
          <w:tab w:val="clear" w:pos="9072"/>
        </w:tabs>
        <w:adjustRightInd w:val="0"/>
        <w:spacing w:before="120" w:after="80" w:line="276" w:lineRule="auto"/>
        <w:ind w:left="432" w:hanging="432"/>
        <w:jc w:val="both"/>
        <w:textAlignment w:val="baseline"/>
        <w:outlineLvl w:val="0"/>
      </w:pPr>
      <w:bookmarkStart w:name="MotionsStart" w:id="4"/>
      <w:bookmarkStart w:name="_Toc531250107" w:id="5"/>
      <w:bookmarkEnd w:id="4"/>
    </w:p>
    <w:bookmarkEnd w:id="5"/>
    <w:p w:rsidRPr="00572348" w:rsidR="006C7DCF" w:rsidP="001A2B74" w:rsidRDefault="006C7DCF" w14:paraId="01E2C965" w14:textId="77777777">
      <w:pPr>
        <w:tabs>
          <w:tab w:val="clear" w:pos="284"/>
        </w:tabs>
        <w:spacing w:line="276" w:lineRule="auto"/>
        <w:ind w:firstLine="0"/>
        <w:jc w:val="both"/>
        <w:rPr>
          <w:rFonts w:ascii="Times New Roman" w:hAnsi="Times New Roman" w:eastAsia="Times New Roman" w:cs="Times New Roman"/>
          <w:kern w:val="0"/>
          <w:lang w:eastAsia="sv-SE"/>
          <w14:numSpacing w14:val="default"/>
        </w:rPr>
      </w:pPr>
    </w:p>
    <w:p w:rsidRPr="004E07A6" w:rsidR="006E2296" w:rsidP="001A2B74" w:rsidRDefault="006E2296" w14:paraId="01E2C969" w14:textId="77777777">
      <w:pPr>
        <w:pStyle w:val="b"/>
        <w:numPr>
          <w:ilvl w:val="0"/>
          <w:numId w:val="0"/>
        </w:numPr>
        <w:rPr>
          <w:rFonts w:eastAsia="Times New Roman"/>
          <w:spacing w:val="-10"/>
          <w:lang w:eastAsia="sv-SE"/>
        </w:rPr>
      </w:pPr>
      <w:r w:rsidRPr="004E07A6">
        <w:rPr>
          <w:rFonts w:eastAsia="Times New Roman"/>
          <w:lang w:eastAsia="sv-SE"/>
        </w:rPr>
        <w:br w:type="page"/>
      </w:r>
    </w:p>
    <w:p w:rsidRPr="000D1E12" w:rsidR="006E2296" w:rsidP="000D1E12" w:rsidRDefault="000D1E12" w14:paraId="01E2C96A" w14:textId="4A32B9C0">
      <w:pPr>
        <w:pStyle w:val="Rubrik1"/>
      </w:pPr>
      <w:bookmarkStart w:name="_Toc531250108" w:id="6"/>
      <w:bookmarkStart w:name="_Toc532903130" w:id="7"/>
      <w:r>
        <w:t xml:space="preserve">2 </w:t>
      </w:r>
      <w:r w:rsidRPr="000D1E12" w:rsidR="006E2296">
        <w:t>Inledning</w:t>
      </w:r>
      <w:bookmarkEnd w:id="6"/>
      <w:bookmarkEnd w:id="7"/>
    </w:p>
    <w:p w:rsidRPr="000D1E12" w:rsidR="006E2296" w:rsidP="000D1E12" w:rsidRDefault="006E2296" w14:paraId="01E2C96B" w14:textId="77777777">
      <w:pPr>
        <w:pStyle w:val="Normalutanindragellerluft"/>
      </w:pPr>
      <w:r w:rsidRPr="000D1E12">
        <w:t xml:space="preserve">Det är </w:t>
      </w:r>
      <w:r w:rsidRPr="000D1E12" w:rsidR="00E4115D">
        <w:t>nionde</w:t>
      </w:r>
      <w:r w:rsidRPr="000D1E12">
        <w:t xml:space="preserve"> gången som Sverigedemokraterna presenterar en motion för höstbudgeten. </w:t>
      </w:r>
      <w:r w:rsidRPr="000D1E12" w:rsidR="00F94FF1">
        <w:t>På samma sätt som i höstbudgeten för år 2018 föreslår vi satsningar på 4 områden:</w:t>
      </w:r>
    </w:p>
    <w:p w:rsidRPr="00572348" w:rsidR="00F94FF1" w:rsidP="000D1E12" w:rsidRDefault="00F94FF1" w14:paraId="01E2C96D" w14:textId="77777777">
      <w:pPr>
        <w:pStyle w:val="ListaPunkt"/>
        <w:rPr>
          <w:rFonts w:eastAsia="Times New Roman"/>
          <w:lang w:eastAsia="sv-SE"/>
        </w:rPr>
      </w:pPr>
      <w:r w:rsidRPr="00572348">
        <w:rPr>
          <w:rFonts w:eastAsia="Times New Roman"/>
          <w:lang w:eastAsia="sv-SE"/>
        </w:rPr>
        <w:t>Vård</w:t>
      </w:r>
    </w:p>
    <w:p w:rsidRPr="00572348" w:rsidR="00F94FF1" w:rsidP="000D1E12" w:rsidRDefault="00F94FF1" w14:paraId="01E2C96E" w14:textId="77777777">
      <w:pPr>
        <w:pStyle w:val="ListaPunkt"/>
        <w:rPr>
          <w:rFonts w:eastAsia="Times New Roman"/>
          <w:lang w:eastAsia="sv-SE"/>
        </w:rPr>
      </w:pPr>
      <w:r w:rsidRPr="00572348">
        <w:rPr>
          <w:rFonts w:eastAsia="Times New Roman"/>
          <w:lang w:eastAsia="sv-SE"/>
        </w:rPr>
        <w:t>Rättsväsende</w:t>
      </w:r>
    </w:p>
    <w:p w:rsidRPr="00572348" w:rsidR="00F94FF1" w:rsidP="000D1E12" w:rsidRDefault="00F94FF1" w14:paraId="01E2C96F" w14:textId="77777777">
      <w:pPr>
        <w:pStyle w:val="ListaPunkt"/>
        <w:rPr>
          <w:rFonts w:eastAsia="Times New Roman"/>
          <w:lang w:eastAsia="sv-SE"/>
        </w:rPr>
      </w:pPr>
      <w:r w:rsidRPr="00572348">
        <w:rPr>
          <w:rFonts w:eastAsia="Times New Roman"/>
          <w:lang w:eastAsia="sv-SE"/>
        </w:rPr>
        <w:t>Sammanhållning</w:t>
      </w:r>
    </w:p>
    <w:p w:rsidRPr="00572348" w:rsidR="00F94FF1" w:rsidP="000D1E12" w:rsidRDefault="00F94FF1" w14:paraId="01E2C970" w14:textId="77777777">
      <w:pPr>
        <w:pStyle w:val="ListaPunkt"/>
        <w:rPr>
          <w:rFonts w:eastAsia="Times New Roman"/>
          <w:lang w:eastAsia="sv-SE"/>
        </w:rPr>
      </w:pPr>
      <w:r w:rsidRPr="00572348">
        <w:rPr>
          <w:rFonts w:eastAsia="Times New Roman"/>
          <w:lang w:eastAsia="sv-SE"/>
        </w:rPr>
        <w:t>Migration &amp; Integration</w:t>
      </w:r>
    </w:p>
    <w:p w:rsidRPr="000D1E12" w:rsidR="00F94FF1" w:rsidP="000D1E12" w:rsidRDefault="00F94FF1" w14:paraId="01E2C972" w14:textId="77777777">
      <w:pPr>
        <w:pStyle w:val="Normalutanindragellerluft"/>
        <w:spacing w:before="150"/>
      </w:pPr>
      <w:r w:rsidRPr="000D1E12">
        <w:t>Sedan år 2013 har statens samlade utgifter inte ökat nämnvärt trots att BNP har vuxit under samma period. Vad som däremot har ökat är kostnaderna för utgiftsområde 8 och 13, vanligtvis kallade migration och integration.</w:t>
      </w:r>
    </w:p>
    <w:p w:rsidRPr="000D1E12" w:rsidR="00F60847" w:rsidP="000D1E12" w:rsidRDefault="00F60847" w14:paraId="01E2C975" w14:textId="77777777">
      <w:pPr>
        <w:pStyle w:val="Tabellrubrik"/>
        <w:spacing w:before="240"/>
      </w:pPr>
      <w:r w:rsidRPr="000D1E12">
        <w:t xml:space="preserve">Figur </w:t>
      </w:r>
      <w:r w:rsidRPr="000D1E12" w:rsidR="00E4115D">
        <w:t>3</w:t>
      </w:r>
    </w:p>
    <w:p w:rsidRPr="004E07A6" w:rsidR="00F60847" w:rsidP="00B2040B" w:rsidRDefault="00B2040B" w14:paraId="01E2C976" w14:textId="77777777">
      <w:pPr>
        <w:pStyle w:val="FigurRubrik"/>
        <w:jc w:val="center"/>
      </w:pPr>
      <w:r w:rsidRPr="004E07A6">
        <w:rPr>
          <w:noProof/>
        </w:rPr>
        <w:drawing>
          <wp:inline distT="0" distB="0" distL="0" distR="0" wp14:anchorId="01E2DB61" wp14:editId="464DF3C6">
            <wp:extent cx="5333248" cy="3448971"/>
            <wp:effectExtent l="0" t="0" r="1270" b="0"/>
            <wp:docPr id="5153" name="Bildobjekt 5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9221" cy="3478702"/>
                    </a:xfrm>
                    <a:prstGeom prst="rect">
                      <a:avLst/>
                    </a:prstGeom>
                    <a:noFill/>
                  </pic:spPr>
                </pic:pic>
              </a:graphicData>
            </a:graphic>
          </wp:inline>
        </w:drawing>
      </w:r>
    </w:p>
    <w:p w:rsidRPr="0055657E" w:rsidR="00F94FF1" w:rsidP="0055657E" w:rsidRDefault="00F60847" w14:paraId="01E2C977" w14:textId="68B1B6C3">
      <w:pPr>
        <w:pStyle w:val="Normalutanindragellerluft"/>
      </w:pPr>
      <w:r w:rsidRPr="0055657E">
        <w:t>Källa: Årsredovisning för staten</w:t>
      </w:r>
      <w:r w:rsidRPr="0055657E" w:rsidR="00F50B38">
        <w:t>.</w:t>
      </w:r>
    </w:p>
    <w:p w:rsidRPr="000D1E12" w:rsidR="00F94FF1" w:rsidP="000D1E12" w:rsidRDefault="00F94FF1" w14:paraId="01E2C979" w14:textId="32A06789">
      <w:pPr>
        <w:pStyle w:val="Normalutanindragellerluft"/>
        <w:spacing w:before="150"/>
      </w:pPr>
      <w:r w:rsidRPr="000D1E12">
        <w:t xml:space="preserve">Figur </w:t>
      </w:r>
      <w:r w:rsidRPr="000D1E12" w:rsidR="00E4115D">
        <w:t>3</w:t>
      </w:r>
      <w:r w:rsidRPr="000D1E12">
        <w:t xml:space="preserve"> visar </w:t>
      </w:r>
      <w:r w:rsidRPr="000D1E12" w:rsidR="00407123">
        <w:t xml:space="preserve">utfallet för </w:t>
      </w:r>
      <w:r w:rsidRPr="000D1E12" w:rsidR="001125E3">
        <w:t>statens utgiftsökning</w:t>
      </w:r>
      <w:r w:rsidRPr="000D1E12" w:rsidR="00F5363F">
        <w:t xml:space="preserve"> för</w:t>
      </w:r>
      <w:r w:rsidRPr="000D1E12">
        <w:t xml:space="preserve"> alla utgiftsområden exklusive statsskuldsräntor </w:t>
      </w:r>
      <w:r w:rsidRPr="000D1E12" w:rsidR="00407123">
        <w:t>under perioden 2011</w:t>
      </w:r>
      <w:r w:rsidRPr="000D1E12" w:rsidR="00F5363F">
        <w:t>–</w:t>
      </w:r>
      <w:r w:rsidRPr="000D1E12" w:rsidR="00407123">
        <w:t>2017 tillsammans med de sammanlagda utgifterna för utgiftsområde 8 och 13. Det kan konstateras att utgiftsökningen för UO 8 &amp; 13 tagit upp i princip hela utrymmet för statens utgifter under perioden.</w:t>
      </w:r>
    </w:p>
    <w:p w:rsidRPr="0055657E" w:rsidR="006E2296" w:rsidP="0055657E" w:rsidRDefault="0055657E" w14:paraId="01E2C97A" w14:textId="6313B56E">
      <w:pPr>
        <w:pStyle w:val="Rubrik2"/>
      </w:pPr>
      <w:bookmarkStart w:name="_Toc531250109" w:id="8"/>
      <w:bookmarkStart w:name="_Toc532903131" w:id="9"/>
      <w:r>
        <w:t xml:space="preserve">2.1 </w:t>
      </w:r>
      <w:r w:rsidRPr="0055657E" w:rsidR="002632DF">
        <w:t>Budgeten i praktiken</w:t>
      </w:r>
      <w:bookmarkEnd w:id="8"/>
      <w:bookmarkEnd w:id="9"/>
    </w:p>
    <w:p w:rsidRPr="0055657E" w:rsidR="006E2296" w:rsidP="0055657E" w:rsidRDefault="00C52911" w14:paraId="01E2C97B" w14:textId="298C56C1">
      <w:pPr>
        <w:pStyle w:val="Normalutanindragellerluft"/>
      </w:pPr>
      <w:r w:rsidRPr="0055657E">
        <w:t>H</w:t>
      </w:r>
      <w:r w:rsidRPr="0055657E" w:rsidR="00F60847">
        <w:t>ur</w:t>
      </w:r>
      <w:r w:rsidRPr="0055657E">
        <w:t xml:space="preserve"> skulle Sverigedemokraternas budget</w:t>
      </w:r>
      <w:r w:rsidRPr="0055657E" w:rsidR="00F5363F">
        <w:t xml:space="preserve"> förändra</w:t>
      </w:r>
      <w:r w:rsidRPr="0055657E">
        <w:t xml:space="preserve"> den ekonomiska situationen för</w:t>
      </w:r>
      <w:r w:rsidRPr="0055657E" w:rsidR="00F60847">
        <w:t xml:space="preserve"> vanligt folk</w:t>
      </w:r>
      <w:r w:rsidRPr="0055657E">
        <w:t>?</w:t>
      </w:r>
      <w:r w:rsidRPr="0055657E" w:rsidR="006E2296">
        <w:t xml:space="preserve"> Riksdagens utredningstjänst har sammanställt fördelningspoli</w:t>
      </w:r>
      <w:r w:rsidRPr="0055657E" w:rsidR="00F5363F">
        <w:t>ti</w:t>
      </w:r>
      <w:r w:rsidRPr="0055657E" w:rsidR="006E2296">
        <w:t>ska effekter baserat på inkomst</w:t>
      </w:r>
      <w:r w:rsidRPr="0055657E">
        <w:t>- och ålders</w:t>
      </w:r>
      <w:r w:rsidRPr="0055657E" w:rsidR="006E2296">
        <w:t>decil</w:t>
      </w:r>
      <w:r w:rsidRPr="0055657E">
        <w:t xml:space="preserve"> (decil innebär en uppdelning i 9 områden där medianen ligger i decil 5)</w:t>
      </w:r>
      <w:r w:rsidRPr="0055657E" w:rsidR="006E2296">
        <w:t>.</w:t>
      </w:r>
    </w:p>
    <w:p w:rsidRPr="004E07A6" w:rsidR="006E2296" w:rsidP="006E2296" w:rsidRDefault="006E2296" w14:paraId="01E2C97C" w14:textId="77777777">
      <w:pPr>
        <w:widowControl w:val="0"/>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p>
    <w:p w:rsidRPr="0071577C" w:rsidR="006E2296" w:rsidP="0071577C" w:rsidRDefault="00906BDF" w14:paraId="01E2C97D" w14:textId="786CB6DB">
      <w:pPr>
        <w:pStyle w:val="Tabellrubrik"/>
      </w:pPr>
      <w:r w:rsidRPr="0071577C">
        <w:t>Tabell 3</w:t>
      </w:r>
      <w:r w:rsidRPr="0071577C" w:rsidR="006E2296">
        <w:t xml:space="preserve"> Effekten på ekonomisk standard av tio förslag uppdelad på inkomstdeciler, 2019</w:t>
      </w:r>
    </w:p>
    <w:tbl>
      <w:tblPr>
        <w:tblW w:w="7371" w:type="dxa"/>
        <w:tblCellMar>
          <w:left w:w="70" w:type="dxa"/>
          <w:right w:w="70" w:type="dxa"/>
        </w:tblCellMar>
        <w:tblLook w:val="04A0" w:firstRow="1" w:lastRow="0" w:firstColumn="1" w:lastColumn="0" w:noHBand="0" w:noVBand="1"/>
      </w:tblPr>
      <w:tblGrid>
        <w:gridCol w:w="574"/>
        <w:gridCol w:w="1694"/>
        <w:gridCol w:w="1843"/>
        <w:gridCol w:w="992"/>
        <w:gridCol w:w="2268"/>
      </w:tblGrid>
      <w:tr w:rsidRPr="0071577C" w:rsidR="006E2296" w:rsidTr="00FE6F52" w14:paraId="01E2C983" w14:textId="77777777">
        <w:trPr>
          <w:trHeight w:val="541"/>
        </w:trPr>
        <w:tc>
          <w:tcPr>
            <w:tcW w:w="574" w:type="dxa"/>
            <w:tcBorders>
              <w:top w:val="single" w:color="auto" w:sz="4" w:space="0"/>
              <w:left w:val="nil"/>
              <w:bottom w:val="single" w:color="auto" w:sz="4" w:space="0"/>
              <w:right w:val="nil"/>
            </w:tcBorders>
            <w:shd w:val="clear" w:color="auto" w:fill="auto"/>
            <w:hideMark/>
          </w:tcPr>
          <w:p w:rsidRPr="00FE6F52" w:rsidR="006E2296" w:rsidP="00FE6F52" w:rsidRDefault="006E2296" w14:paraId="01E2C97E"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b/>
                <w:kern w:val="0"/>
                <w:sz w:val="20"/>
                <w:szCs w:val="20"/>
                <w:lang w:eastAsia="sv-SE"/>
                <w14:numSpacing w14:val="default"/>
              </w:rPr>
            </w:pPr>
            <w:r w:rsidRPr="00FE6F52">
              <w:rPr>
                <w:rFonts w:eastAsia="Times New Roman" w:cstheme="minorHAnsi"/>
                <w:b/>
                <w:kern w:val="0"/>
                <w:sz w:val="20"/>
                <w:szCs w:val="20"/>
                <w:lang w:eastAsia="sv-SE"/>
                <w14:numSpacing w14:val="default"/>
              </w:rPr>
              <w:t>Decil</w:t>
            </w:r>
          </w:p>
        </w:tc>
        <w:tc>
          <w:tcPr>
            <w:tcW w:w="1694" w:type="dxa"/>
            <w:tcBorders>
              <w:top w:val="single" w:color="auto" w:sz="4" w:space="0"/>
              <w:left w:val="nil"/>
              <w:bottom w:val="single" w:color="auto" w:sz="4" w:space="0"/>
              <w:right w:val="nil"/>
            </w:tcBorders>
            <w:shd w:val="clear" w:color="auto" w:fill="auto"/>
            <w:hideMark/>
          </w:tcPr>
          <w:p w:rsidRPr="00FE6F52" w:rsidR="006E2296" w:rsidP="00FE6F52" w:rsidRDefault="006E2296" w14:paraId="01E2C97F"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b/>
                <w:kern w:val="0"/>
                <w:sz w:val="20"/>
                <w:szCs w:val="20"/>
                <w:lang w:eastAsia="sv-SE"/>
                <w14:numSpacing w14:val="default"/>
              </w:rPr>
            </w:pPr>
            <w:r w:rsidRPr="00FE6F52">
              <w:rPr>
                <w:rFonts w:eastAsia="Times New Roman" w:cstheme="minorHAnsi"/>
                <w:b/>
                <w:kern w:val="0"/>
                <w:sz w:val="20"/>
                <w:szCs w:val="20"/>
                <w:lang w:eastAsia="sv-SE"/>
                <w14:numSpacing w14:val="default"/>
              </w:rPr>
              <w:t>Gränsvärden</w:t>
            </w:r>
          </w:p>
        </w:tc>
        <w:tc>
          <w:tcPr>
            <w:tcW w:w="1843" w:type="dxa"/>
            <w:tcBorders>
              <w:top w:val="single" w:color="auto" w:sz="4" w:space="0"/>
              <w:left w:val="nil"/>
              <w:bottom w:val="single" w:color="auto" w:sz="4" w:space="0"/>
              <w:right w:val="nil"/>
            </w:tcBorders>
            <w:vAlign w:val="bottom"/>
          </w:tcPr>
          <w:p w:rsidRPr="00FE6F52" w:rsidR="006E2296" w:rsidP="0071577C" w:rsidRDefault="006E2296" w14:paraId="01E2C980"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b/>
                <w:kern w:val="0"/>
                <w:sz w:val="20"/>
                <w:szCs w:val="20"/>
                <w:lang w:eastAsia="sv-SE"/>
                <w14:numSpacing w14:val="default"/>
              </w:rPr>
            </w:pPr>
            <w:r w:rsidRPr="00FE6F52">
              <w:rPr>
                <w:rFonts w:eastAsia="Times New Roman" w:cstheme="minorHAnsi"/>
                <w:b/>
                <w:kern w:val="0"/>
                <w:sz w:val="20"/>
                <w:szCs w:val="20"/>
                <w:lang w:eastAsia="sv-SE"/>
                <w14:numSpacing w14:val="default"/>
              </w:rPr>
              <w:t>Mdkr, ekonomisk standard</w:t>
            </w:r>
          </w:p>
        </w:tc>
        <w:tc>
          <w:tcPr>
            <w:tcW w:w="992" w:type="dxa"/>
            <w:tcBorders>
              <w:top w:val="single" w:color="auto" w:sz="4" w:space="0"/>
              <w:left w:val="nil"/>
              <w:bottom w:val="single" w:color="auto" w:sz="4" w:space="0"/>
              <w:right w:val="nil"/>
            </w:tcBorders>
            <w:shd w:val="clear" w:color="auto" w:fill="auto"/>
            <w:hideMark/>
          </w:tcPr>
          <w:p w:rsidRPr="00FE6F52" w:rsidR="006E2296" w:rsidP="00FE6F52" w:rsidRDefault="006E2296" w14:paraId="01E2C981"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b/>
                <w:kern w:val="0"/>
                <w:sz w:val="20"/>
                <w:szCs w:val="20"/>
                <w:lang w:eastAsia="sv-SE"/>
                <w14:numSpacing w14:val="default"/>
              </w:rPr>
            </w:pPr>
            <w:r w:rsidRPr="00FE6F52">
              <w:rPr>
                <w:rFonts w:eastAsia="Times New Roman" w:cstheme="minorHAnsi"/>
                <w:b/>
                <w:kern w:val="0"/>
                <w:sz w:val="20"/>
                <w:szCs w:val="20"/>
                <w:lang w:eastAsia="sv-SE"/>
                <w14:numSpacing w14:val="default"/>
              </w:rPr>
              <w:t>%</w:t>
            </w:r>
          </w:p>
        </w:tc>
        <w:tc>
          <w:tcPr>
            <w:tcW w:w="2268" w:type="dxa"/>
            <w:tcBorders>
              <w:top w:val="single" w:color="auto" w:sz="4" w:space="0"/>
              <w:left w:val="nil"/>
              <w:bottom w:val="single" w:color="auto" w:sz="4" w:space="0"/>
              <w:right w:val="nil"/>
            </w:tcBorders>
            <w:shd w:val="clear" w:color="auto" w:fill="auto"/>
            <w:hideMark/>
          </w:tcPr>
          <w:p w:rsidRPr="00FE6F52" w:rsidR="006E2296" w:rsidP="00FE6F52" w:rsidRDefault="006E2296" w14:paraId="01E2C982"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b/>
                <w:kern w:val="0"/>
                <w:sz w:val="20"/>
                <w:szCs w:val="20"/>
                <w:lang w:eastAsia="sv-SE"/>
                <w14:numSpacing w14:val="default"/>
              </w:rPr>
            </w:pPr>
            <w:r w:rsidRPr="00FE6F52">
              <w:rPr>
                <w:rFonts w:eastAsia="Times New Roman" w:cstheme="minorHAnsi"/>
                <w:b/>
                <w:kern w:val="0"/>
                <w:sz w:val="20"/>
                <w:szCs w:val="20"/>
                <w:lang w:eastAsia="sv-SE"/>
                <w14:numSpacing w14:val="default"/>
              </w:rPr>
              <w:t>Snitt i kr, ekonomisk standard</w:t>
            </w:r>
          </w:p>
        </w:tc>
      </w:tr>
      <w:tr w:rsidRPr="0071577C" w:rsidR="006E2296" w:rsidTr="008243A2" w14:paraId="01E2C989" w14:textId="77777777">
        <w:trPr>
          <w:trHeight w:val="255"/>
        </w:trPr>
        <w:tc>
          <w:tcPr>
            <w:tcW w:w="574" w:type="dxa"/>
            <w:tcBorders>
              <w:top w:val="single" w:color="auto" w:sz="4" w:space="0"/>
              <w:left w:val="nil"/>
              <w:bottom w:val="nil"/>
              <w:right w:val="nil"/>
            </w:tcBorders>
            <w:shd w:val="clear" w:color="auto" w:fill="auto"/>
            <w:noWrap/>
            <w:vAlign w:val="bottom"/>
            <w:hideMark/>
          </w:tcPr>
          <w:p w:rsidRPr="0071577C" w:rsidR="006E2296" w:rsidP="0071577C" w:rsidRDefault="006E2296" w14:paraId="01E2C984"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w:t>
            </w:r>
          </w:p>
        </w:tc>
        <w:tc>
          <w:tcPr>
            <w:tcW w:w="1694" w:type="dxa"/>
            <w:tcBorders>
              <w:top w:val="single" w:color="auto" w:sz="4" w:space="0"/>
              <w:left w:val="nil"/>
              <w:bottom w:val="nil"/>
              <w:right w:val="nil"/>
            </w:tcBorders>
            <w:shd w:val="clear" w:color="auto" w:fill="auto"/>
            <w:noWrap/>
            <w:vAlign w:val="bottom"/>
            <w:hideMark/>
          </w:tcPr>
          <w:p w:rsidRPr="0071577C" w:rsidR="006E2296" w:rsidP="0071577C" w:rsidRDefault="00F5363F" w14:paraId="01E2C985" w14:textId="5BFED47A">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w:t>
            </w:r>
            <w:r w:rsidRPr="0071577C" w:rsidR="006E2296">
              <w:rPr>
                <w:rFonts w:eastAsia="Times New Roman" w:cstheme="minorHAnsi"/>
                <w:kern w:val="0"/>
                <w:sz w:val="20"/>
                <w:szCs w:val="20"/>
                <w:lang w:eastAsia="sv-SE"/>
                <w14:numSpacing w14:val="default"/>
              </w:rPr>
              <w:t>139</w:t>
            </w:r>
          </w:p>
        </w:tc>
        <w:tc>
          <w:tcPr>
            <w:tcW w:w="1843" w:type="dxa"/>
            <w:tcBorders>
              <w:top w:val="single" w:color="auto" w:sz="4" w:space="0"/>
              <w:left w:val="nil"/>
              <w:bottom w:val="nil"/>
              <w:right w:val="nil"/>
            </w:tcBorders>
          </w:tcPr>
          <w:p w:rsidRPr="0071577C" w:rsidR="006E2296" w:rsidP="0071577C" w:rsidRDefault="006E2296" w14:paraId="01E2C986"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3,3</w:t>
            </w:r>
          </w:p>
        </w:tc>
        <w:tc>
          <w:tcPr>
            <w:tcW w:w="992" w:type="dxa"/>
            <w:tcBorders>
              <w:top w:val="single" w:color="auto" w:sz="4" w:space="0"/>
              <w:left w:val="nil"/>
              <w:bottom w:val="nil"/>
              <w:right w:val="nil"/>
            </w:tcBorders>
            <w:shd w:val="clear" w:color="auto" w:fill="auto"/>
            <w:noWrap/>
          </w:tcPr>
          <w:p w:rsidRPr="0071577C" w:rsidR="006E2296" w:rsidP="0071577C" w:rsidRDefault="006E2296" w14:paraId="01E2C987"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3,3</w:t>
            </w:r>
          </w:p>
        </w:tc>
        <w:tc>
          <w:tcPr>
            <w:tcW w:w="2268" w:type="dxa"/>
            <w:tcBorders>
              <w:top w:val="single" w:color="auto" w:sz="4" w:space="0"/>
              <w:left w:val="nil"/>
              <w:bottom w:val="nil"/>
              <w:right w:val="nil"/>
            </w:tcBorders>
            <w:shd w:val="clear" w:color="auto" w:fill="auto"/>
            <w:noWrap/>
          </w:tcPr>
          <w:p w:rsidRPr="0071577C" w:rsidR="006E2296" w:rsidP="0071577C" w:rsidRDefault="006E2296" w14:paraId="01E2C988"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3 300</w:t>
            </w:r>
          </w:p>
        </w:tc>
      </w:tr>
      <w:tr w:rsidRPr="0071577C" w:rsidR="006E2296" w:rsidTr="008243A2" w14:paraId="01E2C98F" w14:textId="77777777">
        <w:trPr>
          <w:trHeight w:val="255"/>
        </w:trPr>
        <w:tc>
          <w:tcPr>
            <w:tcW w:w="574" w:type="dxa"/>
            <w:tcBorders>
              <w:top w:val="nil"/>
              <w:left w:val="nil"/>
              <w:bottom w:val="nil"/>
              <w:right w:val="nil"/>
            </w:tcBorders>
            <w:shd w:val="clear" w:color="auto" w:fill="auto"/>
            <w:noWrap/>
            <w:vAlign w:val="bottom"/>
            <w:hideMark/>
          </w:tcPr>
          <w:p w:rsidRPr="0071577C" w:rsidR="006E2296" w:rsidP="0071577C" w:rsidRDefault="006E2296" w14:paraId="01E2C98A"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2</w:t>
            </w:r>
          </w:p>
        </w:tc>
        <w:tc>
          <w:tcPr>
            <w:tcW w:w="1694" w:type="dxa"/>
            <w:tcBorders>
              <w:top w:val="nil"/>
              <w:left w:val="nil"/>
              <w:bottom w:val="nil"/>
              <w:right w:val="nil"/>
            </w:tcBorders>
            <w:shd w:val="clear" w:color="auto" w:fill="auto"/>
            <w:noWrap/>
            <w:vAlign w:val="bottom"/>
            <w:hideMark/>
          </w:tcPr>
          <w:p w:rsidRPr="0071577C" w:rsidR="006E2296" w:rsidP="0071577C" w:rsidRDefault="00F5363F" w14:paraId="01E2C98B" w14:textId="09B0FEFA">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139–</w:t>
            </w:r>
            <w:r w:rsidRPr="0071577C" w:rsidR="006E2296">
              <w:rPr>
                <w:rFonts w:eastAsia="Times New Roman" w:cstheme="minorHAnsi"/>
                <w:kern w:val="0"/>
                <w:sz w:val="20"/>
                <w:szCs w:val="20"/>
                <w:lang w:eastAsia="sv-SE"/>
                <w14:numSpacing w14:val="default"/>
              </w:rPr>
              <w:t>175</w:t>
            </w:r>
          </w:p>
        </w:tc>
        <w:tc>
          <w:tcPr>
            <w:tcW w:w="1843" w:type="dxa"/>
            <w:tcBorders>
              <w:top w:val="nil"/>
              <w:left w:val="nil"/>
              <w:bottom w:val="nil"/>
              <w:right w:val="nil"/>
            </w:tcBorders>
          </w:tcPr>
          <w:p w:rsidRPr="0071577C" w:rsidR="006E2296" w:rsidP="0071577C" w:rsidRDefault="006E2296" w14:paraId="01E2C98C"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4,6</w:t>
            </w:r>
          </w:p>
        </w:tc>
        <w:tc>
          <w:tcPr>
            <w:tcW w:w="992" w:type="dxa"/>
            <w:tcBorders>
              <w:top w:val="nil"/>
              <w:left w:val="nil"/>
              <w:bottom w:val="nil"/>
              <w:right w:val="nil"/>
            </w:tcBorders>
            <w:shd w:val="clear" w:color="auto" w:fill="auto"/>
            <w:noWrap/>
          </w:tcPr>
          <w:p w:rsidRPr="0071577C" w:rsidR="006E2296" w:rsidP="0071577C" w:rsidRDefault="006E2296" w14:paraId="01E2C98D"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2,9</w:t>
            </w:r>
          </w:p>
        </w:tc>
        <w:tc>
          <w:tcPr>
            <w:tcW w:w="2268" w:type="dxa"/>
            <w:tcBorders>
              <w:top w:val="nil"/>
              <w:left w:val="nil"/>
              <w:bottom w:val="nil"/>
              <w:right w:val="nil"/>
            </w:tcBorders>
            <w:shd w:val="clear" w:color="auto" w:fill="auto"/>
            <w:noWrap/>
          </w:tcPr>
          <w:p w:rsidRPr="0071577C" w:rsidR="006E2296" w:rsidP="0071577C" w:rsidRDefault="006E2296" w14:paraId="01E2C98E"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4 600</w:t>
            </w:r>
          </w:p>
        </w:tc>
      </w:tr>
      <w:tr w:rsidRPr="0071577C" w:rsidR="006E2296" w:rsidTr="008243A2" w14:paraId="01E2C995" w14:textId="77777777">
        <w:trPr>
          <w:trHeight w:val="255"/>
        </w:trPr>
        <w:tc>
          <w:tcPr>
            <w:tcW w:w="574" w:type="dxa"/>
            <w:tcBorders>
              <w:top w:val="nil"/>
              <w:left w:val="nil"/>
              <w:bottom w:val="nil"/>
              <w:right w:val="nil"/>
            </w:tcBorders>
            <w:shd w:val="clear" w:color="auto" w:fill="auto"/>
            <w:noWrap/>
            <w:vAlign w:val="bottom"/>
            <w:hideMark/>
          </w:tcPr>
          <w:p w:rsidRPr="0071577C" w:rsidR="006E2296" w:rsidP="0071577C" w:rsidRDefault="006E2296" w14:paraId="01E2C990"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w:t>
            </w:r>
          </w:p>
        </w:tc>
        <w:tc>
          <w:tcPr>
            <w:tcW w:w="1694" w:type="dxa"/>
            <w:tcBorders>
              <w:top w:val="nil"/>
              <w:left w:val="nil"/>
              <w:bottom w:val="nil"/>
              <w:right w:val="nil"/>
            </w:tcBorders>
            <w:shd w:val="clear" w:color="auto" w:fill="auto"/>
            <w:noWrap/>
            <w:vAlign w:val="bottom"/>
            <w:hideMark/>
          </w:tcPr>
          <w:p w:rsidRPr="0071577C" w:rsidR="006E2296" w:rsidP="0071577C" w:rsidRDefault="00F5363F" w14:paraId="01E2C991" w14:textId="5680046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175–</w:t>
            </w:r>
            <w:r w:rsidRPr="0071577C" w:rsidR="006E2296">
              <w:rPr>
                <w:rFonts w:eastAsia="Times New Roman" w:cstheme="minorHAnsi"/>
                <w:kern w:val="0"/>
                <w:sz w:val="20"/>
                <w:szCs w:val="20"/>
                <w:lang w:eastAsia="sv-SE"/>
                <w14:numSpacing w14:val="default"/>
              </w:rPr>
              <w:t>207</w:t>
            </w:r>
          </w:p>
        </w:tc>
        <w:tc>
          <w:tcPr>
            <w:tcW w:w="1843" w:type="dxa"/>
            <w:tcBorders>
              <w:top w:val="nil"/>
              <w:left w:val="nil"/>
              <w:bottom w:val="nil"/>
              <w:right w:val="nil"/>
            </w:tcBorders>
          </w:tcPr>
          <w:p w:rsidRPr="0071577C" w:rsidR="006E2296" w:rsidP="0071577C" w:rsidRDefault="006E2296" w14:paraId="01E2C992"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4,2</w:t>
            </w:r>
          </w:p>
        </w:tc>
        <w:tc>
          <w:tcPr>
            <w:tcW w:w="992" w:type="dxa"/>
            <w:tcBorders>
              <w:top w:val="nil"/>
              <w:left w:val="nil"/>
              <w:bottom w:val="nil"/>
              <w:right w:val="nil"/>
            </w:tcBorders>
            <w:shd w:val="clear" w:color="auto" w:fill="auto"/>
            <w:noWrap/>
          </w:tcPr>
          <w:p w:rsidRPr="0071577C" w:rsidR="006E2296" w:rsidP="0071577C" w:rsidRDefault="006E2296" w14:paraId="01E2C993"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2,2</w:t>
            </w:r>
          </w:p>
        </w:tc>
        <w:tc>
          <w:tcPr>
            <w:tcW w:w="2268" w:type="dxa"/>
            <w:tcBorders>
              <w:top w:val="nil"/>
              <w:left w:val="nil"/>
              <w:bottom w:val="nil"/>
              <w:right w:val="nil"/>
            </w:tcBorders>
            <w:shd w:val="clear" w:color="auto" w:fill="auto"/>
            <w:noWrap/>
          </w:tcPr>
          <w:p w:rsidRPr="0071577C" w:rsidR="006E2296" w:rsidP="0071577C" w:rsidRDefault="006E2296" w14:paraId="01E2C994"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4 200</w:t>
            </w:r>
          </w:p>
        </w:tc>
      </w:tr>
      <w:tr w:rsidRPr="0071577C" w:rsidR="006E2296" w:rsidTr="008243A2" w14:paraId="01E2C99B" w14:textId="77777777">
        <w:trPr>
          <w:trHeight w:val="255"/>
        </w:trPr>
        <w:tc>
          <w:tcPr>
            <w:tcW w:w="574" w:type="dxa"/>
            <w:tcBorders>
              <w:top w:val="nil"/>
              <w:left w:val="nil"/>
              <w:bottom w:val="nil"/>
              <w:right w:val="nil"/>
            </w:tcBorders>
            <w:shd w:val="clear" w:color="auto" w:fill="auto"/>
            <w:noWrap/>
            <w:vAlign w:val="bottom"/>
            <w:hideMark/>
          </w:tcPr>
          <w:p w:rsidRPr="0071577C" w:rsidR="006E2296" w:rsidP="0071577C" w:rsidRDefault="006E2296" w14:paraId="01E2C996"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w:t>
            </w:r>
          </w:p>
        </w:tc>
        <w:tc>
          <w:tcPr>
            <w:tcW w:w="1694" w:type="dxa"/>
            <w:tcBorders>
              <w:top w:val="nil"/>
              <w:left w:val="nil"/>
              <w:bottom w:val="nil"/>
              <w:right w:val="nil"/>
            </w:tcBorders>
            <w:shd w:val="clear" w:color="auto" w:fill="auto"/>
            <w:noWrap/>
            <w:vAlign w:val="bottom"/>
            <w:hideMark/>
          </w:tcPr>
          <w:p w:rsidRPr="0071577C" w:rsidR="006E2296" w:rsidP="0071577C" w:rsidRDefault="00F5363F" w14:paraId="01E2C997" w14:textId="22BA86F2">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207–</w:t>
            </w:r>
            <w:r w:rsidRPr="0071577C" w:rsidR="006E2296">
              <w:rPr>
                <w:rFonts w:eastAsia="Times New Roman" w:cstheme="minorHAnsi"/>
                <w:kern w:val="0"/>
                <w:sz w:val="20"/>
                <w:szCs w:val="20"/>
                <w:lang w:eastAsia="sv-SE"/>
                <w14:numSpacing w14:val="default"/>
              </w:rPr>
              <w:t>235</w:t>
            </w:r>
          </w:p>
        </w:tc>
        <w:tc>
          <w:tcPr>
            <w:tcW w:w="1843" w:type="dxa"/>
            <w:tcBorders>
              <w:top w:val="nil"/>
              <w:left w:val="nil"/>
              <w:bottom w:val="nil"/>
              <w:right w:val="nil"/>
            </w:tcBorders>
          </w:tcPr>
          <w:p w:rsidRPr="0071577C" w:rsidR="006E2296" w:rsidP="0071577C" w:rsidRDefault="006E2296" w14:paraId="01E2C998"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3,4</w:t>
            </w:r>
          </w:p>
        </w:tc>
        <w:tc>
          <w:tcPr>
            <w:tcW w:w="992" w:type="dxa"/>
            <w:tcBorders>
              <w:top w:val="nil"/>
              <w:left w:val="nil"/>
              <w:bottom w:val="nil"/>
              <w:right w:val="nil"/>
            </w:tcBorders>
            <w:shd w:val="clear" w:color="auto" w:fill="auto"/>
            <w:noWrap/>
          </w:tcPr>
          <w:p w:rsidRPr="0071577C" w:rsidR="006E2296" w:rsidP="0071577C" w:rsidRDefault="006E2296" w14:paraId="01E2C999"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1,5</w:t>
            </w:r>
          </w:p>
        </w:tc>
        <w:tc>
          <w:tcPr>
            <w:tcW w:w="2268" w:type="dxa"/>
            <w:tcBorders>
              <w:top w:val="nil"/>
              <w:left w:val="nil"/>
              <w:bottom w:val="nil"/>
              <w:right w:val="nil"/>
            </w:tcBorders>
            <w:shd w:val="clear" w:color="auto" w:fill="auto"/>
            <w:noWrap/>
          </w:tcPr>
          <w:p w:rsidRPr="0071577C" w:rsidR="006E2296" w:rsidP="0071577C" w:rsidRDefault="006E2296" w14:paraId="01E2C99A"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3 400</w:t>
            </w:r>
          </w:p>
        </w:tc>
      </w:tr>
      <w:tr w:rsidRPr="0071577C" w:rsidR="006E2296" w:rsidTr="008243A2" w14:paraId="01E2C9A1" w14:textId="77777777">
        <w:trPr>
          <w:trHeight w:val="255"/>
        </w:trPr>
        <w:tc>
          <w:tcPr>
            <w:tcW w:w="574" w:type="dxa"/>
            <w:tcBorders>
              <w:top w:val="nil"/>
              <w:left w:val="nil"/>
              <w:bottom w:val="nil"/>
              <w:right w:val="nil"/>
            </w:tcBorders>
            <w:shd w:val="clear" w:color="auto" w:fill="auto"/>
            <w:noWrap/>
            <w:vAlign w:val="bottom"/>
            <w:hideMark/>
          </w:tcPr>
          <w:p w:rsidRPr="0071577C" w:rsidR="006E2296" w:rsidP="0071577C" w:rsidRDefault="006E2296" w14:paraId="01E2C99C"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5</w:t>
            </w:r>
          </w:p>
        </w:tc>
        <w:tc>
          <w:tcPr>
            <w:tcW w:w="1694" w:type="dxa"/>
            <w:tcBorders>
              <w:top w:val="nil"/>
              <w:left w:val="nil"/>
              <w:bottom w:val="nil"/>
              <w:right w:val="nil"/>
            </w:tcBorders>
            <w:shd w:val="clear" w:color="auto" w:fill="auto"/>
            <w:noWrap/>
            <w:vAlign w:val="bottom"/>
            <w:hideMark/>
          </w:tcPr>
          <w:p w:rsidRPr="0071577C" w:rsidR="006E2296" w:rsidP="0071577C" w:rsidRDefault="006E2296" w14:paraId="01E2C99D" w14:textId="5D7B1776">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23</w:t>
            </w:r>
            <w:r w:rsidRPr="0071577C" w:rsidR="00F5363F">
              <w:rPr>
                <w:rFonts w:eastAsia="Times New Roman" w:cstheme="minorHAnsi"/>
                <w:kern w:val="0"/>
                <w:sz w:val="20"/>
                <w:szCs w:val="20"/>
                <w:lang w:eastAsia="sv-SE"/>
                <w14:numSpacing w14:val="default"/>
              </w:rPr>
              <w:t>5–</w:t>
            </w:r>
            <w:r w:rsidRPr="0071577C">
              <w:rPr>
                <w:rFonts w:eastAsia="Times New Roman" w:cstheme="minorHAnsi"/>
                <w:kern w:val="0"/>
                <w:sz w:val="20"/>
                <w:szCs w:val="20"/>
                <w:lang w:eastAsia="sv-SE"/>
                <w14:numSpacing w14:val="default"/>
              </w:rPr>
              <w:t>264</w:t>
            </w:r>
          </w:p>
        </w:tc>
        <w:tc>
          <w:tcPr>
            <w:tcW w:w="1843" w:type="dxa"/>
            <w:tcBorders>
              <w:top w:val="nil"/>
              <w:left w:val="nil"/>
              <w:bottom w:val="nil"/>
              <w:right w:val="nil"/>
            </w:tcBorders>
          </w:tcPr>
          <w:p w:rsidRPr="0071577C" w:rsidR="006E2296" w:rsidP="0071577C" w:rsidRDefault="006E2296" w14:paraId="01E2C99E"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3,1</w:t>
            </w:r>
          </w:p>
        </w:tc>
        <w:tc>
          <w:tcPr>
            <w:tcW w:w="992" w:type="dxa"/>
            <w:tcBorders>
              <w:top w:val="nil"/>
              <w:left w:val="nil"/>
              <w:bottom w:val="nil"/>
              <w:right w:val="nil"/>
            </w:tcBorders>
            <w:shd w:val="clear" w:color="auto" w:fill="auto"/>
            <w:noWrap/>
          </w:tcPr>
          <w:p w:rsidRPr="0071577C" w:rsidR="006E2296" w:rsidP="0071577C" w:rsidRDefault="006E2296" w14:paraId="01E2C99F"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1,2</w:t>
            </w:r>
          </w:p>
        </w:tc>
        <w:tc>
          <w:tcPr>
            <w:tcW w:w="2268" w:type="dxa"/>
            <w:tcBorders>
              <w:top w:val="nil"/>
              <w:left w:val="nil"/>
              <w:bottom w:val="nil"/>
              <w:right w:val="nil"/>
            </w:tcBorders>
            <w:shd w:val="clear" w:color="auto" w:fill="auto"/>
            <w:noWrap/>
          </w:tcPr>
          <w:p w:rsidRPr="0071577C" w:rsidR="006E2296" w:rsidP="0071577C" w:rsidRDefault="006E2296" w14:paraId="01E2C9A0"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3 100</w:t>
            </w:r>
          </w:p>
        </w:tc>
      </w:tr>
      <w:tr w:rsidRPr="0071577C" w:rsidR="006E2296" w:rsidTr="008243A2" w14:paraId="01E2C9A7" w14:textId="77777777">
        <w:trPr>
          <w:trHeight w:val="255"/>
        </w:trPr>
        <w:tc>
          <w:tcPr>
            <w:tcW w:w="574" w:type="dxa"/>
            <w:tcBorders>
              <w:top w:val="nil"/>
              <w:left w:val="nil"/>
              <w:bottom w:val="nil"/>
              <w:right w:val="nil"/>
            </w:tcBorders>
            <w:shd w:val="clear" w:color="auto" w:fill="auto"/>
            <w:noWrap/>
            <w:vAlign w:val="bottom"/>
            <w:hideMark/>
          </w:tcPr>
          <w:p w:rsidRPr="0071577C" w:rsidR="006E2296" w:rsidP="0071577C" w:rsidRDefault="006E2296" w14:paraId="01E2C9A2"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6</w:t>
            </w:r>
          </w:p>
        </w:tc>
        <w:tc>
          <w:tcPr>
            <w:tcW w:w="1694" w:type="dxa"/>
            <w:tcBorders>
              <w:top w:val="nil"/>
              <w:left w:val="nil"/>
              <w:bottom w:val="nil"/>
              <w:right w:val="nil"/>
            </w:tcBorders>
            <w:shd w:val="clear" w:color="auto" w:fill="auto"/>
            <w:noWrap/>
            <w:vAlign w:val="bottom"/>
            <w:hideMark/>
          </w:tcPr>
          <w:p w:rsidRPr="0071577C" w:rsidR="006E2296" w:rsidP="0071577C" w:rsidRDefault="00F5363F" w14:paraId="01E2C9A3" w14:textId="2163A532">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264–</w:t>
            </w:r>
            <w:r w:rsidRPr="0071577C" w:rsidR="006E2296">
              <w:rPr>
                <w:rFonts w:eastAsia="Times New Roman" w:cstheme="minorHAnsi"/>
                <w:kern w:val="0"/>
                <w:sz w:val="20"/>
                <w:szCs w:val="20"/>
                <w:lang w:eastAsia="sv-SE"/>
                <w14:numSpacing w14:val="default"/>
              </w:rPr>
              <w:t>296</w:t>
            </w:r>
          </w:p>
        </w:tc>
        <w:tc>
          <w:tcPr>
            <w:tcW w:w="1843" w:type="dxa"/>
            <w:tcBorders>
              <w:top w:val="nil"/>
              <w:left w:val="nil"/>
              <w:bottom w:val="nil"/>
              <w:right w:val="nil"/>
            </w:tcBorders>
          </w:tcPr>
          <w:p w:rsidRPr="0071577C" w:rsidR="006E2296" w:rsidP="0071577C" w:rsidRDefault="006E2296" w14:paraId="01E2C9A4"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3,2</w:t>
            </w:r>
          </w:p>
        </w:tc>
        <w:tc>
          <w:tcPr>
            <w:tcW w:w="992" w:type="dxa"/>
            <w:tcBorders>
              <w:top w:val="nil"/>
              <w:left w:val="nil"/>
              <w:bottom w:val="nil"/>
              <w:right w:val="nil"/>
            </w:tcBorders>
            <w:shd w:val="clear" w:color="auto" w:fill="auto"/>
            <w:noWrap/>
          </w:tcPr>
          <w:p w:rsidRPr="0071577C" w:rsidR="006E2296" w:rsidP="0071577C" w:rsidRDefault="006E2296" w14:paraId="01E2C9A5"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1,1</w:t>
            </w:r>
          </w:p>
        </w:tc>
        <w:tc>
          <w:tcPr>
            <w:tcW w:w="2268" w:type="dxa"/>
            <w:tcBorders>
              <w:top w:val="nil"/>
              <w:left w:val="nil"/>
              <w:bottom w:val="nil"/>
              <w:right w:val="nil"/>
            </w:tcBorders>
            <w:shd w:val="clear" w:color="auto" w:fill="auto"/>
            <w:noWrap/>
          </w:tcPr>
          <w:p w:rsidRPr="0071577C" w:rsidR="006E2296" w:rsidP="0071577C" w:rsidRDefault="006E2296" w14:paraId="01E2C9A6"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3 200</w:t>
            </w:r>
          </w:p>
        </w:tc>
      </w:tr>
      <w:tr w:rsidRPr="0071577C" w:rsidR="006E2296" w:rsidTr="008243A2" w14:paraId="01E2C9AD" w14:textId="77777777">
        <w:trPr>
          <w:trHeight w:val="255"/>
        </w:trPr>
        <w:tc>
          <w:tcPr>
            <w:tcW w:w="574" w:type="dxa"/>
            <w:tcBorders>
              <w:top w:val="nil"/>
              <w:left w:val="nil"/>
              <w:bottom w:val="nil"/>
              <w:right w:val="nil"/>
            </w:tcBorders>
            <w:shd w:val="clear" w:color="auto" w:fill="auto"/>
            <w:noWrap/>
            <w:vAlign w:val="bottom"/>
            <w:hideMark/>
          </w:tcPr>
          <w:p w:rsidRPr="0071577C" w:rsidR="006E2296" w:rsidP="0071577C" w:rsidRDefault="006E2296" w14:paraId="01E2C9A8"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7</w:t>
            </w:r>
          </w:p>
        </w:tc>
        <w:tc>
          <w:tcPr>
            <w:tcW w:w="1694" w:type="dxa"/>
            <w:tcBorders>
              <w:top w:val="nil"/>
              <w:left w:val="nil"/>
              <w:bottom w:val="nil"/>
              <w:right w:val="nil"/>
            </w:tcBorders>
            <w:shd w:val="clear" w:color="auto" w:fill="auto"/>
            <w:noWrap/>
            <w:vAlign w:val="bottom"/>
            <w:hideMark/>
          </w:tcPr>
          <w:p w:rsidRPr="0071577C" w:rsidR="006E2296" w:rsidP="0071577C" w:rsidRDefault="00F5363F" w14:paraId="01E2C9A9" w14:textId="52D78DA5">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296–</w:t>
            </w:r>
            <w:r w:rsidRPr="0071577C" w:rsidR="006E2296">
              <w:rPr>
                <w:rFonts w:eastAsia="Times New Roman" w:cstheme="minorHAnsi"/>
                <w:kern w:val="0"/>
                <w:sz w:val="20"/>
                <w:szCs w:val="20"/>
                <w:lang w:eastAsia="sv-SE"/>
                <w14:numSpacing w14:val="default"/>
              </w:rPr>
              <w:t>333</w:t>
            </w:r>
          </w:p>
        </w:tc>
        <w:tc>
          <w:tcPr>
            <w:tcW w:w="1843" w:type="dxa"/>
            <w:tcBorders>
              <w:top w:val="nil"/>
              <w:left w:val="nil"/>
              <w:bottom w:val="nil"/>
              <w:right w:val="nil"/>
            </w:tcBorders>
          </w:tcPr>
          <w:p w:rsidRPr="0071577C" w:rsidR="006E2296" w:rsidP="0071577C" w:rsidRDefault="006E2296" w14:paraId="01E2C9AA"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3,5</w:t>
            </w:r>
          </w:p>
        </w:tc>
        <w:tc>
          <w:tcPr>
            <w:tcW w:w="992" w:type="dxa"/>
            <w:tcBorders>
              <w:top w:val="nil"/>
              <w:left w:val="nil"/>
              <w:bottom w:val="nil"/>
              <w:right w:val="nil"/>
            </w:tcBorders>
            <w:shd w:val="clear" w:color="auto" w:fill="auto"/>
            <w:noWrap/>
          </w:tcPr>
          <w:p w:rsidRPr="0071577C" w:rsidR="006E2296" w:rsidP="0071577C" w:rsidRDefault="006E2296" w14:paraId="01E2C9AB"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1,1</w:t>
            </w:r>
          </w:p>
        </w:tc>
        <w:tc>
          <w:tcPr>
            <w:tcW w:w="2268" w:type="dxa"/>
            <w:tcBorders>
              <w:top w:val="nil"/>
              <w:left w:val="nil"/>
              <w:bottom w:val="nil"/>
              <w:right w:val="nil"/>
            </w:tcBorders>
            <w:shd w:val="clear" w:color="auto" w:fill="auto"/>
            <w:noWrap/>
          </w:tcPr>
          <w:p w:rsidRPr="0071577C" w:rsidR="006E2296" w:rsidP="0071577C" w:rsidRDefault="006E2296" w14:paraId="01E2C9AC"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3 500</w:t>
            </w:r>
          </w:p>
        </w:tc>
      </w:tr>
      <w:tr w:rsidRPr="0071577C" w:rsidR="006E2296" w:rsidTr="008243A2" w14:paraId="01E2C9B3" w14:textId="77777777">
        <w:trPr>
          <w:trHeight w:val="255"/>
        </w:trPr>
        <w:tc>
          <w:tcPr>
            <w:tcW w:w="574" w:type="dxa"/>
            <w:tcBorders>
              <w:top w:val="nil"/>
              <w:left w:val="nil"/>
              <w:bottom w:val="nil"/>
              <w:right w:val="nil"/>
            </w:tcBorders>
            <w:shd w:val="clear" w:color="auto" w:fill="auto"/>
            <w:noWrap/>
            <w:vAlign w:val="bottom"/>
            <w:hideMark/>
          </w:tcPr>
          <w:p w:rsidRPr="0071577C" w:rsidR="006E2296" w:rsidP="0071577C" w:rsidRDefault="006E2296" w14:paraId="01E2C9AE"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8</w:t>
            </w:r>
          </w:p>
        </w:tc>
        <w:tc>
          <w:tcPr>
            <w:tcW w:w="1694" w:type="dxa"/>
            <w:tcBorders>
              <w:top w:val="nil"/>
              <w:left w:val="nil"/>
              <w:bottom w:val="nil"/>
              <w:right w:val="nil"/>
            </w:tcBorders>
            <w:shd w:val="clear" w:color="auto" w:fill="auto"/>
            <w:noWrap/>
            <w:vAlign w:val="bottom"/>
            <w:hideMark/>
          </w:tcPr>
          <w:p w:rsidRPr="0071577C" w:rsidR="006E2296" w:rsidP="0071577C" w:rsidRDefault="00F5363F" w14:paraId="01E2C9AF" w14:textId="720F2A5B">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333–</w:t>
            </w:r>
            <w:r w:rsidRPr="0071577C" w:rsidR="006E2296">
              <w:rPr>
                <w:rFonts w:eastAsia="Times New Roman" w:cstheme="minorHAnsi"/>
                <w:kern w:val="0"/>
                <w:sz w:val="20"/>
                <w:szCs w:val="20"/>
                <w:lang w:eastAsia="sv-SE"/>
                <w14:numSpacing w14:val="default"/>
              </w:rPr>
              <w:t>383</w:t>
            </w:r>
          </w:p>
        </w:tc>
        <w:tc>
          <w:tcPr>
            <w:tcW w:w="1843" w:type="dxa"/>
            <w:tcBorders>
              <w:top w:val="nil"/>
              <w:left w:val="nil"/>
              <w:bottom w:val="nil"/>
              <w:right w:val="nil"/>
            </w:tcBorders>
          </w:tcPr>
          <w:p w:rsidRPr="0071577C" w:rsidR="006E2296" w:rsidP="0071577C" w:rsidRDefault="006E2296" w14:paraId="01E2C9B0"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4,1</w:t>
            </w:r>
          </w:p>
        </w:tc>
        <w:tc>
          <w:tcPr>
            <w:tcW w:w="992" w:type="dxa"/>
            <w:tcBorders>
              <w:top w:val="nil"/>
              <w:left w:val="nil"/>
              <w:bottom w:val="nil"/>
              <w:right w:val="nil"/>
            </w:tcBorders>
            <w:shd w:val="clear" w:color="auto" w:fill="auto"/>
            <w:noWrap/>
          </w:tcPr>
          <w:p w:rsidRPr="0071577C" w:rsidR="006E2296" w:rsidP="0071577C" w:rsidRDefault="006E2296" w14:paraId="01E2C9B1"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1,1</w:t>
            </w:r>
          </w:p>
        </w:tc>
        <w:tc>
          <w:tcPr>
            <w:tcW w:w="2268" w:type="dxa"/>
            <w:tcBorders>
              <w:top w:val="nil"/>
              <w:left w:val="nil"/>
              <w:bottom w:val="nil"/>
              <w:right w:val="nil"/>
            </w:tcBorders>
            <w:shd w:val="clear" w:color="auto" w:fill="auto"/>
            <w:noWrap/>
          </w:tcPr>
          <w:p w:rsidRPr="0071577C" w:rsidR="006E2296" w:rsidP="0071577C" w:rsidRDefault="006E2296" w14:paraId="01E2C9B2"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4 100</w:t>
            </w:r>
          </w:p>
        </w:tc>
      </w:tr>
      <w:tr w:rsidRPr="0071577C" w:rsidR="006E2296" w:rsidTr="008243A2" w14:paraId="01E2C9B9" w14:textId="77777777">
        <w:trPr>
          <w:trHeight w:val="255"/>
        </w:trPr>
        <w:tc>
          <w:tcPr>
            <w:tcW w:w="574" w:type="dxa"/>
            <w:tcBorders>
              <w:top w:val="nil"/>
              <w:left w:val="nil"/>
              <w:right w:val="nil"/>
            </w:tcBorders>
            <w:shd w:val="clear" w:color="auto" w:fill="auto"/>
            <w:noWrap/>
            <w:vAlign w:val="bottom"/>
            <w:hideMark/>
          </w:tcPr>
          <w:p w:rsidRPr="0071577C" w:rsidR="006E2296" w:rsidP="0071577C" w:rsidRDefault="006E2296" w14:paraId="01E2C9B4"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9</w:t>
            </w:r>
          </w:p>
        </w:tc>
        <w:tc>
          <w:tcPr>
            <w:tcW w:w="1694" w:type="dxa"/>
            <w:tcBorders>
              <w:top w:val="nil"/>
              <w:left w:val="nil"/>
              <w:right w:val="nil"/>
            </w:tcBorders>
            <w:shd w:val="clear" w:color="auto" w:fill="auto"/>
            <w:noWrap/>
            <w:vAlign w:val="bottom"/>
            <w:hideMark/>
          </w:tcPr>
          <w:p w:rsidRPr="0071577C" w:rsidR="006E2296" w:rsidP="0071577C" w:rsidRDefault="00F5363F" w14:paraId="01E2C9B5" w14:textId="00EA95CD">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383–</w:t>
            </w:r>
            <w:r w:rsidRPr="0071577C" w:rsidR="006E2296">
              <w:rPr>
                <w:rFonts w:eastAsia="Times New Roman" w:cstheme="minorHAnsi"/>
                <w:kern w:val="0"/>
                <w:sz w:val="20"/>
                <w:szCs w:val="20"/>
                <w:lang w:eastAsia="sv-SE"/>
                <w14:numSpacing w14:val="default"/>
              </w:rPr>
              <w:t>468</w:t>
            </w:r>
          </w:p>
        </w:tc>
        <w:tc>
          <w:tcPr>
            <w:tcW w:w="1843" w:type="dxa"/>
            <w:tcBorders>
              <w:top w:val="nil"/>
              <w:left w:val="nil"/>
              <w:right w:val="nil"/>
            </w:tcBorders>
          </w:tcPr>
          <w:p w:rsidRPr="0071577C" w:rsidR="006E2296" w:rsidP="0071577C" w:rsidRDefault="006E2296" w14:paraId="01E2C9B6"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4,7</w:t>
            </w:r>
          </w:p>
        </w:tc>
        <w:tc>
          <w:tcPr>
            <w:tcW w:w="992" w:type="dxa"/>
            <w:tcBorders>
              <w:top w:val="nil"/>
              <w:left w:val="nil"/>
              <w:right w:val="nil"/>
            </w:tcBorders>
            <w:shd w:val="clear" w:color="auto" w:fill="auto"/>
            <w:noWrap/>
          </w:tcPr>
          <w:p w:rsidRPr="0071577C" w:rsidR="006E2296" w:rsidP="0071577C" w:rsidRDefault="006E2296" w14:paraId="01E2C9B7"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1,1</w:t>
            </w:r>
          </w:p>
        </w:tc>
        <w:tc>
          <w:tcPr>
            <w:tcW w:w="2268" w:type="dxa"/>
            <w:tcBorders>
              <w:top w:val="nil"/>
              <w:left w:val="nil"/>
              <w:right w:val="nil"/>
            </w:tcBorders>
            <w:shd w:val="clear" w:color="auto" w:fill="auto"/>
            <w:noWrap/>
          </w:tcPr>
          <w:p w:rsidRPr="0071577C" w:rsidR="006E2296" w:rsidP="0071577C" w:rsidRDefault="006E2296" w14:paraId="01E2C9B8"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4 700</w:t>
            </w:r>
          </w:p>
        </w:tc>
      </w:tr>
      <w:tr w:rsidRPr="0071577C" w:rsidR="006E2296" w:rsidTr="008243A2" w14:paraId="01E2C9BF" w14:textId="77777777">
        <w:trPr>
          <w:trHeight w:val="255"/>
        </w:trPr>
        <w:tc>
          <w:tcPr>
            <w:tcW w:w="574" w:type="dxa"/>
            <w:tcBorders>
              <w:top w:val="nil"/>
              <w:left w:val="nil"/>
              <w:bottom w:val="single" w:color="auto" w:sz="4" w:space="0"/>
              <w:right w:val="nil"/>
            </w:tcBorders>
            <w:shd w:val="clear" w:color="auto" w:fill="auto"/>
            <w:noWrap/>
            <w:vAlign w:val="bottom"/>
            <w:hideMark/>
          </w:tcPr>
          <w:p w:rsidRPr="0071577C" w:rsidR="006E2296" w:rsidP="0071577C" w:rsidRDefault="006E2296" w14:paraId="01E2C9BA"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10</w:t>
            </w:r>
          </w:p>
        </w:tc>
        <w:tc>
          <w:tcPr>
            <w:tcW w:w="1694" w:type="dxa"/>
            <w:tcBorders>
              <w:top w:val="nil"/>
              <w:left w:val="nil"/>
              <w:bottom w:val="single" w:color="auto" w:sz="4" w:space="0"/>
              <w:right w:val="nil"/>
            </w:tcBorders>
            <w:shd w:val="clear" w:color="auto" w:fill="auto"/>
            <w:noWrap/>
            <w:vAlign w:val="bottom"/>
            <w:hideMark/>
          </w:tcPr>
          <w:p w:rsidRPr="0071577C" w:rsidR="006E2296" w:rsidP="008243A2" w:rsidRDefault="008243A2" w14:paraId="01E2C9BB" w14:textId="62A97993">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center"/>
              <w:textAlignment w:val="baseline"/>
              <w:rPr>
                <w:rFonts w:eastAsia="Times New Roman" w:cstheme="minorHAnsi"/>
                <w:kern w:val="0"/>
                <w:sz w:val="20"/>
                <w:szCs w:val="20"/>
                <w:lang w:eastAsia="sv-SE"/>
                <w14:numSpacing w14:val="default"/>
              </w:rPr>
            </w:pPr>
            <w:r>
              <w:rPr>
                <w:rFonts w:eastAsia="Times New Roman" w:cstheme="minorHAnsi"/>
                <w:kern w:val="0"/>
                <w:sz w:val="20"/>
                <w:szCs w:val="20"/>
                <w:lang w:eastAsia="sv-SE"/>
                <w14:numSpacing w14:val="default"/>
              </w:rPr>
              <w:t xml:space="preserve">          </w:t>
            </w:r>
            <w:r w:rsidRPr="0071577C" w:rsidR="00F5363F">
              <w:rPr>
                <w:rFonts w:eastAsia="Times New Roman" w:cstheme="minorHAnsi"/>
                <w:kern w:val="0"/>
                <w:sz w:val="20"/>
                <w:szCs w:val="20"/>
                <w:lang w:eastAsia="sv-SE"/>
                <w14:numSpacing w14:val="default"/>
              </w:rPr>
              <w:t>468–</w:t>
            </w:r>
          </w:p>
        </w:tc>
        <w:tc>
          <w:tcPr>
            <w:tcW w:w="1843" w:type="dxa"/>
            <w:tcBorders>
              <w:top w:val="nil"/>
              <w:left w:val="nil"/>
              <w:bottom w:val="single" w:color="auto" w:sz="4" w:space="0"/>
              <w:right w:val="nil"/>
            </w:tcBorders>
          </w:tcPr>
          <w:p w:rsidRPr="0071577C" w:rsidR="006E2296" w:rsidP="0071577C" w:rsidRDefault="006E2296" w14:paraId="01E2C9BC"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6,2</w:t>
            </w:r>
          </w:p>
        </w:tc>
        <w:tc>
          <w:tcPr>
            <w:tcW w:w="992" w:type="dxa"/>
            <w:tcBorders>
              <w:top w:val="nil"/>
              <w:left w:val="nil"/>
              <w:bottom w:val="single" w:color="auto" w:sz="4" w:space="0"/>
              <w:right w:val="nil"/>
            </w:tcBorders>
            <w:shd w:val="clear" w:color="auto" w:fill="auto"/>
            <w:noWrap/>
          </w:tcPr>
          <w:p w:rsidRPr="0071577C" w:rsidR="006E2296" w:rsidP="0071577C" w:rsidRDefault="006E2296" w14:paraId="01E2C9BD"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0,8</w:t>
            </w:r>
          </w:p>
        </w:tc>
        <w:tc>
          <w:tcPr>
            <w:tcW w:w="2268" w:type="dxa"/>
            <w:tcBorders>
              <w:top w:val="nil"/>
              <w:left w:val="nil"/>
              <w:bottom w:val="single" w:color="auto" w:sz="4" w:space="0"/>
              <w:right w:val="nil"/>
            </w:tcBorders>
            <w:shd w:val="clear" w:color="auto" w:fill="auto"/>
            <w:noWrap/>
          </w:tcPr>
          <w:p w:rsidRPr="0071577C" w:rsidR="006E2296" w:rsidP="0071577C" w:rsidRDefault="006E2296" w14:paraId="01E2C9BE"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eastAsia="Times New Roman" w:cstheme="minorHAnsi"/>
                <w:kern w:val="0"/>
                <w:sz w:val="20"/>
                <w:szCs w:val="20"/>
                <w:lang w:eastAsia="sv-SE"/>
                <w14:numSpacing w14:val="default"/>
              </w:rPr>
            </w:pPr>
            <w:r w:rsidRPr="0071577C">
              <w:rPr>
                <w:rFonts w:eastAsia="Times New Roman" w:cstheme="minorHAnsi"/>
                <w:kern w:val="0"/>
                <w:sz w:val="20"/>
                <w:szCs w:val="20"/>
                <w:lang w:eastAsia="sv-SE"/>
                <w14:numSpacing w14:val="default"/>
              </w:rPr>
              <w:t>6 200</w:t>
            </w:r>
          </w:p>
        </w:tc>
      </w:tr>
    </w:tbl>
    <w:p w:rsidRPr="008243A2" w:rsidR="006E2296" w:rsidP="008243A2" w:rsidRDefault="006E2296" w14:paraId="01E2C9C0" w14:textId="7CE023DF">
      <w:pPr>
        <w:pStyle w:val="Normalutanindragellerluft"/>
      </w:pPr>
      <w:r w:rsidRPr="008243A2">
        <w:rPr>
          <w:sz w:val="20"/>
          <w:szCs w:val="20"/>
        </w:rPr>
        <w:t>Källa: Riksdagens utredningstjänst</w:t>
      </w:r>
      <w:r w:rsidRPr="008243A2" w:rsidR="00F5363F">
        <w:t>.</w:t>
      </w:r>
    </w:p>
    <w:p w:rsidRPr="008243A2" w:rsidR="00322F61" w:rsidP="008243A2" w:rsidRDefault="00322F61" w14:paraId="01E2C9C2" w14:textId="77777777">
      <w:pPr>
        <w:pStyle w:val="Normalutanindragellerluft"/>
        <w:spacing w:before="150"/>
      </w:pPr>
      <w:r w:rsidRPr="008243A2">
        <w:t xml:space="preserve">En analys baserad på inkomstdecil åskådliggörs i tabell 3. Inkomstdecilerna </w:t>
      </w:r>
      <w:r w:rsidRPr="008243A2" w:rsidR="00C52911">
        <w:t>är baserade</w:t>
      </w:r>
      <w:r w:rsidRPr="008243A2">
        <w:t xml:space="preserve"> </w:t>
      </w:r>
      <w:r w:rsidRPr="008243A2" w:rsidR="00C52911">
        <w:t>på individuell</w:t>
      </w:r>
      <w:r w:rsidRPr="008243A2">
        <w:t xml:space="preserve"> årsinkomst. </w:t>
      </w:r>
    </w:p>
    <w:p w:rsidRPr="008243A2" w:rsidR="006E2296" w:rsidP="008243A2" w:rsidRDefault="00906BDF" w14:paraId="01E2C9C5" w14:textId="77777777">
      <w:pPr>
        <w:pStyle w:val="Tabellrubrik"/>
        <w:spacing w:before="240"/>
      </w:pPr>
      <w:r w:rsidRPr="008243A2">
        <w:t>Figur 4</w:t>
      </w:r>
    </w:p>
    <w:p w:rsidRPr="004E07A6" w:rsidR="006E2296" w:rsidP="005A5BC3" w:rsidRDefault="006E2296" w14:paraId="01E2C9C6" w14:textId="77777777">
      <w:pPr>
        <w:widowControl w:val="0"/>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noProof/>
          <w:kern w:val="0"/>
          <w:sz w:val="20"/>
          <w:szCs w:val="36"/>
          <w:lang w:eastAsia="sv-SE"/>
          <w14:numSpacing w14:val="default"/>
        </w:rPr>
        <w:drawing>
          <wp:inline distT="0" distB="0" distL="0" distR="0" wp14:anchorId="01E2DB63" wp14:editId="528105CD">
            <wp:extent cx="4144107" cy="3346470"/>
            <wp:effectExtent l="0" t="0" r="8890" b="635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2987" cy="3402092"/>
                    </a:xfrm>
                    <a:prstGeom prst="rect">
                      <a:avLst/>
                    </a:prstGeom>
                    <a:noFill/>
                  </pic:spPr>
                </pic:pic>
              </a:graphicData>
            </a:graphic>
          </wp:inline>
        </w:drawing>
      </w:r>
    </w:p>
    <w:p w:rsidRPr="00FE6F52" w:rsidR="006E2296" w:rsidP="008243A2" w:rsidRDefault="006E2296" w14:paraId="01E2C9C7" w14:textId="682FAC4D">
      <w:pPr>
        <w:pStyle w:val="Normalutanindragellerluft"/>
        <w:rPr>
          <w:sz w:val="20"/>
          <w:szCs w:val="20"/>
        </w:rPr>
      </w:pPr>
      <w:r w:rsidRPr="00FE6F52">
        <w:rPr>
          <w:sz w:val="20"/>
          <w:szCs w:val="20"/>
        </w:rPr>
        <w:t>Källa</w:t>
      </w:r>
      <w:r w:rsidRPr="00FE6F52" w:rsidR="00C52911">
        <w:rPr>
          <w:sz w:val="20"/>
          <w:szCs w:val="20"/>
        </w:rPr>
        <w:t>: Riksdagens u</w:t>
      </w:r>
      <w:r w:rsidRPr="00FE6F52">
        <w:rPr>
          <w:sz w:val="20"/>
          <w:szCs w:val="20"/>
        </w:rPr>
        <w:t>tredningstjänst</w:t>
      </w:r>
      <w:r w:rsidRPr="00FE6F52" w:rsidR="00F5363F">
        <w:rPr>
          <w:sz w:val="20"/>
          <w:szCs w:val="20"/>
        </w:rPr>
        <w:t>.</w:t>
      </w:r>
    </w:p>
    <w:p w:rsidRPr="008243A2" w:rsidR="006E2296" w:rsidP="008243A2" w:rsidRDefault="00906BDF" w14:paraId="01E2C9C9" w14:textId="77777777">
      <w:pPr>
        <w:pStyle w:val="Normalutanindragellerluft"/>
        <w:spacing w:before="150"/>
      </w:pPr>
      <w:r w:rsidRPr="008243A2">
        <w:t>En analys baserad på inkomstdecil åskådliggörs i figur 4 (procentuell förändring</w:t>
      </w:r>
      <w:r w:rsidRPr="008243A2" w:rsidR="00322F61">
        <w:t>)</w:t>
      </w:r>
      <w:r w:rsidRPr="008243A2" w:rsidR="006E2296">
        <w:t>.</w:t>
      </w:r>
      <w:r w:rsidRPr="008243A2" w:rsidR="00322F61">
        <w:t xml:space="preserve"> </w:t>
      </w:r>
      <w:r w:rsidRPr="008243A2">
        <w:t>Av de analyserade reformerna så når över hälften av satsningarna de 3 lägsta decilerna, d.v.s. Sverigedemokraternas budget riktas främst till individer med låga inkomster.</w:t>
      </w:r>
    </w:p>
    <w:p w:rsidR="006E2296" w:rsidP="006E2296" w:rsidRDefault="006E2296" w14:paraId="01E2C9CA" w14:textId="6068860D">
      <w:pPr>
        <w:widowControl w:val="0"/>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p>
    <w:p w:rsidRPr="004E07A6" w:rsidR="007C0E90" w:rsidP="006E2296" w:rsidRDefault="007C0E90" w14:paraId="24EB7ACA" w14:textId="77777777">
      <w:pPr>
        <w:widowControl w:val="0"/>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p>
    <w:p w:rsidRPr="008243A2" w:rsidR="006E2296" w:rsidP="007C0E90" w:rsidRDefault="00906BDF" w14:paraId="01E2C9CB" w14:textId="7D34B39E">
      <w:pPr>
        <w:pStyle w:val="Tabellrubrik"/>
        <w:keepNext/>
      </w:pPr>
      <w:r w:rsidRPr="008243A2">
        <w:t>Tabell 4</w:t>
      </w:r>
      <w:r w:rsidRPr="008243A2" w:rsidR="006E2296">
        <w:t xml:space="preserve"> Effekten på ekonomisk standard av tio förslag uppdelad på </w:t>
      </w:r>
      <w:r w:rsidRPr="008243A2" w:rsidR="00322F61">
        <w:t>åldersdecil</w:t>
      </w:r>
      <w:r w:rsidRPr="008243A2" w:rsidR="006E2296">
        <w:t>, 2019</w:t>
      </w:r>
    </w:p>
    <w:tbl>
      <w:tblPr>
        <w:tblW w:w="7088" w:type="dxa"/>
        <w:tblCellMar>
          <w:left w:w="70" w:type="dxa"/>
          <w:right w:w="70" w:type="dxa"/>
        </w:tblCellMar>
        <w:tblLook w:val="04A0" w:firstRow="1" w:lastRow="0" w:firstColumn="1" w:lastColumn="0" w:noHBand="0" w:noVBand="1"/>
      </w:tblPr>
      <w:tblGrid>
        <w:gridCol w:w="1701"/>
        <w:gridCol w:w="1701"/>
        <w:gridCol w:w="1276"/>
        <w:gridCol w:w="2410"/>
      </w:tblGrid>
      <w:tr w:rsidRPr="00FE6F52" w:rsidR="006E2296" w:rsidTr="00FE6F52" w14:paraId="01E2C9D0" w14:textId="77777777">
        <w:trPr>
          <w:trHeight w:val="541"/>
        </w:trPr>
        <w:tc>
          <w:tcPr>
            <w:tcW w:w="1701" w:type="dxa"/>
            <w:tcBorders>
              <w:top w:val="single" w:color="auto" w:sz="4" w:space="0"/>
              <w:left w:val="nil"/>
              <w:bottom w:val="single" w:color="auto" w:sz="4" w:space="0"/>
              <w:right w:val="nil"/>
            </w:tcBorders>
            <w:shd w:val="clear" w:color="auto" w:fill="auto"/>
            <w:hideMark/>
          </w:tcPr>
          <w:p w:rsidRPr="00FE6F52" w:rsidR="006E2296" w:rsidP="007C0E90" w:rsidRDefault="006E2296" w14:paraId="01E2C9CC" w14:textId="77777777">
            <w:pPr>
              <w:keepNext/>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b/>
                <w:kern w:val="0"/>
                <w:sz w:val="20"/>
                <w:szCs w:val="20"/>
                <w:lang w:eastAsia="sv-SE"/>
                <w14:numSpacing w14:val="default"/>
              </w:rPr>
            </w:pPr>
            <w:r w:rsidRPr="00FE6F52">
              <w:rPr>
                <w:rFonts w:ascii="Times New Roman" w:hAnsi="Times New Roman" w:eastAsia="Times New Roman" w:cs="Times New Roman"/>
                <w:b/>
                <w:kern w:val="0"/>
                <w:sz w:val="20"/>
                <w:szCs w:val="20"/>
                <w:lang w:eastAsia="sv-SE"/>
                <w14:numSpacing w14:val="default"/>
              </w:rPr>
              <w:t>Ålder</w:t>
            </w:r>
          </w:p>
        </w:tc>
        <w:tc>
          <w:tcPr>
            <w:tcW w:w="1701" w:type="dxa"/>
            <w:tcBorders>
              <w:top w:val="single" w:color="auto" w:sz="4" w:space="0"/>
              <w:left w:val="nil"/>
              <w:bottom w:val="single" w:color="auto" w:sz="4" w:space="0"/>
              <w:right w:val="nil"/>
            </w:tcBorders>
            <w:vAlign w:val="bottom"/>
          </w:tcPr>
          <w:p w:rsidRPr="00FE6F52" w:rsidR="006E2296" w:rsidP="007C0E90" w:rsidRDefault="006E2296" w14:paraId="01E2C9CD" w14:textId="77777777">
            <w:pPr>
              <w:keepNext/>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b/>
                <w:kern w:val="0"/>
                <w:sz w:val="20"/>
                <w:szCs w:val="20"/>
                <w:lang w:eastAsia="sv-SE"/>
                <w14:numSpacing w14:val="default"/>
              </w:rPr>
            </w:pPr>
            <w:r w:rsidRPr="00FE6F52">
              <w:rPr>
                <w:rFonts w:ascii="Times New Roman" w:hAnsi="Times New Roman" w:eastAsia="Times New Roman" w:cs="Times New Roman"/>
                <w:b/>
                <w:kern w:val="0"/>
                <w:sz w:val="20"/>
                <w:szCs w:val="20"/>
                <w:lang w:eastAsia="sv-SE"/>
                <w14:numSpacing w14:val="default"/>
              </w:rPr>
              <w:t>Mdkr, ekonomisk standard</w:t>
            </w:r>
          </w:p>
        </w:tc>
        <w:tc>
          <w:tcPr>
            <w:tcW w:w="1276" w:type="dxa"/>
            <w:tcBorders>
              <w:top w:val="single" w:color="auto" w:sz="4" w:space="0"/>
              <w:left w:val="nil"/>
              <w:bottom w:val="single" w:color="auto" w:sz="4" w:space="0"/>
              <w:right w:val="nil"/>
            </w:tcBorders>
            <w:shd w:val="clear" w:color="auto" w:fill="auto"/>
            <w:hideMark/>
          </w:tcPr>
          <w:p w:rsidRPr="00FE6F52" w:rsidR="006E2296" w:rsidP="007C0E90" w:rsidRDefault="006E2296" w14:paraId="01E2C9CE" w14:textId="77777777">
            <w:pPr>
              <w:keepNext/>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b/>
                <w:kern w:val="0"/>
                <w:sz w:val="20"/>
                <w:szCs w:val="20"/>
                <w:lang w:eastAsia="sv-SE"/>
                <w14:numSpacing w14:val="default"/>
              </w:rPr>
            </w:pPr>
            <w:r w:rsidRPr="00FE6F52">
              <w:rPr>
                <w:rFonts w:ascii="Times New Roman" w:hAnsi="Times New Roman" w:eastAsia="Times New Roman" w:cs="Times New Roman"/>
                <w:b/>
                <w:kern w:val="0"/>
                <w:sz w:val="20"/>
                <w:szCs w:val="20"/>
                <w:lang w:eastAsia="sv-SE"/>
                <w14:numSpacing w14:val="default"/>
              </w:rPr>
              <w:t>%</w:t>
            </w:r>
          </w:p>
        </w:tc>
        <w:tc>
          <w:tcPr>
            <w:tcW w:w="2410" w:type="dxa"/>
            <w:tcBorders>
              <w:top w:val="single" w:color="auto" w:sz="4" w:space="0"/>
              <w:left w:val="nil"/>
              <w:bottom w:val="single" w:color="auto" w:sz="4" w:space="0"/>
              <w:right w:val="nil"/>
            </w:tcBorders>
            <w:shd w:val="clear" w:color="auto" w:fill="auto"/>
            <w:vAlign w:val="bottom"/>
            <w:hideMark/>
          </w:tcPr>
          <w:p w:rsidRPr="00FE6F52" w:rsidR="006E2296" w:rsidP="007C0E90" w:rsidRDefault="006E2296" w14:paraId="01E2C9CF" w14:textId="77777777">
            <w:pPr>
              <w:keepNext/>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b/>
                <w:kern w:val="0"/>
                <w:sz w:val="20"/>
                <w:szCs w:val="20"/>
                <w:lang w:eastAsia="sv-SE"/>
                <w14:numSpacing w14:val="default"/>
              </w:rPr>
            </w:pPr>
            <w:r w:rsidRPr="00FE6F52">
              <w:rPr>
                <w:rFonts w:ascii="Times New Roman" w:hAnsi="Times New Roman" w:eastAsia="Times New Roman" w:cs="Times New Roman"/>
                <w:b/>
                <w:kern w:val="0"/>
                <w:sz w:val="20"/>
                <w:szCs w:val="20"/>
                <w:lang w:eastAsia="sv-SE"/>
                <w14:numSpacing w14:val="default"/>
              </w:rPr>
              <w:t>Snitt i kr, ekonomisk standard</w:t>
            </w:r>
          </w:p>
        </w:tc>
      </w:tr>
      <w:tr w:rsidRPr="008243A2" w:rsidR="006E2296" w:rsidTr="00FE6F52" w14:paraId="01E2C9D5" w14:textId="77777777">
        <w:trPr>
          <w:trHeight w:val="255"/>
        </w:trPr>
        <w:tc>
          <w:tcPr>
            <w:tcW w:w="1701" w:type="dxa"/>
            <w:tcBorders>
              <w:top w:val="single" w:color="auto" w:sz="2" w:space="0"/>
              <w:left w:val="nil"/>
              <w:bottom w:val="nil"/>
              <w:right w:val="nil"/>
            </w:tcBorders>
            <w:shd w:val="clear" w:color="auto" w:fill="auto"/>
            <w:noWrap/>
            <w:vAlign w:val="bottom"/>
          </w:tcPr>
          <w:p w:rsidRPr="008243A2" w:rsidR="006E2296" w:rsidP="008243A2" w:rsidRDefault="006E2296" w14:paraId="01E2C9D1" w14:textId="0C894FCB">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0</w:t>
            </w:r>
            <w:r w:rsidRPr="008243A2" w:rsidR="00F5363F">
              <w:rPr>
                <w:rFonts w:ascii="Times New Roman" w:hAnsi="Times New Roman" w:eastAsia="Times New Roman" w:cs="Times New Roman"/>
                <w:kern w:val="0"/>
                <w:sz w:val="20"/>
                <w:szCs w:val="20"/>
                <w:lang w:eastAsia="sv-SE"/>
                <w14:numSpacing w14:val="default"/>
              </w:rPr>
              <w:t>–</w:t>
            </w:r>
            <w:r w:rsidRPr="008243A2">
              <w:rPr>
                <w:rFonts w:ascii="Times New Roman" w:hAnsi="Times New Roman" w:eastAsia="Times New Roman" w:cs="Times New Roman"/>
                <w:kern w:val="0"/>
                <w:sz w:val="20"/>
                <w:szCs w:val="20"/>
                <w:lang w:eastAsia="sv-SE"/>
                <w14:numSpacing w14:val="default"/>
              </w:rPr>
              <w:t>19</w:t>
            </w:r>
          </w:p>
        </w:tc>
        <w:tc>
          <w:tcPr>
            <w:tcW w:w="1701" w:type="dxa"/>
            <w:tcBorders>
              <w:top w:val="single" w:color="auto" w:sz="2" w:space="0"/>
              <w:left w:val="nil"/>
              <w:bottom w:val="nil"/>
              <w:right w:val="nil"/>
            </w:tcBorders>
          </w:tcPr>
          <w:p w:rsidRPr="008243A2" w:rsidR="006E2296" w:rsidP="008243A2" w:rsidRDefault="006E2296" w14:paraId="01E2C9D2"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4,3</w:t>
            </w:r>
          </w:p>
        </w:tc>
        <w:tc>
          <w:tcPr>
            <w:tcW w:w="1276" w:type="dxa"/>
            <w:tcBorders>
              <w:top w:val="single" w:color="auto" w:sz="2" w:space="0"/>
              <w:left w:val="nil"/>
              <w:bottom w:val="nil"/>
              <w:right w:val="nil"/>
            </w:tcBorders>
            <w:shd w:val="clear" w:color="auto" w:fill="auto"/>
            <w:noWrap/>
          </w:tcPr>
          <w:p w:rsidRPr="008243A2" w:rsidR="006E2296" w:rsidP="008243A2" w:rsidRDefault="006E2296" w14:paraId="01E2C9D3"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0,7</w:t>
            </w:r>
          </w:p>
        </w:tc>
        <w:tc>
          <w:tcPr>
            <w:tcW w:w="2410" w:type="dxa"/>
            <w:tcBorders>
              <w:top w:val="single" w:color="auto" w:sz="2" w:space="0"/>
              <w:left w:val="nil"/>
              <w:bottom w:val="nil"/>
              <w:right w:val="nil"/>
            </w:tcBorders>
            <w:shd w:val="clear" w:color="auto" w:fill="auto"/>
            <w:noWrap/>
          </w:tcPr>
          <w:p w:rsidRPr="008243A2" w:rsidR="006E2296" w:rsidP="008243A2" w:rsidRDefault="006E2296" w14:paraId="01E2C9D4"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1 900</w:t>
            </w:r>
          </w:p>
        </w:tc>
      </w:tr>
      <w:tr w:rsidRPr="008243A2" w:rsidR="006E2296" w:rsidTr="00FE6F52" w14:paraId="01E2C9DA" w14:textId="77777777">
        <w:trPr>
          <w:trHeight w:val="255"/>
        </w:trPr>
        <w:tc>
          <w:tcPr>
            <w:tcW w:w="1701" w:type="dxa"/>
            <w:tcBorders>
              <w:top w:val="nil"/>
              <w:left w:val="nil"/>
              <w:bottom w:val="nil"/>
              <w:right w:val="nil"/>
            </w:tcBorders>
            <w:shd w:val="clear" w:color="auto" w:fill="auto"/>
            <w:noWrap/>
            <w:vAlign w:val="bottom"/>
          </w:tcPr>
          <w:p w:rsidRPr="008243A2" w:rsidR="006E2296" w:rsidP="008243A2" w:rsidRDefault="006E2296" w14:paraId="01E2C9D6" w14:textId="6F9692F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20</w:t>
            </w:r>
            <w:r w:rsidRPr="008243A2" w:rsidR="00F5363F">
              <w:rPr>
                <w:rFonts w:ascii="Times New Roman" w:hAnsi="Times New Roman" w:eastAsia="Times New Roman" w:cs="Times New Roman"/>
                <w:kern w:val="0"/>
                <w:sz w:val="20"/>
                <w:szCs w:val="20"/>
                <w:lang w:eastAsia="sv-SE"/>
                <w14:numSpacing w14:val="default"/>
              </w:rPr>
              <w:t>–</w:t>
            </w:r>
            <w:r w:rsidRPr="008243A2">
              <w:rPr>
                <w:rFonts w:ascii="Times New Roman" w:hAnsi="Times New Roman" w:eastAsia="Times New Roman" w:cs="Times New Roman"/>
                <w:kern w:val="0"/>
                <w:sz w:val="20"/>
                <w:szCs w:val="20"/>
                <w:lang w:eastAsia="sv-SE"/>
                <w14:numSpacing w14:val="default"/>
              </w:rPr>
              <w:t>24</w:t>
            </w:r>
          </w:p>
        </w:tc>
        <w:tc>
          <w:tcPr>
            <w:tcW w:w="1701" w:type="dxa"/>
            <w:tcBorders>
              <w:top w:val="nil"/>
              <w:left w:val="nil"/>
              <w:bottom w:val="nil"/>
              <w:right w:val="nil"/>
            </w:tcBorders>
          </w:tcPr>
          <w:p w:rsidRPr="008243A2" w:rsidR="006E2296" w:rsidP="008243A2" w:rsidRDefault="006E2296" w14:paraId="01E2C9D7"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1,6</w:t>
            </w:r>
          </w:p>
        </w:tc>
        <w:tc>
          <w:tcPr>
            <w:tcW w:w="1276" w:type="dxa"/>
            <w:tcBorders>
              <w:top w:val="nil"/>
              <w:left w:val="nil"/>
              <w:bottom w:val="nil"/>
              <w:right w:val="nil"/>
            </w:tcBorders>
            <w:shd w:val="clear" w:color="auto" w:fill="auto"/>
            <w:noWrap/>
          </w:tcPr>
          <w:p w:rsidRPr="008243A2" w:rsidR="006E2296" w:rsidP="008243A2" w:rsidRDefault="006E2296" w14:paraId="01E2C9D8"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0,9</w:t>
            </w:r>
          </w:p>
        </w:tc>
        <w:tc>
          <w:tcPr>
            <w:tcW w:w="2410" w:type="dxa"/>
            <w:tcBorders>
              <w:top w:val="nil"/>
              <w:left w:val="nil"/>
              <w:bottom w:val="nil"/>
              <w:right w:val="nil"/>
            </w:tcBorders>
            <w:shd w:val="clear" w:color="auto" w:fill="auto"/>
            <w:noWrap/>
          </w:tcPr>
          <w:p w:rsidRPr="008243A2" w:rsidR="006E2296" w:rsidP="008243A2" w:rsidRDefault="006E2296" w14:paraId="01E2C9D9"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2 700</w:t>
            </w:r>
          </w:p>
        </w:tc>
      </w:tr>
      <w:tr w:rsidRPr="008243A2" w:rsidR="006E2296" w:rsidTr="00FE6F52" w14:paraId="01E2C9DF" w14:textId="77777777">
        <w:trPr>
          <w:trHeight w:val="255"/>
        </w:trPr>
        <w:tc>
          <w:tcPr>
            <w:tcW w:w="1701" w:type="dxa"/>
            <w:tcBorders>
              <w:top w:val="nil"/>
              <w:left w:val="nil"/>
              <w:bottom w:val="nil"/>
              <w:right w:val="nil"/>
            </w:tcBorders>
            <w:shd w:val="clear" w:color="auto" w:fill="auto"/>
            <w:noWrap/>
            <w:vAlign w:val="bottom"/>
          </w:tcPr>
          <w:p w:rsidRPr="008243A2" w:rsidR="006E2296" w:rsidP="008243A2" w:rsidRDefault="006E2296" w14:paraId="01E2C9DB" w14:textId="2593B1E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25</w:t>
            </w:r>
            <w:r w:rsidRPr="008243A2" w:rsidR="00F5363F">
              <w:rPr>
                <w:rFonts w:ascii="Times New Roman" w:hAnsi="Times New Roman" w:eastAsia="Times New Roman" w:cs="Times New Roman"/>
                <w:kern w:val="0"/>
                <w:sz w:val="20"/>
                <w:szCs w:val="20"/>
                <w:lang w:eastAsia="sv-SE"/>
                <w14:numSpacing w14:val="default"/>
              </w:rPr>
              <w:t>–</w:t>
            </w:r>
            <w:r w:rsidRPr="008243A2">
              <w:rPr>
                <w:rFonts w:ascii="Times New Roman" w:hAnsi="Times New Roman" w:eastAsia="Times New Roman" w:cs="Times New Roman"/>
                <w:kern w:val="0"/>
                <w:sz w:val="20"/>
                <w:szCs w:val="20"/>
                <w:lang w:eastAsia="sv-SE"/>
                <w14:numSpacing w14:val="default"/>
              </w:rPr>
              <w:t>34</w:t>
            </w:r>
          </w:p>
        </w:tc>
        <w:tc>
          <w:tcPr>
            <w:tcW w:w="1701" w:type="dxa"/>
            <w:tcBorders>
              <w:top w:val="nil"/>
              <w:left w:val="nil"/>
              <w:bottom w:val="nil"/>
              <w:right w:val="nil"/>
            </w:tcBorders>
          </w:tcPr>
          <w:p w:rsidRPr="008243A2" w:rsidR="006E2296" w:rsidP="008243A2" w:rsidRDefault="006E2296" w14:paraId="01E2C9DC"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3,2</w:t>
            </w:r>
          </w:p>
        </w:tc>
        <w:tc>
          <w:tcPr>
            <w:tcW w:w="1276" w:type="dxa"/>
            <w:tcBorders>
              <w:top w:val="nil"/>
              <w:left w:val="nil"/>
              <w:bottom w:val="nil"/>
              <w:right w:val="nil"/>
            </w:tcBorders>
            <w:shd w:val="clear" w:color="auto" w:fill="auto"/>
            <w:noWrap/>
          </w:tcPr>
          <w:p w:rsidRPr="008243A2" w:rsidR="006E2296" w:rsidP="008243A2" w:rsidRDefault="006E2296" w14:paraId="01E2C9DD"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0,8</w:t>
            </w:r>
          </w:p>
        </w:tc>
        <w:tc>
          <w:tcPr>
            <w:tcW w:w="2410" w:type="dxa"/>
            <w:tcBorders>
              <w:top w:val="nil"/>
              <w:left w:val="nil"/>
              <w:bottom w:val="nil"/>
              <w:right w:val="nil"/>
            </w:tcBorders>
            <w:shd w:val="clear" w:color="auto" w:fill="auto"/>
            <w:noWrap/>
          </w:tcPr>
          <w:p w:rsidRPr="008243A2" w:rsidR="006E2296" w:rsidP="008243A2" w:rsidRDefault="006E2296" w14:paraId="01E2C9DE"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2 400</w:t>
            </w:r>
          </w:p>
        </w:tc>
      </w:tr>
      <w:tr w:rsidRPr="008243A2" w:rsidR="006E2296" w:rsidTr="00FE6F52" w14:paraId="01E2C9E4" w14:textId="77777777">
        <w:trPr>
          <w:trHeight w:val="255"/>
        </w:trPr>
        <w:tc>
          <w:tcPr>
            <w:tcW w:w="1701" w:type="dxa"/>
            <w:tcBorders>
              <w:top w:val="nil"/>
              <w:left w:val="nil"/>
              <w:bottom w:val="nil"/>
              <w:right w:val="nil"/>
            </w:tcBorders>
            <w:shd w:val="clear" w:color="auto" w:fill="auto"/>
            <w:noWrap/>
            <w:vAlign w:val="bottom"/>
          </w:tcPr>
          <w:p w:rsidRPr="008243A2" w:rsidR="006E2296" w:rsidP="008243A2" w:rsidRDefault="006E2296" w14:paraId="01E2C9E0" w14:textId="4D29A0DD">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35</w:t>
            </w:r>
            <w:r w:rsidRPr="008243A2" w:rsidR="00F5363F">
              <w:rPr>
                <w:rFonts w:ascii="Times New Roman" w:hAnsi="Times New Roman" w:eastAsia="Times New Roman" w:cs="Times New Roman"/>
                <w:kern w:val="0"/>
                <w:sz w:val="20"/>
                <w:szCs w:val="20"/>
                <w:lang w:eastAsia="sv-SE"/>
                <w14:numSpacing w14:val="default"/>
              </w:rPr>
              <w:t>–</w:t>
            </w:r>
            <w:r w:rsidRPr="008243A2">
              <w:rPr>
                <w:rFonts w:ascii="Times New Roman" w:hAnsi="Times New Roman" w:eastAsia="Times New Roman" w:cs="Times New Roman"/>
                <w:kern w:val="0"/>
                <w:sz w:val="20"/>
                <w:szCs w:val="20"/>
                <w:lang w:eastAsia="sv-SE"/>
                <w14:numSpacing w14:val="default"/>
              </w:rPr>
              <w:t>44</w:t>
            </w:r>
          </w:p>
        </w:tc>
        <w:tc>
          <w:tcPr>
            <w:tcW w:w="1701" w:type="dxa"/>
            <w:tcBorders>
              <w:top w:val="nil"/>
              <w:left w:val="nil"/>
              <w:bottom w:val="nil"/>
              <w:right w:val="nil"/>
            </w:tcBorders>
          </w:tcPr>
          <w:p w:rsidRPr="008243A2" w:rsidR="006E2296" w:rsidP="008243A2" w:rsidRDefault="006E2296" w14:paraId="01E2C9E1"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2,3</w:t>
            </w:r>
          </w:p>
        </w:tc>
        <w:tc>
          <w:tcPr>
            <w:tcW w:w="1276" w:type="dxa"/>
            <w:tcBorders>
              <w:top w:val="nil"/>
              <w:left w:val="nil"/>
              <w:bottom w:val="nil"/>
              <w:right w:val="nil"/>
            </w:tcBorders>
            <w:shd w:val="clear" w:color="auto" w:fill="auto"/>
            <w:noWrap/>
          </w:tcPr>
          <w:p w:rsidRPr="008243A2" w:rsidR="006E2296" w:rsidP="008243A2" w:rsidRDefault="006E2296" w14:paraId="01E2C9E2"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0,6</w:t>
            </w:r>
          </w:p>
        </w:tc>
        <w:tc>
          <w:tcPr>
            <w:tcW w:w="2410" w:type="dxa"/>
            <w:tcBorders>
              <w:top w:val="nil"/>
              <w:left w:val="nil"/>
              <w:bottom w:val="nil"/>
              <w:right w:val="nil"/>
            </w:tcBorders>
            <w:shd w:val="clear" w:color="auto" w:fill="auto"/>
            <w:noWrap/>
          </w:tcPr>
          <w:p w:rsidRPr="008243A2" w:rsidR="006E2296" w:rsidP="008243A2" w:rsidRDefault="006E2296" w14:paraId="01E2C9E3"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1 800</w:t>
            </w:r>
          </w:p>
        </w:tc>
      </w:tr>
      <w:tr w:rsidRPr="008243A2" w:rsidR="006E2296" w:rsidTr="00FE6F52" w14:paraId="01E2C9E9" w14:textId="77777777">
        <w:trPr>
          <w:trHeight w:val="255"/>
        </w:trPr>
        <w:tc>
          <w:tcPr>
            <w:tcW w:w="1701" w:type="dxa"/>
            <w:tcBorders>
              <w:top w:val="nil"/>
              <w:left w:val="nil"/>
              <w:bottom w:val="nil"/>
              <w:right w:val="nil"/>
            </w:tcBorders>
            <w:shd w:val="clear" w:color="auto" w:fill="auto"/>
            <w:noWrap/>
            <w:vAlign w:val="bottom"/>
          </w:tcPr>
          <w:p w:rsidRPr="008243A2" w:rsidR="006E2296" w:rsidP="008243A2" w:rsidRDefault="006E2296" w14:paraId="01E2C9E5" w14:textId="58DB803D">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45</w:t>
            </w:r>
            <w:r w:rsidRPr="008243A2" w:rsidR="00F5363F">
              <w:rPr>
                <w:rFonts w:ascii="Times New Roman" w:hAnsi="Times New Roman" w:eastAsia="Times New Roman" w:cs="Times New Roman"/>
                <w:kern w:val="0"/>
                <w:sz w:val="20"/>
                <w:szCs w:val="20"/>
                <w:lang w:eastAsia="sv-SE"/>
                <w14:numSpacing w14:val="default"/>
              </w:rPr>
              <w:t>–</w:t>
            </w:r>
            <w:r w:rsidRPr="008243A2">
              <w:rPr>
                <w:rFonts w:ascii="Times New Roman" w:hAnsi="Times New Roman" w:eastAsia="Times New Roman" w:cs="Times New Roman"/>
                <w:kern w:val="0"/>
                <w:sz w:val="20"/>
                <w:szCs w:val="20"/>
                <w:lang w:eastAsia="sv-SE"/>
                <w14:numSpacing w14:val="default"/>
              </w:rPr>
              <w:t>54</w:t>
            </w:r>
          </w:p>
        </w:tc>
        <w:tc>
          <w:tcPr>
            <w:tcW w:w="1701" w:type="dxa"/>
            <w:tcBorders>
              <w:top w:val="nil"/>
              <w:left w:val="nil"/>
              <w:bottom w:val="nil"/>
              <w:right w:val="nil"/>
            </w:tcBorders>
          </w:tcPr>
          <w:p w:rsidRPr="008243A2" w:rsidR="006E2296" w:rsidP="008243A2" w:rsidRDefault="006E2296" w14:paraId="01E2C9E6"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3,5</w:t>
            </w:r>
          </w:p>
        </w:tc>
        <w:tc>
          <w:tcPr>
            <w:tcW w:w="1276" w:type="dxa"/>
            <w:tcBorders>
              <w:top w:val="nil"/>
              <w:left w:val="nil"/>
              <w:bottom w:val="nil"/>
              <w:right w:val="nil"/>
            </w:tcBorders>
            <w:shd w:val="clear" w:color="auto" w:fill="auto"/>
            <w:noWrap/>
          </w:tcPr>
          <w:p w:rsidRPr="008243A2" w:rsidR="006E2296" w:rsidP="008243A2" w:rsidRDefault="006E2296" w14:paraId="01E2C9E7"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0,7</w:t>
            </w:r>
          </w:p>
        </w:tc>
        <w:tc>
          <w:tcPr>
            <w:tcW w:w="2410" w:type="dxa"/>
            <w:tcBorders>
              <w:top w:val="nil"/>
              <w:left w:val="nil"/>
              <w:bottom w:val="nil"/>
              <w:right w:val="nil"/>
            </w:tcBorders>
            <w:shd w:val="clear" w:color="auto" w:fill="auto"/>
            <w:noWrap/>
          </w:tcPr>
          <w:p w:rsidRPr="008243A2" w:rsidR="006E2296" w:rsidP="008243A2" w:rsidRDefault="006E2296" w14:paraId="01E2C9E8"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2 600</w:t>
            </w:r>
          </w:p>
        </w:tc>
      </w:tr>
      <w:tr w:rsidRPr="008243A2" w:rsidR="006E2296" w:rsidTr="00FE6F52" w14:paraId="01E2C9EE" w14:textId="77777777">
        <w:trPr>
          <w:trHeight w:val="255"/>
        </w:trPr>
        <w:tc>
          <w:tcPr>
            <w:tcW w:w="1701" w:type="dxa"/>
            <w:tcBorders>
              <w:top w:val="nil"/>
              <w:left w:val="nil"/>
              <w:bottom w:val="nil"/>
              <w:right w:val="nil"/>
            </w:tcBorders>
            <w:shd w:val="clear" w:color="auto" w:fill="auto"/>
            <w:noWrap/>
            <w:vAlign w:val="bottom"/>
          </w:tcPr>
          <w:p w:rsidRPr="008243A2" w:rsidR="006E2296" w:rsidP="008243A2" w:rsidRDefault="006E2296" w14:paraId="01E2C9EA" w14:textId="19C0B471">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55</w:t>
            </w:r>
            <w:r w:rsidRPr="008243A2" w:rsidR="00F5363F">
              <w:rPr>
                <w:rFonts w:ascii="Times New Roman" w:hAnsi="Times New Roman" w:eastAsia="Times New Roman" w:cs="Times New Roman"/>
                <w:kern w:val="0"/>
                <w:sz w:val="20"/>
                <w:szCs w:val="20"/>
                <w:lang w:eastAsia="sv-SE"/>
                <w14:numSpacing w14:val="default"/>
              </w:rPr>
              <w:t>–</w:t>
            </w:r>
            <w:r w:rsidRPr="008243A2">
              <w:rPr>
                <w:rFonts w:ascii="Times New Roman" w:hAnsi="Times New Roman" w:eastAsia="Times New Roman" w:cs="Times New Roman"/>
                <w:kern w:val="0"/>
                <w:sz w:val="20"/>
                <w:szCs w:val="20"/>
                <w:lang w:eastAsia="sv-SE"/>
                <w14:numSpacing w14:val="default"/>
              </w:rPr>
              <w:t>64</w:t>
            </w:r>
          </w:p>
        </w:tc>
        <w:tc>
          <w:tcPr>
            <w:tcW w:w="1701" w:type="dxa"/>
            <w:tcBorders>
              <w:top w:val="nil"/>
              <w:left w:val="nil"/>
              <w:bottom w:val="nil"/>
              <w:right w:val="nil"/>
            </w:tcBorders>
          </w:tcPr>
          <w:p w:rsidRPr="008243A2" w:rsidR="006E2296" w:rsidP="008243A2" w:rsidRDefault="006E2296" w14:paraId="01E2C9EB"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4,2</w:t>
            </w:r>
          </w:p>
        </w:tc>
        <w:tc>
          <w:tcPr>
            <w:tcW w:w="1276" w:type="dxa"/>
            <w:tcBorders>
              <w:top w:val="nil"/>
              <w:left w:val="nil"/>
              <w:bottom w:val="nil"/>
              <w:right w:val="nil"/>
            </w:tcBorders>
            <w:shd w:val="clear" w:color="auto" w:fill="auto"/>
            <w:noWrap/>
          </w:tcPr>
          <w:p w:rsidRPr="008243A2" w:rsidR="006E2296" w:rsidP="008243A2" w:rsidRDefault="006E2296" w14:paraId="01E2C9EC"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0,9</w:t>
            </w:r>
          </w:p>
        </w:tc>
        <w:tc>
          <w:tcPr>
            <w:tcW w:w="2410" w:type="dxa"/>
            <w:tcBorders>
              <w:top w:val="nil"/>
              <w:left w:val="nil"/>
              <w:bottom w:val="nil"/>
              <w:right w:val="nil"/>
            </w:tcBorders>
            <w:shd w:val="clear" w:color="auto" w:fill="auto"/>
            <w:noWrap/>
          </w:tcPr>
          <w:p w:rsidRPr="008243A2" w:rsidR="006E2296" w:rsidP="008243A2" w:rsidRDefault="006E2296" w14:paraId="01E2C9ED"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3 700</w:t>
            </w:r>
          </w:p>
        </w:tc>
      </w:tr>
      <w:tr w:rsidRPr="008243A2" w:rsidR="006E2296" w:rsidTr="00FE6F52" w14:paraId="01E2C9F3" w14:textId="77777777">
        <w:trPr>
          <w:trHeight w:val="255"/>
        </w:trPr>
        <w:tc>
          <w:tcPr>
            <w:tcW w:w="1701" w:type="dxa"/>
            <w:tcBorders>
              <w:top w:val="nil"/>
              <w:left w:val="nil"/>
              <w:right w:val="nil"/>
            </w:tcBorders>
            <w:shd w:val="clear" w:color="auto" w:fill="auto"/>
            <w:noWrap/>
            <w:vAlign w:val="bottom"/>
          </w:tcPr>
          <w:p w:rsidRPr="008243A2" w:rsidR="006E2296" w:rsidP="008243A2" w:rsidRDefault="006E2296" w14:paraId="01E2C9EF" w14:textId="30ACB7C0">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65</w:t>
            </w:r>
            <w:r w:rsidRPr="008243A2" w:rsidR="00F5363F">
              <w:rPr>
                <w:rFonts w:ascii="Times New Roman" w:hAnsi="Times New Roman" w:eastAsia="Times New Roman" w:cs="Times New Roman"/>
                <w:kern w:val="0"/>
                <w:sz w:val="20"/>
                <w:szCs w:val="20"/>
                <w:lang w:eastAsia="sv-SE"/>
                <w14:numSpacing w14:val="default"/>
              </w:rPr>
              <w:t>–</w:t>
            </w:r>
            <w:r w:rsidRPr="008243A2">
              <w:rPr>
                <w:rFonts w:ascii="Times New Roman" w:hAnsi="Times New Roman" w:eastAsia="Times New Roman" w:cs="Times New Roman"/>
                <w:kern w:val="0"/>
                <w:sz w:val="20"/>
                <w:szCs w:val="20"/>
                <w:lang w:eastAsia="sv-SE"/>
                <w14:numSpacing w14:val="default"/>
              </w:rPr>
              <w:t>74</w:t>
            </w:r>
          </w:p>
        </w:tc>
        <w:tc>
          <w:tcPr>
            <w:tcW w:w="1701" w:type="dxa"/>
            <w:tcBorders>
              <w:top w:val="nil"/>
              <w:left w:val="nil"/>
              <w:right w:val="nil"/>
            </w:tcBorders>
          </w:tcPr>
          <w:p w:rsidRPr="008243A2" w:rsidR="006E2296" w:rsidP="008243A2" w:rsidRDefault="006E2296" w14:paraId="01E2C9F0"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12,2</w:t>
            </w:r>
          </w:p>
        </w:tc>
        <w:tc>
          <w:tcPr>
            <w:tcW w:w="1276" w:type="dxa"/>
            <w:tcBorders>
              <w:top w:val="nil"/>
              <w:left w:val="nil"/>
              <w:right w:val="nil"/>
            </w:tcBorders>
            <w:shd w:val="clear" w:color="auto" w:fill="auto"/>
            <w:noWrap/>
          </w:tcPr>
          <w:p w:rsidRPr="008243A2" w:rsidR="006E2296" w:rsidP="008243A2" w:rsidRDefault="006E2296" w14:paraId="01E2C9F1"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3,3</w:t>
            </w:r>
          </w:p>
        </w:tc>
        <w:tc>
          <w:tcPr>
            <w:tcW w:w="2410" w:type="dxa"/>
            <w:tcBorders>
              <w:top w:val="nil"/>
              <w:left w:val="nil"/>
              <w:right w:val="nil"/>
            </w:tcBorders>
            <w:shd w:val="clear" w:color="auto" w:fill="auto"/>
            <w:noWrap/>
          </w:tcPr>
          <w:p w:rsidRPr="008243A2" w:rsidR="006E2296" w:rsidP="008243A2" w:rsidRDefault="006E2296" w14:paraId="01E2C9F2"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11 100</w:t>
            </w:r>
          </w:p>
        </w:tc>
      </w:tr>
      <w:tr w:rsidRPr="008243A2" w:rsidR="006E2296" w:rsidTr="00FE6F52" w14:paraId="01E2C9F8" w14:textId="77777777">
        <w:trPr>
          <w:trHeight w:val="255"/>
        </w:trPr>
        <w:tc>
          <w:tcPr>
            <w:tcW w:w="1701" w:type="dxa"/>
            <w:tcBorders>
              <w:top w:val="nil"/>
              <w:left w:val="nil"/>
              <w:bottom w:val="single" w:color="auto" w:sz="2" w:space="0"/>
              <w:right w:val="nil"/>
            </w:tcBorders>
            <w:shd w:val="clear" w:color="auto" w:fill="auto"/>
            <w:noWrap/>
            <w:vAlign w:val="bottom"/>
          </w:tcPr>
          <w:p w:rsidRPr="008243A2" w:rsidR="006E2296" w:rsidP="008243A2" w:rsidRDefault="006E2296" w14:paraId="01E2C9F4" w14:textId="27EC762A">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75</w:t>
            </w:r>
            <w:r w:rsidRPr="008243A2" w:rsidR="00F5363F">
              <w:rPr>
                <w:rFonts w:ascii="Times New Roman" w:hAnsi="Times New Roman" w:eastAsia="Times New Roman" w:cs="Times New Roman"/>
                <w:kern w:val="0"/>
                <w:sz w:val="20"/>
                <w:szCs w:val="20"/>
                <w:lang w:eastAsia="sv-SE"/>
                <w14:numSpacing w14:val="default"/>
              </w:rPr>
              <w:t>–</w:t>
            </w:r>
          </w:p>
        </w:tc>
        <w:tc>
          <w:tcPr>
            <w:tcW w:w="1701" w:type="dxa"/>
            <w:tcBorders>
              <w:top w:val="nil"/>
              <w:left w:val="nil"/>
              <w:bottom w:val="single" w:color="auto" w:sz="2" w:space="0"/>
              <w:right w:val="nil"/>
            </w:tcBorders>
          </w:tcPr>
          <w:p w:rsidRPr="008243A2" w:rsidR="006E2296" w:rsidP="008243A2" w:rsidRDefault="006E2296" w14:paraId="01E2C9F5"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9,1</w:t>
            </w:r>
          </w:p>
        </w:tc>
        <w:tc>
          <w:tcPr>
            <w:tcW w:w="1276" w:type="dxa"/>
            <w:tcBorders>
              <w:top w:val="nil"/>
              <w:left w:val="nil"/>
              <w:bottom w:val="single" w:color="auto" w:sz="2" w:space="0"/>
              <w:right w:val="nil"/>
            </w:tcBorders>
            <w:shd w:val="clear" w:color="auto" w:fill="auto"/>
            <w:noWrap/>
          </w:tcPr>
          <w:p w:rsidRPr="008243A2" w:rsidR="006E2296" w:rsidP="008243A2" w:rsidRDefault="006E2296" w14:paraId="01E2C9F6"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3,8</w:t>
            </w:r>
          </w:p>
        </w:tc>
        <w:tc>
          <w:tcPr>
            <w:tcW w:w="2410" w:type="dxa"/>
            <w:tcBorders>
              <w:top w:val="nil"/>
              <w:left w:val="nil"/>
              <w:bottom w:val="single" w:color="auto" w:sz="2" w:space="0"/>
              <w:right w:val="nil"/>
            </w:tcBorders>
            <w:shd w:val="clear" w:color="auto" w:fill="auto"/>
            <w:noWrap/>
          </w:tcPr>
          <w:p w:rsidRPr="008243A2" w:rsidR="006E2296" w:rsidP="008243A2" w:rsidRDefault="006E2296" w14:paraId="01E2C9F7"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20"/>
                <w:lang w:eastAsia="sv-SE"/>
                <w14:numSpacing w14:val="default"/>
              </w:rPr>
            </w:pPr>
            <w:r w:rsidRPr="008243A2">
              <w:rPr>
                <w:rFonts w:ascii="Times New Roman" w:hAnsi="Times New Roman" w:eastAsia="Times New Roman" w:cs="Times New Roman"/>
                <w:kern w:val="0"/>
                <w:sz w:val="20"/>
                <w:szCs w:val="20"/>
                <w:lang w:eastAsia="sv-SE"/>
                <w14:numSpacing w14:val="default"/>
              </w:rPr>
              <w:t>9 500</w:t>
            </w:r>
          </w:p>
        </w:tc>
      </w:tr>
    </w:tbl>
    <w:p w:rsidRPr="00FE6F52" w:rsidR="006E2296" w:rsidP="00BB3E0D" w:rsidRDefault="006E2296" w14:paraId="01E2C9F9" w14:textId="6335CAE4">
      <w:pPr>
        <w:pStyle w:val="Normalutanindragellerluft"/>
        <w:spacing w:before="0"/>
        <w:rPr>
          <w:sz w:val="20"/>
          <w:szCs w:val="20"/>
        </w:rPr>
      </w:pPr>
      <w:r w:rsidRPr="00FE6F52">
        <w:rPr>
          <w:sz w:val="20"/>
          <w:szCs w:val="20"/>
        </w:rPr>
        <w:t>Källa: Riksdagens utredningstjänst</w:t>
      </w:r>
      <w:r w:rsidRPr="00FE6F52" w:rsidR="00F5363F">
        <w:rPr>
          <w:sz w:val="20"/>
          <w:szCs w:val="20"/>
        </w:rPr>
        <w:t>.</w:t>
      </w:r>
    </w:p>
    <w:p w:rsidRPr="00572348" w:rsidR="006E2296" w:rsidP="00BB3E0D" w:rsidRDefault="0055657E" w14:paraId="01E2C9FB" w14:textId="2118F832">
      <w:pPr>
        <w:widowControl w:val="0"/>
        <w:tabs>
          <w:tab w:val="clear" w:pos="567"/>
          <w:tab w:val="clear" w:pos="851"/>
          <w:tab w:val="clear" w:pos="1134"/>
          <w:tab w:val="clear" w:pos="1701"/>
          <w:tab w:val="clear" w:pos="2268"/>
          <w:tab w:val="clear" w:pos="4536"/>
          <w:tab w:val="clear" w:pos="9072"/>
        </w:tabs>
        <w:adjustRightInd w:val="0"/>
        <w:spacing w:before="150" w:line="276" w:lineRule="auto"/>
        <w:ind w:firstLine="0"/>
        <w:jc w:val="both"/>
        <w:textAlignment w:val="baseline"/>
        <w:rPr>
          <w:rFonts w:ascii="Times New Roman" w:hAnsi="Times New Roman" w:eastAsia="Times New Roman" w:cs="Times New Roman"/>
          <w:kern w:val="0"/>
          <w:lang w:eastAsia="sv-SE"/>
          <w14:numSpacing w14:val="default"/>
        </w:rPr>
      </w:pPr>
      <w:r>
        <w:rPr>
          <w:rFonts w:ascii="Times New Roman" w:hAnsi="Times New Roman" w:eastAsia="Times New Roman" w:cs="Times New Roman"/>
          <w:kern w:val="0"/>
          <w:lang w:eastAsia="sv-SE"/>
          <w14:numSpacing w14:val="default"/>
        </w:rPr>
        <w:t>Tabell </w:t>
      </w:r>
      <w:r w:rsidRPr="00572348" w:rsidR="00322F61">
        <w:rPr>
          <w:rFonts w:ascii="Times New Roman" w:hAnsi="Times New Roman" w:eastAsia="Times New Roman" w:cs="Times New Roman"/>
          <w:kern w:val="0"/>
          <w:lang w:eastAsia="sv-SE"/>
          <w14:numSpacing w14:val="default"/>
        </w:rPr>
        <w:t>4 visar en fördelningsanalys av Sverigedemokraternas reformer baserad på åldersdecil och anger även förändring i årsinkomst.</w:t>
      </w:r>
    </w:p>
    <w:p w:rsidRPr="00FE6F52" w:rsidR="006E2296" w:rsidP="00FE6F52" w:rsidRDefault="00322F61" w14:paraId="01E2C9FE" w14:textId="77777777">
      <w:pPr>
        <w:pStyle w:val="Tabellrubrik"/>
        <w:spacing w:before="240"/>
      </w:pPr>
      <w:r w:rsidRPr="00FE6F52">
        <w:t>Figur 5</w:t>
      </w:r>
    </w:p>
    <w:p w:rsidRPr="004E07A6" w:rsidR="006E2296" w:rsidP="00BB3E0D" w:rsidRDefault="006E2296" w14:paraId="01E2C9FF" w14:textId="77777777">
      <w:pPr>
        <w:widowControl w:val="0"/>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noProof/>
          <w:kern w:val="0"/>
          <w:sz w:val="20"/>
          <w:szCs w:val="36"/>
          <w:lang w:eastAsia="sv-SE"/>
          <w14:numSpacing w14:val="default"/>
        </w:rPr>
        <w:drawing>
          <wp:inline distT="0" distB="0" distL="0" distR="0" wp14:anchorId="01E2DB65" wp14:editId="374D3B7B">
            <wp:extent cx="3552093" cy="2868402"/>
            <wp:effectExtent l="0" t="0" r="0" b="8255"/>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6326" cy="2896046"/>
                    </a:xfrm>
                    <a:prstGeom prst="rect">
                      <a:avLst/>
                    </a:prstGeom>
                    <a:noFill/>
                  </pic:spPr>
                </pic:pic>
              </a:graphicData>
            </a:graphic>
          </wp:inline>
        </w:drawing>
      </w:r>
    </w:p>
    <w:p w:rsidRPr="00FE6F52" w:rsidR="006E2296" w:rsidP="00BB3E0D" w:rsidRDefault="006E2296" w14:paraId="01E2CA00" w14:textId="47BCAC3C">
      <w:pPr>
        <w:pStyle w:val="Normalutanindragellerluft"/>
        <w:spacing w:before="0"/>
        <w:rPr>
          <w:sz w:val="20"/>
          <w:szCs w:val="20"/>
        </w:rPr>
      </w:pPr>
      <w:r w:rsidRPr="00FE6F52">
        <w:rPr>
          <w:sz w:val="20"/>
          <w:szCs w:val="20"/>
        </w:rPr>
        <w:t>Källa: Riksdagens utredningstjänst</w:t>
      </w:r>
      <w:r w:rsidRPr="00FE6F52" w:rsidR="00F5363F">
        <w:rPr>
          <w:sz w:val="20"/>
          <w:szCs w:val="20"/>
        </w:rPr>
        <w:t>.</w:t>
      </w:r>
    </w:p>
    <w:p w:rsidRPr="00572348" w:rsidR="006E2296" w:rsidP="00BB3E0D" w:rsidRDefault="00933984" w14:paraId="01E2CA02" w14:textId="600610B2">
      <w:pPr>
        <w:widowControl w:val="0"/>
        <w:tabs>
          <w:tab w:val="clear" w:pos="567"/>
          <w:tab w:val="clear" w:pos="851"/>
          <w:tab w:val="clear" w:pos="1134"/>
          <w:tab w:val="clear" w:pos="1701"/>
          <w:tab w:val="clear" w:pos="2268"/>
          <w:tab w:val="clear" w:pos="4536"/>
          <w:tab w:val="clear" w:pos="9072"/>
        </w:tabs>
        <w:adjustRightInd w:val="0"/>
        <w:spacing w:before="150" w:line="276" w:lineRule="auto"/>
        <w:ind w:firstLine="0"/>
        <w:jc w:val="both"/>
        <w:textAlignment w:val="baseline"/>
        <w:rPr>
          <w:rFonts w:ascii="Times New Roman" w:hAnsi="Times New Roman" w:eastAsia="Times New Roman" w:cs="Times New Roman"/>
          <w:kern w:val="0"/>
          <w:lang w:eastAsia="sv-SE"/>
          <w14:numSpacing w14:val="default"/>
        </w:rPr>
      </w:pPr>
      <w:r w:rsidRPr="00572348">
        <w:rPr>
          <w:rFonts w:ascii="Times New Roman" w:hAnsi="Times New Roman" w:eastAsia="Times New Roman" w:cs="Times New Roman"/>
          <w:kern w:val="0"/>
          <w:lang w:eastAsia="sv-SE"/>
          <w14:numSpacing w14:val="default"/>
        </w:rPr>
        <w:t>F</w:t>
      </w:r>
      <w:r w:rsidR="0055657E">
        <w:rPr>
          <w:rFonts w:ascii="Times New Roman" w:hAnsi="Times New Roman" w:eastAsia="Times New Roman" w:cs="Times New Roman"/>
          <w:kern w:val="0"/>
          <w:lang w:eastAsia="sv-SE"/>
          <w14:numSpacing w14:val="default"/>
        </w:rPr>
        <w:t>igur </w:t>
      </w:r>
      <w:r w:rsidRPr="00572348">
        <w:rPr>
          <w:rFonts w:ascii="Times New Roman" w:hAnsi="Times New Roman" w:eastAsia="Times New Roman" w:cs="Times New Roman"/>
          <w:kern w:val="0"/>
          <w:lang w:eastAsia="sv-SE"/>
          <w14:numSpacing w14:val="default"/>
        </w:rPr>
        <w:t>5 visar en fördelningsanalys av Sverigedemokraternas reformer (procentuell fördelning) baserat på åldersdecil. Över hälften av satsningarna riktas till individer över 65 år.</w:t>
      </w:r>
    </w:p>
    <w:p w:rsidRPr="00BB3E0D" w:rsidR="006E2296" w:rsidP="00BB3E0D" w:rsidRDefault="006E2296" w14:paraId="01E2CA04" w14:textId="7DC62766">
      <w:pPr>
        <w:pStyle w:val="Tabellrubrik"/>
        <w:spacing w:before="240" w:line="240" w:lineRule="exact"/>
      </w:pPr>
      <w:r w:rsidRPr="00BB3E0D">
        <w:t xml:space="preserve">Tabell </w:t>
      </w:r>
      <w:r w:rsidRPr="00BB3E0D" w:rsidR="00933984">
        <w:t>5</w:t>
      </w:r>
      <w:r w:rsidRPr="00BB3E0D">
        <w:t xml:space="preserve"> Effekten på individuell disponibel inkomst av tio förslag uppdelad på kön, 2019</w:t>
      </w:r>
    </w:p>
    <w:tbl>
      <w:tblPr>
        <w:tblW w:w="6521" w:type="dxa"/>
        <w:tblCellMar>
          <w:left w:w="70" w:type="dxa"/>
          <w:right w:w="70" w:type="dxa"/>
        </w:tblCellMar>
        <w:tblLook w:val="04A0" w:firstRow="1" w:lastRow="0" w:firstColumn="1" w:lastColumn="0" w:noHBand="0" w:noVBand="1"/>
      </w:tblPr>
      <w:tblGrid>
        <w:gridCol w:w="2411"/>
        <w:gridCol w:w="850"/>
        <w:gridCol w:w="1275"/>
        <w:gridCol w:w="1985"/>
      </w:tblGrid>
      <w:tr w:rsidRPr="004E07A6" w:rsidR="006E2296" w:rsidTr="0055657E" w14:paraId="01E2CA09" w14:textId="77777777">
        <w:trPr>
          <w:trHeight w:val="451"/>
        </w:trPr>
        <w:tc>
          <w:tcPr>
            <w:tcW w:w="2411" w:type="dxa"/>
            <w:tcBorders>
              <w:top w:val="single" w:color="auto" w:sz="4" w:space="0"/>
              <w:left w:val="nil"/>
              <w:bottom w:val="single" w:color="auto" w:sz="4" w:space="0"/>
              <w:right w:val="nil"/>
            </w:tcBorders>
            <w:shd w:val="clear" w:color="auto" w:fill="auto"/>
            <w:vAlign w:val="bottom"/>
            <w:hideMark/>
          </w:tcPr>
          <w:p w:rsidRPr="0055657E" w:rsidR="006E2296" w:rsidP="0055657E" w:rsidRDefault="006E2296" w14:paraId="01E2CA05"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b/>
                <w:kern w:val="0"/>
                <w:sz w:val="20"/>
                <w:szCs w:val="36"/>
                <w:lang w:eastAsia="sv-SE"/>
                <w14:numSpacing w14:val="default"/>
              </w:rPr>
            </w:pPr>
            <w:r w:rsidRPr="0055657E">
              <w:rPr>
                <w:rFonts w:ascii="Times New Roman" w:hAnsi="Times New Roman" w:eastAsia="Times New Roman" w:cs="Times New Roman"/>
                <w:b/>
                <w:kern w:val="0"/>
                <w:sz w:val="20"/>
                <w:szCs w:val="36"/>
                <w:lang w:eastAsia="sv-SE"/>
                <w14:numSpacing w14:val="default"/>
              </w:rPr>
              <w:t>Juridiskt kön</w:t>
            </w:r>
          </w:p>
        </w:tc>
        <w:tc>
          <w:tcPr>
            <w:tcW w:w="850" w:type="dxa"/>
            <w:tcBorders>
              <w:top w:val="single" w:color="auto" w:sz="4" w:space="0"/>
              <w:left w:val="nil"/>
              <w:bottom w:val="single" w:color="auto" w:sz="4" w:space="0"/>
              <w:right w:val="nil"/>
            </w:tcBorders>
            <w:vAlign w:val="bottom"/>
          </w:tcPr>
          <w:p w:rsidRPr="0055657E" w:rsidR="006E2296" w:rsidP="0055657E" w:rsidRDefault="006E2296" w14:paraId="01E2CA06"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b/>
                <w:kern w:val="0"/>
                <w:sz w:val="20"/>
                <w:szCs w:val="36"/>
                <w:lang w:eastAsia="sv-SE"/>
                <w14:numSpacing w14:val="default"/>
              </w:rPr>
            </w:pPr>
            <w:r w:rsidRPr="0055657E">
              <w:rPr>
                <w:rFonts w:ascii="Times New Roman" w:hAnsi="Times New Roman" w:eastAsia="Times New Roman" w:cs="Times New Roman"/>
                <w:b/>
                <w:kern w:val="0"/>
                <w:sz w:val="20"/>
                <w:szCs w:val="36"/>
                <w:lang w:eastAsia="sv-SE"/>
                <w14:numSpacing w14:val="default"/>
              </w:rPr>
              <w:t>Mdkr</w:t>
            </w:r>
          </w:p>
        </w:tc>
        <w:tc>
          <w:tcPr>
            <w:tcW w:w="1275" w:type="dxa"/>
            <w:tcBorders>
              <w:top w:val="single" w:color="auto" w:sz="4" w:space="0"/>
              <w:left w:val="nil"/>
              <w:bottom w:val="single" w:color="auto" w:sz="4" w:space="0"/>
              <w:right w:val="nil"/>
            </w:tcBorders>
            <w:shd w:val="clear" w:color="auto" w:fill="auto"/>
            <w:vAlign w:val="bottom"/>
            <w:hideMark/>
          </w:tcPr>
          <w:p w:rsidRPr="0055657E" w:rsidR="006E2296" w:rsidP="0055657E" w:rsidRDefault="006E2296" w14:paraId="01E2CA07"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b/>
                <w:kern w:val="0"/>
                <w:sz w:val="20"/>
                <w:szCs w:val="36"/>
                <w:lang w:eastAsia="sv-SE"/>
                <w14:numSpacing w14:val="default"/>
              </w:rPr>
            </w:pPr>
            <w:r w:rsidRPr="0055657E">
              <w:rPr>
                <w:rFonts w:ascii="Times New Roman" w:hAnsi="Times New Roman" w:eastAsia="Times New Roman" w:cs="Times New Roman"/>
                <w:b/>
                <w:kern w:val="0"/>
                <w:sz w:val="20"/>
                <w:szCs w:val="36"/>
                <w:lang w:eastAsia="sv-SE"/>
                <w14:numSpacing w14:val="default"/>
              </w:rPr>
              <w:t>%</w:t>
            </w:r>
          </w:p>
        </w:tc>
        <w:tc>
          <w:tcPr>
            <w:tcW w:w="1985" w:type="dxa"/>
            <w:tcBorders>
              <w:top w:val="single" w:color="auto" w:sz="4" w:space="0"/>
              <w:left w:val="nil"/>
              <w:bottom w:val="single" w:color="auto" w:sz="4" w:space="0"/>
              <w:right w:val="nil"/>
            </w:tcBorders>
            <w:shd w:val="clear" w:color="auto" w:fill="auto"/>
            <w:vAlign w:val="bottom"/>
            <w:hideMark/>
          </w:tcPr>
          <w:p w:rsidRPr="0055657E" w:rsidR="006E2296" w:rsidP="0055657E" w:rsidRDefault="006E2296" w14:paraId="01E2CA08"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b/>
                <w:kern w:val="0"/>
                <w:sz w:val="20"/>
                <w:szCs w:val="36"/>
                <w:lang w:eastAsia="sv-SE"/>
                <w14:numSpacing w14:val="default"/>
              </w:rPr>
            </w:pPr>
            <w:r w:rsidRPr="0055657E">
              <w:rPr>
                <w:rFonts w:ascii="Times New Roman" w:hAnsi="Times New Roman" w:eastAsia="Times New Roman" w:cs="Times New Roman"/>
                <w:b/>
                <w:kern w:val="0"/>
                <w:sz w:val="20"/>
                <w:szCs w:val="36"/>
                <w:lang w:eastAsia="sv-SE"/>
                <w14:numSpacing w14:val="default"/>
              </w:rPr>
              <w:t>Snitt i kr</w:t>
            </w:r>
          </w:p>
        </w:tc>
      </w:tr>
      <w:tr w:rsidRPr="004E07A6" w:rsidR="006E2296" w:rsidTr="0055657E" w14:paraId="01E2CA0E" w14:textId="77777777">
        <w:trPr>
          <w:trHeight w:val="255"/>
        </w:trPr>
        <w:tc>
          <w:tcPr>
            <w:tcW w:w="2411" w:type="dxa"/>
            <w:tcBorders>
              <w:top w:val="single" w:color="auto" w:sz="4" w:space="0"/>
              <w:left w:val="nil"/>
              <w:bottom w:val="nil"/>
              <w:right w:val="nil"/>
            </w:tcBorders>
            <w:shd w:val="clear" w:color="auto" w:fill="auto"/>
            <w:noWrap/>
            <w:vAlign w:val="bottom"/>
          </w:tcPr>
          <w:p w:rsidRPr="004E07A6" w:rsidR="006E2296" w:rsidP="0055657E" w:rsidRDefault="006E2296" w14:paraId="01E2CA0A"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Kvinnor</w:t>
            </w:r>
          </w:p>
        </w:tc>
        <w:tc>
          <w:tcPr>
            <w:tcW w:w="850" w:type="dxa"/>
            <w:tcBorders>
              <w:top w:val="single" w:color="auto" w:sz="4" w:space="0"/>
              <w:left w:val="nil"/>
              <w:bottom w:val="nil"/>
              <w:right w:val="nil"/>
            </w:tcBorders>
          </w:tcPr>
          <w:p w:rsidRPr="004E07A6" w:rsidR="006E2296" w:rsidP="0055657E" w:rsidRDefault="006E2296" w14:paraId="01E2CA0B"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16,0</w:t>
            </w:r>
          </w:p>
        </w:tc>
        <w:tc>
          <w:tcPr>
            <w:tcW w:w="1275" w:type="dxa"/>
            <w:tcBorders>
              <w:top w:val="single" w:color="auto" w:sz="4" w:space="0"/>
              <w:left w:val="nil"/>
              <w:bottom w:val="nil"/>
              <w:right w:val="nil"/>
            </w:tcBorders>
            <w:shd w:val="clear" w:color="auto" w:fill="auto"/>
            <w:noWrap/>
          </w:tcPr>
          <w:p w:rsidRPr="004E07A6" w:rsidR="006E2296" w:rsidP="0055657E" w:rsidRDefault="006E2296" w14:paraId="01E2CA0C"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1,6</w:t>
            </w:r>
          </w:p>
        </w:tc>
        <w:tc>
          <w:tcPr>
            <w:tcW w:w="1985" w:type="dxa"/>
            <w:tcBorders>
              <w:top w:val="single" w:color="auto" w:sz="4" w:space="0"/>
              <w:left w:val="nil"/>
              <w:bottom w:val="nil"/>
              <w:right w:val="nil"/>
            </w:tcBorders>
            <w:shd w:val="clear" w:color="auto" w:fill="auto"/>
            <w:noWrap/>
          </w:tcPr>
          <w:p w:rsidRPr="004E07A6" w:rsidR="006E2296" w:rsidP="0055657E" w:rsidRDefault="006E2296" w14:paraId="01E2CA0D"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4 100</w:t>
            </w:r>
          </w:p>
        </w:tc>
      </w:tr>
      <w:tr w:rsidRPr="004E07A6" w:rsidR="006E2296" w:rsidTr="0055657E" w14:paraId="01E2CA13" w14:textId="77777777">
        <w:trPr>
          <w:trHeight w:val="255"/>
        </w:trPr>
        <w:tc>
          <w:tcPr>
            <w:tcW w:w="2411" w:type="dxa"/>
            <w:tcBorders>
              <w:top w:val="nil"/>
              <w:left w:val="nil"/>
              <w:bottom w:val="single" w:color="auto" w:sz="4" w:space="0"/>
              <w:right w:val="nil"/>
            </w:tcBorders>
            <w:shd w:val="clear" w:color="auto" w:fill="auto"/>
            <w:noWrap/>
            <w:vAlign w:val="bottom"/>
          </w:tcPr>
          <w:p w:rsidRPr="004E07A6" w:rsidR="006E2296" w:rsidP="0055657E" w:rsidRDefault="006E2296" w14:paraId="01E2CA0F"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Män</w:t>
            </w:r>
          </w:p>
        </w:tc>
        <w:tc>
          <w:tcPr>
            <w:tcW w:w="850" w:type="dxa"/>
            <w:tcBorders>
              <w:top w:val="nil"/>
              <w:left w:val="nil"/>
              <w:bottom w:val="single" w:color="auto" w:sz="4" w:space="0"/>
              <w:right w:val="nil"/>
            </w:tcBorders>
          </w:tcPr>
          <w:p w:rsidRPr="004E07A6" w:rsidR="006E2296" w:rsidP="0055657E" w:rsidRDefault="006E2296" w14:paraId="01E2CA10"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15,3</w:t>
            </w:r>
          </w:p>
        </w:tc>
        <w:tc>
          <w:tcPr>
            <w:tcW w:w="1275" w:type="dxa"/>
            <w:tcBorders>
              <w:top w:val="nil"/>
              <w:left w:val="nil"/>
              <w:bottom w:val="single" w:color="auto" w:sz="4" w:space="0"/>
              <w:right w:val="nil"/>
            </w:tcBorders>
            <w:shd w:val="clear" w:color="auto" w:fill="auto"/>
            <w:noWrap/>
          </w:tcPr>
          <w:p w:rsidRPr="004E07A6" w:rsidR="006E2296" w:rsidP="0055657E" w:rsidRDefault="006E2296" w14:paraId="01E2CA11"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1,2</w:t>
            </w:r>
          </w:p>
        </w:tc>
        <w:tc>
          <w:tcPr>
            <w:tcW w:w="1985" w:type="dxa"/>
            <w:tcBorders>
              <w:top w:val="nil"/>
              <w:left w:val="nil"/>
              <w:bottom w:val="single" w:color="auto" w:sz="4" w:space="0"/>
              <w:right w:val="nil"/>
            </w:tcBorders>
            <w:shd w:val="clear" w:color="auto" w:fill="auto"/>
            <w:noWrap/>
          </w:tcPr>
          <w:p w:rsidRPr="004E07A6" w:rsidR="006E2296" w:rsidP="0055657E" w:rsidRDefault="006E2296" w14:paraId="01E2CA12" w14:textId="77777777">
            <w:pPr>
              <w:widowControl w:val="0"/>
              <w:tabs>
                <w:tab w:val="clear" w:pos="567"/>
                <w:tab w:val="clear" w:pos="851"/>
                <w:tab w:val="clear" w:pos="1134"/>
                <w:tab w:val="clear" w:pos="1701"/>
                <w:tab w:val="clear" w:pos="2268"/>
                <w:tab w:val="clear" w:pos="4536"/>
                <w:tab w:val="clear" w:pos="9072"/>
              </w:tabs>
              <w:adjustRightInd w:val="0"/>
              <w:spacing w:before="80" w:line="240" w:lineRule="exact"/>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4 000</w:t>
            </w:r>
          </w:p>
        </w:tc>
      </w:tr>
    </w:tbl>
    <w:p w:rsidRPr="0055657E" w:rsidR="006E2296" w:rsidP="00BB3E0D" w:rsidRDefault="006E2296" w14:paraId="01E2CA14" w14:textId="256A073B">
      <w:pPr>
        <w:pStyle w:val="Normalutanindragellerluft"/>
        <w:spacing w:before="0"/>
        <w:rPr>
          <w:sz w:val="20"/>
          <w:szCs w:val="20"/>
        </w:rPr>
      </w:pPr>
      <w:r w:rsidRPr="0055657E">
        <w:rPr>
          <w:sz w:val="20"/>
          <w:szCs w:val="20"/>
        </w:rPr>
        <w:t>Källa: Riksdagens utredningstjänst</w:t>
      </w:r>
      <w:r w:rsidRPr="0055657E" w:rsidR="00F5363F">
        <w:rPr>
          <w:sz w:val="20"/>
          <w:szCs w:val="20"/>
        </w:rPr>
        <w:t>.</w:t>
      </w:r>
    </w:p>
    <w:p w:rsidRPr="0055657E" w:rsidR="006E2296" w:rsidP="0055657E" w:rsidRDefault="00933984" w14:paraId="01E2CA16" w14:textId="77777777">
      <w:pPr>
        <w:pStyle w:val="Normalutanindragellerluft"/>
        <w:spacing w:before="150"/>
      </w:pPr>
      <w:r w:rsidRPr="0055657E">
        <w:t xml:space="preserve">Tabell 5 visar en </w:t>
      </w:r>
      <w:r w:rsidRPr="0055657E" w:rsidR="00D32B3D">
        <w:t xml:space="preserve">ekonomisk </w:t>
      </w:r>
      <w:r w:rsidRPr="0055657E">
        <w:t>fördelningsanalys baserad på kön.</w:t>
      </w:r>
    </w:p>
    <w:p w:rsidRPr="0055657E" w:rsidR="006E2296" w:rsidP="0055657E" w:rsidRDefault="00CC3750" w14:paraId="01E2CA18" w14:textId="3F0F7E67">
      <w:pPr>
        <w:pStyle w:val="Rubrik1"/>
      </w:pPr>
      <w:bookmarkStart w:name="_Toc531250110" w:id="10"/>
      <w:bookmarkStart w:name="_Toc532903132" w:id="11"/>
      <w:r>
        <w:t>3</w:t>
      </w:r>
      <w:r w:rsidR="0055657E">
        <w:t xml:space="preserve"> </w:t>
      </w:r>
      <w:r w:rsidRPr="0055657E" w:rsidR="006E2296">
        <w:t>Hälso- och sjukvård</w:t>
      </w:r>
      <w:bookmarkEnd w:id="10"/>
      <w:bookmarkEnd w:id="11"/>
    </w:p>
    <w:p w:rsidRPr="00B92757" w:rsidR="006E2296" w:rsidP="00B92757" w:rsidRDefault="006E2296" w14:paraId="01E2CA19" w14:textId="77777777">
      <w:pPr>
        <w:pStyle w:val="Normalutanindragellerluft"/>
      </w:pPr>
      <w:r w:rsidRPr="00B92757">
        <w:t>Den svenska hälso- och sjukvården ska hålla hög internationell kvalitet. Patienter ska erbjudas beprövade och avancerade behandlingsmetoder baserade på den modernaste tekniken, effektiva läkemedel och därtill få god omvårdnad av välutbildad personal. Det är också viktigt att sjukvården utvecklas och förnyas och att såväl fysiska som psykiska sjukdomar behandlas på bästa sätt, samt att patienter erbjuds kvalificerad vård från födseln till livets slutskede.</w:t>
      </w:r>
    </w:p>
    <w:p w:rsidRPr="00CC3750" w:rsidR="006E2296" w:rsidP="00CC3750" w:rsidRDefault="006E2296" w14:paraId="01E2CA1B" w14:textId="77777777">
      <w:r w:rsidRPr="00CC3750">
        <w:t>Förutsättningar för detta finns, men den svenska vården är under hård press. Personalen är överbelastad, alltför många säger upp sig, vilket lämnar luckor i organisationen och leder till ett ännu tyngre lass att dra för dem som är kvar. Patienter stöter ständigt på nya ansikten när personalen sjukskriver sig eller byter jobb.</w:t>
      </w:r>
    </w:p>
    <w:p w:rsidRPr="00CC3750" w:rsidR="006E2296" w:rsidP="00CC3750" w:rsidRDefault="006E2296" w14:paraId="01E2CA1D" w14:textId="143CE8D0">
      <w:r w:rsidRPr="00CC3750">
        <w:t>Operationer och andra behandlingar skjuts upp. Var tredje patient tvingas vänta längre på att få sin behandling eller operation än vårdgarantins 90 dagar och patienter bollas mellan olika sjukhus när vårdplatserna inte räcker till. Till och med intensiv</w:t>
      </w:r>
      <w:r w:rsidR="00BB3E0D">
        <w:softHyphen/>
      </w:r>
      <w:r w:rsidRPr="00CC3750">
        <w:t xml:space="preserve">vårdsplatser saknas. </w:t>
      </w:r>
    </w:p>
    <w:p w:rsidRPr="00CC3750" w:rsidR="006E2296" w:rsidP="00CC3750" w:rsidRDefault="006E2296" w14:paraId="01E2CA1F" w14:textId="77777777">
      <w:r w:rsidRPr="00CC3750">
        <w:t>Många sjuksköterskor söker sig tyvärr bort från sitt yrke samtidigt som för få vidareutbildar sig till specialistsjuksköterskor. På sikt kan vi få se ett mycket bekymmersamt underskott på nödvändig kompetens i vården. Skillnaden i vårdkvalitet mellan olika landsting är också betydande, vilket innebär att vården inte är likvärdig över landet.</w:t>
      </w:r>
    </w:p>
    <w:p w:rsidRPr="00CC3750" w:rsidR="006E2296" w:rsidP="00CC3750" w:rsidRDefault="006E2296" w14:paraId="01E2CA21" w14:textId="77777777">
      <w:r w:rsidRPr="00CC3750">
        <w:t>Det innebär inte att allt är dåligt. Den svenska vårdapparaten besitter stor kunskap och erfarenhet och resultaten är överlag goda när patienten väl får tillgång till vård.</w:t>
      </w:r>
    </w:p>
    <w:p w:rsidRPr="00CC3750" w:rsidR="006E2296" w:rsidP="00CC3750" w:rsidRDefault="006E2296" w14:paraId="01E2CA23" w14:textId="77777777">
      <w:r w:rsidRPr="00CC3750">
        <w:t>Vår skattefinansierade sjukvård har bara legitimitet om den kan leva upp till hälso- och sjukvårdslagens ambitioner. Det är därför av yttersta vikt att staten, landstingen och kommuner tillgodoser svenska medborgares rätt till en tillgänglig sjukvård av hög kvalité utifrån de lagar som råder.</w:t>
      </w:r>
    </w:p>
    <w:p w:rsidRPr="00CC3750" w:rsidR="006E2296" w:rsidP="00CC3750" w:rsidRDefault="00CC3750" w14:paraId="01E2CA24" w14:textId="3CC61741">
      <w:pPr>
        <w:pStyle w:val="Rubrik2"/>
      </w:pPr>
      <w:bookmarkStart w:name="_Toc531250111" w:id="12"/>
      <w:bookmarkStart w:name="_Toc532903133" w:id="13"/>
      <w:r>
        <w:t xml:space="preserve">3.1 </w:t>
      </w:r>
      <w:r w:rsidRPr="00CC3750" w:rsidR="006E2296">
        <w:t>Tillgänglighet – ett akut problem</w:t>
      </w:r>
      <w:bookmarkEnd w:id="12"/>
      <w:bookmarkEnd w:id="13"/>
    </w:p>
    <w:p w:rsidRPr="00CC3750" w:rsidR="006E2296" w:rsidP="00CC3750" w:rsidRDefault="006E2296" w14:paraId="01E2CA25" w14:textId="651E4F2C">
      <w:pPr>
        <w:pStyle w:val="Normalutanindragellerluft"/>
      </w:pPr>
      <w:r w:rsidRPr="00CC3750">
        <w:t>Vårdens tillgänglighet för patienten är alltså den enskilt viktigaste frågan. Patient</w:t>
      </w:r>
      <w:r w:rsidR="00CC3750">
        <w:softHyphen/>
      </w:r>
      <w:r w:rsidRPr="00CC3750">
        <w:t>säkerheten äventyras när patienter tvingas vänta alltför länge på behandling, vilket underminerar allmänhetens förtroende för hela sjukvårdssystemet. Problemet med stängda vårdplatser beror oftast på brist på personal, det vill säga personal som kan bemanna vårdplatserna och ta hand om patienterna. Avdelningar stängs ner på grund av personalbrist och patienter skickas hem. Vad gäller antal öppna vårdplatser per invånare ligger Sverige nu, sorgligt nog, i den absoluta botten bland jämförbara OECD-länder, vilket i realiteten innebär att patienter placeras i korridorer och andra förvarings</w:t>
      </w:r>
      <w:r w:rsidR="00BB3E0D">
        <w:softHyphen/>
      </w:r>
      <w:r w:rsidRPr="00CC3750">
        <w:t>utrymmen eller helt enkelt tvingas vänta. För att förbättra en för närvarande oacceptabel situation krävs flera olika insatser och satsningar på såväl kort, medellång som lång sikt. Mer resurser behövs definitivt, vilket Sverigedemokraterna också tillför i den aktuella budgeten, men det handlar också om att nyttja befintliga resurser på ett mer effektivt sätt.</w:t>
      </w:r>
    </w:p>
    <w:p w:rsidRPr="00BB3E0D" w:rsidR="006E2296" w:rsidP="00BB3E0D" w:rsidRDefault="00CC3750" w14:paraId="01E2CA26" w14:textId="7CF50756">
      <w:pPr>
        <w:pStyle w:val="Rubrik2"/>
      </w:pPr>
      <w:bookmarkStart w:name="_Toc531250112" w:id="14"/>
      <w:bookmarkStart w:name="_Toc532903134" w:id="15"/>
      <w:r w:rsidRPr="00BB3E0D">
        <w:t xml:space="preserve">3.2 </w:t>
      </w:r>
      <w:r w:rsidRPr="00BB3E0D" w:rsidR="006E2296">
        <w:t>Patienträttsgaranti</w:t>
      </w:r>
      <w:bookmarkEnd w:id="14"/>
      <w:bookmarkEnd w:id="15"/>
    </w:p>
    <w:p w:rsidRPr="00BB3E0D" w:rsidR="006E2296" w:rsidP="00BB3E0D" w:rsidRDefault="006E2296" w14:paraId="01E2CA27" w14:textId="77777777">
      <w:pPr>
        <w:pStyle w:val="Normalutanindragellerluft"/>
      </w:pPr>
      <w:r w:rsidRPr="00BB3E0D">
        <w:t>Svenskarnas förväntningar på den offentliga sjukvården håller på att sänkas när de tvärtom borde höjas. Som patient ska man ha rätt att fritt välja offentligt finansierad vårdgivare för operationer och andra behandlingar, det gäller både öppen- och slutenvård. Som patient ska man också ha rätt att bli utredd inom vårdgarantins ramar. Om hemlandstinget inte kan erbjuda patienten behandling eller operation inom vårdgarantins dagar ska de hänvisa till en annan offentlig eller privat vårdgivare för att vårdgarantin ska kunna efterlevas. Om behandling eller operation inte kan erbjudas inom vårdgarantins ramar inom Sveriges gränser ska vårdgivaren hänvisa och erbjuda patienten vård utomlands, vilket inte ska innebära några extra kostnader för patienten.</w:t>
      </w:r>
    </w:p>
    <w:p w:rsidRPr="00CC3750" w:rsidR="006E2296" w:rsidP="00CC3750" w:rsidRDefault="006E2296" w14:paraId="01E2CA29" w14:textId="77777777">
      <w:r w:rsidRPr="00CC3750">
        <w:t>Därför ska samverkansavtal upprättas mellan olika vårdgivare, offentliga och privata, svenska och utländska. Hemlandstinget ansvarar för kontakterna med den hänvisade vårdgivaren, journaler, transporter, uppehälle och eventuellt tolkningshjälp med utländska vårdgivare. Svenska medborgare ska garanteras en tillgänglig hälso- och sjukvård av hög kvalité. Givetvis är den långsiktiga målsättningen att vård utomlands endast ska vara nödvändigt i undantagsfall.</w:t>
      </w:r>
    </w:p>
    <w:p w:rsidRPr="00CC3750" w:rsidR="006E2296" w:rsidP="00CC3750" w:rsidRDefault="006E2296" w14:paraId="01E2CA2B" w14:textId="77777777">
      <w:r w:rsidRPr="00CC3750">
        <w:t>På sikt ska den nuvarande vårdgarantin på 187 dagar minska till 30 dagar, en så kallad månadsgaranti. Vid särskilt allvarliga sjukdomar, såsom hjärt- och kärlsjukdomar, cancer och liknande, ska maximal väntetid vara 14 dagar. Detta är första steget till att svenska medborgare ska få en av världens mest tillgängliga, offentligt finansierad sjukvård av hög kvalité.</w:t>
      </w:r>
    </w:p>
    <w:p w:rsidRPr="00CC3750" w:rsidR="006E2296" w:rsidP="00CC3750" w:rsidRDefault="006E2296" w14:paraId="01E2CA2D" w14:textId="77777777">
      <w:r w:rsidRPr="00CC3750">
        <w:t>En nationell sjukvårdsreform behövs för att vända den katastrofala utvecklingen. Genom att tillföra resurser och ta tillvara tillgänglig kapacitet ska nio av tio patienter som väntar på behandling vara på rätt sida om vårdgarantins tidsgräns under 2020. Senast 2022 ska vårdköerna vara borta. Utvecklingen i våra grannländer visar att detta inte är någon utopi, snarare en fråga om prioriteringar.</w:t>
      </w:r>
    </w:p>
    <w:p w:rsidRPr="00572348" w:rsidR="006E2296" w:rsidP="00CC3750" w:rsidRDefault="006E2296" w14:paraId="01E2CA2F" w14:textId="77777777">
      <w:pPr>
        <w:pStyle w:val="ListaPunkt"/>
        <w:rPr>
          <w:rFonts w:eastAsia="Times New Roman"/>
          <w:lang w:eastAsia="sv-SE"/>
        </w:rPr>
      </w:pPr>
      <w:r w:rsidRPr="00572348">
        <w:rPr>
          <w:rFonts w:eastAsia="Times New Roman"/>
          <w:lang w:eastAsia="sv-SE"/>
        </w:rPr>
        <w:t>Vårdgarantin ska kortas och senast år 2022 ska vårdköerna vara borta.</w:t>
      </w:r>
    </w:p>
    <w:p w:rsidRPr="00572348" w:rsidR="006E2296" w:rsidP="00CC3750" w:rsidRDefault="006E2296" w14:paraId="01E2CA30" w14:textId="77777777">
      <w:pPr>
        <w:pStyle w:val="ListaPunkt"/>
        <w:rPr>
          <w:rFonts w:eastAsia="Times New Roman"/>
          <w:lang w:eastAsia="sv-SE"/>
        </w:rPr>
      </w:pPr>
      <w:r w:rsidRPr="00572348">
        <w:rPr>
          <w:rFonts w:eastAsia="Times New Roman"/>
          <w:lang w:eastAsia="sv-SE"/>
        </w:rPr>
        <w:t>Vård ska erbjudas i andra länder om vårdgarantins ramar inte kan hållas på annat sätt.</w:t>
      </w:r>
    </w:p>
    <w:p w:rsidRPr="00CC3750" w:rsidR="006E2296" w:rsidP="00CC3750" w:rsidRDefault="00CC3750" w14:paraId="01E2CA31" w14:textId="29D11EDE">
      <w:pPr>
        <w:pStyle w:val="Rubrik2"/>
      </w:pPr>
      <w:bookmarkStart w:name="_Toc531250113" w:id="16"/>
      <w:bookmarkStart w:name="_Toc532903135" w:id="17"/>
      <w:r>
        <w:t xml:space="preserve">3.3 </w:t>
      </w:r>
      <w:r w:rsidRPr="00CC3750" w:rsidR="006E2296">
        <w:t>Stärk patienternas rättsliga ställning</w:t>
      </w:r>
      <w:bookmarkEnd w:id="16"/>
      <w:bookmarkEnd w:id="17"/>
    </w:p>
    <w:p w:rsidRPr="00CC3750" w:rsidR="006E2296" w:rsidP="00CC3750" w:rsidRDefault="006E2296" w14:paraId="01E2CA32" w14:textId="77777777">
      <w:pPr>
        <w:pStyle w:val="Normalutanindragellerluft"/>
      </w:pPr>
      <w:r w:rsidRPr="00CC3750">
        <w:t>Patientlagen trädde i kraft den 1 januari 2015. Lagens övergripande syfte var att stärka och tydliggöra patientens ställning samt att främja integritet, självbestämmande och delaktighet. Patientens ställning har dock inte förbättrats, istället visar utvärderingar att situationen har försämrats på en rad områden vad gäller exempelvis tillgänglighet, information och delaktighet. Avsaknaden av tydligt ansvar, tillsyn, kontroll och uppföljning av efterlevnaden av patientlagen är en bidragande orsak till att den inte har fått det genomslag som det var tänkt. Sverigedemokraterna anser att man ska tydliggöra både innehållet i skyldigheterna som framgår av patientlagen, men också vem som har ansvaret att fullgöra dem. Man bör också införa ett rättighetsbegrepp i denna lag där man tydliggör det som patienten har rätt att förvänta sig av vården. Patientens inflytande och delaktighet måste alltså ytterligare understrykas. Samtliga nordiska grannländer har kommit längre än Sverige på detta område.</w:t>
      </w:r>
    </w:p>
    <w:p w:rsidRPr="00572348" w:rsidR="006E2296" w:rsidP="00CC3750" w:rsidRDefault="006E2296" w14:paraId="01E2CA34" w14:textId="77777777">
      <w:pPr>
        <w:pStyle w:val="ListaPunkt"/>
        <w:rPr>
          <w:rFonts w:eastAsia="Times New Roman"/>
          <w:lang w:eastAsia="sv-SE"/>
        </w:rPr>
      </w:pPr>
      <w:r w:rsidRPr="00572348">
        <w:rPr>
          <w:rFonts w:eastAsia="Times New Roman"/>
          <w:lang w:eastAsia="sv-SE"/>
        </w:rPr>
        <w:t>Inför ett rättighetsbegrepp i patientlagen.</w:t>
      </w:r>
    </w:p>
    <w:p w:rsidRPr="00CC3750" w:rsidR="006E2296" w:rsidP="00CC3750" w:rsidRDefault="00CC3750" w14:paraId="01E2CA35" w14:textId="16D7199C">
      <w:pPr>
        <w:pStyle w:val="Rubrik2"/>
      </w:pPr>
      <w:bookmarkStart w:name="_Toc531250114" w:id="18"/>
      <w:bookmarkStart w:name="_Toc532903136" w:id="19"/>
      <w:r>
        <w:t xml:space="preserve">3.4 </w:t>
      </w:r>
      <w:r w:rsidRPr="00CC3750" w:rsidR="006E2296">
        <w:t>Patientansvarig läkare – på riktigt</w:t>
      </w:r>
      <w:bookmarkEnd w:id="18"/>
      <w:bookmarkEnd w:id="19"/>
    </w:p>
    <w:p w:rsidRPr="00CC3750" w:rsidR="006E2296" w:rsidP="00CC3750" w:rsidRDefault="006E2296" w14:paraId="01E2CA36" w14:textId="77777777">
      <w:pPr>
        <w:pStyle w:val="Normalutanindragellerluft"/>
      </w:pPr>
      <w:r w:rsidRPr="00CC3750">
        <w:t>Ett stort problem inom sjukvården är bristande kontinuitet för patienten. Ofta får patienten träffa olika läkare vid varje tillfälle när de söker vård och ofta finns ingen huvudansvarig läkare att vända sig till. Regler om fast vårdkontakt framgår av hälso- och sjukvårdslagen, men efterlevs inte. Därför måste lagen förtydligas. Genom att återinföra patientansvarig läkare vill Sverigedemokraterna återupprätta möjligheten till kontinuitet för patienten, samtidigt som sjukvårdens effektivitet och användning av resurserna kan förbättras. Detta leder till en mer human och mer patientvänlig sjukvård, där läkaren lär känna patientens behov och får förståelse för patientens sjukdomshistoria, vilket givetvis främjar patientens förtroende för både läkaren och hela vårdsystemet.</w:t>
      </w:r>
    </w:p>
    <w:p w:rsidRPr="00572348" w:rsidR="006E2296" w:rsidP="00CC3750" w:rsidRDefault="006E2296" w14:paraId="01E2CA38" w14:textId="77777777">
      <w:pPr>
        <w:pStyle w:val="ListaPunkt"/>
        <w:rPr>
          <w:rFonts w:eastAsia="Times New Roman"/>
          <w:lang w:eastAsia="sv-SE"/>
        </w:rPr>
      </w:pPr>
      <w:r w:rsidRPr="00572348">
        <w:rPr>
          <w:rFonts w:eastAsia="Times New Roman"/>
          <w:lang w:eastAsia="sv-SE"/>
        </w:rPr>
        <w:t>Återinför patientansvaret för läkare.</w:t>
      </w:r>
    </w:p>
    <w:p w:rsidRPr="00CC3750" w:rsidR="006E2296" w:rsidP="00CC3750" w:rsidRDefault="00CC3750" w14:paraId="01E2CA39" w14:textId="1C27E74F">
      <w:pPr>
        <w:pStyle w:val="Rubrik2"/>
      </w:pPr>
      <w:bookmarkStart w:name="_Toc531250115" w:id="20"/>
      <w:bookmarkStart w:name="_Toc532903137" w:id="21"/>
      <w:r>
        <w:t xml:space="preserve">3.5 </w:t>
      </w:r>
      <w:r w:rsidRPr="00CC3750" w:rsidR="006E2296">
        <w:t>Barn- och ungdomspsykiatrin</w:t>
      </w:r>
      <w:bookmarkEnd w:id="20"/>
      <w:bookmarkEnd w:id="21"/>
    </w:p>
    <w:p w:rsidRPr="00CC3750" w:rsidR="006E2296" w:rsidP="00CC3750" w:rsidRDefault="006E2296" w14:paraId="01E2CA3A" w14:textId="77777777">
      <w:pPr>
        <w:pStyle w:val="Normalutanindragellerluft"/>
      </w:pPr>
      <w:r w:rsidRPr="00CC3750">
        <w:t xml:space="preserve">Allt fler barn och unga mår dåligt, bland annat ett resultat av att vården saknar tillräcklig kapacitet. Köerna till barn- och ungdomspsykiatrin är långa och förra året klarade inget landsting målet om att alla ska få hjälp inom 30 dagar. Dessutom kom rapporter om att unga fått vänta i upp till två år på neuropsykiatriska utredningar. </w:t>
      </w:r>
    </w:p>
    <w:p w:rsidRPr="00CC3750" w:rsidR="006E2296" w:rsidP="00CC3750" w:rsidRDefault="006E2296" w14:paraId="01E2CA3C" w14:textId="60AA567F">
      <w:r w:rsidRPr="00CC3750">
        <w:t>Sverigedemokr</w:t>
      </w:r>
      <w:r w:rsidRPr="00CC3750" w:rsidR="00F5363F">
        <w:t>aterna förespråkar därför</w:t>
      </w:r>
      <w:r w:rsidRPr="00CC3750">
        <w:t xml:space="preserve"> nationella flödesprogram och vårdpaket för barn </w:t>
      </w:r>
      <w:r w:rsidRPr="00CC3750" w:rsidR="00F5363F">
        <w:t>och ungdomar som drabba</w:t>
      </w:r>
      <w:r w:rsidRPr="00CC3750">
        <w:t>s av psykisk ohälsa som till exempel självskade</w:t>
      </w:r>
      <w:r w:rsidR="00BB3E0D">
        <w:softHyphen/>
      </w:r>
      <w:r w:rsidRPr="00CC3750">
        <w:t>beteende, ångest och depression. Dessa nationella program ska beskriva hur och vilka insatser som denna målgrupp ska få tillgång till och inom vilken tid, samt koordinering</w:t>
      </w:r>
      <w:r w:rsidR="00BB3E0D">
        <w:softHyphen/>
      </w:r>
      <w:r w:rsidRPr="00CC3750">
        <w:t>en mellan olika sektorer som BUP, socialtjänsten, förskola/grundskola och elevhälsan så att insatserna fungerar som en helhet.</w:t>
      </w:r>
    </w:p>
    <w:p w:rsidRPr="00CC3750" w:rsidR="006E2296" w:rsidP="00CC3750" w:rsidRDefault="006E2296" w14:paraId="01E2CA3E" w14:textId="063CF8F0">
      <w:r w:rsidRPr="00CC3750">
        <w:t>De nationella programmen ska också fokusera på tidigt förebyggande insatser som förhindrar att barn</w:t>
      </w:r>
      <w:r w:rsidRPr="00CC3750" w:rsidR="00F5363F">
        <w:t>s</w:t>
      </w:r>
      <w:r w:rsidRPr="00CC3750">
        <w:t xml:space="preserve"> och ungas sjukdomstillstånd förvärras. Målet är att denna målgrupp ska erbjudas en snabbare och mer sammanhållande hjälp som innebär bästa möjliga utredning och behandling. Modellerna är inspirerad av </w:t>
      </w:r>
      <w:r w:rsidRPr="00CC3750" w:rsidR="00F5363F">
        <w:t>de danska ”forlöbsprogrammer” och ”</w:t>
      </w:r>
      <w:r w:rsidRPr="00CC3750">
        <w:t>pakketforlöbene” som säkrar en snabb och sammanhängande vård av barn och unga som drabbats av psykisk ohälsa. Danmark har tidigare haft likna</w:t>
      </w:r>
      <w:r w:rsidRPr="00CC3750" w:rsidR="00F5363F">
        <w:t>n</w:t>
      </w:r>
      <w:r w:rsidRPr="00CC3750">
        <w:t>de problem som Sverige med långa köer till barn</w:t>
      </w:r>
      <w:r w:rsidRPr="00CC3750" w:rsidR="00F5363F">
        <w:t>-</w:t>
      </w:r>
      <w:r w:rsidRPr="00CC3750">
        <w:t xml:space="preserve"> och ungdomspsykiatrin, men sedan man infört nationella flödesprogram och vårdprogram har man kortat väntetiderna till barn</w:t>
      </w:r>
      <w:r w:rsidRPr="00CC3750" w:rsidR="00F5363F">
        <w:t>-</w:t>
      </w:r>
      <w:r w:rsidRPr="00CC3750">
        <w:t xml:space="preserve"> och ungdomspsykiatrin från 52 till 22 dagar.</w:t>
      </w:r>
    </w:p>
    <w:p w:rsidRPr="00572348" w:rsidR="006E2296" w:rsidP="00CC3750" w:rsidRDefault="006E2296" w14:paraId="01E2CA40" w14:textId="77777777">
      <w:pPr>
        <w:pStyle w:val="ListaPunkt"/>
        <w:rPr>
          <w:rFonts w:eastAsia="Times New Roman"/>
          <w:lang w:eastAsia="sv-SE"/>
        </w:rPr>
      </w:pPr>
      <w:r w:rsidRPr="00572348">
        <w:rPr>
          <w:rFonts w:eastAsia="Times New Roman"/>
          <w:lang w:eastAsia="sv-SE"/>
        </w:rPr>
        <w:t>Inför nationella flödesprogram och vårdpaket för barn och ungdomar.</w:t>
      </w:r>
    </w:p>
    <w:p w:rsidRPr="00CC3750" w:rsidR="00103FDE" w:rsidP="00CC3750" w:rsidRDefault="00CC3750" w14:paraId="01E2CA41" w14:textId="3332D9EC">
      <w:pPr>
        <w:pStyle w:val="Rubrik2"/>
      </w:pPr>
      <w:bookmarkStart w:name="_Toc531250116" w:id="22"/>
      <w:bookmarkStart w:name="_Toc532903138" w:id="23"/>
      <w:r>
        <w:t xml:space="preserve">3.6 </w:t>
      </w:r>
      <w:r w:rsidRPr="00CC3750" w:rsidR="00103FDE">
        <w:t>Suicidpreventiva insatser</w:t>
      </w:r>
      <w:bookmarkEnd w:id="22"/>
      <w:bookmarkEnd w:id="23"/>
    </w:p>
    <w:p w:rsidRPr="00CC3750" w:rsidR="00103FDE" w:rsidP="00CC3750" w:rsidRDefault="00103FDE" w14:paraId="01E2CA42" w14:textId="59A37693">
      <w:pPr>
        <w:pStyle w:val="Normalutanindragellerluft"/>
      </w:pPr>
      <w:r w:rsidRPr="00CC3750">
        <w:t>Många gånger kan självmord förhindras helt enkelt genom att tillfällen försvinner och impulsiva handlingar bromsas. Den psykiska ohälsan bland unga har ökat så kraftigt att den nu är ett av våra största folkhälsoproblem. Psykisk ohälsa ligger bakom 90 procent av alla självmord som begås i Sverige. Vikten av en god och tillgänglig psykiatrisk vård, särskilt för barn och ungdomar, kan därför inte nog belysas och det krävs omfattande insatser för att stärka denna. Dessutom fordras förstärkningar inom skolpsykiatrin och kuratorsverksamheten, inte minst då många unga drar sig för att söka extern psykiatrisk vård. All personal som arbetar med någon form av vård eller omsorg bör också gå en kortare utbildning för att lära sig känna igen signaler och tidigt upp</w:t>
      </w:r>
      <w:r w:rsidR="00BB3E0D">
        <w:softHyphen/>
      </w:r>
      <w:r w:rsidRPr="00CC3750">
        <w:t>täcka eventuell självmordsbenägenhet. En ytterligare åtgärd vore att utreda möjligheten att förbjuda uppmuntran till självmord, vare sig det sker på internet eller på något annat sätt. Rimligtvis borde denna typ av uppmuntran kriminaliseras då handlingen resulterar i att en medmänniska mister livet.</w:t>
      </w:r>
    </w:p>
    <w:p w:rsidRPr="00CC3750" w:rsidR="00103FDE" w:rsidP="00CC3750" w:rsidRDefault="00103FDE" w14:paraId="01E2CA44" w14:textId="77777777">
      <w:r w:rsidRPr="00CC3750">
        <w:t>Avslutningsvis är det givetvis av stor vikt att ge nödvändigt stöd till de efterlevande när självmord trots allt sker. Att förlora en närstående är alltid ett trauma, men då personen i fråga själv valt att avsluta sitt liv är situationen än mer chockerande och väcker än fler känslor och frågor. En utredning bör tillsättas för att se över vilka insatser som behövs för att kunna möta de efterlevandes behov, för att stödja och vägleda tillbaka till vardagens liv. Utredningen bör ta fram riktlinjer för såväl direkt som uppföljande kontakt med anhöriga.</w:t>
      </w:r>
    </w:p>
    <w:p w:rsidRPr="00CC3750" w:rsidR="00103FDE" w:rsidP="00CC3750" w:rsidRDefault="00103FDE" w14:paraId="01E2CA46" w14:textId="77777777">
      <w:r w:rsidRPr="00CC3750">
        <w:t>De senaste siffrorna från socialstyrelsen visar att självmorden i vårt land fortsätter att öka.</w:t>
      </w:r>
    </w:p>
    <w:p w:rsidRPr="00CC3750" w:rsidR="00103FDE" w:rsidP="00CC3750" w:rsidRDefault="00103FDE" w14:paraId="01E2CA48" w14:textId="0A591169">
      <w:r w:rsidRPr="00CC3750">
        <w:t>Totalt 1</w:t>
      </w:r>
      <w:r w:rsidRPr="00CC3750" w:rsidR="00F5363F">
        <w:t xml:space="preserve"> </w:t>
      </w:r>
      <w:r w:rsidRPr="00CC3750">
        <w:t>544 personer tog</w:t>
      </w:r>
      <w:r w:rsidRPr="00CC3750" w:rsidR="00F5363F">
        <w:t xml:space="preserve"> sina liv under 2017. A</w:t>
      </w:r>
      <w:r w:rsidRPr="00CC3750">
        <w:t>v dessa 1</w:t>
      </w:r>
      <w:r w:rsidRPr="00CC3750" w:rsidR="00F5363F">
        <w:t xml:space="preserve"> </w:t>
      </w:r>
      <w:r w:rsidRPr="00CC3750">
        <w:t>544 personer är 1</w:t>
      </w:r>
      <w:r w:rsidRPr="00CC3750" w:rsidR="00F5363F">
        <w:t xml:space="preserve"> </w:t>
      </w:r>
      <w:r w:rsidRPr="00CC3750">
        <w:t>189 säkra självmord och 355 fall räknas in som oklar avsikt, dock sannolika suicid.</w:t>
      </w:r>
    </w:p>
    <w:p w:rsidRPr="00CC3750" w:rsidR="00103FDE" w:rsidP="00CC3750" w:rsidRDefault="00103FDE" w14:paraId="01E2CA4A" w14:textId="0CB12EF8">
      <w:r w:rsidRPr="00CC3750">
        <w:t>År 2008 antog riksdagen en nollvision för självmord där nio strategier togs fram för att minska antalet självmord. Nollvisionen i sig är viktig, dock tillsattes ingen samord</w:t>
      </w:r>
      <w:r w:rsidR="00BB3E0D">
        <w:softHyphen/>
      </w:r>
      <w:r w:rsidRPr="00CC3750">
        <w:t xml:space="preserve">nare för ändamålet och inga medel avsattes. För att komma till rätta med den negativa utvecklingen krävs kraftfulla suicidpreventiva insatser. Förebyggande åtgärder är helt avgörande för att få till en verklig förändring och det kräver också riktade resurser. </w:t>
      </w:r>
    </w:p>
    <w:p w:rsidRPr="00CC3750" w:rsidR="00103FDE" w:rsidP="00CC3750" w:rsidRDefault="00103FDE" w14:paraId="01E2CA4C" w14:textId="2D34CE87">
      <w:r w:rsidRPr="00CC3750">
        <w:t>Psykisk ohälsa är ett växande folkhälsoproblem som innebär en mycket stor kostnad för samhället. Genom att arbeta med långsiktiga åtgärder och riktade insatser kan vi göra reell skillnad både för att stärka den psykiska hälsan och samtidigt minska samhällskostnaderna. Med anledning av detta finns det goda skäl för en resursupp</w:t>
      </w:r>
      <w:r w:rsidR="00BB3E0D">
        <w:softHyphen/>
      </w:r>
      <w:r w:rsidRPr="00CC3750">
        <w:t>stärkning som skapar utrymme för ett seriöst åtagande av suicidpreventiva åtgärder och uppfyllandet av en nollvision.</w:t>
      </w:r>
    </w:p>
    <w:p w:rsidRPr="00572348" w:rsidR="00103FDE" w:rsidP="00CC3750" w:rsidRDefault="00103FDE" w14:paraId="01E2CA4E" w14:textId="77777777">
      <w:pPr>
        <w:pStyle w:val="ListaPunkt"/>
        <w:rPr>
          <w:rFonts w:eastAsia="Times New Roman"/>
          <w:lang w:eastAsia="sv-SE"/>
        </w:rPr>
      </w:pPr>
      <w:r w:rsidRPr="00572348">
        <w:rPr>
          <w:rFonts w:eastAsia="Times New Roman"/>
          <w:lang w:eastAsia="sv-SE"/>
        </w:rPr>
        <w:t>Uppmuntra projekt inom psykiatrin som aktivt leder utvecklingen av nya metoder och arbetssätt.</w:t>
      </w:r>
    </w:p>
    <w:p w:rsidRPr="00572348" w:rsidR="00D507F1" w:rsidP="00CC3750" w:rsidRDefault="00D507F1" w14:paraId="01E2CA4F" w14:textId="77777777">
      <w:pPr>
        <w:pStyle w:val="ListaPunkt"/>
        <w:rPr>
          <w:rFonts w:eastAsia="Times New Roman"/>
          <w:lang w:eastAsia="sv-SE"/>
        </w:rPr>
      </w:pPr>
      <w:r w:rsidRPr="00572348">
        <w:t>Tillsätta en nationell samordnare för suicidprevention.</w:t>
      </w:r>
    </w:p>
    <w:p w:rsidRPr="00572348" w:rsidR="00D507F1" w:rsidP="00CC3750" w:rsidRDefault="00D507F1" w14:paraId="01E2CA50" w14:textId="77777777">
      <w:pPr>
        <w:pStyle w:val="ListaPunkt"/>
        <w:rPr>
          <w:rFonts w:eastAsia="Times New Roman"/>
          <w:lang w:eastAsia="sv-SE"/>
        </w:rPr>
      </w:pPr>
      <w:r w:rsidRPr="00572348">
        <w:t xml:space="preserve">Stärka upp arbetet mot en nollvision genom riktad behovsanalys. </w:t>
      </w:r>
    </w:p>
    <w:p w:rsidRPr="00572348" w:rsidR="00103FDE" w:rsidP="00CC3750" w:rsidRDefault="00D507F1" w14:paraId="01E2CA51" w14:textId="77777777">
      <w:pPr>
        <w:pStyle w:val="ListaPunkt"/>
        <w:rPr>
          <w:rFonts w:eastAsia="Times New Roman"/>
          <w:lang w:eastAsia="sv-SE"/>
        </w:rPr>
      </w:pPr>
      <w:r w:rsidRPr="00572348">
        <w:t>Möta aktuella behov med långsiktiga åtgärder och resursförstärkningar.</w:t>
      </w:r>
    </w:p>
    <w:p w:rsidRPr="00CC3750" w:rsidR="006E2296" w:rsidP="00CC3750" w:rsidRDefault="00CC3750" w14:paraId="01E2CA52" w14:textId="7D4C4E36">
      <w:pPr>
        <w:pStyle w:val="Rubrik2"/>
      </w:pPr>
      <w:bookmarkStart w:name="_Toc531250117" w:id="24"/>
      <w:bookmarkStart w:name="_Toc532903139" w:id="25"/>
      <w:r>
        <w:t xml:space="preserve">3.7 </w:t>
      </w:r>
      <w:r w:rsidRPr="00CC3750" w:rsidR="006E2296">
        <w:t>En psykiatrisk vård som aktivt leder utvecklingen av nya metoder och arbetssätt</w:t>
      </w:r>
      <w:bookmarkEnd w:id="24"/>
      <w:bookmarkEnd w:id="25"/>
    </w:p>
    <w:p w:rsidRPr="00CC3750" w:rsidR="006E2296" w:rsidP="00CC3750" w:rsidRDefault="006E2296" w14:paraId="01E2CA53" w14:textId="5DB9D221">
      <w:pPr>
        <w:pStyle w:val="Normalutanindragellerluft"/>
      </w:pPr>
      <w:r w:rsidRPr="00CC3750">
        <w:t>Forskning och kontinuerlig utveckling är avgörande faktorer för att den psykiatriska vården ska hålla hög kvalitet och generera positiva resultat. I landstingen prövas nya metoder och arbetssätt genom exempelvis forskningsstudier och olika typer av pilotpro</w:t>
      </w:r>
      <w:r w:rsidRPr="00CC3750" w:rsidR="007C5080">
        <w:t>jekt. Goda exempel på de</w:t>
      </w:r>
      <w:r w:rsidRPr="00CC3750" w:rsidR="00F5363F">
        <w:t>tta är psykiatrisk a</w:t>
      </w:r>
      <w:r w:rsidRPr="00CC3750" w:rsidR="007C5080">
        <w:t>kut m</w:t>
      </w:r>
      <w:r w:rsidRPr="00CC3750">
        <w:t>obilitet (PAM) och Brukar</w:t>
      </w:r>
      <w:r w:rsidR="00B92757">
        <w:softHyphen/>
      </w:r>
      <w:r w:rsidRPr="00CC3750">
        <w:t>styrd inläggning (BI). För att möta ökade behov av psykiatrisk vård krävs ett kvalitetsorienterat fokus som möter aktuella behov genom resurseffektiva processer. Nya innovativa metoder och arbetssätt som resulterat i goda utfall bör därför, i högre utsträckning, implementeras i den ordinarie verksamheten och på sikt standardiseras inom svensk psykiatri. För att upprätthålla fortsatt utveckling av den psykiatriska vården är det likaså relevant att uppmuntra projekt som avser verka för det ändamålet.</w:t>
      </w:r>
    </w:p>
    <w:p w:rsidRPr="00572348" w:rsidR="006E2296" w:rsidP="00CC3750" w:rsidRDefault="006E2296" w14:paraId="01E2CA55" w14:textId="77777777">
      <w:pPr>
        <w:pStyle w:val="ListaPunkt"/>
        <w:rPr>
          <w:rFonts w:eastAsia="Times New Roman"/>
          <w:lang w:eastAsia="sv-SE"/>
        </w:rPr>
      </w:pPr>
      <w:r w:rsidRPr="00572348">
        <w:rPr>
          <w:rFonts w:eastAsia="Times New Roman"/>
          <w:lang w:eastAsia="sv-SE"/>
        </w:rPr>
        <w:t>Uppmuntra projekt inom psykiatrin som aktivt leder utvecklingen av nya metoder och arbetssätt.</w:t>
      </w:r>
    </w:p>
    <w:p w:rsidRPr="00CC3750" w:rsidR="006E2296" w:rsidP="00CC3750" w:rsidRDefault="00CC3750" w14:paraId="01E2CA56" w14:textId="7E97CD64">
      <w:pPr>
        <w:pStyle w:val="Rubrik2"/>
      </w:pPr>
      <w:bookmarkStart w:name="_Toc531250118" w:id="26"/>
      <w:bookmarkStart w:name="_Toc532903140" w:id="27"/>
      <w:r>
        <w:t xml:space="preserve">3.8 </w:t>
      </w:r>
      <w:r w:rsidRPr="00CC3750" w:rsidR="006E2296">
        <w:t>Förlossningsvården och barnsjukvården</w:t>
      </w:r>
      <w:bookmarkEnd w:id="26"/>
      <w:bookmarkEnd w:id="27"/>
    </w:p>
    <w:p w:rsidRPr="00CC3750" w:rsidR="006E2296" w:rsidP="00CC3750" w:rsidRDefault="006E2296" w14:paraId="01E2CA57" w14:textId="1746D26E">
      <w:pPr>
        <w:pStyle w:val="Normalutanindragellerluft"/>
      </w:pPr>
      <w:r w:rsidRPr="00CC3750">
        <w:t>Alla blivande mödrar ska ha tillgång till en god och patientsäker förlossningsvård. Så är dessvärre inte alltid fallet i dag. Sverige är ett land med stora avstånd, framför allt i glesbygd, men en patientsäker förlossningsvård ska självfallet ändå kunna garanteras i hela landet. Därför föreligger ett stort behov av fortsatta satsningar på förlossnings</w:t>
      </w:r>
      <w:r w:rsidR="00BB3E0D">
        <w:softHyphen/>
      </w:r>
      <w:r w:rsidRPr="00CC3750">
        <w:t>vården för att blivande föräldrar ska kunna ges en trygg vård. I de fall det inte är möjligt att garantera tillgång till BB i närområdet, till följd av geografiska avstånd, ska lösningar finnas för att säkra patientsäkerheten inom förlossningsvården. Detta kan exempelvis lösas med ambulanser som är speciellt utrustade för förlossningsvård.</w:t>
      </w:r>
    </w:p>
    <w:p w:rsidRPr="00CC3750" w:rsidR="006E2296" w:rsidP="00CC3750" w:rsidRDefault="006E2296" w14:paraId="01E2CA59" w14:textId="77777777">
      <w:r w:rsidRPr="00CC3750">
        <w:t>Antalet utbildningsplatser till barnmorskor bör utökas eftersom det råder stor brist på barnmorskor inom förlossningsvården. Även om intresset för yrket har minskat på senare år är antalet ansökningar fortfarande betydligt högre än antalet platser.</w:t>
      </w:r>
    </w:p>
    <w:p w:rsidRPr="00572348" w:rsidR="006E2296" w:rsidP="00CC3750" w:rsidRDefault="006E2296" w14:paraId="01E2CA5B" w14:textId="77777777">
      <w:pPr>
        <w:pStyle w:val="ListaPunkt"/>
        <w:rPr>
          <w:rFonts w:eastAsia="Times New Roman"/>
          <w:lang w:eastAsia="sv-SE"/>
        </w:rPr>
      </w:pPr>
      <w:r w:rsidRPr="00572348">
        <w:rPr>
          <w:rFonts w:eastAsia="Times New Roman"/>
          <w:lang w:eastAsia="sv-SE"/>
        </w:rPr>
        <w:t>Stärk förlossningsvården.</w:t>
      </w:r>
    </w:p>
    <w:p w:rsidRPr="00CC3750" w:rsidR="006E2296" w:rsidP="00CC3750" w:rsidRDefault="00CC3750" w14:paraId="01E2CA5C" w14:textId="183381E6">
      <w:pPr>
        <w:pStyle w:val="Rubrik2"/>
      </w:pPr>
      <w:bookmarkStart w:name="_Toc531250119" w:id="28"/>
      <w:bookmarkStart w:name="_Toc532903141" w:id="29"/>
      <w:r>
        <w:t xml:space="preserve">3.9 </w:t>
      </w:r>
      <w:r w:rsidRPr="00CC3750" w:rsidR="006E2296">
        <w:t>Kostnadsfri slutenvård för äldre patienter</w:t>
      </w:r>
      <w:bookmarkEnd w:id="28"/>
      <w:bookmarkEnd w:id="29"/>
    </w:p>
    <w:p w:rsidRPr="00CC3750" w:rsidR="006E2296" w:rsidP="00CC3750" w:rsidRDefault="006E2296" w14:paraId="01E2CA5D" w14:textId="06A79BC0">
      <w:pPr>
        <w:pStyle w:val="Normalutanindragellerluft"/>
      </w:pPr>
      <w:r w:rsidRPr="00CC3750">
        <w:t xml:space="preserve">Sverigedemokraterna förespråkar ett stimulansbidrag för att alla landsting och regioner ska kunna erbjuda kostnadsfri vård i slutenvården till personer som är 85 år eller äldre. </w:t>
      </w:r>
      <w:r w:rsidR="00BB3E0D">
        <w:br/>
      </w:r>
      <w:r w:rsidRPr="00CC3750">
        <w:t>I dagsläget är kostnaden för slutenvård för patienter olika i olika landsting och regioner. Som mest kan man få betala 100 kr/dygn när man är inlagd på sjukhus och behandlas inom slutenvården. Alla som är 85 år eller äldre ska slippa att betala för slutenvården, det vill säga inläggning på sjukhus. Alla landsting ska därför stimuleras att även erbjuda kostnadsfri slutenvård för denna grupp äldre. Det är orimligt att man som gammal ska behöva betala per dygn som man tillbringar på sjukhus. Dessutom är det orättvist att kostnaden för inläggning på sjukhus varierar över landet.</w:t>
      </w:r>
    </w:p>
    <w:p w:rsidRPr="00572348" w:rsidR="006E2296" w:rsidP="00CC3750" w:rsidRDefault="006E2296" w14:paraId="01E2CA5F" w14:textId="77777777">
      <w:pPr>
        <w:pStyle w:val="ListaPunkt"/>
        <w:rPr>
          <w:rFonts w:eastAsia="Times New Roman"/>
          <w:lang w:eastAsia="sv-SE"/>
        </w:rPr>
      </w:pPr>
      <w:r w:rsidRPr="00572348">
        <w:rPr>
          <w:rFonts w:eastAsia="Times New Roman"/>
          <w:lang w:eastAsia="sv-SE"/>
        </w:rPr>
        <w:t>Avgiftsfri slutenvård för alla över 85 år.</w:t>
      </w:r>
    </w:p>
    <w:p w:rsidRPr="00CC3750" w:rsidR="006E2296" w:rsidP="00CC3750" w:rsidRDefault="00CC3750" w14:paraId="01E2CA60" w14:textId="770E6B3C">
      <w:pPr>
        <w:pStyle w:val="Rubrik2"/>
      </w:pPr>
      <w:bookmarkStart w:name="_Toc531250120" w:id="30"/>
      <w:bookmarkStart w:name="_Toc532903142" w:id="31"/>
      <w:r>
        <w:t xml:space="preserve">3.10 </w:t>
      </w:r>
      <w:r w:rsidRPr="00CC3750" w:rsidR="006E2296">
        <w:t>Tandvård</w:t>
      </w:r>
      <w:bookmarkEnd w:id="30"/>
      <w:bookmarkEnd w:id="31"/>
    </w:p>
    <w:p w:rsidRPr="00CC3750" w:rsidR="006E2296" w:rsidP="00CC3750" w:rsidRDefault="006E2296" w14:paraId="01E2CA61" w14:textId="77777777">
      <w:pPr>
        <w:pStyle w:val="Normalutanindragellerluft"/>
      </w:pPr>
      <w:r w:rsidRPr="00CC3750">
        <w:t xml:space="preserve">Sverige ska vara ett välfärdsland där tänderna är en del av kroppen. Ingen svensk medborgare ska behöva avstå från tandvård på grund av ekonomiska skäl. Tyvärr är det inte så idag. Enligt undersökningar avstår var tionde vuxen svensk – totalt över 700 000 personer – från att gå till tandläkaren av ekonomiska skäl. Detta skapar ett stigma som sänker människors hälsa och självkänsla. Därför budgeterar Sverigedemokraterna för en förändring i högkostnadsskyddet, som innebär att tandvårdskostnaden för den enskilde över 1 000 kronor subventioneras med 50 procent. Dessutom förlänger vi tidsperiodens längd från dagens 12 månaders till 18 månader. </w:t>
      </w:r>
    </w:p>
    <w:p w:rsidRPr="00572348" w:rsidR="006E2296" w:rsidP="00CC3750" w:rsidRDefault="006E2296" w14:paraId="01E2CA63" w14:textId="4BFC3E57">
      <w:pPr>
        <w:pStyle w:val="ListaPunkt"/>
        <w:rPr>
          <w:rFonts w:eastAsia="Times New Roman"/>
          <w:lang w:eastAsia="sv-SE"/>
        </w:rPr>
      </w:pPr>
      <w:r w:rsidRPr="00572348">
        <w:rPr>
          <w:rFonts w:eastAsia="Times New Roman"/>
          <w:lang w:eastAsia="sv-SE"/>
        </w:rPr>
        <w:t>Sänkning av högkostnadsskyddet från 3</w:t>
      </w:r>
      <w:r w:rsidR="001632FA">
        <w:rPr>
          <w:rFonts w:eastAsia="Times New Roman"/>
          <w:lang w:eastAsia="sv-SE"/>
        </w:rPr>
        <w:t xml:space="preserve"> </w:t>
      </w:r>
      <w:r w:rsidRPr="00572348">
        <w:rPr>
          <w:rFonts w:eastAsia="Times New Roman"/>
          <w:lang w:eastAsia="sv-SE"/>
        </w:rPr>
        <w:t>000 kronor till 1</w:t>
      </w:r>
      <w:r w:rsidR="001632FA">
        <w:rPr>
          <w:rFonts w:eastAsia="Times New Roman"/>
          <w:lang w:eastAsia="sv-SE"/>
        </w:rPr>
        <w:t xml:space="preserve"> </w:t>
      </w:r>
      <w:r w:rsidRPr="00572348">
        <w:rPr>
          <w:rFonts w:eastAsia="Times New Roman"/>
          <w:lang w:eastAsia="sv-SE"/>
        </w:rPr>
        <w:t>000 kronor.</w:t>
      </w:r>
    </w:p>
    <w:p w:rsidRPr="00572348" w:rsidR="006E2296" w:rsidP="00CC3750" w:rsidRDefault="001632FA" w14:paraId="01E2CA64" w14:textId="21569A92">
      <w:pPr>
        <w:pStyle w:val="ListaPunkt"/>
        <w:rPr>
          <w:rFonts w:eastAsia="Times New Roman"/>
          <w:lang w:eastAsia="sv-SE"/>
        </w:rPr>
      </w:pPr>
      <w:r>
        <w:rPr>
          <w:rFonts w:eastAsia="Times New Roman"/>
          <w:lang w:eastAsia="sv-SE"/>
        </w:rPr>
        <w:t>Tidsperioden</w:t>
      </w:r>
      <w:r w:rsidRPr="00572348" w:rsidR="006E2296">
        <w:rPr>
          <w:rFonts w:eastAsia="Times New Roman"/>
          <w:lang w:eastAsia="sv-SE"/>
        </w:rPr>
        <w:t xml:space="preserve"> förlängs från 12 månader till 18 månader.</w:t>
      </w:r>
    </w:p>
    <w:p w:rsidRPr="00CC3750" w:rsidR="006E2296" w:rsidP="00CC3750" w:rsidRDefault="00CC3750" w14:paraId="01E2CA65" w14:textId="2DE8F719">
      <w:pPr>
        <w:pStyle w:val="Rubrik2"/>
      </w:pPr>
      <w:bookmarkStart w:name="_Toc531250121" w:id="32"/>
      <w:bookmarkStart w:name="_Toc532903143" w:id="33"/>
      <w:r>
        <w:t xml:space="preserve">3.11 </w:t>
      </w:r>
      <w:r w:rsidRPr="00CC3750" w:rsidR="006E2296">
        <w:t>Tandvårdsbidrag – ökat stöd till ålderspensionärer</w:t>
      </w:r>
      <w:bookmarkEnd w:id="32"/>
      <w:bookmarkEnd w:id="33"/>
    </w:p>
    <w:p w:rsidRPr="00CC3750" w:rsidR="006E2296" w:rsidP="00CC3750" w:rsidRDefault="006E2296" w14:paraId="01E2CA66" w14:textId="79685BA1">
      <w:pPr>
        <w:pStyle w:val="Normalutanindragellerluft"/>
      </w:pPr>
      <w:r w:rsidRPr="00CC3750">
        <w:t>Tandvård är en komplex vårdform, varför det är än viktigare att patientens ställning i tandvården tydliggörs och att vårdgivare och behandlare i tandvården får ett tydligt ansvar gentemot patienten. I synnerhet när det gäller information, delaktighet, samtycke, val av behandlingsalternativ, rätten till förnyad medicinsk bedömning, möjligheten att lämna synpunkter och klagomål. Även ifall tandvården skiljer sig från övriga sjuk</w:t>
      </w:r>
      <w:r w:rsidR="00BB3E0D">
        <w:softHyphen/>
      </w:r>
      <w:r w:rsidRPr="00CC3750">
        <w:t xml:space="preserve">vården – genom finansiering, organisation och styrning – så ser vi munnen som en del av kroppen. I dagsläget är tandvårdsbidraget utformat i tre olika intervaller, beroende av åldersgrupp. Systemet ska därför justeras så att alla ålderspensionärer från 65 år medges 900 kr per år istället för de 600 kr som det är idag. Förslaget skulle få </w:t>
      </w:r>
      <w:r w:rsidRPr="00CC3750" w:rsidR="001632FA">
        <w:t>en positiv effekt för drygt 800 </w:t>
      </w:r>
      <w:r w:rsidRPr="00CC3750">
        <w:t>000 äldre.</w:t>
      </w:r>
    </w:p>
    <w:p w:rsidRPr="00572348" w:rsidR="006E2296" w:rsidP="00CC3750" w:rsidRDefault="006E2296" w14:paraId="01E2CA68" w14:textId="77777777">
      <w:pPr>
        <w:pStyle w:val="ListaPunkt"/>
        <w:rPr>
          <w:rFonts w:eastAsia="Times New Roman"/>
          <w:lang w:eastAsia="sv-SE"/>
        </w:rPr>
      </w:pPr>
      <w:r w:rsidRPr="00572348">
        <w:rPr>
          <w:rFonts w:eastAsia="Times New Roman"/>
          <w:lang w:eastAsia="sv-SE"/>
        </w:rPr>
        <w:t>Justera tandvårdsbidraget så att alla ålderspensionärer medges 900 kr per år.</w:t>
      </w:r>
    </w:p>
    <w:p w:rsidRPr="00CC3750" w:rsidR="00070376" w:rsidP="00CC3750" w:rsidRDefault="00CC3750" w14:paraId="01E2CA69" w14:textId="65114CC2">
      <w:pPr>
        <w:pStyle w:val="Rubrik2"/>
      </w:pPr>
      <w:bookmarkStart w:name="_Toc531250122" w:id="34"/>
      <w:bookmarkStart w:name="_Toc532903144" w:id="35"/>
      <w:r>
        <w:t xml:space="preserve">3.12 </w:t>
      </w:r>
      <w:r w:rsidRPr="00CC3750" w:rsidR="00070376">
        <w:t>Glasögonbidrag för barn och ungdomar</w:t>
      </w:r>
      <w:bookmarkEnd w:id="34"/>
      <w:bookmarkEnd w:id="35"/>
    </w:p>
    <w:p w:rsidRPr="00B92757" w:rsidR="00070376" w:rsidP="00B92757" w:rsidRDefault="00070376" w14:paraId="01E2CA6A" w14:textId="77777777">
      <w:pPr>
        <w:pStyle w:val="Normalutanindragellerluft"/>
      </w:pPr>
      <w:r w:rsidRPr="00B92757">
        <w:t xml:space="preserve">Glasögon är viktigt och många gånger en förutsättning för att barnen bara ska kunna delta i fritidsaktiviteter och skolarbete på lika villkor. Att inte kunna se tillräckligt bra innebär en stor nackdel för att kunna följa med i skolarbetet och kan även leda till bieffekter som huvudvärk och liknande. Hjälpmedel är en rättighet och glasögon är ett hjälpmedel som är nödvändigt för att barn med synfel ska kunna leva som alla andra barn. </w:t>
      </w:r>
    </w:p>
    <w:p w:rsidRPr="00B92757" w:rsidR="00070376" w:rsidP="00B92757" w:rsidRDefault="00070376" w14:paraId="01E2CA6C" w14:textId="09B249A7">
      <w:r w:rsidRPr="00B92757">
        <w:t>Idag har regeringen lagstadgat att landstingen ska lämna bidrag för glasögon och kontaktlinser för en kostnad upp till 800 kr per person upp till 19 års ålder. Sverige</w:t>
      </w:r>
      <w:r w:rsidRPr="00B92757" w:rsidR="00BB3E0D">
        <w:softHyphen/>
      </w:r>
      <w:r w:rsidRPr="00B92757">
        <w:t>demokraterna anser dock att detta inte räcker utan vill hö</w:t>
      </w:r>
      <w:r w:rsidRPr="00B92757" w:rsidR="001632FA">
        <w:t xml:space="preserve">ja glasögonbidraget till barn </w:t>
      </w:r>
      <w:r w:rsidRPr="00B92757">
        <w:t>och ungdomar upp till 19 års ålder till 1</w:t>
      </w:r>
      <w:r w:rsidRPr="00B92757" w:rsidR="001632FA">
        <w:t xml:space="preserve"> </w:t>
      </w:r>
      <w:r w:rsidRPr="00B92757">
        <w:t xml:space="preserve">200 kr per person. Detta då vi anser att det är viktigt att ge alla barn och unga, inte bara de med föräldrar som kan betala, möjlighet att få hjälp med glasögon. </w:t>
      </w:r>
    </w:p>
    <w:p w:rsidRPr="00572348" w:rsidR="00070376" w:rsidP="00CC3750" w:rsidRDefault="00070376" w14:paraId="01E2CA6E" w14:textId="17DEB4DD">
      <w:pPr>
        <w:pStyle w:val="ListaPunkt"/>
        <w:rPr>
          <w:rFonts w:eastAsia="Times New Roman"/>
          <w:kern w:val="0"/>
          <w:lang w:eastAsia="sv-SE"/>
          <w14:numSpacing w14:val="default"/>
        </w:rPr>
      </w:pPr>
      <w:r w:rsidRPr="00572348">
        <w:rPr>
          <w:lang w:eastAsia="sv-SE"/>
        </w:rPr>
        <w:t>Höja glasögonbidraget för barn upp till 19 års ålder med 1</w:t>
      </w:r>
      <w:r w:rsidR="001632FA">
        <w:rPr>
          <w:lang w:eastAsia="sv-SE"/>
        </w:rPr>
        <w:t xml:space="preserve"> </w:t>
      </w:r>
      <w:r w:rsidRPr="00572348">
        <w:rPr>
          <w:lang w:eastAsia="sv-SE"/>
        </w:rPr>
        <w:t xml:space="preserve">200 kr per </w:t>
      </w:r>
      <w:r w:rsidRPr="00572348">
        <w:rPr>
          <w:rFonts w:eastAsia="Times New Roman"/>
          <w:kern w:val="0"/>
          <w:lang w:eastAsia="sv-SE"/>
          <w14:numSpacing w14:val="default"/>
        </w:rPr>
        <w:t>person.</w:t>
      </w:r>
    </w:p>
    <w:p w:rsidRPr="00CC3750" w:rsidR="00070376" w:rsidP="00CC3750" w:rsidRDefault="00CC3750" w14:paraId="01E2CA6F" w14:textId="2939CE49">
      <w:pPr>
        <w:pStyle w:val="Rubrik2"/>
      </w:pPr>
      <w:bookmarkStart w:name="_Toc531250123" w:id="36"/>
      <w:bookmarkStart w:name="_Toc532903145" w:id="37"/>
      <w:r>
        <w:t xml:space="preserve">3.13 </w:t>
      </w:r>
      <w:r w:rsidRPr="00CC3750" w:rsidR="00070376">
        <w:t>Screeningprogram</w:t>
      </w:r>
      <w:bookmarkEnd w:id="36"/>
      <w:bookmarkEnd w:id="37"/>
    </w:p>
    <w:p w:rsidRPr="00B92757" w:rsidR="00070376" w:rsidP="00B92757" w:rsidRDefault="00070376" w14:paraId="01E2CA70" w14:textId="614C3D00">
      <w:pPr>
        <w:pStyle w:val="Normalutanindragellerluft"/>
      </w:pPr>
      <w:r w:rsidRPr="00B92757">
        <w:t>För att uppnå en lyckad behandling krävs tidiga insatser. Därför måste vården kontinuerligt arbeta med att upptäcka och identifiera sjukdomar så tidigt som möjligt. De svenska satsningarna på regelbundna kallelser till mammografi och cellprov</w:t>
      </w:r>
      <w:r w:rsidR="00B92757">
        <w:softHyphen/>
      </w:r>
      <w:r w:rsidRPr="00B92757">
        <w:t xml:space="preserve">tagningar har lett till en minskad dödlighet i bröstcancer och livmoderhalscancer. Dessa typer av screeningåtgärder, där symptomfria individer undersöks i förebyggande syfte, ska utökas. </w:t>
      </w:r>
    </w:p>
    <w:p w:rsidRPr="00572348" w:rsidR="00070376" w:rsidP="00CC3750" w:rsidRDefault="00070376" w14:paraId="01E2CA72" w14:textId="77777777">
      <w:pPr>
        <w:pStyle w:val="ListaPunkt"/>
        <w:rPr>
          <w:rFonts w:eastAsia="Times New Roman"/>
          <w:kern w:val="0"/>
          <w:lang w:eastAsia="sv-SE"/>
          <w14:numSpacing w14:val="default"/>
        </w:rPr>
      </w:pPr>
      <w:r w:rsidRPr="00572348">
        <w:rPr>
          <w:rFonts w:eastAsia="Times New Roman"/>
          <w:kern w:val="0"/>
          <w:lang w:eastAsia="sv-SE"/>
          <w14:numSpacing w14:val="default"/>
        </w:rPr>
        <w:t xml:space="preserve">Introducera </w:t>
      </w:r>
      <w:r w:rsidRPr="00572348">
        <w:rPr>
          <w:lang w:eastAsia="sv-SE"/>
        </w:rPr>
        <w:t>fler nationella screeningprogram som till exempel prostatacancerscreening.</w:t>
      </w:r>
    </w:p>
    <w:p w:rsidRPr="00CC3750" w:rsidR="006E2296" w:rsidP="00CC3750" w:rsidRDefault="00CC3750" w14:paraId="01E2CA73" w14:textId="059EC191">
      <w:pPr>
        <w:pStyle w:val="Rubrik2"/>
      </w:pPr>
      <w:bookmarkStart w:name="_Toc531250124" w:id="38"/>
      <w:bookmarkStart w:name="_Toc532903146" w:id="39"/>
      <w:r>
        <w:t xml:space="preserve">3.14 </w:t>
      </w:r>
      <w:r w:rsidRPr="00CC3750" w:rsidR="006E2296">
        <w:t>Sjukvårdens kompetensförsörjning</w:t>
      </w:r>
      <w:bookmarkEnd w:id="38"/>
      <w:bookmarkEnd w:id="39"/>
    </w:p>
    <w:p w:rsidRPr="00CC3750" w:rsidR="006E2296" w:rsidP="00CC3750" w:rsidRDefault="006E2296" w14:paraId="01E2CA74" w14:textId="6B939FB9">
      <w:pPr>
        <w:pStyle w:val="Normalutanindragellerluft"/>
      </w:pPr>
      <w:r w:rsidRPr="00CC3750">
        <w:t>Sjukvårdspersonalen är en av välfärdens absolut viktigaste yrkesgrupper och det är oerhört angeläget att förbättra deras arbetssituation och göra arbete inom hälso- och sjukvård mer attraktivt än idag. Sedan 1980-talet har antalet förstahandansökningar till vård- och omsorgsprogram minskat kraftigt, vilket är högst oroväckande. Denna trend måste vändas. Men det handlar i lika hög grad om att personal som idag arbetar i vården ska välja att stanna kvar och i bästa fall att redan utbildad personal återvänder. Staten kan inte i detalj reglera lönerna i vården, men genom att tillföra ekonomiska medel till landsting och regioner skapas förutsättningar för landstingen att bli mer attraktiva arbetsgivare på kort och lång sikt, vilket alltså kan handla om både löner och arbets</w:t>
      </w:r>
      <w:r w:rsidR="00BB3E0D">
        <w:softHyphen/>
      </w:r>
      <w:r w:rsidRPr="00CC3750">
        <w:t>villkor.</w:t>
      </w:r>
    </w:p>
    <w:p w:rsidRPr="00CC3750" w:rsidR="006E2296" w:rsidP="00CC3750" w:rsidRDefault="006E2296" w14:paraId="01E2CA76" w14:textId="77777777">
      <w:r w:rsidRPr="00CC3750">
        <w:t>Brist på specialistsjuksköterskor är ofta en flaskhals i verksamheten, vilket starkt bidrar till de långa väntetiderna. Antalet specialistsjuksköterskor har minskat över tid trots att vårdbehoven ökar. Flera landsting har visserligen erbjudit lön under heltidsstudier, men nivån har inte varit tillräckligt hög.</w:t>
      </w:r>
    </w:p>
    <w:p w:rsidRPr="00CC3750" w:rsidR="006E2296" w:rsidP="00CC3750" w:rsidRDefault="006E2296" w14:paraId="01E2CA78" w14:textId="77777777">
      <w:r w:rsidRPr="00CC3750">
        <w:t>Sverigedemokraterna vill också införa legitimation för undersköterskor. Genom att ge yrket högre status minskar personalomsättningen, patientsäkerheten och vårdkvalitén förbättras och undersköterskor skulle ha en bättre förhandlingsposition gentemot sin arbetsgivare.</w:t>
      </w:r>
    </w:p>
    <w:p w:rsidRPr="00572348" w:rsidR="006E2296" w:rsidP="00CC3750" w:rsidRDefault="006E2296" w14:paraId="01E2CA7A" w14:textId="77777777">
      <w:pPr>
        <w:pStyle w:val="ListaPunkt"/>
        <w:rPr>
          <w:rFonts w:eastAsia="Times New Roman"/>
          <w:lang w:eastAsia="sv-SE"/>
        </w:rPr>
      </w:pPr>
      <w:r w:rsidRPr="00572348">
        <w:rPr>
          <w:rFonts w:eastAsia="Times New Roman"/>
          <w:lang w:eastAsia="sv-SE"/>
        </w:rPr>
        <w:t>Stimulansbidrag för ett kompetenslyft så att alla sjuksköterskor som önskar kan vidareutbilda sig.</w:t>
      </w:r>
    </w:p>
    <w:p w:rsidRPr="00572348" w:rsidR="006E2296" w:rsidP="00CC3750" w:rsidRDefault="006E2296" w14:paraId="01E2CA7B" w14:textId="77777777">
      <w:pPr>
        <w:pStyle w:val="ListaPunkt"/>
        <w:rPr>
          <w:rFonts w:eastAsia="Times New Roman"/>
          <w:lang w:eastAsia="sv-SE"/>
        </w:rPr>
      </w:pPr>
      <w:r w:rsidRPr="00572348">
        <w:rPr>
          <w:rFonts w:eastAsia="Times New Roman"/>
          <w:lang w:eastAsia="sv-SE"/>
        </w:rPr>
        <w:t>Legitimation för undersköterskor.</w:t>
      </w:r>
    </w:p>
    <w:p w:rsidRPr="00D61546" w:rsidR="006E2296" w:rsidP="00D61546" w:rsidRDefault="00D61546" w14:paraId="01E2CA7C" w14:textId="13D36A11">
      <w:pPr>
        <w:pStyle w:val="Rubrik2"/>
      </w:pPr>
      <w:bookmarkStart w:name="_Toc531250125" w:id="40"/>
      <w:bookmarkStart w:name="_Toc532903147" w:id="41"/>
      <w:r>
        <w:t xml:space="preserve">3.15 </w:t>
      </w:r>
      <w:r w:rsidRPr="00D61546" w:rsidR="006E2296">
        <w:t>Större inflytande över schemat</w:t>
      </w:r>
      <w:bookmarkEnd w:id="40"/>
      <w:bookmarkEnd w:id="41"/>
    </w:p>
    <w:p w:rsidRPr="00D61546" w:rsidR="006E2296" w:rsidP="00D61546" w:rsidRDefault="006E2296" w14:paraId="01E2CA7D" w14:textId="77777777">
      <w:pPr>
        <w:pStyle w:val="Normalutanindragellerluft"/>
      </w:pPr>
      <w:r w:rsidRPr="00D61546">
        <w:t>Varje vårdanställd har unika förutsättningar. Problemet är att många tvingas anpassa sina arbetstider efter sin arbetsgivares behov och många arbetar ofrivilligt heltid, eller ofrivilligt deltid. Det kan förefalla praktiskt för arbetsgivaren att kunna styra sin personal, men i slutändan blir hela organisationen lidande när personalen säger upp sig och unga människor undviker att arbeta i vården över huvud taget. Därför bör anställda inom offentlig sektor ha större inflytande över sina arbetstider, vilket kan gälla rätt till heltid, eller deltid. Detta kan i sin tur vara avhängigt personliga önskemål och livssituation.</w:t>
      </w:r>
    </w:p>
    <w:p w:rsidRPr="00D61546" w:rsidR="006E2296" w:rsidP="00D61546" w:rsidRDefault="006E2296" w14:paraId="01E2CA7F" w14:textId="77777777">
      <w:r w:rsidRPr="00D61546">
        <w:t>Vi vill avskaffa skiftarbetet inom vården, något som ofta är både fysiskt och mentalt påfrestande. Därutöver vill vi slopa karensdagen för bland annat vårdpersonal. Det är viktigt att vårdanställda ska kunna ta ledigt om de är sjuka vilket även motverkar smittspridning.</w:t>
      </w:r>
    </w:p>
    <w:p w:rsidRPr="00572348" w:rsidR="006E2296" w:rsidP="00D61546" w:rsidRDefault="006E2296" w14:paraId="01E2CA81" w14:textId="77777777">
      <w:pPr>
        <w:pStyle w:val="ListaPunkt"/>
        <w:rPr>
          <w:rFonts w:eastAsia="Times New Roman"/>
          <w:lang w:eastAsia="sv-SE"/>
        </w:rPr>
      </w:pPr>
      <w:r w:rsidRPr="00572348">
        <w:rPr>
          <w:rFonts w:eastAsia="Times New Roman"/>
          <w:lang w:eastAsia="sv-SE"/>
        </w:rPr>
        <w:t>Slopa karensdagen för vårdpersonal.</w:t>
      </w:r>
    </w:p>
    <w:p w:rsidRPr="00572348" w:rsidR="006E2296" w:rsidP="00D61546" w:rsidRDefault="006E2296" w14:paraId="01E2CA82" w14:textId="77777777">
      <w:pPr>
        <w:pStyle w:val="ListaPunkt"/>
        <w:rPr>
          <w:rFonts w:eastAsia="Times New Roman"/>
          <w:lang w:eastAsia="sv-SE"/>
        </w:rPr>
      </w:pPr>
      <w:r w:rsidRPr="00572348">
        <w:rPr>
          <w:rFonts w:eastAsia="Times New Roman"/>
          <w:lang w:eastAsia="sv-SE"/>
        </w:rPr>
        <w:t>Rätt till heltid och rätt till deltid för personal inom vården.</w:t>
      </w:r>
    </w:p>
    <w:p w:rsidRPr="00572348" w:rsidR="006E2296" w:rsidP="00D61546" w:rsidRDefault="006E2296" w14:paraId="01E2CA83" w14:textId="77777777">
      <w:pPr>
        <w:pStyle w:val="ListaPunkt"/>
        <w:rPr>
          <w:rFonts w:eastAsia="Times New Roman"/>
          <w:lang w:eastAsia="sv-SE"/>
        </w:rPr>
      </w:pPr>
      <w:r w:rsidRPr="00572348">
        <w:rPr>
          <w:rFonts w:eastAsia="Times New Roman"/>
          <w:lang w:eastAsia="sv-SE"/>
        </w:rPr>
        <w:t>Avskaffa skiftarbetet inom vården.</w:t>
      </w:r>
    </w:p>
    <w:p w:rsidRPr="00D61546" w:rsidR="006E2296" w:rsidP="00D61546" w:rsidRDefault="00D61546" w14:paraId="01E2CA84" w14:textId="7C303CF0">
      <w:pPr>
        <w:pStyle w:val="Rubrik1"/>
      </w:pPr>
      <w:bookmarkStart w:name="_Toc531250126" w:id="42"/>
      <w:bookmarkStart w:name="_Toc532903148" w:id="43"/>
      <w:r>
        <w:t xml:space="preserve">3.16 </w:t>
      </w:r>
      <w:r w:rsidRPr="00D61546" w:rsidR="006E2296">
        <w:t>Rätt kompetens på rätt plats</w:t>
      </w:r>
      <w:bookmarkEnd w:id="42"/>
      <w:bookmarkEnd w:id="43"/>
    </w:p>
    <w:p w:rsidRPr="00D61546" w:rsidR="006E2296" w:rsidP="00D61546" w:rsidRDefault="006E2296" w14:paraId="01E2CA86" w14:textId="24B89FE4">
      <w:pPr>
        <w:pStyle w:val="Normalutanindragellerluft"/>
      </w:pPr>
      <w:r w:rsidRPr="00D61546">
        <w:t xml:space="preserve">Vårdpersonal utsätts ofta för en pressad arbetssituation. Därför är det av yttersta vikt att undersköterskor och sjuksköterskor slipper lägga tid på uppgifter som annan personal med kortare utbildning skulle klara. En professionell vård använder kompetens på ett </w:t>
      </w:r>
    </w:p>
    <w:p w:rsidRPr="00572348" w:rsidR="006E2296" w:rsidP="006E2296" w:rsidRDefault="006E2296" w14:paraId="01E2CA87" w14:textId="77777777">
      <w:pPr>
        <w:widowControl w:val="0"/>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lang w:eastAsia="sv-SE"/>
          <w14:numSpacing w14:val="default"/>
        </w:rPr>
      </w:pPr>
      <w:r w:rsidRPr="00572348">
        <w:rPr>
          <w:rFonts w:ascii="Times New Roman" w:hAnsi="Times New Roman" w:eastAsia="Times New Roman" w:cs="Times New Roman"/>
          <w:kern w:val="0"/>
          <w:lang w:eastAsia="sv-SE"/>
          <w14:numSpacing w14:val="default"/>
        </w:rPr>
        <w:t>Särskild vårdservicepersonal ska kunna avlasta undersköterskor, som i sin tur avlastar sjuksköterskor, som sedan avlastar läkare. Därmed frigörs tid för patientarbete.</w:t>
      </w:r>
    </w:p>
    <w:p w:rsidRPr="00D61546" w:rsidR="006E2296" w:rsidP="00D61546" w:rsidRDefault="006E2296" w14:paraId="01E2CA89" w14:textId="7A333F7F">
      <w:r w:rsidRPr="00D61546">
        <w:t>Det administrativa arbetet har i ett längre perspektiv ökat väsentligt. Genom att låta vårdnära administratörer sköta journaldokumentation och annat administrativt arbete kan läkare och sjuksköterskor få mer tid för patienter och en bättre arbetsmiljö. Renodlade serviceuppgifter ger förutsättningar för fler händer i vården och arbets</w:t>
      </w:r>
      <w:r w:rsidR="00BB3E0D">
        <w:softHyphen/>
      </w:r>
      <w:r w:rsidRPr="00D61546">
        <w:t>tillfällen för personer som saknar utbildning, vilket i sin tur kan skapa ett intresse för och inspirera till utbildning inom vårdyrken.</w:t>
      </w:r>
    </w:p>
    <w:p w:rsidRPr="00572348" w:rsidR="006E2296" w:rsidP="00D61546" w:rsidRDefault="006E2296" w14:paraId="01E2CA8B" w14:textId="77777777">
      <w:pPr>
        <w:pStyle w:val="ListaPunkt"/>
        <w:rPr>
          <w:rFonts w:eastAsia="Times New Roman"/>
          <w:lang w:eastAsia="sv-SE"/>
        </w:rPr>
      </w:pPr>
      <w:r w:rsidRPr="00572348">
        <w:rPr>
          <w:rFonts w:eastAsia="Times New Roman"/>
          <w:lang w:eastAsia="sv-SE"/>
        </w:rPr>
        <w:t>Stimulansbidrag till att anställa personal som kan avlasta läkare och sjuksköterskor.</w:t>
      </w:r>
    </w:p>
    <w:p w:rsidRPr="00D61546" w:rsidR="006E2296" w:rsidP="00D61546" w:rsidRDefault="00D61546" w14:paraId="01E2CA8C" w14:textId="724A1CF2">
      <w:pPr>
        <w:pStyle w:val="Rubrik2"/>
      </w:pPr>
      <w:bookmarkStart w:name="_Toc531250127" w:id="44"/>
      <w:bookmarkStart w:name="_Toc532903149" w:id="45"/>
      <w:r>
        <w:t xml:space="preserve">3.17 </w:t>
      </w:r>
      <w:r w:rsidRPr="00D61546" w:rsidR="006E2296">
        <w:t>Personalens säkerhet</w:t>
      </w:r>
      <w:bookmarkEnd w:id="44"/>
      <w:bookmarkEnd w:id="45"/>
    </w:p>
    <w:p w:rsidRPr="00D61546" w:rsidR="006E2296" w:rsidP="00D61546" w:rsidRDefault="006E2296" w14:paraId="01E2CA8D" w14:textId="77777777">
      <w:pPr>
        <w:pStyle w:val="Normalutanindragellerluft"/>
      </w:pPr>
      <w:r w:rsidRPr="00D61546">
        <w:t>Dramatiska förändringar pågår i det svenska samhället. För bara några år sedan skulle ingen ha framhållit närvaron av grupper av beväpnade kriminella och upprörda anhöriga på vårdinstitutionerna som ett stort problem. De ofta förekommande skjutningarna och andra gängrelaterade våldsdåd i storstadsområdena tenderar att göra sjukhusen till arenor för aggressivt och antisocialt beteende, ej sällan med udden riktad mot personal, patienter och andra anhöriga. Uppenbart är detta en del av en större problematik som ligger utanför vårdens ansvarsområden, men den akuta säkerhetsproblematiken måste omedelbart åtgärdas med full kraft.</w:t>
      </w:r>
    </w:p>
    <w:p w:rsidRPr="00D61546" w:rsidR="006E2296" w:rsidP="00D61546" w:rsidRDefault="006E2296" w14:paraId="01E2CA8F" w14:textId="6CCF1F61">
      <w:r w:rsidRPr="00D61546">
        <w:t>Därför behövs säkerhetsklassade vårdplatser, där man snabbt kan avskilja risk</w:t>
      </w:r>
      <w:r w:rsidR="00BB3E0D">
        <w:softHyphen/>
      </w:r>
      <w:r w:rsidRPr="00D61546">
        <w:t>patienter och även hantera deras anhöriga och andra potentiellt aggressiva personer. Nationella riktlinjer bör införas för hur dessa patienter ska tas om hand från ankomst och omhändertagande till utskrivning. Utgångspunkten är givetvis att vården inte ska bli lidande för någon patient, medan personalens säkerhet garanteras. Åtgärder som kan vidtas berör lokalernas utformning, personalens utbildning och i särskilda fall införande av metalldetektorer.</w:t>
      </w:r>
    </w:p>
    <w:p w:rsidRPr="00572348" w:rsidR="006E2296" w:rsidP="00D61546" w:rsidRDefault="006E2296" w14:paraId="01E2CA91" w14:textId="77777777">
      <w:pPr>
        <w:pStyle w:val="ListaPunkt"/>
        <w:rPr>
          <w:rFonts w:eastAsia="Times New Roman"/>
          <w:lang w:eastAsia="sv-SE"/>
        </w:rPr>
      </w:pPr>
      <w:r w:rsidRPr="00572348">
        <w:rPr>
          <w:rFonts w:eastAsia="Times New Roman"/>
          <w:lang w:eastAsia="sv-SE"/>
        </w:rPr>
        <w:t>Inrätta säkerhetsklassade vårdplatser.</w:t>
      </w:r>
    </w:p>
    <w:p w:rsidRPr="00D61546" w:rsidR="006E2296" w:rsidP="00D61546" w:rsidRDefault="00D61546" w14:paraId="01E2CA92" w14:textId="5E3F0374">
      <w:pPr>
        <w:pStyle w:val="Rubrik2"/>
      </w:pPr>
      <w:bookmarkStart w:name="_Toc531250128" w:id="46"/>
      <w:bookmarkStart w:name="_Toc532903150" w:id="47"/>
      <w:r>
        <w:t xml:space="preserve">3.18 </w:t>
      </w:r>
      <w:r w:rsidRPr="00D61546" w:rsidR="001632FA">
        <w:t>Nationellt it</w:t>
      </w:r>
      <w:r w:rsidRPr="00D61546" w:rsidR="006E2296">
        <w:t>-stöd och patientinformation</w:t>
      </w:r>
      <w:bookmarkEnd w:id="46"/>
      <w:bookmarkEnd w:id="47"/>
    </w:p>
    <w:p w:rsidRPr="00D61546" w:rsidR="006E2296" w:rsidP="00D61546" w:rsidRDefault="006E2296" w14:paraId="01E2CA94" w14:textId="62AE2A3F">
      <w:pPr>
        <w:pStyle w:val="Normalutanindragellerluft"/>
      </w:pPr>
      <w:r w:rsidRPr="00D61546">
        <w:t>För att utnyttja vårdens resurser effektivt förordar Sveri</w:t>
      </w:r>
      <w:r w:rsidRPr="00D61546" w:rsidR="001632FA">
        <w:t xml:space="preserve">gedemokraterna ett nationellt </w:t>
      </w:r>
      <w:r w:rsidR="00BB3E0D">
        <w:br/>
      </w:r>
      <w:r w:rsidRPr="00D61546" w:rsidR="001632FA">
        <w:t>it</w:t>
      </w:r>
      <w:r w:rsidRPr="00D61546">
        <w:t>-stöd som ger en helhetsbild av väntetider och til</w:t>
      </w:r>
      <w:r w:rsidRPr="00D61546" w:rsidR="001632FA">
        <w:t>lgänglighet över hela landet. It</w:t>
      </w:r>
      <w:r w:rsidRPr="00D61546">
        <w:t>-stödet ska bistå nationella</w:t>
      </w:r>
      <w:r w:rsidRPr="00D61546" w:rsidR="001632FA">
        <w:t xml:space="preserve"> v</w:t>
      </w:r>
      <w:r w:rsidRPr="00D61546">
        <w:t>årdplatskoordinatorer med att klara vårdgarantin. Det ska vara möjligt för patienter och anhöriga att se var i landet en viss behandling har kortast väntetid och det ska vara enkelt att jämföra vårdgivare och landsting. På så sätt drivs utvecklingen framåt och kvalitetssäkring kan ske samtidigt som pati</w:t>
      </w:r>
      <w:r w:rsidRPr="00D61546" w:rsidR="00D32B3D">
        <w:t>enternas valmöjlig</w:t>
      </w:r>
      <w:r w:rsidR="00BB3E0D">
        <w:softHyphen/>
      </w:r>
      <w:r w:rsidRPr="00D61546" w:rsidR="00D32B3D">
        <w:t>heter stärks.</w:t>
      </w:r>
    </w:p>
    <w:p w:rsidRPr="00572348" w:rsidR="006E2296" w:rsidP="00D61546" w:rsidRDefault="006E2296" w14:paraId="01E2CA96" w14:textId="3D3A6701">
      <w:pPr>
        <w:pStyle w:val="ListaPunkt"/>
        <w:rPr>
          <w:rFonts w:eastAsia="Times New Roman"/>
          <w:lang w:eastAsia="sv-SE"/>
        </w:rPr>
      </w:pPr>
      <w:r w:rsidRPr="00572348">
        <w:rPr>
          <w:rFonts w:eastAsia="Times New Roman"/>
          <w:lang w:eastAsia="sv-SE"/>
        </w:rPr>
        <w:t xml:space="preserve">Utveckla ett nytt nationellt </w:t>
      </w:r>
      <w:r w:rsidR="001632FA">
        <w:rPr>
          <w:rFonts w:eastAsia="Times New Roman"/>
          <w:lang w:eastAsia="sv-SE"/>
        </w:rPr>
        <w:t>it</w:t>
      </w:r>
      <w:r w:rsidRPr="00572348">
        <w:rPr>
          <w:rFonts w:eastAsia="Times New Roman"/>
          <w:lang w:eastAsia="sv-SE"/>
        </w:rPr>
        <w:t>-stöd och patientinformation.</w:t>
      </w:r>
    </w:p>
    <w:p w:rsidRPr="000F747A" w:rsidR="006E2296" w:rsidP="000F747A" w:rsidRDefault="000F747A" w14:paraId="01E2CA97" w14:textId="5702C78D">
      <w:pPr>
        <w:pStyle w:val="Rubrik2"/>
      </w:pPr>
      <w:bookmarkStart w:name="_Toc531250129" w:id="48"/>
      <w:bookmarkStart w:name="_Toc532903151" w:id="49"/>
      <w:r>
        <w:t xml:space="preserve">3.19 </w:t>
      </w:r>
      <w:r w:rsidRPr="000F747A" w:rsidR="006E2296">
        <w:t>Nationellt vårdgarantikansli och vårdplatskoordinatorer</w:t>
      </w:r>
      <w:bookmarkEnd w:id="48"/>
      <w:bookmarkEnd w:id="49"/>
    </w:p>
    <w:p w:rsidRPr="000F747A" w:rsidR="006E2296" w:rsidP="000F747A" w:rsidRDefault="006E2296" w14:paraId="01E2CA98" w14:textId="77777777">
      <w:pPr>
        <w:pStyle w:val="Normalutanindragellerluft"/>
      </w:pPr>
      <w:r w:rsidRPr="000F747A">
        <w:t xml:space="preserve">När landstinget inte kan erbjuda en patient vård inom vårdgarantins tidsgräns ska patienten informeras om detta och erbjudas vård hos annan vårdgivare. Landstingen ger i dagsläget i många fall otillräcklig information och bristande stöd till patienter som inte får vård inom vårdgarantins gränser. </w:t>
      </w:r>
    </w:p>
    <w:p w:rsidRPr="000F747A" w:rsidR="006E2296" w:rsidP="000F747A" w:rsidRDefault="006E2296" w14:paraId="01E2CA99" w14:textId="03B1CDB9">
      <w:r w:rsidRPr="000F747A">
        <w:t>Ett stort ansvar läggs därför på patienten själv att kontakta vården för att få mer information och patientens eget agerande påverkar möjligheten att byta vårdgivare. Det är inte rimligt att en patients initiativförmåga ska vara avgörande. Patienter som inte själva tar detta initiativ kommer i stället att gå miste om möjligheten till snabbare vård på annat ställe. För att alla patienter ska ha möjlighet att få information och stöd i bytet av vårdgivare, i de fall landstingen inte kan erbjuda vård inom vårdgarantins tids</w:t>
      </w:r>
      <w:r w:rsidR="00BB3E0D">
        <w:softHyphen/>
      </w:r>
      <w:r w:rsidRPr="000F747A">
        <w:t>gränser, ska man inrätta ett nationellt vårdgarantikansli som</w:t>
      </w:r>
      <w:r w:rsidRPr="000F747A" w:rsidR="001632FA">
        <w:t xml:space="preserve"> har helhets-</w:t>
      </w:r>
      <w:r w:rsidRPr="000F747A">
        <w:t xml:space="preserve"> och samord</w:t>
      </w:r>
      <w:r w:rsidR="00BB3E0D">
        <w:softHyphen/>
      </w:r>
      <w:r w:rsidRPr="000F747A">
        <w:t>ningsansvaret för att patienterna ska få snabbare vård.</w:t>
      </w:r>
    </w:p>
    <w:p w:rsidRPr="00572348" w:rsidR="006E2296" w:rsidP="000F747A" w:rsidRDefault="006E2296" w14:paraId="01E2CA9B" w14:textId="77777777">
      <w:pPr>
        <w:pStyle w:val="ListaPunkt"/>
        <w:rPr>
          <w:rFonts w:eastAsia="Times New Roman"/>
          <w:lang w:eastAsia="sv-SE"/>
        </w:rPr>
      </w:pPr>
      <w:r w:rsidRPr="00572348">
        <w:rPr>
          <w:rFonts w:eastAsia="Times New Roman"/>
          <w:lang w:eastAsia="sv-SE"/>
        </w:rPr>
        <w:t>Inrätta ett nationellt vårdgarantikansli.</w:t>
      </w:r>
    </w:p>
    <w:p w:rsidRPr="000F747A" w:rsidR="006E2296" w:rsidP="000F747A" w:rsidRDefault="000F747A" w14:paraId="01E2CA9D" w14:textId="338439EF">
      <w:pPr>
        <w:pStyle w:val="Rubrik2"/>
      </w:pPr>
      <w:bookmarkStart w:name="_Toc531250130" w:id="50"/>
      <w:bookmarkStart w:name="_Toc532903152" w:id="51"/>
      <w:r>
        <w:t xml:space="preserve">3.20 </w:t>
      </w:r>
      <w:r w:rsidRPr="000F747A" w:rsidR="006E2296">
        <w:t>Statlig styrning och nationell samordning</w:t>
      </w:r>
      <w:bookmarkEnd w:id="50"/>
      <w:bookmarkEnd w:id="51"/>
    </w:p>
    <w:p w:rsidRPr="000F747A" w:rsidR="006E2296" w:rsidP="000F747A" w:rsidRDefault="006E2296" w14:paraId="01E2CA9E" w14:textId="77777777">
      <w:pPr>
        <w:pStyle w:val="Normalutanindragellerluft"/>
      </w:pPr>
      <w:r w:rsidRPr="000F747A">
        <w:t>År 1862 delades Sverige in i landsting som en del i en genomgripande decentraliserings- och demokratiseringsreform. Det är också på denna regionala nivå som ansvar för hälso- och sjukvården har fördelats. Dessvärre riskeras vårdens jämlikhet då tillgänglighet och behandlingsresultat alltför lätt skiftar alltför mycket mellan olika landsting och regioner. För att säkerställa en jämlik, tillgänglig sjukvård av hög kvalitet anser Sverigedemokraterna att staten bör ha ett tydligt ansvar för styrning och finansiering. Landstingens och regionernas historiska roll som beställare och finansiär avseende vård bör i hög grad ligga på statlig nivå. Samtidigt bör varje ansvarsmodell vara väl förankrad och hitta rätt balans mellan nödvändig nationell samordning och lokal anpassning. Inget system ska vara låst, men varje förändring kräver försiktighet och noggranna utredningar med respekt för den komplexitet som gäller när en hel vårdkedja ska hålla samman.</w:t>
      </w:r>
    </w:p>
    <w:p w:rsidRPr="00572348" w:rsidR="006E2296" w:rsidP="000F747A" w:rsidRDefault="006E2296" w14:paraId="01E2CAA0" w14:textId="77777777">
      <w:pPr>
        <w:pStyle w:val="ListaPunkt"/>
        <w:rPr>
          <w:rFonts w:eastAsia="Times New Roman"/>
          <w:lang w:eastAsia="sv-SE"/>
        </w:rPr>
      </w:pPr>
      <w:r w:rsidRPr="00572348">
        <w:rPr>
          <w:rFonts w:eastAsia="Times New Roman"/>
          <w:lang w:eastAsia="sv-SE"/>
        </w:rPr>
        <w:t>Främja en ökad nationell styrning och finansiering av sjukvården och utreda möjligheten att flytta huvudmannaskapet för hela eller delar av sjukvården från landstingen till staten.</w:t>
      </w:r>
    </w:p>
    <w:p w:rsidRPr="000F747A" w:rsidR="006E2296" w:rsidP="000F747A" w:rsidRDefault="000F747A" w14:paraId="01E2CAA1" w14:textId="2BE39146">
      <w:pPr>
        <w:pStyle w:val="Rubrik2"/>
      </w:pPr>
      <w:bookmarkStart w:name="_Toc531250131" w:id="52"/>
      <w:bookmarkStart w:name="_Toc532903153" w:id="53"/>
      <w:r>
        <w:t xml:space="preserve">3.21 </w:t>
      </w:r>
      <w:r w:rsidRPr="000F747A" w:rsidR="006E2296">
        <w:t>Medborgarskapets betydelse för vård i Sverige</w:t>
      </w:r>
      <w:bookmarkEnd w:id="52"/>
      <w:bookmarkEnd w:id="53"/>
    </w:p>
    <w:p w:rsidRPr="000F747A" w:rsidR="006E2296" w:rsidP="000F747A" w:rsidRDefault="006E2296" w14:paraId="01E2CAA2" w14:textId="77777777">
      <w:pPr>
        <w:pStyle w:val="Normalutanindragellerluft"/>
      </w:pPr>
      <w:r w:rsidRPr="000F747A">
        <w:t xml:space="preserve">Sverigedemokraternas utgångspunkt är att Sveriges välfärdsinstitutioner, inklusive sjukvården, i första hand finns till för svenska medborgare. Detta implicerar att icke-medborgare generellt sett inte har samma tillgång till de svenska välfärdssystemen och i en tid när människor rör sig mer över gränserna finns all anledning att tydliggöra detta. Samtidigt bör man skilja mellan personer som kommer till Sverige för att arbeta och personer som befinner sig i Sverige av andra skäl. Icke-medborgare, som uppehåller sig i Sverige utan att arbeta bör inte ha full rätt till det svenska välfärdssystemet. Detta gäller även sjukvård, men det är en diskussion som bör föras utifrån noggranna överväganden. </w:t>
      </w:r>
    </w:p>
    <w:p w:rsidRPr="000F747A" w:rsidR="006E2296" w:rsidP="000F747A" w:rsidRDefault="006E2296" w14:paraId="01E2CAA4" w14:textId="48D2CE24">
      <w:r w:rsidRPr="000F747A">
        <w:t>Att ge alla människor i hela världen obegränsad tillgång till svensk sjukvård är inte en rimlig ordning, eftersom det kan skapa ett incitament att migrera av rent medicinska och ekonomiska skäl. För medborgare i EU/EES-länder samt dem med ett blåkorts</w:t>
      </w:r>
      <w:r w:rsidR="00BB3E0D">
        <w:softHyphen/>
      </w:r>
      <w:r w:rsidRPr="000F747A">
        <w:t>tillstånd för arbete gäller de överenskommelser som finns på plats, de åtnjuter i stort samma rättigheter som svenska medborgare. Vad gäller akutsjukvård ska grundregeln vara att ingen ska nekas akut vård på grund av bristande betalningsförmåga och att patientsäkerheten aldrig ska vara hotad. Det är den behandlande läkaren, tandläkaren eller annan ansvarig vårdpersonal som i det enskilda fallet får avgöra vilka insatser som måste göras.</w:t>
      </w:r>
    </w:p>
    <w:p w:rsidRPr="000F747A" w:rsidR="006E2296" w:rsidP="000F747A" w:rsidRDefault="006E2296" w14:paraId="01E2CAA6" w14:textId="77777777">
      <w:r w:rsidRPr="000F747A">
        <w:t>Avseende vuxna med tillfälligt eller permanent uppehållstillstånd innebär Sverigedemokraternas politik fri tillgång till akutvård samt vård som inte kan anstå. För att få tillgång till fullständig vård kan man kvalificera sig genom att ha arbetat motsvarande heltid under de senaste två åren, eller genom att teckna en försäkring eller betala själv via lån. För asylsökande vuxna och barn erbjuds akut vård, resterande vårdinsatser ska finansieras på egen hand, genom försäkring eller lån. Avseende illegala migranter gäller enbart tillgång till akut vård, dock me</w:t>
      </w:r>
      <w:r w:rsidRPr="000F747A" w:rsidR="00D32B3D">
        <w:t>d fullt betalningsansvar.</w:t>
      </w:r>
    </w:p>
    <w:p w:rsidRPr="00572348" w:rsidR="006E2296" w:rsidP="000F747A" w:rsidRDefault="006E2296" w14:paraId="01E2CAA7" w14:textId="77777777">
      <w:pPr>
        <w:pStyle w:val="ListaPunkt"/>
        <w:rPr>
          <w:rFonts w:eastAsia="Times New Roman"/>
          <w:lang w:eastAsia="sv-SE"/>
        </w:rPr>
      </w:pPr>
      <w:r w:rsidRPr="00572348">
        <w:rPr>
          <w:rFonts w:eastAsia="Times New Roman"/>
          <w:lang w:eastAsia="sv-SE"/>
        </w:rPr>
        <w:t>Med tydliga regelverk avseende icke-medborgares rätt till skattefinansierad välfärd minskar belastningen på sjukvården, vilket bidrar till högre tillgänglighet för dem som faktiskt har oinskränkt rätt till vård och omsorg.</w:t>
      </w:r>
    </w:p>
    <w:p w:rsidRPr="000F747A" w:rsidR="006E2296" w:rsidP="000F747A" w:rsidRDefault="000F747A" w14:paraId="01E2CAA8" w14:textId="550C56ED">
      <w:pPr>
        <w:pStyle w:val="Rubrik2"/>
      </w:pPr>
      <w:bookmarkStart w:name="_Toc531250132" w:id="54"/>
      <w:bookmarkStart w:name="_Toc532903154" w:id="55"/>
      <w:r>
        <w:t xml:space="preserve">3.22 </w:t>
      </w:r>
      <w:r w:rsidRPr="000F747A" w:rsidR="006E2296">
        <w:t>Obligatorisk hälsokontroll av nyanlända</w:t>
      </w:r>
      <w:bookmarkEnd w:id="54"/>
      <w:bookmarkEnd w:id="55"/>
    </w:p>
    <w:p w:rsidRPr="00BB3E0D" w:rsidR="006E2296" w:rsidP="00BB3E0D" w:rsidRDefault="006E2296" w14:paraId="01E2CAA9" w14:textId="77777777">
      <w:pPr>
        <w:pStyle w:val="Normalutanindragellerluft"/>
      </w:pPr>
      <w:r w:rsidRPr="00BB3E0D">
        <w:t>Förekomsten av TBC har ökat i Sverige, vilket har en direkt koppling till nyanlända migranter. Risken för spridning av smitta i samhället ska inte överdramatiseras, men det är en smittsam sjukdom och den kan överföras till andra vid nära kontakter. Framför allt är det ett problem för den smittade och personer i dennes omedelbara närhet, till exempel personal på HVB-hem, i synnerhet om adekvata medicinska åtgärder inte vidtas.</w:t>
      </w:r>
    </w:p>
    <w:p w:rsidRPr="000F747A" w:rsidR="006E2296" w:rsidP="000F747A" w:rsidRDefault="006E2296" w14:paraId="01E2CAAB" w14:textId="08FFC536">
      <w:r w:rsidRPr="000F747A">
        <w:t>Det finns i Sverige möjlighet till frivillig hälsoundersökning för nyanlända migran</w:t>
      </w:r>
      <w:r w:rsidR="00BB3E0D">
        <w:softHyphen/>
      </w:r>
      <w:r w:rsidRPr="000F747A">
        <w:t>ter, vilket 2014 endast utnyttjades av 44 procent av alla asylsökande. Sverigedemokra</w:t>
      </w:r>
      <w:r w:rsidR="00BB3E0D">
        <w:softHyphen/>
      </w:r>
      <w:r w:rsidRPr="000F747A">
        <w:t>ternas linje är att denna hälsoundersökning ska vara obligatorisk för migranter som kommer från områden där TBC är vanligt. Hälsoundersökningen kan också omfatta screening för annan smitta i samråd med medicinsk expertis.</w:t>
      </w:r>
    </w:p>
    <w:p w:rsidRPr="00572348" w:rsidR="006E2296" w:rsidP="000F747A" w:rsidRDefault="006E2296" w14:paraId="01E2CAAD" w14:textId="77777777">
      <w:pPr>
        <w:pStyle w:val="ListaPunkt"/>
        <w:rPr>
          <w:rFonts w:eastAsia="Times New Roman"/>
          <w:lang w:eastAsia="sv-SE"/>
        </w:rPr>
      </w:pPr>
      <w:r w:rsidRPr="00572348">
        <w:rPr>
          <w:rFonts w:eastAsia="Times New Roman"/>
          <w:lang w:eastAsia="sv-SE"/>
        </w:rPr>
        <w:t>Inför obligatorisk hälsokontroll för nyanlända.</w:t>
      </w:r>
    </w:p>
    <w:p w:rsidRPr="000F747A" w:rsidR="006E2296" w:rsidP="000F747A" w:rsidRDefault="000F747A" w14:paraId="01E2CAAE" w14:textId="06EF3000">
      <w:pPr>
        <w:pStyle w:val="Rubrik2"/>
      </w:pPr>
      <w:bookmarkStart w:name="_Toc531250133" w:id="56"/>
      <w:bookmarkStart w:name="_Toc532903155" w:id="57"/>
      <w:r>
        <w:t xml:space="preserve">3.23 </w:t>
      </w:r>
      <w:r w:rsidRPr="000F747A" w:rsidR="006E2296">
        <w:t>Funktionsrätt</w:t>
      </w:r>
      <w:bookmarkEnd w:id="56"/>
      <w:bookmarkEnd w:id="57"/>
    </w:p>
    <w:p w:rsidRPr="000F747A" w:rsidR="006E2296" w:rsidP="000F747A" w:rsidRDefault="006E2296" w14:paraId="01E2CAAF" w14:textId="77777777">
      <w:pPr>
        <w:pStyle w:val="Normalutanindragellerluft"/>
      </w:pPr>
      <w:r w:rsidRPr="000F747A">
        <w:t xml:space="preserve">Sverigedemokraterna arbetar aktivt för alla människors funktionsrätt i det svenska samhället. Vi vill att personer med funktionsvariation eller funktionsnedsättning ska få det stöd de behöver och ges möjligheter till goda levnadsvillkor. För att dessa personer ska kunna ta del av samhällets tjänster krävs, utöver valfrihet, också ökad tillgänglighet till lokaler, byggnader, utemiljö och information. </w:t>
      </w:r>
    </w:p>
    <w:p w:rsidRPr="000F747A" w:rsidR="006E2296" w:rsidP="000F747A" w:rsidRDefault="006E2296" w14:paraId="01E2CAB1" w14:textId="77777777">
      <w:r w:rsidRPr="000F747A">
        <w:t>Sverigedemokraterna fokuserar alltid på kvalitet inom offentligfinansierad verksamhet och lägger inga ideologiska värderingar i driftsform. Konkurrens inom välfärdssektorn är i princip positivt så länge detta leder till ökad valfrihet, kvalitet och brukarnöjdhet.</w:t>
      </w:r>
    </w:p>
    <w:p w:rsidRPr="000F747A" w:rsidR="006E2296" w:rsidP="000F747A" w:rsidRDefault="006E2296" w14:paraId="01E2CAB2" w14:textId="77777777">
      <w:r w:rsidRPr="000F747A">
        <w:t xml:space="preserve">Staten, landstingen och kommunerna har ett gemensamt ansvar att erbjuda metoder som gör funktionsnedsättningar överkomliga, oavsett bostadsort. </w:t>
      </w:r>
    </w:p>
    <w:p w:rsidRPr="000F747A" w:rsidR="006E2296" w:rsidP="000F747A" w:rsidRDefault="000F747A" w14:paraId="01E2CAB3" w14:textId="6F71D07F">
      <w:pPr>
        <w:pStyle w:val="Rubrik2"/>
      </w:pPr>
      <w:bookmarkStart w:name="_Toc531250134" w:id="58"/>
      <w:bookmarkStart w:name="_Toc532903156" w:id="59"/>
      <w:r>
        <w:t xml:space="preserve">3.24 </w:t>
      </w:r>
      <w:r w:rsidRPr="000F747A" w:rsidR="006E2296">
        <w:t>Nationella riktlinjer</w:t>
      </w:r>
      <w:bookmarkEnd w:id="58"/>
      <w:bookmarkEnd w:id="59"/>
    </w:p>
    <w:p w:rsidRPr="00BB3E0D" w:rsidR="006E2296" w:rsidP="00BB3E0D" w:rsidRDefault="006E2296" w14:paraId="01E2CAB4" w14:textId="15C5E4D1">
      <w:pPr>
        <w:pStyle w:val="Normalutanindragellerluft"/>
      </w:pPr>
      <w:r w:rsidRPr="00BB3E0D">
        <w:t>Vilket stöd och vilken hjälp man får ska inte vara ber</w:t>
      </w:r>
      <w:r w:rsidRPr="00BB3E0D" w:rsidR="001632FA">
        <w:t>oende på var</w:t>
      </w:r>
      <w:r w:rsidRPr="00BB3E0D">
        <w:t xml:space="preserve"> i landet man bor. Jämlikheten måste förbättras genom nationella riktlinjer om ersättning, funktionshjälpmedel och anhörigstöd. </w:t>
      </w:r>
    </w:p>
    <w:p w:rsidRPr="000F747A" w:rsidR="006E2296" w:rsidP="000F747A" w:rsidRDefault="006E2296" w14:paraId="01E2CAB6" w14:textId="77777777">
      <w:pPr>
        <w:pStyle w:val="ListaPunkt"/>
      </w:pPr>
      <w:r w:rsidRPr="000F747A">
        <w:t>Inför nationella riktlinjer om ersättning, funktionshjälpmedel och anhörigstöd.</w:t>
      </w:r>
    </w:p>
    <w:p w:rsidRPr="000F747A" w:rsidR="006E2296" w:rsidP="000F747A" w:rsidRDefault="000F747A" w14:paraId="01E2CAB7" w14:textId="22A62539">
      <w:pPr>
        <w:pStyle w:val="Rubrik2"/>
      </w:pPr>
      <w:bookmarkStart w:name="_Toc531250135" w:id="60"/>
      <w:bookmarkStart w:name="_Toc532903157" w:id="61"/>
      <w:r>
        <w:t xml:space="preserve">3.25 </w:t>
      </w:r>
      <w:r w:rsidRPr="000F747A" w:rsidR="006E2296">
        <w:t>Assistansersättning och LSS</w:t>
      </w:r>
      <w:bookmarkEnd w:id="60"/>
      <w:bookmarkEnd w:id="61"/>
    </w:p>
    <w:p w:rsidRPr="000F747A" w:rsidR="006E2296" w:rsidP="000F747A" w:rsidRDefault="006E2296" w14:paraId="01E2CAB8" w14:textId="1EF60980">
      <w:pPr>
        <w:pStyle w:val="Normalutanindragellerluft"/>
      </w:pPr>
      <w:r w:rsidRPr="000F747A">
        <w:t>Sverigedemokraterna vill upprätthålla och återställa de ursprungliga intentionerna med LSS till hur lagen såg ut innan den urgröptes genom begränsande domar och reglerings</w:t>
      </w:r>
      <w:r w:rsidR="00BB3E0D">
        <w:softHyphen/>
      </w:r>
      <w:r w:rsidRPr="000F747A">
        <w:t xml:space="preserve">brev. Detta kan endast uppnås genom ändring och förtydligande av lagstiftningen. </w:t>
      </w:r>
    </w:p>
    <w:p w:rsidRPr="00572348" w:rsidR="006E2296" w:rsidP="000F747A" w:rsidRDefault="006E2296" w14:paraId="01E2CABA" w14:textId="68A66286">
      <w:pPr>
        <w:pStyle w:val="ListaPunkt"/>
        <w:rPr>
          <w:rFonts w:eastAsia="Times New Roman"/>
          <w:lang w:eastAsia="sv-SE"/>
        </w:rPr>
      </w:pPr>
      <w:r w:rsidRPr="00572348">
        <w:rPr>
          <w:rFonts w:eastAsia="Times New Roman"/>
          <w:lang w:eastAsia="sv-SE"/>
        </w:rPr>
        <w:t>Återställ de ursprungliga intentionerna med LSS, se över och</w:t>
      </w:r>
      <w:r w:rsidR="001632FA">
        <w:rPr>
          <w:rFonts w:eastAsia="Times New Roman"/>
          <w:lang w:eastAsia="sv-SE"/>
        </w:rPr>
        <w:t xml:space="preserve"> modernisera lagen.</w:t>
      </w:r>
    </w:p>
    <w:p w:rsidRPr="000F747A" w:rsidR="006E2296" w:rsidP="000F747A" w:rsidRDefault="000F747A" w14:paraId="01E2CABB" w14:textId="380E7F9A">
      <w:pPr>
        <w:pStyle w:val="Rubrik2"/>
      </w:pPr>
      <w:bookmarkStart w:name="_Toc531250136" w:id="62"/>
      <w:bookmarkStart w:name="_Toc532903158" w:id="63"/>
      <w:r>
        <w:t xml:space="preserve">3.26 </w:t>
      </w:r>
      <w:r w:rsidRPr="000F747A" w:rsidR="006E2296">
        <w:t>Likvärdighet av beviljandet av ledsagarservice</w:t>
      </w:r>
      <w:bookmarkEnd w:id="62"/>
      <w:bookmarkEnd w:id="63"/>
    </w:p>
    <w:p w:rsidRPr="00BB3E0D" w:rsidR="006E2296" w:rsidP="00BB3E0D" w:rsidRDefault="006E2296" w14:paraId="01E2CABC" w14:textId="388553AD">
      <w:pPr>
        <w:pStyle w:val="Normalutanindragellerluft"/>
      </w:pPr>
      <w:r w:rsidRPr="00BB3E0D">
        <w:t>Idag är beviljandet av ledsagarservice inte likvärdigt i landet utan din bostadsort spelar alltför stor roll när det kommer till vilken hjälp och ersättning du får. Sverigedemokra</w:t>
      </w:r>
      <w:r w:rsidR="00BB3E0D">
        <w:softHyphen/>
      </w:r>
      <w:r w:rsidRPr="00BB3E0D">
        <w:t xml:space="preserve">terna vill se över utformningen av LSS-insatserna för att säkerställa att det bedöms likvärdigt över hela landet. </w:t>
      </w:r>
    </w:p>
    <w:p w:rsidRPr="00572348" w:rsidR="006E2296" w:rsidP="000F747A" w:rsidRDefault="006E2296" w14:paraId="01E2CABE" w14:textId="59C5B6CF">
      <w:pPr>
        <w:pStyle w:val="ListaPunkt"/>
        <w:rPr>
          <w:rFonts w:eastAsia="Times New Roman"/>
          <w:lang w:eastAsia="sv-SE"/>
        </w:rPr>
      </w:pPr>
      <w:r w:rsidRPr="00572348">
        <w:rPr>
          <w:rFonts w:eastAsia="Times New Roman"/>
          <w:lang w:eastAsia="sv-SE"/>
        </w:rPr>
        <w:t>Likvärdighet av beviljandet av ledsagarservice</w:t>
      </w:r>
      <w:r w:rsidR="001632FA">
        <w:rPr>
          <w:rFonts w:eastAsia="Times New Roman"/>
          <w:lang w:eastAsia="sv-SE"/>
        </w:rPr>
        <w:t>.</w:t>
      </w:r>
    </w:p>
    <w:p w:rsidRPr="000F747A" w:rsidR="006E2296" w:rsidP="000F747A" w:rsidRDefault="000F747A" w14:paraId="01E2CABF" w14:textId="232841DC">
      <w:pPr>
        <w:pStyle w:val="Rubrik2"/>
      </w:pPr>
      <w:bookmarkStart w:name="_Toc531250137" w:id="64"/>
      <w:bookmarkStart w:name="_Toc532903159" w:id="65"/>
      <w:r>
        <w:t xml:space="preserve">3.27 </w:t>
      </w:r>
      <w:r w:rsidRPr="000F747A" w:rsidR="006E2296">
        <w:t>Schablonersättning</w:t>
      </w:r>
      <w:bookmarkEnd w:id="64"/>
      <w:bookmarkEnd w:id="65"/>
    </w:p>
    <w:p w:rsidRPr="000F747A" w:rsidR="006E2296" w:rsidP="000F747A" w:rsidRDefault="006E2296" w14:paraId="01E2CAC0" w14:textId="4FEF9A26">
      <w:pPr>
        <w:pStyle w:val="Normalutanindragellerluft"/>
      </w:pPr>
      <w:r w:rsidRPr="000F747A">
        <w:t>Assistansersättningen betalas ut månadsvis med ett preliminärt belopp. Varje beviljad assistanstimme ersätts med ett schablonbelopp. Det preliminära beloppet motsvarar schablonbeloppet multiplicerat med antalet beviljade assistanstimmar i genomsnitt per månad för varje tidsperiod som assistansersättning beviljats. Idag går uppräkningen av schablonen inte hand i hand med löneutvecklingen och behöver därför ses över. Det innebär att ersättningen inte täcker de ökade kostnaderna för assistenter. Löneutveck</w:t>
      </w:r>
      <w:r w:rsidR="00BB3E0D">
        <w:softHyphen/>
      </w:r>
      <w:r w:rsidRPr="000F747A">
        <w:t>lingen ligger för 2017 på 2,5</w:t>
      </w:r>
      <w:r w:rsidRPr="000F747A" w:rsidR="001632FA">
        <w:t xml:space="preserve"> </w:t>
      </w:r>
      <w:r w:rsidRPr="000F747A">
        <w:t>%, medan regeringen endast räknar upp ersättningen till 1,5</w:t>
      </w:r>
      <w:r w:rsidR="00BB3E0D">
        <w:t> </w:t>
      </w:r>
      <w:r w:rsidRPr="000F747A">
        <w:t>%. En höjning av schablonen för timersättningen motsvarande löneutvecklingen är befogad och Sverigedemokraterna budgeterar därför närmare 1,5 miljard över en treårsperiod för detta ändam</w:t>
      </w:r>
      <w:r w:rsidRPr="000F747A" w:rsidR="00D32B3D">
        <w:t>ål.</w:t>
      </w:r>
    </w:p>
    <w:p w:rsidRPr="00572348" w:rsidR="006E2296" w:rsidP="000F747A" w:rsidRDefault="006E2296" w14:paraId="01E2CAC1" w14:textId="77777777">
      <w:pPr>
        <w:pStyle w:val="ListaPunkt"/>
        <w:rPr>
          <w:rFonts w:eastAsia="Times New Roman"/>
          <w:lang w:eastAsia="sv-SE"/>
        </w:rPr>
      </w:pPr>
      <w:r w:rsidRPr="00572348">
        <w:rPr>
          <w:rFonts w:eastAsia="Times New Roman"/>
          <w:lang w:eastAsia="sv-SE"/>
        </w:rPr>
        <w:t>Höjning av schablonersättningen.</w:t>
      </w:r>
    </w:p>
    <w:p w:rsidRPr="000F747A" w:rsidR="006E2296" w:rsidP="000F747A" w:rsidRDefault="000F747A" w14:paraId="01E2CAC2" w14:textId="0E185415">
      <w:pPr>
        <w:pStyle w:val="Rubrik2"/>
      </w:pPr>
      <w:bookmarkStart w:name="_Toc531250138" w:id="66"/>
      <w:bookmarkStart w:name="_Toc532903160" w:id="67"/>
      <w:r>
        <w:t xml:space="preserve">3.28 </w:t>
      </w:r>
      <w:r w:rsidRPr="000F747A" w:rsidR="006E2296">
        <w:t>Vård och omsorg av äldre</w:t>
      </w:r>
      <w:bookmarkEnd w:id="66"/>
      <w:bookmarkEnd w:id="67"/>
    </w:p>
    <w:p w:rsidRPr="00BB3E0D" w:rsidR="006E2296" w:rsidP="00BB3E0D" w:rsidRDefault="006E2296" w14:paraId="01E2CAC3" w14:textId="77777777">
      <w:pPr>
        <w:pStyle w:val="Normalutanindragellerluft"/>
      </w:pPr>
      <w:r w:rsidRPr="00BB3E0D">
        <w:t>Alla människor har rätt att åldras med värdighet. Den dagen man inte längre kan klara sig på egen hand ska samhället erbjuda den hjälp som behövs för att den äldre fortsatt ska kunna leva ett tryggt och meningsfullt liv.</w:t>
      </w:r>
    </w:p>
    <w:p w:rsidRPr="00BB3E0D" w:rsidR="006E2296" w:rsidP="00BB3E0D" w:rsidRDefault="006E2296" w14:paraId="01E2CAC4" w14:textId="4030B36B">
      <w:r w:rsidRPr="00BB3E0D">
        <w:t xml:space="preserve">De svenska seniorerna har till skillnad från andra grupper i samhället fått uppleva en stadig försämring av sina levnadsvillkor. Hundratusentals svenska pensionärer tvingas leva på en månadsinkomst som ligger på, eller strax över, existensminimum. </w:t>
      </w:r>
    </w:p>
    <w:p w:rsidRPr="00BB3E0D" w:rsidR="006E2296" w:rsidP="00BB3E0D" w:rsidRDefault="006E2296" w14:paraId="01E2CAC5" w14:textId="552076AA">
      <w:r w:rsidRPr="00BB3E0D">
        <w:t>Sverigedemokraternas uppfattning är att välfärden ska sträcka sig genom livets alla skeenden. Sveriges äldre förtjänar att få tillgång till världens bästa äldreomsorg. Sverigedemokraterna fokuserar alltid på kvalitet inom offentligfinansierad verksamhet och lägger inga ideologiska värderingar i driftsform, utan välkomnar konkurrens inom välfärdssektorn så länge detta leder till ökad valfrihet, kvalitet och brukarnöjdhet.</w:t>
      </w:r>
    </w:p>
    <w:p w:rsidRPr="000F747A" w:rsidR="006E2296" w:rsidP="000F747A" w:rsidRDefault="000F747A" w14:paraId="01E2CAC6" w14:textId="7F0E98EB">
      <w:pPr>
        <w:pStyle w:val="Rubrik2"/>
      </w:pPr>
      <w:bookmarkStart w:name="_Toc531250139" w:id="68"/>
      <w:bookmarkStart w:name="_Toc532903161" w:id="69"/>
      <w:r>
        <w:t xml:space="preserve">3.29 </w:t>
      </w:r>
      <w:r w:rsidRPr="000F747A" w:rsidR="006E2296">
        <w:t>Ny äldreomsorgslag</w:t>
      </w:r>
      <w:bookmarkEnd w:id="68"/>
      <w:bookmarkEnd w:id="69"/>
    </w:p>
    <w:p w:rsidRPr="000F747A" w:rsidR="006E2296" w:rsidP="000F747A" w:rsidRDefault="006E2296" w14:paraId="01E2CAC7" w14:textId="0B2D9C65">
      <w:pPr>
        <w:pStyle w:val="Normalutanindragellerluft"/>
      </w:pPr>
      <w:r w:rsidRPr="000F747A">
        <w:t>Sverigedemokraterna anser att det behövs en ny lag som ger de äldre tydligare rättigheter. Det är hög tid att de rättigheter som anses självklara fö</w:t>
      </w:r>
      <w:r w:rsidRPr="000F747A" w:rsidR="001632FA">
        <w:t>r andra grupper i samhället</w:t>
      </w:r>
      <w:r w:rsidRPr="000F747A">
        <w:t xml:space="preserve"> blir självklara även för de omsorgsbehövande äldre. Därför behövs en utredning som får i uppdrag att ta fram ett förslag på hur en ny rättighetslag för äldreomsorgen kan se ut. Utredningen ska omfatta alla frågor som berör äldres rättigheter inom äldreomsorgen. Det är viktigt att de äldres rättigheter inom äldreomsorgen blir tydligt definierade så att det inte ska råda något tvivel om vad man har rätt till. LSS-lagen, som är en rättighetsla</w:t>
      </w:r>
      <w:r w:rsidRPr="000F747A" w:rsidR="00D32B3D">
        <w:t>g, bör fungera som en förebild.</w:t>
      </w:r>
    </w:p>
    <w:p w:rsidRPr="000F747A" w:rsidR="006E2296" w:rsidP="000F747A" w:rsidRDefault="006E2296" w14:paraId="01E2CAC8" w14:textId="77777777">
      <w:pPr>
        <w:pStyle w:val="ListaPunkt"/>
      </w:pPr>
      <w:r w:rsidRPr="000F747A">
        <w:t>Utred en ny äldreomsorgslag.</w:t>
      </w:r>
    </w:p>
    <w:p w:rsidRPr="000F747A" w:rsidR="006E2296" w:rsidP="000F747A" w:rsidRDefault="000F747A" w14:paraId="01E2CAC9" w14:textId="7451839D">
      <w:pPr>
        <w:pStyle w:val="Rubrik2"/>
      </w:pPr>
      <w:bookmarkStart w:name="_Toc531250140" w:id="70"/>
      <w:bookmarkStart w:name="_Toc532903162" w:id="71"/>
      <w:r>
        <w:t xml:space="preserve">3.30 </w:t>
      </w:r>
      <w:r w:rsidRPr="000F747A" w:rsidR="006E2296">
        <w:t>Snabbspår för att minska belastningen på akuten och äldrevårdscentraler</w:t>
      </w:r>
      <w:bookmarkEnd w:id="70"/>
      <w:bookmarkEnd w:id="71"/>
    </w:p>
    <w:p w:rsidRPr="000F747A" w:rsidR="006E2296" w:rsidP="000F747A" w:rsidRDefault="006E2296" w14:paraId="01E2CACA" w14:textId="1CF1C27C">
      <w:pPr>
        <w:pStyle w:val="Normalutanindragellerluft"/>
      </w:pPr>
      <w:r w:rsidRPr="000F747A">
        <w:t>Akutväntetiderna fortsätter att öka enligt Socialstyrelsens mätning som g</w:t>
      </w:r>
      <w:r w:rsidRPr="000F747A" w:rsidR="001632FA">
        <w:t>jordes under perioden juni 2016–</w:t>
      </w:r>
      <w:r w:rsidRPr="000F747A">
        <w:t>maj 2017. All forskning visar att akuten är det absolut sämsta stället för äldre multisjuka att vara på – de behöver lugn och ro och få vård snabbt. Därför måste det akuta omhändertagandet av äldre personer förändras och förbättras. Genom att inrätta ett särskilt snabbspår på akuten förbättras omhändertagandet och de äldre patienterna får rätt specialistvård snabbare, samtidigt som det kan minska trycket på akutmottagningen.</w:t>
      </w:r>
    </w:p>
    <w:p w:rsidRPr="000F747A" w:rsidR="006E2296" w:rsidP="000F747A" w:rsidRDefault="006E2296" w14:paraId="01E2CACC" w14:textId="77777777">
      <w:r w:rsidRPr="000F747A">
        <w:t>Sverigedemokraterna vill att vården ska vara tillgänglig och behovsanpassad och att ett system med äldrevårdscentraler inom primärvårdsverksamheten kan möta våra äldre och deras behov på ett fördelaktigt sätt. Slutenvård för personer som är 85 år e</w:t>
      </w:r>
      <w:r w:rsidRPr="000F747A" w:rsidR="00D32B3D">
        <w:t>ller äldre ska vara avgiftsfri.</w:t>
      </w:r>
    </w:p>
    <w:p w:rsidRPr="00572348" w:rsidR="006E2296" w:rsidP="000F747A" w:rsidRDefault="006E2296" w14:paraId="01E2CACD" w14:textId="77777777">
      <w:pPr>
        <w:pStyle w:val="ListaPunkt"/>
        <w:rPr>
          <w:rFonts w:eastAsia="Times New Roman"/>
          <w:lang w:eastAsia="sv-SE"/>
        </w:rPr>
      </w:pPr>
      <w:r w:rsidRPr="00572348">
        <w:rPr>
          <w:rFonts w:eastAsia="Times New Roman"/>
          <w:lang w:eastAsia="sv-SE"/>
        </w:rPr>
        <w:t>Inrätta ett snabbspår på akuten.</w:t>
      </w:r>
    </w:p>
    <w:p w:rsidRPr="00572348" w:rsidR="006E2296" w:rsidP="000F747A" w:rsidRDefault="006E2296" w14:paraId="01E2CACE" w14:textId="77777777">
      <w:pPr>
        <w:pStyle w:val="ListaPunkt"/>
        <w:rPr>
          <w:rFonts w:eastAsia="Times New Roman"/>
          <w:lang w:eastAsia="sv-SE"/>
        </w:rPr>
      </w:pPr>
      <w:r w:rsidRPr="00572348">
        <w:rPr>
          <w:rFonts w:eastAsia="Times New Roman"/>
          <w:lang w:eastAsia="sv-SE"/>
        </w:rPr>
        <w:t>Inför äldrevårdscentraler.</w:t>
      </w:r>
    </w:p>
    <w:p w:rsidRPr="000F747A" w:rsidR="006E2296" w:rsidP="000F747A" w:rsidRDefault="000F747A" w14:paraId="01E2CACF" w14:textId="624AFCED">
      <w:pPr>
        <w:pStyle w:val="Rubrik2"/>
      </w:pPr>
      <w:bookmarkStart w:name="_Toc531250141" w:id="72"/>
      <w:bookmarkStart w:name="_Toc532903163" w:id="73"/>
      <w:r>
        <w:t xml:space="preserve">3.31 </w:t>
      </w:r>
      <w:r w:rsidRPr="000F747A" w:rsidR="006E2296">
        <w:t>Psykisk ohälsa bland äldre</w:t>
      </w:r>
      <w:bookmarkEnd w:id="72"/>
      <w:bookmarkEnd w:id="73"/>
    </w:p>
    <w:p w:rsidRPr="00572348" w:rsidR="006E2296" w:rsidP="00B92757" w:rsidRDefault="006E2296" w14:paraId="01E2CAD1" w14:textId="6B6648AE">
      <w:pPr>
        <w:pStyle w:val="Normalutanindragellerluft"/>
        <w:rPr>
          <w:rFonts w:ascii="Times New Roman" w:hAnsi="Times New Roman" w:eastAsia="Times New Roman" w:cs="Times New Roman"/>
          <w:kern w:val="0"/>
          <w:lang w:eastAsia="sv-SE"/>
          <w14:numSpacing w14:val="default"/>
        </w:rPr>
      </w:pPr>
      <w:r w:rsidRPr="00B92757">
        <w:t>Idag lider cirka 20 procent av alla äldre personer av psykisk ohälsa. Inom en snar framtid är 25 procent av alla svenskar 65 år och äldre, vilket gör psykisk ohälsa till en av våra största folksjukdomar. I dag finns äldre personer som lider av p</w:t>
      </w:r>
      <w:r w:rsidRPr="00B92757" w:rsidR="001632FA">
        <w:t>sykisk ohälsa inom fram</w:t>
      </w:r>
      <w:r w:rsidRPr="00B92757">
        <w:t>för allt primärvården och äldreomsorgen, ofta utan tillgång till specialist</w:t>
      </w:r>
      <w:r w:rsidRPr="00B92757" w:rsidR="00BB3E0D">
        <w:softHyphen/>
      </w:r>
      <w:r w:rsidRPr="00B92757">
        <w:t xml:space="preserve">psykiatrins kompetens. Det kan vara svårt att uppmärksamma symtom på psykisk ohälsa hos äldre personer som inte sällan har flera andra samtidiga sjukdomar. </w:t>
      </w:r>
      <w:r w:rsidRPr="00572348">
        <w:rPr>
          <w:rFonts w:ascii="Times New Roman" w:hAnsi="Times New Roman" w:eastAsia="Times New Roman" w:cs="Times New Roman"/>
          <w:kern w:val="0"/>
          <w:lang w:eastAsia="sv-SE"/>
          <w14:numSpacing w14:val="default"/>
        </w:rPr>
        <w:t xml:space="preserve">För att utveckla det psykiatriska stödet till äldre personer med psykisk ohälsa är det viktigt </w:t>
      </w:r>
      <w:r w:rsidR="001632FA">
        <w:rPr>
          <w:rFonts w:ascii="Times New Roman" w:hAnsi="Times New Roman" w:eastAsia="Times New Roman" w:cs="Times New Roman"/>
          <w:kern w:val="0"/>
          <w:lang w:eastAsia="sv-SE"/>
          <w14:numSpacing w14:val="default"/>
        </w:rPr>
        <w:t>att primärvården har</w:t>
      </w:r>
      <w:r w:rsidRPr="00572348">
        <w:rPr>
          <w:rFonts w:ascii="Times New Roman" w:hAnsi="Times New Roman" w:eastAsia="Times New Roman" w:cs="Times New Roman"/>
          <w:kern w:val="0"/>
          <w:lang w:eastAsia="sv-SE"/>
          <w14:numSpacing w14:val="default"/>
        </w:rPr>
        <w:t xml:space="preserve"> tillgång till specialistpsykiatrins kompetens.</w:t>
      </w:r>
    </w:p>
    <w:p w:rsidRPr="00572348" w:rsidR="006E2296" w:rsidP="000F747A" w:rsidRDefault="006E2296" w14:paraId="01E2CAD3" w14:textId="77777777">
      <w:pPr>
        <w:pStyle w:val="ListaPunkt"/>
        <w:rPr>
          <w:rFonts w:eastAsia="Times New Roman"/>
          <w:lang w:eastAsia="sv-SE"/>
        </w:rPr>
      </w:pPr>
      <w:r w:rsidRPr="00572348">
        <w:rPr>
          <w:rFonts w:eastAsia="Times New Roman"/>
          <w:lang w:eastAsia="sv-SE"/>
        </w:rPr>
        <w:t>Utveckla det psyki</w:t>
      </w:r>
      <w:r w:rsidRPr="00572348" w:rsidR="00D32B3D">
        <w:rPr>
          <w:rFonts w:eastAsia="Times New Roman"/>
          <w:lang w:eastAsia="sv-SE"/>
        </w:rPr>
        <w:t>atriska</w:t>
      </w:r>
      <w:r w:rsidRPr="00572348">
        <w:rPr>
          <w:rFonts w:eastAsia="Times New Roman"/>
          <w:lang w:eastAsia="sv-SE"/>
        </w:rPr>
        <w:t xml:space="preserve"> stödet till äldre.</w:t>
      </w:r>
    </w:p>
    <w:p w:rsidRPr="000F747A" w:rsidR="006E2296" w:rsidP="000F747A" w:rsidRDefault="000F747A" w14:paraId="01E2CAD4" w14:textId="413CB544">
      <w:pPr>
        <w:pStyle w:val="Rubrik2"/>
      </w:pPr>
      <w:bookmarkStart w:name="_Toc531250142" w:id="74"/>
      <w:bookmarkStart w:name="_Toc532903164" w:id="75"/>
      <w:r w:rsidRPr="000F747A">
        <w:t xml:space="preserve">3.32 </w:t>
      </w:r>
      <w:r w:rsidRPr="000F747A" w:rsidR="006E2296">
        <w:t>Matlyft</w:t>
      </w:r>
      <w:bookmarkEnd w:id="74"/>
      <w:bookmarkEnd w:id="75"/>
    </w:p>
    <w:p w:rsidRPr="00572348" w:rsidR="006E2296" w:rsidP="00B92757" w:rsidRDefault="006E2296" w14:paraId="01E2CAD6" w14:textId="16C9A47F">
      <w:pPr>
        <w:pStyle w:val="Normalutanindragellerluft"/>
        <w:rPr>
          <w:rFonts w:ascii="Times New Roman" w:hAnsi="Times New Roman" w:eastAsia="Times New Roman" w:cs="Times New Roman"/>
          <w:kern w:val="0"/>
          <w:lang w:eastAsia="sv-SE"/>
          <w14:numSpacing w14:val="default"/>
        </w:rPr>
      </w:pPr>
      <w:r w:rsidRPr="000F747A">
        <w:t>Det bör vara en självklarhet att även på äldre dagar ges chansen att varje dag få avnjuta nylagad, välsmakande och näringsrik mat. Smak och lukt är ofta de sista sinnena som bevaras intakta. Matens kvalitet och tillagningssätt har därför stor betydelse för de äldres aptit, välbefinnande och hälsa. Därför bör utbildade kockar och kokerskor med rätt kunskap om livsmedel ansvara för inköp av råvaror och tillagning av maten på äldreboenden. För att infria detta vill vi införa ett statligt stimulansbidrag. Vi vill också instifta en ny lag som säkerställer att de äldres mat i likhet med skolbarnens mat skall uppfylla vissa grundkrav gällande näringsinnehåll och kvalitet.</w:t>
      </w:r>
      <w:r w:rsidR="00B92757">
        <w:t xml:space="preserve"> </w:t>
      </w:r>
      <w:r w:rsidRPr="00572348">
        <w:rPr>
          <w:rFonts w:ascii="Times New Roman" w:hAnsi="Times New Roman" w:eastAsia="Times New Roman" w:cs="Times New Roman"/>
          <w:kern w:val="0"/>
          <w:lang w:eastAsia="sv-SE"/>
          <w14:numSpacing w14:val="default"/>
        </w:rPr>
        <w:t>Fryst och kyld mat som värms i mikrovågsugnar ska inte förekomma inom äldreomsorgen.</w:t>
      </w:r>
    </w:p>
    <w:p w:rsidRPr="00572348" w:rsidR="006E2296" w:rsidP="000F747A" w:rsidRDefault="006E2296" w14:paraId="01E2CAD8" w14:textId="77777777">
      <w:pPr>
        <w:pStyle w:val="ListaPunkt"/>
        <w:rPr>
          <w:rFonts w:eastAsia="Times New Roman"/>
          <w:lang w:eastAsia="sv-SE"/>
        </w:rPr>
      </w:pPr>
      <w:r w:rsidRPr="00572348">
        <w:rPr>
          <w:rFonts w:eastAsia="Times New Roman"/>
          <w:lang w:eastAsia="sv-SE"/>
        </w:rPr>
        <w:t>Inför en matreform för äldre.</w:t>
      </w:r>
    </w:p>
    <w:p w:rsidRPr="000F747A" w:rsidR="006E2296" w:rsidP="000F747A" w:rsidRDefault="000F747A" w14:paraId="01E2CAD9" w14:textId="071188D9">
      <w:pPr>
        <w:pStyle w:val="Rubrik2"/>
      </w:pPr>
      <w:bookmarkStart w:name="_Toc531250143" w:id="76"/>
      <w:bookmarkStart w:name="_Toc532903165" w:id="77"/>
      <w:r>
        <w:t xml:space="preserve">3.33 </w:t>
      </w:r>
      <w:r w:rsidRPr="000F747A" w:rsidR="006E2296">
        <w:t>Nattbemanning</w:t>
      </w:r>
      <w:bookmarkEnd w:id="76"/>
      <w:bookmarkEnd w:id="77"/>
    </w:p>
    <w:p w:rsidRPr="000F747A" w:rsidR="006E2296" w:rsidP="000F747A" w:rsidRDefault="006E2296" w14:paraId="01E2CADA" w14:textId="4D618F56">
      <w:pPr>
        <w:pStyle w:val="Normalutanindragellerluft"/>
      </w:pPr>
      <w:r w:rsidRPr="000F747A">
        <w:t>Regeringen beslutade den 15 april 2016 att införa en ny bestämmelse i socialtjänst</w:t>
      </w:r>
      <w:r w:rsidR="00BB3E0D">
        <w:softHyphen/>
      </w:r>
      <w:r w:rsidRPr="000F747A">
        <w:t>förordningen om bemanning i särskilt boende för äldre. De nya reglerna anger att personal ska finnas tillgänglig utan dröjsmål dygnet runt. Detta innebär att äldreboenden inte behöver vara bemannade med personal dygnet runt utan endast att personal finns ”tillgänglig”. Att en person finns tillgänglig ger inte samma trygghet och möjlighet att få hjälp direkt. Som man befarade visar det sig nu tyvärr att trots skärpta krav på nattbemanningen, är den fortfarande låg på många äldreboenden i landet. Enligt IVO:s oanmälda inspektioner blir de boende, bland dem många med demens, fortfarande inlåsta. Sverigedemokraterna anser att äldreboende</w:t>
      </w:r>
      <w:r w:rsidRPr="000F747A" w:rsidR="001632FA">
        <w:t>n</w:t>
      </w:r>
      <w:r w:rsidRPr="000F747A">
        <w:t xml:space="preserve"> ska vara bemannade dygnet runt så att personal kan ge nödvändig hjälp utan dröjsmål. Det är viktigt att de äldre ska kunna få omedelbar hjälp samt kunna känna sig trygga. Kommunerna ansvarar för hur nattpersonalen organiseras varför bemanningen också kan se olika ut i olika kommuner. Man ska kunna vara säker på att det finns personal till hands då man behöver den, oavsett i vilken kommun man bor. Därför behövs det bindande krav på bemanning dygnet runt.</w:t>
      </w:r>
    </w:p>
    <w:p w:rsidRPr="00572348" w:rsidR="006E2296" w:rsidP="000F747A" w:rsidRDefault="006E2296" w14:paraId="01E2CADB" w14:textId="77777777">
      <w:pPr>
        <w:pStyle w:val="ListaPunkt"/>
        <w:rPr>
          <w:rFonts w:eastAsia="Times New Roman"/>
          <w:lang w:eastAsia="sv-SE"/>
        </w:rPr>
      </w:pPr>
      <w:r w:rsidRPr="00572348">
        <w:rPr>
          <w:rFonts w:eastAsia="Times New Roman"/>
          <w:lang w:eastAsia="sv-SE"/>
        </w:rPr>
        <w:t>Bindande krav på bemanning dygnet runt.</w:t>
      </w:r>
    </w:p>
    <w:p w:rsidRPr="000F747A" w:rsidR="006E2296" w:rsidP="000F747A" w:rsidRDefault="000F747A" w14:paraId="01E2CADC" w14:textId="2AD0DFD6">
      <w:pPr>
        <w:pStyle w:val="Rubrik2"/>
      </w:pPr>
      <w:bookmarkStart w:name="_Toc531250144" w:id="78"/>
      <w:bookmarkStart w:name="_Toc532903166" w:id="79"/>
      <w:r>
        <w:t xml:space="preserve">3.34 </w:t>
      </w:r>
      <w:r w:rsidRPr="000F747A" w:rsidR="006E2296">
        <w:t>Arbetsvillkor inom äldreomsorgen</w:t>
      </w:r>
      <w:bookmarkEnd w:id="78"/>
      <w:bookmarkEnd w:id="79"/>
    </w:p>
    <w:p w:rsidRPr="000F747A" w:rsidR="006E2296" w:rsidP="000F747A" w:rsidRDefault="006E2296" w14:paraId="01E2CADD" w14:textId="77777777">
      <w:pPr>
        <w:pStyle w:val="Normalutanindragellerluft"/>
      </w:pPr>
      <w:r w:rsidRPr="000F747A">
        <w:t xml:space="preserve">Sverigedemokraterna prioriterar frågan om arbetsvillkor inom äldreomsorgen. Vi anser att ofrivilliga delade turer ska avskaffas och ser vikten av att ge personalen större inflytande över sina arbetstider. </w:t>
      </w:r>
    </w:p>
    <w:p w:rsidRPr="00572348" w:rsidR="006E2296" w:rsidP="000F747A" w:rsidRDefault="006E2296" w14:paraId="01E2CADE" w14:textId="77777777">
      <w:pPr>
        <w:pStyle w:val="ListaPunkt"/>
        <w:rPr>
          <w:rFonts w:eastAsia="Times New Roman"/>
          <w:lang w:eastAsia="sv-SE"/>
        </w:rPr>
      </w:pPr>
      <w:r w:rsidRPr="00572348">
        <w:rPr>
          <w:rFonts w:eastAsia="Times New Roman"/>
          <w:lang w:eastAsia="sv-SE"/>
        </w:rPr>
        <w:t>Ofrivilliga delade turer ska avskaffas.</w:t>
      </w:r>
    </w:p>
    <w:p w:rsidRPr="000F747A" w:rsidR="00BB5C80" w:rsidP="000F747A" w:rsidRDefault="000F747A" w14:paraId="01E2CAE0" w14:textId="7DFB9AAB">
      <w:pPr>
        <w:pStyle w:val="Rubrik1"/>
      </w:pPr>
      <w:bookmarkStart w:name="_Toc530921501" w:id="80"/>
      <w:bookmarkStart w:name="_Toc531250145" w:id="81"/>
      <w:bookmarkStart w:name="_Toc532903167" w:id="82"/>
      <w:r>
        <w:t xml:space="preserve">4 </w:t>
      </w:r>
      <w:r w:rsidRPr="000F747A" w:rsidR="00BB5C80">
        <w:t>Socialförsäkringen för en stark välfärdsstat</w:t>
      </w:r>
      <w:bookmarkEnd w:id="80"/>
      <w:bookmarkEnd w:id="81"/>
      <w:bookmarkEnd w:id="82"/>
    </w:p>
    <w:p w:rsidRPr="000F747A" w:rsidR="00BB5C80" w:rsidP="000F747A" w:rsidRDefault="00BB5C80" w14:paraId="01E2CAE1" w14:textId="77777777">
      <w:pPr>
        <w:pStyle w:val="Normalutanindragellerluft"/>
      </w:pPr>
      <w:r w:rsidRPr="000F747A">
        <w:t>Statens åtaganden för socialförsäkringar omfattar i huvudsak över tre av statens utgiftsområden avseende ekonomisk trygghet för funktionsnedsatta, barnfamiljer samt ålderdom och sjukdom.</w:t>
      </w:r>
    </w:p>
    <w:p w:rsidRPr="000F747A" w:rsidR="00BB5C80" w:rsidP="000F747A" w:rsidRDefault="00BB5C80" w14:paraId="01E2CAE3" w14:textId="77777777">
      <w:r w:rsidRPr="000F747A">
        <w:t xml:space="preserve">Dessa områden utgör en fundamental del i samhällskontraktet. Staten förväntas ge medborgare stöd i händelse av sjukdom, föräldraskap och pension. Att statens kostnader de facto har minskat eller stagnerat  för ovan nämnda utgiftsområden är därmed ett tydligt tecken på att samhällskontraktet försvagas. Särskilt tydligt är detta i ljuset av att statens intäkter, i form av skatter, under perioden har ökat med 20 %. </w:t>
      </w:r>
    </w:p>
    <w:p w:rsidRPr="000F747A" w:rsidR="00BB5C80" w:rsidP="000F747A" w:rsidRDefault="00BB5C80" w14:paraId="01E2CAE5" w14:textId="77777777">
      <w:r w:rsidRPr="000F747A">
        <w:t>I den politiska debatten framhålls ofta olika partiers satsningar på välfärden. Statens årsredovisning visar däremot att en allt lägre andel av statens utgifter har gått till socialförsäkringar.</w:t>
      </w:r>
    </w:p>
    <w:p w:rsidRPr="000F747A" w:rsidR="00BB5C80" w:rsidP="000F747A" w:rsidRDefault="001318A4" w14:paraId="01E2CAE6" w14:textId="303B37B4">
      <w:pPr>
        <w:pStyle w:val="Tabellrubrik"/>
      </w:pPr>
      <w:r w:rsidRPr="000F747A">
        <w:t>Figur 6</w:t>
      </w:r>
    </w:p>
    <w:p w:rsidRPr="004E07A6" w:rsidR="00BB5C80" w:rsidP="00BB3E0D" w:rsidRDefault="00BB5C80" w14:paraId="01E2CAE7" w14:textId="532DB249">
      <w:pPr>
        <w:widowControl w:val="0"/>
        <w:tabs>
          <w:tab w:val="clear" w:pos="284"/>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Calibri" w:cs="Times New Roman"/>
          <w:kern w:val="0"/>
          <w:sz w:val="20"/>
          <w:szCs w:val="22"/>
          <w14:numSpacing w14:val="default"/>
        </w:rPr>
      </w:pPr>
      <w:r w:rsidRPr="004E07A6">
        <w:rPr>
          <w:rFonts w:ascii="Times New Roman" w:hAnsi="Times New Roman" w:eastAsia="Calibri" w:cs="Times New Roman"/>
          <w:noProof/>
          <w:kern w:val="0"/>
          <w:sz w:val="20"/>
          <w:szCs w:val="22"/>
          <w:lang w:eastAsia="sv-SE"/>
          <w14:numSpacing w14:val="default"/>
        </w:rPr>
        <w:drawing>
          <wp:inline distT="0" distB="0" distL="0" distR="0" wp14:anchorId="01E2DB67" wp14:editId="3622BB35">
            <wp:extent cx="3096206" cy="2962846"/>
            <wp:effectExtent l="0" t="0" r="0" b="9525"/>
            <wp:docPr id="17" name="Bildobjekt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212" cy="3014526"/>
                    </a:xfrm>
                    <a:prstGeom prst="rect">
                      <a:avLst/>
                    </a:prstGeom>
                    <a:noFill/>
                  </pic:spPr>
                </pic:pic>
              </a:graphicData>
            </a:graphic>
          </wp:inline>
        </w:drawing>
      </w:r>
    </w:p>
    <w:p w:rsidRPr="000F747A" w:rsidR="00BB5C80" w:rsidP="00BB3E0D" w:rsidRDefault="00BB5C80" w14:paraId="01E2CAE8" w14:textId="487045C0">
      <w:pPr>
        <w:pStyle w:val="Normalutanindragellerluft"/>
        <w:spacing w:before="0"/>
        <w:rPr>
          <w:sz w:val="20"/>
          <w:szCs w:val="20"/>
        </w:rPr>
      </w:pPr>
      <w:r w:rsidRPr="000F747A">
        <w:rPr>
          <w:sz w:val="20"/>
          <w:szCs w:val="20"/>
        </w:rPr>
        <w:t>Källa: Årsredovisning för staten</w:t>
      </w:r>
      <w:r w:rsidRPr="000F747A" w:rsidR="001632FA">
        <w:rPr>
          <w:sz w:val="20"/>
          <w:szCs w:val="20"/>
        </w:rPr>
        <w:t>.</w:t>
      </w:r>
      <w:r w:rsidRPr="000F747A">
        <w:rPr>
          <w:sz w:val="20"/>
          <w:szCs w:val="20"/>
        </w:rPr>
        <w:t xml:space="preserve"> </w:t>
      </w:r>
    </w:p>
    <w:p w:rsidRPr="000F747A" w:rsidR="00BB5C80" w:rsidP="000F747A" w:rsidRDefault="00BB5C80" w14:paraId="01E2CAEA" w14:textId="77777777">
      <w:pPr>
        <w:pStyle w:val="Normalutanindragellerluft"/>
        <w:spacing w:before="150"/>
      </w:pPr>
      <w:r w:rsidRPr="000F747A">
        <w:t>Figur</w:t>
      </w:r>
      <w:r w:rsidRPr="000F747A" w:rsidR="001318A4">
        <w:t xml:space="preserve"> 6</w:t>
      </w:r>
      <w:r w:rsidRPr="000F747A">
        <w:t xml:space="preserve"> visar andelen av statens utgifter som gått till utgiftsområdena:</w:t>
      </w:r>
    </w:p>
    <w:p w:rsidRPr="00572348" w:rsidR="00BB5C80" w:rsidP="000F747A" w:rsidRDefault="00BB5C80" w14:paraId="01E2CAEB" w14:textId="4DCD86B2">
      <w:pPr>
        <w:pStyle w:val="ListaPunkt"/>
        <w:rPr>
          <w:rFonts w:eastAsia="Calibri"/>
        </w:rPr>
      </w:pPr>
      <w:r w:rsidRPr="00572348">
        <w:rPr>
          <w:rFonts w:eastAsia="Calibri"/>
        </w:rPr>
        <w:t>Ekonomisk trygghet vid sjukdom och funktionsnedsättning (UO 10)</w:t>
      </w:r>
      <w:r w:rsidR="001632FA">
        <w:rPr>
          <w:rFonts w:eastAsia="Calibri"/>
        </w:rPr>
        <w:t>.</w:t>
      </w:r>
    </w:p>
    <w:p w:rsidRPr="00572348" w:rsidR="00BB5C80" w:rsidP="000F747A" w:rsidRDefault="00BB5C80" w14:paraId="01E2CAEC" w14:textId="77777777">
      <w:pPr>
        <w:pStyle w:val="ListaPunkt"/>
        <w:rPr>
          <w:rFonts w:eastAsia="Calibri"/>
        </w:rPr>
      </w:pPr>
      <w:r w:rsidRPr="00572348">
        <w:rPr>
          <w:rFonts w:eastAsia="Calibri"/>
        </w:rPr>
        <w:t>Ekonomisk trygghet vid ålderdom (UO 11).</w:t>
      </w:r>
    </w:p>
    <w:p w:rsidRPr="00572348" w:rsidR="00BB5C80" w:rsidP="000F747A" w:rsidRDefault="00BB5C80" w14:paraId="01E2CAED" w14:textId="77777777">
      <w:pPr>
        <w:pStyle w:val="ListaPunkt"/>
        <w:rPr>
          <w:rFonts w:eastAsia="Calibri"/>
        </w:rPr>
      </w:pPr>
      <w:r w:rsidRPr="00572348">
        <w:rPr>
          <w:rFonts w:eastAsia="Calibri"/>
        </w:rPr>
        <w:t>Ekonomisk trygghet för familjer och barn (UO 12).</w:t>
      </w:r>
    </w:p>
    <w:p w:rsidRPr="00572348" w:rsidR="00BB5C80" w:rsidP="000F747A" w:rsidRDefault="00BB5C80" w14:paraId="01E2CAEE" w14:textId="1C562BF2">
      <w:pPr>
        <w:pStyle w:val="ListaPunkt"/>
        <w:rPr>
          <w:rFonts w:eastAsia="Calibri"/>
        </w:rPr>
      </w:pPr>
      <w:r w:rsidRPr="00572348">
        <w:rPr>
          <w:rFonts w:eastAsia="Calibri"/>
        </w:rPr>
        <w:t>Migration (UO</w:t>
      </w:r>
      <w:r w:rsidR="001632FA">
        <w:rPr>
          <w:rFonts w:eastAsia="Calibri"/>
        </w:rPr>
        <w:t xml:space="preserve"> </w:t>
      </w:r>
      <w:r w:rsidRPr="00572348">
        <w:rPr>
          <w:rFonts w:eastAsia="Calibri"/>
        </w:rPr>
        <w:t>8) samt Jämställdhet och nyanlända invandrares etablering (UO</w:t>
      </w:r>
      <w:r w:rsidR="001632FA">
        <w:rPr>
          <w:rFonts w:eastAsia="Calibri"/>
        </w:rPr>
        <w:t xml:space="preserve"> </w:t>
      </w:r>
      <w:r w:rsidRPr="00572348">
        <w:rPr>
          <w:rFonts w:eastAsia="Calibri"/>
        </w:rPr>
        <w:t>13).</w:t>
      </w:r>
    </w:p>
    <w:p w:rsidRPr="000F747A" w:rsidR="00BB5C80" w:rsidP="000F747A" w:rsidRDefault="00BB5C80" w14:paraId="01E2CAF0" w14:textId="1476D41F">
      <w:pPr>
        <w:pStyle w:val="Normalutanindragellerluft"/>
        <w:spacing w:before="150"/>
      </w:pPr>
      <w:r w:rsidRPr="000F747A">
        <w:t>Under perioden 2010</w:t>
      </w:r>
      <w:r w:rsidRPr="000F747A" w:rsidR="001632FA">
        <w:t>–</w:t>
      </w:r>
      <w:r w:rsidRPr="000F747A">
        <w:t>2017 minskade andelen av statens utgifter som gick till pensioner med 1,6 procentenheter. Motsvarande siffra för ekonomisk trygghet för familjer och barn ökade med 0,4 procentenheter och minskade med 2 procentenheter för ekonomisk trygghet vid sjukdom och funktionsnedsättning. Befolkningen har under perioden ökat med 7,5 % eller drygt 700 000 personer och utgifterna borde istället rimligen ha ökat kraftigt. Under samma period har de direkta kostnaderna för migration och integration ökat från 1,6 procent till 6,8 procent av statens utgifter.</w:t>
      </w:r>
    </w:p>
    <w:p w:rsidRPr="002F07BD" w:rsidR="00BB5C80" w:rsidP="002F07BD" w:rsidRDefault="00BB5C80" w14:paraId="01E2CAF1" w14:textId="7720C4E9">
      <w:r w:rsidRPr="002F07BD">
        <w:t>Nedan presenteras en sammanfattning av de större reformer som berör socialför</w:t>
      </w:r>
      <w:r w:rsidR="00BB3E0D">
        <w:softHyphen/>
      </w:r>
      <w:r w:rsidRPr="002F07BD">
        <w:t xml:space="preserve">säkringen. </w:t>
      </w:r>
      <w:r w:rsidRPr="002F07BD" w:rsidR="001632FA">
        <w:t>Före e</w:t>
      </w:r>
      <w:r w:rsidRPr="002F07BD">
        <w:t>n mer detaljerad beskrivning av respektive reform hänvisas till utgiftsområdesmotionen för socialförsäkringsutskottet. Ambitionen är att stärka socialförsäkringen med fokus på de mest behövande. Detta kan förverkligas genom att fokusera behovsprövade bidrag, som är  utformade för att nå till dem som har behov, istället för generiska.</w:t>
      </w:r>
    </w:p>
    <w:p w:rsidRPr="002F07BD" w:rsidR="00BB5C80" w:rsidP="002F07BD" w:rsidRDefault="002F07BD" w14:paraId="01E2CAF2" w14:textId="041E2BC1">
      <w:pPr>
        <w:pStyle w:val="Rubrik1"/>
      </w:pPr>
      <w:bookmarkStart w:name="_Toc530921502" w:id="83"/>
      <w:bookmarkStart w:name="_Toc531250146" w:id="84"/>
      <w:bookmarkStart w:name="_Toc532903168" w:id="85"/>
      <w:r>
        <w:t xml:space="preserve">5 </w:t>
      </w:r>
      <w:r w:rsidRPr="002F07BD" w:rsidR="00BB5C80">
        <w:t>Ekonomisk trygghet vid sjukdom och funktionsnedsättning</w:t>
      </w:r>
      <w:bookmarkEnd w:id="83"/>
      <w:bookmarkEnd w:id="84"/>
      <w:bookmarkEnd w:id="85"/>
    </w:p>
    <w:p w:rsidRPr="002F07BD" w:rsidR="00BB5C80" w:rsidP="002F07BD" w:rsidRDefault="002F07BD" w14:paraId="01E2CAF3" w14:textId="4D390A0F">
      <w:pPr>
        <w:pStyle w:val="Rubrik2"/>
        <w:spacing w:before="360"/>
      </w:pPr>
      <w:bookmarkStart w:name="_Toc530921503" w:id="86"/>
      <w:bookmarkStart w:name="_Toc531250147" w:id="87"/>
      <w:bookmarkStart w:name="_Toc532903169" w:id="88"/>
      <w:r>
        <w:t xml:space="preserve">5.1 </w:t>
      </w:r>
      <w:r w:rsidRPr="002F07BD" w:rsidR="00BB5C80">
        <w:t>Sjukförsäkring</w:t>
      </w:r>
      <w:bookmarkEnd w:id="86"/>
      <w:bookmarkEnd w:id="87"/>
      <w:bookmarkEnd w:id="88"/>
    </w:p>
    <w:p w:rsidRPr="002F07BD" w:rsidR="00BB5C80" w:rsidP="002F07BD" w:rsidRDefault="00BB5C80" w14:paraId="01E2CAF4" w14:textId="5A6ACB98">
      <w:pPr>
        <w:pStyle w:val="Normalutanindragellerluft"/>
      </w:pPr>
      <w:r w:rsidRPr="002F07BD">
        <w:t>Utvecklingen av sjukförsäkringssystemen både under den förra och den nuvarande mandatperioden är djupt oroande. Antalet människoöden där sjuka, gamla eller funktionshindrade har kommit i kläm är otaliga. Det handlar om svårt sjuka som tvingas arbeta, människor som ser sina sjukdagar försvinna i väntan på vård och samtidigt människor som fastnar i utanförskap trots önskan att arbeta eller studera. Sverigedemo</w:t>
      </w:r>
      <w:r w:rsidR="009A6125">
        <w:softHyphen/>
      </w:r>
      <w:r w:rsidRPr="002F07BD">
        <w:t>kraternas utgångspunkt är att den som är sjuk ska få bästa tänkbara rehabilitering och grundläggande ekonomisk trygghet och att den som har möjlighet att bli frisk ska få bästa tänkbara förutsättningar och incitament att återgå i arbete. Med en förstärkt rehabiliteringskedja där sjuka får hjälp att bli friska och friska får hjälp att komma i arbete behövs ingen bortre tidsgrä</w:t>
      </w:r>
      <w:r w:rsidRPr="002F07BD" w:rsidR="001632FA">
        <w:t xml:space="preserve">ns. </w:t>
      </w:r>
      <w:r w:rsidRPr="002F07BD">
        <w:t xml:space="preserve">Sverigedemokraterna kommer inte att verka för återinförandet av den bortre tidsgränsen enligt den modell som tidigare funnits. Det är dock uppenbart att problemen med utförsäkringar har väldigt lite att göra med den bortre tidsgränsens vara eller icke vara, då de flesta som utförsäkrades under förra mandatperioden inte hann nå den tidigare bortre tidsgränsen på 914 dagar. Det som måste åtgärdas är allvarliga brister i rehabiliteringskedjan. Därför föreslås här en förstärkt rehabiliteringskedja som inte upphör förrän den försäkrade kan återgå i arbete, samt en ordning där ingen som är sjuk tvingas i arbete eller hänvisas till socialkontoret. Det är även en mycket oroande utveckling att sjukskrivning till följd av psykisk ohälsa ökar och idag är den vanligaste sjukskrivningsorsaken bland både kvinnor och män men där den största andelen är kvinnor. Därför måste en ordentlig översyn göras kring rehabiliteringskedjan för dem med psykisk ohälsa. Insatser behöver göras skyndsamt för att stärka kompetensen i att bemöta människor med psykisk ohälsa, för alla inblandade instanser såsom hälso- och sjukvården, försäkringskassan och arbetsförmedlingen. </w:t>
      </w:r>
    </w:p>
    <w:p w:rsidRPr="00572348" w:rsidR="00BB5C80" w:rsidP="001632FA" w:rsidRDefault="00BB5C80" w14:paraId="01E2CAF6" w14:textId="77777777">
      <w:pPr>
        <w:pStyle w:val="ListaPunkt"/>
        <w:rPr>
          <w:rFonts w:eastAsia="Calibri"/>
        </w:rPr>
      </w:pPr>
      <w:r w:rsidRPr="00572348">
        <w:rPr>
          <w:rFonts w:eastAsia="Calibri"/>
        </w:rPr>
        <w:t>Stärk rehabiliteringskedjan genom en regelbunden personlig kontakt och avstämningsmöten.</w:t>
      </w:r>
    </w:p>
    <w:p w:rsidRPr="00572348" w:rsidR="00BB5C80" w:rsidP="001632FA" w:rsidRDefault="00BB5C80" w14:paraId="01E2CAF7" w14:textId="3911BA0F">
      <w:pPr>
        <w:pStyle w:val="ListaPunkt"/>
      </w:pPr>
      <w:r w:rsidRPr="00572348">
        <w:t xml:space="preserve">Stärk kompetensen i rehabiliteringskedjan gällande bedömning och bemötande av personer med psykisk ohälsa. </w:t>
      </w:r>
    </w:p>
    <w:p w:rsidRPr="00572348" w:rsidR="00BB5C80" w:rsidP="001632FA" w:rsidRDefault="00BB5C80" w14:paraId="01E2CAF9" w14:textId="77777777">
      <w:pPr>
        <w:pStyle w:val="ListaPunkt"/>
        <w:rPr>
          <w:rFonts w:eastAsia="Calibri"/>
        </w:rPr>
      </w:pPr>
      <w:r w:rsidRPr="00572348">
        <w:rPr>
          <w:rFonts w:eastAsia="Calibri"/>
        </w:rPr>
        <w:t>För dessa ändamål satsas 100 miljoner extra i det riktade bidraget till sjukskrivningsprocessen.</w:t>
      </w:r>
    </w:p>
    <w:p w:rsidRPr="002F07BD" w:rsidR="00BB5C80" w:rsidP="002F07BD" w:rsidRDefault="002F07BD" w14:paraId="01E2CAFA" w14:textId="32EAB540">
      <w:pPr>
        <w:pStyle w:val="Rubrik2"/>
      </w:pPr>
      <w:bookmarkStart w:name="_Toc531250148" w:id="89"/>
      <w:bookmarkStart w:name="_Toc532903170" w:id="90"/>
      <w:r>
        <w:t xml:space="preserve">5.2 </w:t>
      </w:r>
      <w:r w:rsidRPr="002F07BD" w:rsidR="00BB5C80">
        <w:t>Rehabilitering före utförsäkring – kompetensfokus vid dag 180</w:t>
      </w:r>
      <w:bookmarkEnd w:id="89"/>
      <w:bookmarkEnd w:id="90"/>
    </w:p>
    <w:p w:rsidRPr="002F07BD" w:rsidR="00BB5C80" w:rsidP="002F07BD" w:rsidRDefault="00BB5C80" w14:paraId="01E2CAFB" w14:textId="481CB269">
      <w:pPr>
        <w:pStyle w:val="Normalutanindragellerluft"/>
      </w:pPr>
      <w:r w:rsidRPr="002F07BD">
        <w:t>Efter dag 180 i dagens rehabiliteringskedja ska den försäkrade prövas mot arbete på hela arbetsmarknaden om det inte bedöms att denne kan återgå i arbete inom 365 dagar eller om det anses oskäligt att pröva mot hela arbetsmarknaden. Just vid dag 180 har det skett mån</w:t>
      </w:r>
      <w:r w:rsidRPr="002F07BD" w:rsidR="001632FA">
        <w:t xml:space="preserve">ga utförsäkringar </w:t>
      </w:r>
      <w:r w:rsidRPr="002F07BD">
        <w:t>och enligt en rapport från Inspektionen för socialförsäkringen (ISF) (Rapport 2017:9) håller inte bedömningarna vid dag 90 och 180 i rehabiliterings</w:t>
      </w:r>
      <w:r w:rsidR="009A6125">
        <w:softHyphen/>
      </w:r>
      <w:r w:rsidRPr="002F07BD">
        <w:t xml:space="preserve">kedjan tillräckligt god kvalité. Kvalitetsbristerna beror till stor del på att ärendena saknar ett grundläggande utredningsarbete. Mot bakgrund av detta ter sig dagens ordning, där den som har sjukpenning förväntas helt byta yrke efter dag 180, svårmotiverad. Vi föreslår därför en reform där den som är sjukskriven från dag 180 prövas mot en bredare arbetsmarknad än endast sin tidigare arbetsplats, men enbart mot yrken inom sitt kompetensområde, fram till dag 365 vilket vi budgeterar 240 miljoner kronor för per år. (RUT 2018:899). </w:t>
      </w:r>
    </w:p>
    <w:p w:rsidRPr="00572348" w:rsidR="00BB5C80" w:rsidP="002F07BD" w:rsidRDefault="00BB5C80" w14:paraId="01E2CAFD" w14:textId="77777777">
      <w:pPr>
        <w:pStyle w:val="ListaPunkt"/>
      </w:pPr>
      <w:r w:rsidRPr="00572348">
        <w:t xml:space="preserve">Bedömning inom sitt kompetensområde vid dag 180 i rehabiliteringskedjan. </w:t>
      </w:r>
    </w:p>
    <w:p w:rsidRPr="002F07BD" w:rsidR="00BB5C80" w:rsidP="002F07BD" w:rsidRDefault="002F07BD" w14:paraId="01E2CAFE" w14:textId="2FBDC9DE">
      <w:pPr>
        <w:pStyle w:val="Rubrik2"/>
      </w:pPr>
      <w:bookmarkStart w:name="_Toc530921504" w:id="91"/>
      <w:bookmarkStart w:name="_Toc531250149" w:id="92"/>
      <w:bookmarkStart w:name="_Toc532903171" w:id="93"/>
      <w:r>
        <w:t xml:space="preserve">5.3 </w:t>
      </w:r>
      <w:r w:rsidRPr="002F07BD" w:rsidR="00BB5C80">
        <w:t>Sjukersättning</w:t>
      </w:r>
      <w:bookmarkEnd w:id="91"/>
      <w:bookmarkEnd w:id="92"/>
      <w:bookmarkEnd w:id="93"/>
    </w:p>
    <w:p w:rsidRPr="002F07BD" w:rsidR="00BB5C80" w:rsidP="002F07BD" w:rsidRDefault="00BB5C80" w14:paraId="01E2CAFF" w14:textId="73366019">
      <w:pPr>
        <w:pStyle w:val="Normalutanindragellerluft"/>
      </w:pPr>
      <w:r w:rsidRPr="002F07BD">
        <w:t>Antalet avslag för ansökningar om sjukersättning har ökat dramatiskt under den förra mandatperioden och nivåerna har nu nått så högt att systemet kan betraktas som ej fungerande. Den socialdemokratiska regeringens åtstramningar har lett till att så många som åtta av tio fått avslag på ansökan om sjukersättning vilket är en oroande utveckling som vi ser kritiskt på</w:t>
      </w:r>
      <w:r w:rsidRPr="002F07BD" w:rsidR="001632FA">
        <w:t xml:space="preserve">. </w:t>
      </w:r>
      <w:r w:rsidRPr="002F07BD">
        <w:t xml:space="preserve">I Riksrevisionens rapport 2018:9 om att nekas sjukersättning och aktivitetsersättning, framkommer det att det råder en betydande diskrepans mellan de villkor som reglerar rätten till ersättning och människors faktiska möjligheter att arbeta. Mot bakgrund av det menar Riksrevisionen att lättnader i regelverket kan anses motiverade. Sverigedemokraterna vill därför lätta på regelverket så att fler kan ta del av ersättningarna genom att införa ett nytt mindre permanent spår av sjukersättning där kontrollen av arbetsförmågan kan omprövas och där möjligheterna att koppla denna typ av sjukersättning till insatser för vård och rehabilitering ses över. Givetvis ska möjligheten till en permanent form av sjukersättning för dem som har kronisk sjukdom eller funktionsnedsättning kvarstå. </w:t>
      </w:r>
    </w:p>
    <w:p w:rsidRPr="002F07BD" w:rsidR="00BB5C80" w:rsidP="002F07BD" w:rsidRDefault="00BB5C80" w14:paraId="01E2CB01" w14:textId="5EFAEF0B">
      <w:r w:rsidRPr="002F07BD">
        <w:t>Sverigedemokraterna menar att den som är kroniskt sjuk ska ha en ekonomisk trygghet och de som ä</w:t>
      </w:r>
      <w:r w:rsidRPr="002F07BD" w:rsidR="001632FA">
        <w:t>r mest utsatta idag är de</w:t>
      </w:r>
      <w:r w:rsidRPr="002F07BD">
        <w:t xml:space="preserve"> som har garantiersättning. Vår ambition är därför att stärka garantiersättningen.</w:t>
      </w:r>
    </w:p>
    <w:p w:rsidRPr="00572348" w:rsidR="00BB5C80" w:rsidP="002F07BD" w:rsidRDefault="00BB5C80" w14:paraId="01E2CB03" w14:textId="77777777">
      <w:pPr>
        <w:pStyle w:val="ListaPunkt"/>
        <w:rPr>
          <w:rFonts w:eastAsia="Calibri"/>
        </w:rPr>
      </w:pPr>
      <w:r w:rsidRPr="00572348">
        <w:rPr>
          <w:rFonts w:eastAsia="Calibri"/>
        </w:rPr>
        <w:t>Höj garantinivån i sjukersättningen med 300 kronor per månad (RUT 2018:1121).</w:t>
      </w:r>
    </w:p>
    <w:p w:rsidRPr="00572348" w:rsidR="00BB5C80" w:rsidP="002F07BD" w:rsidRDefault="00BB5C80" w14:paraId="01E2CB04" w14:textId="3E3263EA">
      <w:pPr>
        <w:pStyle w:val="ListaPunkt"/>
        <w:rPr>
          <w:rFonts w:eastAsia="Calibri"/>
        </w:rPr>
      </w:pPr>
      <w:r w:rsidRPr="00572348">
        <w:rPr>
          <w:rFonts w:eastAsia="Calibri"/>
        </w:rPr>
        <w:t>Inför ett mindre permanent alternativ till sjukersättning</w:t>
      </w:r>
      <w:r w:rsidR="001632FA">
        <w:rPr>
          <w:rFonts w:eastAsia="Calibri"/>
        </w:rPr>
        <w:t>.</w:t>
      </w:r>
    </w:p>
    <w:p w:rsidRPr="002F07BD" w:rsidR="00BB5C80" w:rsidP="002F07BD" w:rsidRDefault="002F07BD" w14:paraId="01E2CB05" w14:textId="258CBCF6">
      <w:pPr>
        <w:pStyle w:val="Rubrik2"/>
      </w:pPr>
      <w:bookmarkStart w:name="_Toc530921505" w:id="94"/>
      <w:bookmarkStart w:name="_Toc531250150" w:id="95"/>
      <w:bookmarkStart w:name="_Toc532903172" w:id="96"/>
      <w:r>
        <w:t xml:space="preserve">5.4 </w:t>
      </w:r>
      <w:r w:rsidRPr="002F07BD" w:rsidR="00BB5C80">
        <w:t>Bostadstillägg för personer med sjukersättning</w:t>
      </w:r>
      <w:bookmarkEnd w:id="94"/>
      <w:bookmarkEnd w:id="95"/>
      <w:bookmarkEnd w:id="96"/>
    </w:p>
    <w:p w:rsidRPr="009A6125" w:rsidR="00BB5C80" w:rsidP="009A6125" w:rsidRDefault="00BB5C80" w14:paraId="01E2CB06" w14:textId="7D6F23B1">
      <w:pPr>
        <w:pStyle w:val="Normalutanindragellerluft"/>
      </w:pPr>
      <w:r w:rsidRPr="009A6125">
        <w:t>Bostadstillägget är ett behovsprövat stöd som når de mest ekonomiskt utsatta. Vi vill stärka stödet genom att höja taket till 6</w:t>
      </w:r>
      <w:r w:rsidRPr="009A6125" w:rsidR="001632FA">
        <w:t xml:space="preserve"> </w:t>
      </w:r>
      <w:r w:rsidRPr="009A6125">
        <w:t>000 kronor i månaden vilket kommer att få som konsekvens att färre som drabbats av långvarig sjukdom ska tvingas flytta.</w:t>
      </w:r>
    </w:p>
    <w:p w:rsidRPr="00572348" w:rsidR="00BB5C80" w:rsidP="002F07BD" w:rsidRDefault="00BB5C80" w14:paraId="01E2CB07" w14:textId="238573D8">
      <w:pPr>
        <w:pStyle w:val="ListaPunkt"/>
        <w:rPr>
          <w:rFonts w:eastAsia="Calibri"/>
        </w:rPr>
      </w:pPr>
      <w:r w:rsidRPr="00572348">
        <w:rPr>
          <w:rFonts w:eastAsia="Calibri"/>
        </w:rPr>
        <w:t>Höj taket i bostadstillägget för den med sjukersättning till 6</w:t>
      </w:r>
      <w:r w:rsidR="001632FA">
        <w:rPr>
          <w:rFonts w:eastAsia="Calibri"/>
        </w:rPr>
        <w:t xml:space="preserve"> </w:t>
      </w:r>
      <w:r w:rsidRPr="00572348">
        <w:rPr>
          <w:rFonts w:eastAsia="Calibri"/>
        </w:rPr>
        <w:t>000 kr/månaden (RUT 2018:1116).</w:t>
      </w:r>
    </w:p>
    <w:p w:rsidRPr="002F07BD" w:rsidR="00BB5C80" w:rsidP="002F07BD" w:rsidRDefault="002F07BD" w14:paraId="01E2CB08" w14:textId="6F5AA81A">
      <w:pPr>
        <w:pStyle w:val="Rubrik2"/>
      </w:pPr>
      <w:bookmarkStart w:name="_Toc531250151" w:id="97"/>
      <w:bookmarkStart w:name="_Toc532903173" w:id="98"/>
      <w:r>
        <w:t xml:space="preserve">5.5 </w:t>
      </w:r>
      <w:r w:rsidRPr="002F07BD" w:rsidR="00BB5C80">
        <w:t>Bibehållen ersättning vid återgång till arbete</w:t>
      </w:r>
      <w:bookmarkEnd w:id="97"/>
      <w:bookmarkEnd w:id="98"/>
    </w:p>
    <w:p w:rsidRPr="002F07BD" w:rsidR="00BB5C80" w:rsidP="002F07BD" w:rsidRDefault="00BB5C80" w14:paraId="01E2CB09" w14:textId="398D4D11">
      <w:pPr>
        <w:pStyle w:val="Normalutanindragellerluft"/>
      </w:pPr>
      <w:r w:rsidRPr="002F07BD">
        <w:t>Efter 365 dagar ska alla ges samma möjlighet att prova sin arbetsförmåga, oavsett om man har aktivitetsersättning, sjukersättning eller sjukpenning. Med bibehållen ersättning ska man under 6 månader få möjligheten att prova sin arbetsförmåga och lönearbeta upp till 25</w:t>
      </w:r>
      <w:r w:rsidRPr="002F07BD" w:rsidR="001632FA">
        <w:t xml:space="preserve"> %, utan att ersättningen från F</w:t>
      </w:r>
      <w:r w:rsidRPr="002F07BD">
        <w:t>örsäkringskassan påverkas. Vid lönearbete mer än 25</w:t>
      </w:r>
      <w:r w:rsidRPr="002F07BD" w:rsidR="001632FA">
        <w:t xml:space="preserve"> </w:t>
      </w:r>
      <w:r w:rsidRPr="002F07BD">
        <w:t xml:space="preserve">% ska ersättningen gradvis minskas. Resultatet blir att den som vill ta steget ut i arbete får en extra morot den första tiden, även i de fall personen bara har möjlighet att arbeta på en begränsad nivå. </w:t>
      </w:r>
      <w:r w:rsidRPr="002F07BD" w:rsidR="001632FA">
        <w:t>O</w:t>
      </w:r>
      <w:r w:rsidRPr="002F07BD">
        <w:t xml:space="preserve">m fler återgår i arbete skulle detta </w:t>
      </w:r>
      <w:r w:rsidRPr="002F07BD" w:rsidR="001632FA">
        <w:t xml:space="preserve">långsiktigt </w:t>
      </w:r>
      <w:r w:rsidRPr="002F07BD">
        <w:t xml:space="preserve">kunna innebära en samhällsekonomisk vinst men vi väljer ändå att budgetera 100 miljoner för denna satsning. </w:t>
      </w:r>
    </w:p>
    <w:p w:rsidRPr="00572348" w:rsidR="00BB5C80" w:rsidP="001632FA" w:rsidRDefault="00BB5C80" w14:paraId="01E2CB0B" w14:textId="0D6850CF">
      <w:pPr>
        <w:pStyle w:val="ListaPunkt"/>
      </w:pPr>
      <w:r w:rsidRPr="00572348">
        <w:t>Bibehållen ersättning vid lönearbete upp till 25</w:t>
      </w:r>
      <w:r w:rsidR="001632FA">
        <w:t xml:space="preserve"> </w:t>
      </w:r>
      <w:r w:rsidRPr="00572348">
        <w:t>%</w:t>
      </w:r>
      <w:r w:rsidR="001632FA">
        <w:t>.</w:t>
      </w:r>
    </w:p>
    <w:p w:rsidRPr="002F07BD" w:rsidR="00BB5C80" w:rsidP="002F07BD" w:rsidRDefault="002F07BD" w14:paraId="01E2CB0C" w14:textId="17960946">
      <w:pPr>
        <w:pStyle w:val="Rubrik2"/>
      </w:pPr>
      <w:bookmarkStart w:name="_Toc531250152" w:id="99"/>
      <w:bookmarkStart w:name="_Toc532903174" w:id="100"/>
      <w:r>
        <w:t xml:space="preserve">5.6 </w:t>
      </w:r>
      <w:r w:rsidRPr="002F07BD" w:rsidR="00BB5C80">
        <w:t>Merkostnadsersättning och handikappersättning</w:t>
      </w:r>
      <w:bookmarkEnd w:id="99"/>
      <w:bookmarkEnd w:id="100"/>
    </w:p>
    <w:p w:rsidRPr="002F07BD" w:rsidR="00BB5C80" w:rsidP="002F07BD" w:rsidRDefault="00BB5C80" w14:paraId="01E2CB0D" w14:textId="79095AA3">
      <w:pPr>
        <w:pStyle w:val="Normalutanindragellerluft"/>
      </w:pPr>
      <w:r w:rsidRPr="002F07BD">
        <w:t>Regeringen och riksdag</w:t>
      </w:r>
      <w:r w:rsidRPr="002F07BD" w:rsidR="00277C39">
        <w:t>en</w:t>
      </w:r>
      <w:r w:rsidRPr="002F07BD">
        <w:t xml:space="preserve"> har nyligen beslutat om nya regler vad gäller omvårdnads</w:t>
      </w:r>
      <w:r w:rsidR="002F07BD">
        <w:softHyphen/>
      </w:r>
      <w:r w:rsidRPr="002F07BD">
        <w:t>ersättning och merkostnadsersättning för barn och vuxna med funktionshinder. För barn innebar förändringen till övervägande del förbättringar. För vuxna innebar det dock att den nya omvårdnadsersättningen för rena hjälpbehov inte ska omfatta vuxna. Ersättning för rena hjälpbehov för vuxna ska alltså inte ingå och det är mycket oklart ifall merkost</w:t>
      </w:r>
      <w:r w:rsidR="002F07BD">
        <w:softHyphen/>
      </w:r>
      <w:r w:rsidRPr="002F07BD">
        <w:t xml:space="preserve">nadsersättningen ska kunna täcka upp för rena hjälpbehov. Vad detta kommer att innebära har försatt personer med funktionshinder i oro. Det saknas statistik och andra sammanställningar över vilka hjälpbehov som tidigare åberopats som grund för handikappersättning. Vad konsekvenserna blir av att ta bort den delen av stödet är därför alltför osäkert. Mottagare och närstående har tidigare haft en viss flexibilitet med frihet och egenmakt. I och med att man vill införa ett strikt merkostnadsbegrepp kommer de behövandes egenmakt att begränsas och processen för att ansöka om merkostnadsersättning kommer att försvåras för den sökande. Därför behövs ett förslag där även rena hjälpbehov för vuxna på ett bättre sätt inkluderas. Den övre åldersgränsen på 65 år för att beviljas merkostnadsersättning för vuxna är orimlig. Denna gräns behöver bli mer flexibel och justeras uppåt då flera väljer att stanna i arbetslivet längre. Så länge möjligheten finns att stanna i arbetslivet bör ersättning för att kunna utföra sitt arbete medges även efter 65 års ålder. Den övre åldersgränsen behöver därför utredas vidare.  </w:t>
      </w:r>
    </w:p>
    <w:p w:rsidRPr="00572348" w:rsidR="00BB5C80" w:rsidP="00277C39" w:rsidRDefault="00BB5C80" w14:paraId="01E2CB0E" w14:textId="77777777">
      <w:pPr>
        <w:pStyle w:val="ListaPunkt"/>
        <w:rPr>
          <w:rFonts w:eastAsia="Calibri"/>
        </w:rPr>
      </w:pPr>
      <w:r w:rsidRPr="00572348">
        <w:rPr>
          <w:rFonts w:eastAsia="Calibri"/>
        </w:rPr>
        <w:t>Inkludera rena hjälpbehov i ersättning även till vuxna.</w:t>
      </w:r>
    </w:p>
    <w:p w:rsidRPr="00572348" w:rsidR="00BB5C80" w:rsidP="00277C39" w:rsidRDefault="00BB5C80" w14:paraId="01E2CB0F" w14:textId="77777777">
      <w:pPr>
        <w:pStyle w:val="ListaPunkt"/>
        <w:rPr>
          <w:rFonts w:eastAsia="Calibri"/>
        </w:rPr>
      </w:pPr>
      <w:r w:rsidRPr="00572348">
        <w:rPr>
          <w:rFonts w:eastAsia="Calibri"/>
        </w:rPr>
        <w:t>Justera den övre åldersgränsen.</w:t>
      </w:r>
    </w:p>
    <w:p w:rsidRPr="002F07BD" w:rsidR="00BB5C80" w:rsidP="002F07BD" w:rsidRDefault="002F07BD" w14:paraId="01E2CB11" w14:textId="45288C27">
      <w:pPr>
        <w:pStyle w:val="Rubrik2"/>
      </w:pPr>
      <w:bookmarkStart w:name="_Toc531250153" w:id="101"/>
      <w:bookmarkStart w:name="_Toc532903175" w:id="102"/>
      <w:r>
        <w:t xml:space="preserve">5.7 </w:t>
      </w:r>
      <w:r w:rsidRPr="002F07BD" w:rsidR="00BB5C80">
        <w:t>Sjuklöneansvar</w:t>
      </w:r>
      <w:bookmarkEnd w:id="101"/>
      <w:bookmarkEnd w:id="102"/>
    </w:p>
    <w:p w:rsidRPr="00277C39" w:rsidR="00BB5C80" w:rsidP="00277C39" w:rsidRDefault="00BB5C80" w14:paraId="01E2CB13" w14:textId="77777777">
      <w:pPr>
        <w:pStyle w:val="Normalutanindragellerluft"/>
      </w:pPr>
      <w:r w:rsidRPr="00277C39">
        <w:t xml:space="preserve">Sverigedemokraterna vill reformera sjuklöneansvaret. I syfte att göra det både billigare och enklare att anställa förändras regelverket så att mikro- och småföretagens </w:t>
      </w:r>
    </w:p>
    <w:p w:rsidRPr="00572348" w:rsidR="00BB5C80" w:rsidP="00BB5C80" w:rsidRDefault="00BB5C80" w14:paraId="01E2CB14" w14:textId="5A6C67F3">
      <w:pPr>
        <w:spacing w:line="276" w:lineRule="auto"/>
        <w:ind w:firstLine="0"/>
        <w:rPr>
          <w:rFonts w:ascii="Times New Roman" w:hAnsi="Times New Roman" w:eastAsia="Calibri" w:cs="Times New Roman"/>
          <w:kern w:val="0"/>
          <w14:numSpacing w14:val="default"/>
        </w:rPr>
      </w:pPr>
      <w:r w:rsidRPr="00572348">
        <w:rPr>
          <w:rFonts w:ascii="Times New Roman" w:hAnsi="Times New Roman" w:eastAsia="Calibri" w:cs="Times New Roman"/>
          <w:kern w:val="0"/>
          <w14:numSpacing w14:val="default"/>
        </w:rPr>
        <w:t>börda lindras avsevärt. För att undvika tröskeleffekter konstruerar Sverigedemokraterna denna reform så att varje företag får göra avdrag för sin</w:t>
      </w:r>
      <w:r w:rsidR="00277C39">
        <w:rPr>
          <w:rFonts w:ascii="Times New Roman" w:hAnsi="Times New Roman" w:eastAsia="Calibri" w:cs="Times New Roman"/>
          <w:kern w:val="0"/>
          <w14:numSpacing w14:val="default"/>
        </w:rPr>
        <w:t>a sjuklönekostnader upp till 29 </w:t>
      </w:r>
      <w:r w:rsidRPr="00572348">
        <w:rPr>
          <w:rFonts w:ascii="Times New Roman" w:hAnsi="Times New Roman" w:eastAsia="Calibri" w:cs="Times New Roman"/>
          <w:kern w:val="0"/>
          <w14:numSpacing w14:val="default"/>
        </w:rPr>
        <w:t>089 kronor per år. Ett mikroföretag slipper således helt att betala sjuklönekostnader. Även större företag med personal, som är mindre benägen än genomsnittet att sjuk</w:t>
      </w:r>
      <w:r w:rsidR="002F07BD">
        <w:rPr>
          <w:rFonts w:ascii="Times New Roman" w:hAnsi="Times New Roman" w:eastAsia="Calibri" w:cs="Times New Roman"/>
          <w:kern w:val="0"/>
          <w14:numSpacing w14:val="default"/>
        </w:rPr>
        <w:softHyphen/>
      </w:r>
      <w:r w:rsidRPr="00572348">
        <w:rPr>
          <w:rFonts w:ascii="Times New Roman" w:hAnsi="Times New Roman" w:eastAsia="Calibri" w:cs="Times New Roman"/>
          <w:kern w:val="0"/>
          <w14:numSpacing w14:val="default"/>
        </w:rPr>
        <w:t>skriva sig, kan undslippa sjuklönekostnader helt. Denna reform förbättrar dessutom möjligheterna för personer med svag hälsa eller diger sjukdomshistoria att ta sig in på arbetsmarknaden, eftersom ordningen innebär en lägre risk för små och ekonomiskt sårbara företag att anställa dem. På denna reform satsar vi 2,8 miljarder kronor.</w:t>
      </w:r>
    </w:p>
    <w:p w:rsidRPr="00572348" w:rsidR="00BB5C80" w:rsidP="00277C39" w:rsidRDefault="00BB5C80" w14:paraId="01E2CB16" w14:textId="77777777">
      <w:pPr>
        <w:pStyle w:val="ListaPunkt"/>
        <w:rPr>
          <w:rFonts w:eastAsia="Calibri"/>
        </w:rPr>
      </w:pPr>
      <w:r w:rsidRPr="00572348">
        <w:rPr>
          <w:rFonts w:eastAsia="Calibri"/>
        </w:rPr>
        <w:t>Varje företag får göra avdrag för sina sjuklönekostnader upp till 29 089 kronor per år.</w:t>
      </w:r>
    </w:p>
    <w:p w:rsidRPr="002F07BD" w:rsidR="00BB5C80" w:rsidP="002F07BD" w:rsidRDefault="002F07BD" w14:paraId="01E2CB19" w14:textId="3055588F">
      <w:pPr>
        <w:pStyle w:val="Rubrik1"/>
      </w:pPr>
      <w:bookmarkStart w:name="_Toc530921508" w:id="103"/>
      <w:bookmarkStart w:name="_Toc531250154" w:id="104"/>
      <w:bookmarkStart w:name="_Toc532903176" w:id="105"/>
      <w:r>
        <w:t xml:space="preserve">6 </w:t>
      </w:r>
      <w:r w:rsidRPr="002F07BD" w:rsidR="00BB5C80">
        <w:t>Ekonomisk trygghet för familjer och barn</w:t>
      </w:r>
      <w:bookmarkEnd w:id="103"/>
      <w:bookmarkEnd w:id="104"/>
      <w:bookmarkEnd w:id="105"/>
    </w:p>
    <w:p w:rsidRPr="002F07BD" w:rsidR="00BB5C80" w:rsidP="009A6125" w:rsidRDefault="002F07BD" w14:paraId="01E2CB1A" w14:textId="20F28CF7">
      <w:pPr>
        <w:pStyle w:val="Rubrik2"/>
        <w:spacing w:before="360"/>
      </w:pPr>
      <w:bookmarkStart w:name="_Toc530921509" w:id="106"/>
      <w:bookmarkStart w:name="_Toc531250155" w:id="107"/>
      <w:bookmarkStart w:name="_Toc532903177" w:id="108"/>
      <w:r>
        <w:t xml:space="preserve">6.1 </w:t>
      </w:r>
      <w:r w:rsidRPr="002F07BD" w:rsidR="00BB5C80">
        <w:t>En reform för att stärka behovsprövningen av bidrag till barn och familj</w:t>
      </w:r>
      <w:bookmarkEnd w:id="106"/>
      <w:bookmarkEnd w:id="107"/>
      <w:bookmarkEnd w:id="108"/>
    </w:p>
    <w:p w:rsidRPr="00316420" w:rsidR="00BB5C80" w:rsidP="00316420" w:rsidRDefault="00BB5C80" w14:paraId="01E2CB1B" w14:textId="2C6FD851">
      <w:pPr>
        <w:pStyle w:val="Normalutanindragellerluft"/>
      </w:pPr>
      <w:r w:rsidRPr="00316420">
        <w:t>För Sverigedemokraterna är den ekonomiska tryggheten för barn och familj en viktig grund. Sverigedemokraterna har en vision om en barndomsgaranti som bland annat innebär att samhället så långt det är möjligt garanterar en trygg uppväxt för barn. För att stärka den möjligheten vill vi genomföra vissa förändringar inom barnbidrag och bostadsbidrag för att stärka ekonomin för de mest utsatta barnfamiljerna. Barnbidraget och flerbarnstillägget är idag inte behovsprövat. En höjning av det generella barn</w:t>
      </w:r>
      <w:r w:rsidR="002F07BD">
        <w:softHyphen/>
      </w:r>
      <w:r w:rsidRPr="00316420">
        <w:t>bidraget var därmed en satsning som inte nämnvärt kunde stärka upp de mest ekono</w:t>
      </w:r>
      <w:r w:rsidR="002F07BD">
        <w:softHyphen/>
      </w:r>
      <w:r w:rsidRPr="00316420">
        <w:t xml:space="preserve">miskt utsatta barnfamiljerna, när såväl inkomstdecil 10 som inkomstdecil 1 tog del av ett höjt barnbidrag. </w:t>
      </w:r>
    </w:p>
    <w:p w:rsidRPr="00277C39" w:rsidR="00BB5C80" w:rsidP="00277C39" w:rsidRDefault="00BB5C80" w14:paraId="01E2CB1C" w14:textId="65052ABD">
      <w:r w:rsidRPr="00277C39">
        <w:t>Sverigedemokraterna bibehåller därmed barnbidraget på 2017 års nivå och väljer istället att utöka bostadsbidraget, som är ett behovsprövat bidrag. Vidare är flerba</w:t>
      </w:r>
      <w:r w:rsidRPr="00277C39" w:rsidR="00277C39">
        <w:t>r</w:t>
      </w:r>
      <w:r w:rsidRPr="00277C39">
        <w:t>ns</w:t>
      </w:r>
      <w:r w:rsidR="002F07BD">
        <w:softHyphen/>
      </w:r>
      <w:r w:rsidRPr="00277C39">
        <w:t>tillägget ett bidrag som ökar särskilt mycket efter fjärde, femte och sjätte barnet. Genom att därmed satsa en mindre del av barnbidraget och flerbarnstillägget på ett kraftigt förstärkt bostadsbidrag som ju är ett behovsprövat bidrag kan vi stärka ekonomin f</w:t>
      </w:r>
      <w:r w:rsidR="00277C39">
        <w:t xml:space="preserve">ör de mest utsatta familjerna. </w:t>
      </w:r>
      <w:r w:rsidRPr="00277C39">
        <w:t>Samtidigt höjs inkomsttaket till en å</w:t>
      </w:r>
      <w:r w:rsidR="00277C39">
        <w:t>rsinkomst om ca 200 000 kr (</w:t>
      </w:r>
      <w:r w:rsidRPr="00277C39">
        <w:t>inkomstdecil 4) och möjliggör för fler at</w:t>
      </w:r>
      <w:r w:rsidR="00277C39">
        <w:t xml:space="preserve">t ta del utav bostadsbidraget. </w:t>
      </w:r>
      <w:r w:rsidRPr="00277C39">
        <w:t>Därutöver utökas täckningsgraden från dagens nivå med syftet att ytterligare förbättra den privatekono</w:t>
      </w:r>
      <w:r w:rsidR="002F07BD">
        <w:softHyphen/>
      </w:r>
      <w:r w:rsidRPr="00277C39">
        <w:t xml:space="preserve">miska situationen för de mest utsatta hushållen. </w:t>
      </w:r>
    </w:p>
    <w:p w:rsidRPr="002F07BD" w:rsidR="00BB5C80" w:rsidP="002F07BD" w:rsidRDefault="00BB5C80" w14:paraId="01E2CB1F" w14:textId="678035EC">
      <w:r w:rsidRPr="002F07BD">
        <w:t>Således väljer vi att både utöka antalet individer som kan ta del av bostadsbidraget och ökar det absoluta beloppet som nuvarande hushåll får.</w:t>
      </w:r>
      <w:r w:rsidRPr="002F07BD" w:rsidR="00277C39">
        <w:t xml:space="preserve"> </w:t>
      </w:r>
      <w:r w:rsidRPr="002F07BD">
        <w:t xml:space="preserve">(RUT 2018:1184). Vi vill även genomföra skattelättnader som gynnar föräldrar som arbetar i alla inkomstklasser. </w:t>
      </w:r>
    </w:p>
    <w:p w:rsidRPr="00572348" w:rsidR="00BB5C80" w:rsidP="00277C39" w:rsidRDefault="00BB5C80" w14:paraId="01E2CB21" w14:textId="77777777">
      <w:pPr>
        <w:pStyle w:val="ListaPunkt"/>
        <w:rPr>
          <w:rFonts w:eastAsia="Calibri"/>
        </w:rPr>
      </w:pPr>
      <w:r w:rsidRPr="00572348">
        <w:rPr>
          <w:rFonts w:eastAsia="Calibri"/>
        </w:rPr>
        <w:t>Stärka bostadsbidraget med en satsning på 5,2 miljarder kronor.</w:t>
      </w:r>
    </w:p>
    <w:p w:rsidRPr="00572348" w:rsidR="00BB5C80" w:rsidP="00277C39" w:rsidRDefault="00BB5C80" w14:paraId="01E2CB22" w14:textId="73549404">
      <w:pPr>
        <w:pStyle w:val="ListaPunkt"/>
        <w:rPr>
          <w:rFonts w:eastAsia="Calibri"/>
        </w:rPr>
      </w:pPr>
      <w:r w:rsidRPr="00572348">
        <w:rPr>
          <w:rFonts w:eastAsia="Calibri"/>
        </w:rPr>
        <w:t>Höj inkomsttaket så att fler kan ta del av bostadsbidraget</w:t>
      </w:r>
      <w:r w:rsidR="00277C39">
        <w:rPr>
          <w:rFonts w:eastAsia="Calibri"/>
        </w:rPr>
        <w:t>.</w:t>
      </w:r>
    </w:p>
    <w:p w:rsidRPr="00572348" w:rsidR="00BB5C80" w:rsidP="00277C39" w:rsidRDefault="00BB5C80" w14:paraId="01E2CB23" w14:textId="77777777">
      <w:pPr>
        <w:pStyle w:val="ListaPunkt"/>
        <w:rPr>
          <w:rFonts w:eastAsia="Calibri"/>
        </w:rPr>
      </w:pPr>
      <w:r w:rsidRPr="00572348">
        <w:rPr>
          <w:rFonts w:eastAsia="Calibri"/>
        </w:rPr>
        <w:t xml:space="preserve">Utöka täckningsgraden i bidraget för att stärka ekonomin för de mest utsatta.  </w:t>
      </w:r>
    </w:p>
    <w:p w:rsidRPr="002F07BD" w:rsidR="00BB5C80" w:rsidP="002F07BD" w:rsidRDefault="002F07BD" w14:paraId="01E2CB24" w14:textId="67EF371B">
      <w:pPr>
        <w:pStyle w:val="Rubrik2"/>
      </w:pPr>
      <w:bookmarkStart w:name="_Toc530921510" w:id="109"/>
      <w:bookmarkStart w:name="_Toc531250156" w:id="110"/>
      <w:bookmarkStart w:name="_Toc532903178" w:id="111"/>
      <w:r>
        <w:t xml:space="preserve">6.2 </w:t>
      </w:r>
      <w:r w:rsidRPr="002F07BD" w:rsidR="00BB5C80">
        <w:t>Föräldraförsäkringen</w:t>
      </w:r>
      <w:bookmarkEnd w:id="109"/>
      <w:bookmarkEnd w:id="110"/>
      <w:bookmarkEnd w:id="111"/>
    </w:p>
    <w:p w:rsidRPr="002F07BD" w:rsidR="00BB5C80" w:rsidP="002F07BD" w:rsidRDefault="002F07BD" w14:paraId="01E2CB25" w14:textId="1C230CAA">
      <w:pPr>
        <w:pStyle w:val="Rubrik3"/>
        <w:spacing w:before="120"/>
      </w:pPr>
      <w:bookmarkStart w:name="_Toc531250157" w:id="112"/>
      <w:bookmarkStart w:name="_Toc532903179" w:id="113"/>
      <w:r>
        <w:t xml:space="preserve">6.2.1 </w:t>
      </w:r>
      <w:r w:rsidRPr="002F07BD" w:rsidR="00BB5C80">
        <w:t>Slopa kvotering</w:t>
      </w:r>
      <w:bookmarkEnd w:id="112"/>
      <w:bookmarkEnd w:id="113"/>
    </w:p>
    <w:p w:rsidRPr="002F07BD" w:rsidR="00BB5C80" w:rsidP="002F07BD" w:rsidRDefault="00BB5C80" w14:paraId="01E2CB26" w14:textId="77777777">
      <w:pPr>
        <w:pStyle w:val="Normalutanindragellerluft"/>
      </w:pPr>
      <w:r w:rsidRPr="002F07BD">
        <w:t>Föräldraförsäkringen är den nyblivna eller växande familjens garanti för ekonomisk stabilitet under barnens första omsorgskrävande år. Hur föräldrapenningen fördelas mellan vårdnadshavarna ska bestämmas av föräldrarna som är vårdnadshavare och behöver inte regleras politiskt. Därför avskaffas kvoteringen av föräldraförsäkringen samt den indirekta jämställdhetsbonusen, och föräldrarna återges förtroendet att fullt ut bestämma hur föräldraförsäkringen ska disponeras.</w:t>
      </w:r>
    </w:p>
    <w:p w:rsidRPr="00572348" w:rsidR="00BB5C80" w:rsidP="00277C39" w:rsidRDefault="00BB5C80" w14:paraId="01E2CB28" w14:textId="77777777">
      <w:pPr>
        <w:pStyle w:val="ListaPunkt"/>
        <w:rPr>
          <w:rFonts w:eastAsia="Calibri"/>
        </w:rPr>
      </w:pPr>
      <w:r w:rsidRPr="00572348">
        <w:rPr>
          <w:rFonts w:eastAsia="Calibri"/>
        </w:rPr>
        <w:t>Slopad kvotering av föräldraförsäkringen.</w:t>
      </w:r>
    </w:p>
    <w:p w:rsidRPr="002F07BD" w:rsidR="00BB5C80" w:rsidP="002F07BD" w:rsidRDefault="002F07BD" w14:paraId="01E2CB29" w14:textId="5471C46B">
      <w:pPr>
        <w:pStyle w:val="Rubrik3"/>
      </w:pPr>
      <w:bookmarkStart w:name="_Toc531250158" w:id="114"/>
      <w:bookmarkStart w:name="_Toc532903180" w:id="115"/>
      <w:r>
        <w:t>6.2.2</w:t>
      </w:r>
      <w:r w:rsidR="009A6125">
        <w:t xml:space="preserve"> </w:t>
      </w:r>
      <w:r w:rsidRPr="002F07BD" w:rsidR="00BB5C80">
        <w:t>Dubbeldagar</w:t>
      </w:r>
      <w:bookmarkEnd w:id="114"/>
      <w:bookmarkEnd w:id="115"/>
    </w:p>
    <w:p w:rsidRPr="002F07BD" w:rsidR="00BB5C80" w:rsidP="002F07BD" w:rsidRDefault="00BB5C80" w14:paraId="01E2CB2A" w14:textId="77777777">
      <w:pPr>
        <w:pStyle w:val="Normalutanindragellerluft"/>
      </w:pPr>
      <w:r w:rsidRPr="002F07BD">
        <w:t xml:space="preserve">Antalet dubbeldagar, de dagar under vilka bägge vårdnadshavare kan använda föräldraledigheten samtidigt, i föräldraförsäkringen ökar. I stället för nuvarande gräns på max 30 dagar, höjs taket till 60 dagar. Detta för att ge mer frihet till familjen att anpassa stödet efter sina behov. </w:t>
      </w:r>
    </w:p>
    <w:p w:rsidRPr="00572348" w:rsidR="00BB5C80" w:rsidP="00277C39" w:rsidRDefault="00BB5C80" w14:paraId="01E2CB2C" w14:textId="77777777">
      <w:pPr>
        <w:pStyle w:val="ListaPunkt"/>
        <w:rPr>
          <w:rFonts w:eastAsia="Calibri"/>
        </w:rPr>
      </w:pPr>
      <w:r w:rsidRPr="00572348">
        <w:rPr>
          <w:rFonts w:eastAsia="Calibri"/>
        </w:rPr>
        <w:t>Antal dubbeldagar i föräldraförsäkringen höjs från 30 till 60.</w:t>
      </w:r>
    </w:p>
    <w:p w:rsidRPr="009A6125" w:rsidR="00BB5C80" w:rsidP="009A6125" w:rsidRDefault="009A6125" w14:paraId="01E2CB2D" w14:textId="1CC68E58">
      <w:pPr>
        <w:pStyle w:val="Rubrik3"/>
      </w:pPr>
      <w:bookmarkStart w:name="_Toc531250159" w:id="116"/>
      <w:bookmarkStart w:name="_Toc532903181" w:id="117"/>
      <w:r>
        <w:t xml:space="preserve">6.2.3 </w:t>
      </w:r>
      <w:r w:rsidRPr="009A6125" w:rsidR="00BB5C80">
        <w:t>Stärka föräldraförsäkringen</w:t>
      </w:r>
      <w:bookmarkEnd w:id="116"/>
      <w:bookmarkEnd w:id="117"/>
    </w:p>
    <w:p w:rsidRPr="009A6125" w:rsidR="00BB5C80" w:rsidP="009A6125" w:rsidRDefault="00BB5C80" w14:paraId="01E2CB2E" w14:textId="29CDACE7">
      <w:pPr>
        <w:pStyle w:val="Normalutanindragellerluft"/>
      </w:pPr>
      <w:r w:rsidRPr="009A6125">
        <w:t>Med barn uppkommer av naturliga skäl ekonomiska behov som tidigare inte funnits. Ökade utgifter, samt att föräldraförsäkringen inte motsvarar en full inkomst, kan skapa en ekonomisk tröskel för dem som planerar att skaffa barn. Det är inte önskvärt att fullt ut avskaffa en sådan tröskel men staten bör utforma stödsystemen så att den ekonomiska oron minimeras. Föräldrapenningen uppgår till 80 % av lönen vilket kan utgöra ett ekonomiskt hinder för vissa familjer. Det finns dessutom ett inkomsttak på 10 prisbas</w:t>
      </w:r>
      <w:r w:rsidR="009A6125">
        <w:softHyphen/>
      </w:r>
      <w:r w:rsidRPr="009A6125">
        <w:t>belopp vilket kan utgöra en barriär för personer med högre inkomster. D</w:t>
      </w:r>
      <w:r w:rsidR="00B12C79">
        <w:t xml:space="preserve">ärför är vår ambition att höja </w:t>
      </w:r>
      <w:r w:rsidRPr="009A6125">
        <w:t>ersättningsnivån till 85 % av lönen samtidigt som taket höjs till 12 prisbasbelopp.</w:t>
      </w:r>
    </w:p>
    <w:p w:rsidRPr="00572348" w:rsidR="00BB5C80" w:rsidP="00316420" w:rsidRDefault="00BB5C80" w14:paraId="01E2CB31" w14:textId="77777777">
      <w:pPr>
        <w:pStyle w:val="ListaPunkt"/>
        <w:rPr>
          <w:rFonts w:eastAsia="Calibri"/>
        </w:rPr>
      </w:pPr>
      <w:r w:rsidRPr="00572348">
        <w:rPr>
          <w:rFonts w:eastAsia="Calibri"/>
        </w:rPr>
        <w:t>Höj ersättningen i föräldraförsäkringen från 80 % till 85 % (RUT 2018:1155).</w:t>
      </w:r>
    </w:p>
    <w:p w:rsidRPr="002F07BD" w:rsidR="00BB5C80" w:rsidP="002F07BD" w:rsidRDefault="002F07BD" w14:paraId="01E2CB32" w14:textId="24F96A54">
      <w:pPr>
        <w:pStyle w:val="Rubrik3"/>
      </w:pPr>
      <w:bookmarkStart w:name="_Toc531250160" w:id="118"/>
      <w:bookmarkStart w:name="_Toc532903182" w:id="119"/>
      <w:r>
        <w:t xml:space="preserve">6.2.4 </w:t>
      </w:r>
      <w:r w:rsidRPr="002F07BD" w:rsidR="00BB5C80">
        <w:t>Mödravårdsbesök</w:t>
      </w:r>
      <w:bookmarkEnd w:id="118"/>
      <w:bookmarkEnd w:id="119"/>
    </w:p>
    <w:p w:rsidRPr="00572348" w:rsidR="00572348" w:rsidP="00572348" w:rsidRDefault="00572348" w14:paraId="18F58B08" w14:textId="44593DBA">
      <w:pPr>
        <w:spacing w:before="80" w:line="276" w:lineRule="auto"/>
        <w:ind w:firstLine="0"/>
      </w:pPr>
      <w:r w:rsidRPr="00572348">
        <w:t>Från den tidpunkt då graviditeten är bekräftad ska båda föräldrarna ha en lagstadgad rättighet att få ledighet från sitt arbete för att kunna delta vid besök i mödravården. Båda föräldrarna ska ha en möjligh</w:t>
      </w:r>
      <w:r w:rsidR="00316420">
        <w:t xml:space="preserve">et att ansöka om en ny form av </w:t>
      </w:r>
      <w:r w:rsidRPr="00572348">
        <w:t xml:space="preserve">tillfällig föräldrapenning för besök hos mödravården. De ordinarie föräldrapenningdagarna ska inte behöva användas till detta innan de 60 dagar före beräknad förlossning som båda föräldrarna numera har rätt att ta ut föräldrapenning för vid mödravårdsbesök. </w:t>
      </w:r>
    </w:p>
    <w:p w:rsidRPr="004E07A6" w:rsidR="00BB5C80" w:rsidP="00316420" w:rsidRDefault="00572348" w14:paraId="01E2CB35" w14:textId="16FCB806">
      <w:pPr>
        <w:pStyle w:val="ListaPunkt"/>
        <w:rPr>
          <w:sz w:val="20"/>
          <w:szCs w:val="20"/>
        </w:rPr>
      </w:pPr>
      <w:r w:rsidRPr="00572348">
        <w:t>Rätt till tillfällig föräldrapenning för besök hos mödravården. 100 miljoner kronor per</w:t>
      </w:r>
      <w:r w:rsidRPr="004E07A6">
        <w:rPr>
          <w:sz w:val="20"/>
          <w:szCs w:val="20"/>
        </w:rPr>
        <w:t xml:space="preserve"> </w:t>
      </w:r>
      <w:r w:rsidRPr="004E07A6" w:rsidR="00BB5C80">
        <w:rPr>
          <w:sz w:val="20"/>
          <w:szCs w:val="20"/>
        </w:rPr>
        <w:t xml:space="preserve">). </w:t>
      </w:r>
    </w:p>
    <w:p w:rsidRPr="002F07BD" w:rsidR="00BB5C80" w:rsidP="002F07BD" w:rsidRDefault="002F07BD" w14:paraId="01E2CB36" w14:textId="40DB3E4B">
      <w:pPr>
        <w:pStyle w:val="Rubrik3"/>
      </w:pPr>
      <w:bookmarkStart w:name="_Toc531250161" w:id="120"/>
      <w:bookmarkStart w:name="_Toc532903183" w:id="121"/>
      <w:r>
        <w:t xml:space="preserve">6.2.5 </w:t>
      </w:r>
      <w:r w:rsidRPr="002F07BD" w:rsidR="00BB5C80">
        <w:t>Graviditetspenning</w:t>
      </w:r>
      <w:bookmarkEnd w:id="120"/>
      <w:bookmarkEnd w:id="121"/>
    </w:p>
    <w:p w:rsidRPr="00B92757" w:rsidR="00BB5C80" w:rsidP="00B92757" w:rsidRDefault="00BB5C80" w14:paraId="01E2CB37" w14:textId="77777777">
      <w:pPr>
        <w:pStyle w:val="Normalutanindragellerluft"/>
      </w:pPr>
      <w:r w:rsidRPr="00B92757">
        <w:t xml:space="preserve">Sverigedemokraterna anser att det särskilt under den sista tiden i graviditeten ska finnas förutsättningar för lugn och harmoni för mamman såväl som för barnet i livmodern. För kvinnor som på grund av ett ansträngande yrke upplever besvär finns idag möjlighet till graviditetspenning. Denna kan erhållas från och med 60:e dagen innan beräknad födsel. Trots detta nekas idag många denna avlastning med följd att de tvingas fortsätta arbeta heltid trots höggraviditet och inte sällan med fysiskt påfrestande arbetsuppgifter. Därför föreslås 10 nya graviditetsdagar som alla gravida kvinnor kan ha rätt att ansöka om de 30 sista dagarna innan beräknad förlossning oavsett behov i förhållande till sitt arbete eller inte. </w:t>
      </w:r>
    </w:p>
    <w:p w:rsidRPr="00B559FC" w:rsidR="00BB5C80" w:rsidP="002F07BD" w:rsidRDefault="00BB5C80" w14:paraId="01E2CB39" w14:textId="77777777">
      <w:pPr>
        <w:pStyle w:val="ListaPunkt"/>
      </w:pPr>
      <w:r w:rsidRPr="00B559FC">
        <w:t>Rätt till 10 nya graviditetsdagar (RUT 2018:1458).</w:t>
      </w:r>
    </w:p>
    <w:p w:rsidRPr="002F07BD" w:rsidR="00BB5C80" w:rsidP="002F07BD" w:rsidRDefault="002F07BD" w14:paraId="01E2CB3B" w14:textId="49915631">
      <w:pPr>
        <w:pStyle w:val="Rubrik3"/>
      </w:pPr>
      <w:bookmarkStart w:name="_Toc531250162" w:id="122"/>
      <w:bookmarkStart w:name="_Toc532903184" w:id="123"/>
      <w:r>
        <w:t xml:space="preserve">6.2.6 </w:t>
      </w:r>
      <w:r w:rsidRPr="002F07BD" w:rsidR="00BB5C80">
        <w:t>Sorgepeng</w:t>
      </w:r>
      <w:bookmarkEnd w:id="122"/>
      <w:bookmarkEnd w:id="123"/>
    </w:p>
    <w:p w:rsidRPr="002F07BD" w:rsidR="00BB5C80" w:rsidP="002F07BD" w:rsidRDefault="00BB5C80" w14:paraId="01E2CB3C" w14:textId="77777777">
      <w:pPr>
        <w:pStyle w:val="Normalutanindragellerluft"/>
      </w:pPr>
      <w:r w:rsidRPr="002F07BD">
        <w:t xml:space="preserve">Varje vårdnadshavare ska erhålla en lagstadgad rätt att vara ledig i en månad (22 dagar) med ersättning i form av tillfällig föräldrapenning om dennes barn, vars ålder understiger 18 år, avlider. Detta skulle inte påverka nuvarande systems uppbyggnad, utan erhållas i enlighet med nuvarande former för tillfällig föräldrapenning. </w:t>
      </w:r>
    </w:p>
    <w:p w:rsidRPr="00B559FC" w:rsidR="00BB5C80" w:rsidP="00316420" w:rsidRDefault="00BB5C80" w14:paraId="01E2CB3E" w14:textId="77777777">
      <w:pPr>
        <w:pStyle w:val="ListaPunkt"/>
        <w:rPr>
          <w:rFonts w:eastAsia="Calibri"/>
        </w:rPr>
      </w:pPr>
      <w:r w:rsidRPr="00B559FC">
        <w:rPr>
          <w:rFonts w:eastAsia="Calibri"/>
        </w:rPr>
        <w:t xml:space="preserve">Utöka sorgepengen med rätt till ledighet i 22 dagar med tillfällig föräldrapeng. </w:t>
      </w:r>
    </w:p>
    <w:p w:rsidRPr="002F07BD" w:rsidR="00BB5C80" w:rsidP="002F07BD" w:rsidRDefault="002F07BD" w14:paraId="01E2CB3F" w14:textId="35DDEA90">
      <w:pPr>
        <w:pStyle w:val="Rubrik2"/>
      </w:pPr>
      <w:bookmarkStart w:name="_Toc530921512" w:id="124"/>
      <w:bookmarkStart w:name="_Toc531250163" w:id="125"/>
      <w:bookmarkStart w:name="_Toc532903185" w:id="126"/>
      <w:r>
        <w:t xml:space="preserve">6.3 </w:t>
      </w:r>
      <w:r w:rsidRPr="002F07BD" w:rsidR="00BB5C80">
        <w:t>Underhållsstöd</w:t>
      </w:r>
      <w:bookmarkEnd w:id="124"/>
      <w:bookmarkEnd w:id="125"/>
      <w:bookmarkEnd w:id="126"/>
    </w:p>
    <w:p w:rsidRPr="002F07BD" w:rsidR="00BB5C80" w:rsidP="002F07BD" w:rsidRDefault="00BB5C80" w14:paraId="01E2CB40" w14:textId="7A915DA5">
      <w:pPr>
        <w:pStyle w:val="Normalutanindragellerluft"/>
      </w:pPr>
      <w:r w:rsidRPr="002F07BD">
        <w:t>Utgångspunkten måste vara att föräldrar tar sitt ansvar för att betala underhållsbi</w:t>
      </w:r>
      <w:r w:rsidRPr="002F07BD" w:rsidR="00316420">
        <w:t>drag utan att staten och F</w:t>
      </w:r>
      <w:r w:rsidRPr="002F07BD">
        <w:t>örsäkringskassan ska behöva gå in som mellanhan</w:t>
      </w:r>
      <w:r w:rsidRPr="002F07BD" w:rsidR="00316420">
        <w:t>d och betala ut underhållsstöd.</w:t>
      </w:r>
      <w:r w:rsidRPr="002F07BD">
        <w:t xml:space="preserve"> Mer behöver göras för att öka föräldrarnas ansvar och incitament att frivilligt betala underhållsbidrag. Samtidigt måste utgångspunkten vara barnets bästa och att barnet eller barnen i fråga inte ska drabbas och komma i kläm på grund av att ekonomin ibland inte räcker till eller för att den bidragsskyldiga föräldern helt enkelt ibland vägrar att betala. </w:t>
      </w:r>
    </w:p>
    <w:p w:rsidRPr="002F07BD" w:rsidR="00BB5C80" w:rsidP="002F07BD" w:rsidRDefault="00BB5C80" w14:paraId="01E2CB41" w14:textId="6CF62507">
      <w:r w:rsidRPr="002F07BD">
        <w:t>Vi anser att underhållsstödet ska bli mer förutsägbart och anpassas efter verkligheten vad gäller inkomster och utgifter för att på bästa sätt vara ett stöd till familjer och barn. Därför menar vi att regeringen ska se över hur systemet kan utformas så att de nödvän</w:t>
      </w:r>
      <w:r w:rsidR="009A6125">
        <w:softHyphen/>
      </w:r>
      <w:r w:rsidRPr="002F07BD">
        <w:t xml:space="preserve">diga höjningarna som görs på grund av inflationen inte kommer med mer än ett års mellanrum, utan indexeras och kopplas till faktisk inflation och följer prisutvecklingen på årsbasis. </w:t>
      </w:r>
    </w:p>
    <w:p w:rsidRPr="00B559FC" w:rsidR="00BB5C80" w:rsidP="00316420" w:rsidRDefault="00BB5C80" w14:paraId="01E2CB43" w14:textId="77777777">
      <w:pPr>
        <w:pStyle w:val="ListaPunkt"/>
        <w:rPr>
          <w:rFonts w:eastAsia="Calibri"/>
        </w:rPr>
      </w:pPr>
      <w:r w:rsidRPr="00B559FC">
        <w:rPr>
          <w:rFonts w:eastAsia="Calibri"/>
        </w:rPr>
        <w:t xml:space="preserve">Stärk underhållsstödet med 100 miljoner kronor år 2020 och 200 miljoner år 2021. </w:t>
      </w:r>
    </w:p>
    <w:p w:rsidRPr="002F07BD" w:rsidR="00BB5C80" w:rsidP="002F07BD" w:rsidRDefault="002F07BD" w14:paraId="01E2CB44" w14:textId="2E2A090F">
      <w:pPr>
        <w:pStyle w:val="Rubrik2"/>
      </w:pPr>
      <w:bookmarkStart w:name="_Toc531250164" w:id="127"/>
      <w:bookmarkStart w:name="_Toc532903186" w:id="128"/>
      <w:bookmarkStart w:name="_Toc530921513" w:id="129"/>
      <w:r>
        <w:t xml:space="preserve">6.4 </w:t>
      </w:r>
      <w:r w:rsidRPr="002F07BD" w:rsidR="00BB5C80">
        <w:t>Barnpension och efterlevandestöd</w:t>
      </w:r>
      <w:bookmarkEnd w:id="127"/>
      <w:bookmarkEnd w:id="128"/>
    </w:p>
    <w:p w:rsidRPr="002F07BD" w:rsidR="00BB5C80" w:rsidP="002F07BD" w:rsidRDefault="00BB5C80" w14:paraId="01E2CB45" w14:textId="479190FA">
      <w:pPr>
        <w:pStyle w:val="Normalutanindragellerluft"/>
      </w:pPr>
      <w:r w:rsidRPr="002F07BD">
        <w:t>Barnpension och efterlevandestöd betalas ut automatiskt i de fall både barn och den förälder det gäller var bosatta i Sverige vid tidpunkten för dödsfallet. En ansökan krävs dock när den efterlevande är ett barn som är bosatt i Sverige, men vars avlidna förälder inte var att anse som bosatt i Sverige. Prognosen på senare år för efterlevandestöd har ökat delvis på grund av att fler nyanlända barn vars ena eller båda föräldrar saknas, dels ändrad praxis sedan våren 2014 som innebär att intyg från andra länder inte längre är ett absolut krav för att beviljas efterlevandestöd vilket framgår i proposition 2017/18:150. I dessa fall menar vi att systemet är alldeles för osäkert som det är idag. Därför är det vår mening att efterlevandestöd i första hand bör kopplas till barn som är bosatta i Sverige som innehar medborgarskap i Sverige alternativt i annat EU/EES-land samt att den förälder som efterlevandestöd kopplas till ska inneha svenskt medborgarskap alternativt EU/EES-medborgarskap eller vara folkbordförd i Sverige vid dödsfallet eller försvinnandet. Vid medvetet uppgivande av felaktiga uppgifter bör personen i fråga bli återbetalningsskyldig</w:t>
      </w:r>
      <w:r w:rsidRPr="002F07BD" w:rsidR="00316420">
        <w:t>.</w:t>
      </w:r>
      <w:r w:rsidRPr="002F07BD">
        <w:t xml:space="preserve"> </w:t>
      </w:r>
    </w:p>
    <w:p w:rsidRPr="00B559FC" w:rsidR="00BB5C80" w:rsidP="00316420" w:rsidRDefault="00BB5C80" w14:paraId="01E2CB46" w14:textId="77777777">
      <w:pPr>
        <w:pStyle w:val="ListaPunkt"/>
        <w:rPr>
          <w:rFonts w:eastAsia="Calibri"/>
        </w:rPr>
      </w:pPr>
      <w:r w:rsidRPr="00B559FC">
        <w:rPr>
          <w:rFonts w:eastAsia="Calibri"/>
        </w:rPr>
        <w:t>Reservera efterlevandestödet till barn som är bosatta i Sverige, har medborgarskap i Sverige alternativt i annat EU/EES-land.</w:t>
      </w:r>
    </w:p>
    <w:p w:rsidRPr="004E07A6" w:rsidR="00BB5C80" w:rsidP="00316420" w:rsidRDefault="00BB5C80" w14:paraId="01E2CB47" w14:textId="77777777">
      <w:pPr>
        <w:pStyle w:val="ListaPunkt"/>
        <w:rPr>
          <w:rFonts w:eastAsia="Calibri"/>
          <w:sz w:val="20"/>
          <w:szCs w:val="22"/>
        </w:rPr>
      </w:pPr>
      <w:r w:rsidRPr="00B559FC">
        <w:rPr>
          <w:rFonts w:eastAsia="Calibri"/>
        </w:rPr>
        <w:t>Föräldern som efterlevandestödet kopplas till ska inneha svenskt medborgarskap, alternativt EU/EES-medborgarskap eller varit folkbokförd i Sverige vid dödsfallet eller försvinnandet</w:t>
      </w:r>
      <w:r w:rsidRPr="004E07A6">
        <w:rPr>
          <w:rFonts w:eastAsia="Calibri"/>
          <w:sz w:val="20"/>
          <w:szCs w:val="22"/>
        </w:rPr>
        <w:t>.</w:t>
      </w:r>
      <w:bookmarkEnd w:id="129"/>
    </w:p>
    <w:p w:rsidRPr="002F07BD" w:rsidR="00BB5C80" w:rsidP="002F07BD" w:rsidRDefault="002F07BD" w14:paraId="01E2CB48" w14:textId="03428E5B">
      <w:pPr>
        <w:pStyle w:val="Rubrik2"/>
      </w:pPr>
      <w:bookmarkStart w:name="_Toc530921514" w:id="130"/>
      <w:bookmarkStart w:name="_Toc531250165" w:id="131"/>
      <w:bookmarkStart w:name="_Toc532903187" w:id="132"/>
      <w:r>
        <w:t xml:space="preserve">6.5 </w:t>
      </w:r>
      <w:r w:rsidRPr="002F07BD" w:rsidR="00BB5C80">
        <w:t>Bidrag till förstföderskor</w:t>
      </w:r>
      <w:bookmarkEnd w:id="130"/>
      <w:bookmarkEnd w:id="131"/>
      <w:bookmarkEnd w:id="132"/>
    </w:p>
    <w:p w:rsidRPr="002F07BD" w:rsidR="00BB5C80" w:rsidP="002F07BD" w:rsidRDefault="00BB5C80" w14:paraId="01E2CB49" w14:textId="665BFED5">
      <w:pPr>
        <w:pStyle w:val="Normalutanindragellerluft"/>
      </w:pPr>
      <w:r w:rsidRPr="002F07BD">
        <w:t>Som ett familjevänligt parti vill Sverigedemokraterna införa ett nytt bidrag till först</w:t>
      </w:r>
      <w:r w:rsidR="009A6125">
        <w:softHyphen/>
      </w:r>
      <w:r w:rsidRPr="002F07BD">
        <w:t>föderskor. Tanken är att detta ska vara engångsstöd som utgår till förstföderskor för att kunna täcka en del av de engångskostnader som uppstår i samband med en nyfödd. Givetvis är det viktigt att varje familj så långt det är möjligt skapar ekonomiska förutsättningar för familjebildning men vi ser vikten av att varje familj ges möjlighet till ett grundläggande utbud av behövda saker för att skapa förutsättningar för en trygg start för barnet och familjen. Bilbarnstol och barnvagn är exempel på saker där också säkerheten för barnet är en viktig aspekt. Detta är en satsning på 1 miljard. (RUT 2018:1120)</w:t>
      </w:r>
    </w:p>
    <w:p w:rsidRPr="00B559FC" w:rsidR="00BB5C80" w:rsidP="00316420" w:rsidRDefault="00BB5C80" w14:paraId="01E2CB4B" w14:textId="77777777">
      <w:pPr>
        <w:pStyle w:val="ListaPunkt"/>
        <w:rPr>
          <w:rFonts w:eastAsia="Calibri"/>
        </w:rPr>
      </w:pPr>
      <w:r w:rsidRPr="00B559FC">
        <w:rPr>
          <w:rFonts w:eastAsia="Calibri"/>
        </w:rPr>
        <w:t>Inför ett bidrag till förstföderskor om 20 000 kr.</w:t>
      </w:r>
    </w:p>
    <w:p w:rsidRPr="002F07BD" w:rsidR="00BB5C80" w:rsidP="002F07BD" w:rsidRDefault="002F07BD" w14:paraId="01E2CB4C" w14:textId="12A2290F">
      <w:pPr>
        <w:pStyle w:val="Rubrik2"/>
      </w:pPr>
      <w:bookmarkStart w:name="_Toc530921516" w:id="133"/>
      <w:bookmarkStart w:name="_Toc531250166" w:id="134"/>
      <w:bookmarkStart w:name="_Toc532903188" w:id="135"/>
      <w:r>
        <w:t xml:space="preserve">6.6 </w:t>
      </w:r>
      <w:r w:rsidRPr="002F07BD" w:rsidR="00BB5C80">
        <w:t>Koppla välfärd till medborgarskap</w:t>
      </w:r>
      <w:bookmarkEnd w:id="133"/>
      <w:bookmarkEnd w:id="134"/>
      <w:bookmarkEnd w:id="135"/>
      <w:r w:rsidRPr="002F07BD" w:rsidR="00BB5C80">
        <w:t xml:space="preserve">  </w:t>
      </w:r>
    </w:p>
    <w:p w:rsidRPr="002F07BD" w:rsidR="00BB5C80" w:rsidP="002F07BD" w:rsidRDefault="00BB5C80" w14:paraId="01E2CB4D" w14:textId="2ECF17DD">
      <w:pPr>
        <w:pStyle w:val="Normalutanindragellerluft"/>
      </w:pPr>
      <w:r w:rsidRPr="002F07BD">
        <w:t>Sverigedemokraterna anser att välfärden och i synnerhet en betydande del av de bosättningsbaserade förmånerna såväl som en fullständig tillgång till sjukvården bör kopplas till det svenska medborgarskapet. Däremot bör individer med ett annat medborgarskap än det svenska ges möjlighet att kvalificera in sig till välfärd</w:t>
      </w:r>
      <w:r w:rsidRPr="002F07BD" w:rsidR="00316420">
        <w:t>s</w:t>
      </w:r>
      <w:r w:rsidRPr="002F07BD">
        <w:t xml:space="preserve">systemet genom stadigvarande arbete inom Sverige. </w:t>
      </w:r>
    </w:p>
    <w:p w:rsidRPr="002F07BD" w:rsidR="006E2296" w:rsidP="002F07BD" w:rsidRDefault="002F07BD" w14:paraId="01E2CB4F" w14:textId="6FD6A0CB">
      <w:pPr>
        <w:pStyle w:val="Rubrik1"/>
      </w:pPr>
      <w:bookmarkStart w:name="_Toc531250167" w:id="136"/>
      <w:bookmarkStart w:name="_Toc532903189" w:id="137"/>
      <w:r>
        <w:t xml:space="preserve">7 </w:t>
      </w:r>
      <w:r w:rsidRPr="002F07BD" w:rsidR="006E2296">
        <w:t>Stärkt ekonomi för pensionärer</w:t>
      </w:r>
      <w:bookmarkEnd w:id="136"/>
      <w:bookmarkEnd w:id="137"/>
    </w:p>
    <w:p w:rsidRPr="002F07BD" w:rsidR="006E2296" w:rsidP="00C963BC" w:rsidRDefault="002F07BD" w14:paraId="01E2CB50" w14:textId="3E7BC2AD">
      <w:pPr>
        <w:pStyle w:val="Rubrik2"/>
        <w:spacing w:before="360"/>
      </w:pPr>
      <w:bookmarkStart w:name="_Toc531250168" w:id="138"/>
      <w:bookmarkStart w:name="_Toc532903190" w:id="139"/>
      <w:r>
        <w:t xml:space="preserve">7.1 </w:t>
      </w:r>
      <w:r w:rsidRPr="002F07BD" w:rsidR="006E2296">
        <w:t>Behåll nuvarande pensionsålder</w:t>
      </w:r>
      <w:bookmarkEnd w:id="138"/>
      <w:bookmarkEnd w:id="139"/>
    </w:p>
    <w:p w:rsidRPr="00C963BC" w:rsidR="006E2296" w:rsidP="00C963BC" w:rsidRDefault="006E2296" w14:paraId="01E2CB52" w14:textId="2060F032">
      <w:pPr>
        <w:pStyle w:val="Normalutanindragellerluft"/>
      </w:pPr>
      <w:r w:rsidRPr="00C963BC">
        <w:t>Vintern 2017 presenterade</w:t>
      </w:r>
      <w:r w:rsidRPr="00C963BC" w:rsidR="00316420">
        <w:t xml:space="preserve"> pensionsgruppen, bestående av A</w:t>
      </w:r>
      <w:r w:rsidRPr="00C963BC">
        <w:t>lliansen och regeringen, flera förslag för utformningen av framtidens pensionssystem. Uppgörelsen innehöll dessvärre betydligt fler ”piskor” än ”morötter” för att få fler äldre att stanna kvar på arbetsmarknaden. Som ett resultat av den oan</w:t>
      </w:r>
      <w:r w:rsidRPr="00C963BC" w:rsidR="00316420">
        <w:t>svarsfulla politiken som såväl A</w:t>
      </w:r>
      <w:r w:rsidRPr="00C963BC">
        <w:t xml:space="preserve">lliansen som de rödgröna har fört i regeringsställning så förvägrar man nu äldre, trots ett livslångt arbete och skattebetalande, att gå i pension. Detta har skett som ett resultat av att det nuvarande pensionssystemet inte är finansiellt hållbart i den meningen att det kan garantera löntagaren en fullgod pension. Samtidigt ser utgångsläget ännu mörkare ut för den yngsta generationen som träder ut på arbetsmarknaden. För 90-talisterna kommer pensionen att understiga hälften av slutlönen. </w:t>
      </w:r>
    </w:p>
    <w:p w:rsidRPr="00C963BC" w:rsidR="006E2296" w:rsidP="00C963BC" w:rsidRDefault="006E2296" w14:paraId="01E2CB53" w14:textId="6455C52D">
      <w:r w:rsidRPr="00C963BC">
        <w:t xml:space="preserve">Sverigedemokraterna går istället fram med en alternativ politik där frivillighet, flexibilitet, incitament och möjligheter står i fokus. Istället för piskor fokuserar våra förslag på ekonomiska och andra incitament som gör det mer attraktivt för de äldre som vill och kan </w:t>
      </w:r>
      <w:r w:rsidRPr="00C963BC" w:rsidR="00316420">
        <w:t xml:space="preserve">att </w:t>
      </w:r>
      <w:r w:rsidRPr="00C963BC">
        <w:t xml:space="preserve">stanna kvar på arbetsmarknaden ytterligare ett par år. </w:t>
      </w:r>
    </w:p>
    <w:p w:rsidRPr="00C963BC" w:rsidR="006E2296" w:rsidP="00C963BC" w:rsidRDefault="006E2296" w14:paraId="01E2CB55" w14:textId="609346F1">
      <w:r w:rsidRPr="00C963BC">
        <w:t xml:space="preserve">Vi sänker deras skatter, gör det billigare för företagen att anställa äldre samt möjliggör att äldre kan gå ner till deltid i den mån de själva vill. Stärkt arbetsmiljö, fler händer i vården genom lagstadgad rätt att gå upp till heltid, för alla de tiotusentals som idag arbetar deltid ofrivilligt samt att äldre inom exempelvis byggbranschen i högre utsträckning agerar mentorer inom ramen för lärlingsjobb </w:t>
      </w:r>
      <w:r w:rsidRPr="00C963BC" w:rsidR="00316420">
        <w:t>–</w:t>
      </w:r>
      <w:r w:rsidRPr="00C963BC">
        <w:t xml:space="preserve"> borgar för att man inte sliter ut sig innan pensionen. </w:t>
      </w:r>
    </w:p>
    <w:p w:rsidRPr="00C963BC" w:rsidR="006E2296" w:rsidP="00C963BC" w:rsidRDefault="006E2296" w14:paraId="01E2CB57" w14:textId="56E5ED8A">
      <w:r w:rsidRPr="00C963BC">
        <w:t>Slutligen återinförs möjligheten för individen att spara privat till sin pension, vilket i kombination med tidigare förslag om sänkt skatt på investeringssparkonto (ISK) medför att även dagens 90-talister får en möjlighet att bygga en god ekonomisk trygghet och kan se fram emot sin pension. Från borgerligt håll hörs ibland att individen faktiskt har ett eget ansvar för sin pension. Det är givetvis sant, men i sådana fall har vi från politikens håll ett ansvar att tillhandahålla rätt verktyg för att möjliggöra ett sunt pensionssparande. Det är viktigt att förstå att äldre inte är en homogen grupp. Vissa har haft fysiskt påfrestande jobb som, trots förebyggande träning, resulterat i utslitnings</w:t>
      </w:r>
      <w:r w:rsidR="00C963BC">
        <w:softHyphen/>
      </w:r>
      <w:r w:rsidRPr="00C963BC">
        <w:t xml:space="preserve">skador. Dessa individer har mycket svårt att fortsätta sina karriärer utan att byta yrke. Andra är pigga och krya och vill gärna ha en fot kvar på arbetsmarknaden ytterligare ett par år. Mot en sådan bakgrund är det orimligt att generellt höja pensionsåldern för samtliga. En förändring av systemet måste bygga på flexibilitet för individen, snarare än ett isolerat </w:t>
      </w:r>
      <w:r w:rsidRPr="00C963BC" w:rsidR="000A0712">
        <w:t>fokus på själva pensionsåldern.</w:t>
      </w:r>
    </w:p>
    <w:p w:rsidRPr="00C963BC" w:rsidR="006E2296" w:rsidP="00C963BC" w:rsidRDefault="00C963BC" w14:paraId="01E2CB58" w14:textId="3686DC27">
      <w:pPr>
        <w:pStyle w:val="Rubrik2"/>
      </w:pPr>
      <w:bookmarkStart w:name="_Toc531250169" w:id="140"/>
      <w:bookmarkStart w:name="_Toc532903191" w:id="141"/>
      <w:r>
        <w:t xml:space="preserve">7.2 </w:t>
      </w:r>
      <w:r w:rsidRPr="00C963BC" w:rsidR="006E2296">
        <w:t>Fokus på fattiga äldre</w:t>
      </w:r>
      <w:bookmarkEnd w:id="140"/>
      <w:bookmarkEnd w:id="141"/>
    </w:p>
    <w:p w:rsidRPr="00C963BC" w:rsidR="006E2296" w:rsidP="00C963BC" w:rsidRDefault="006E2296" w14:paraId="01E2CB59" w14:textId="747614DF">
      <w:pPr>
        <w:pStyle w:val="Normalutanindragellerluft"/>
      </w:pPr>
      <w:r w:rsidRPr="00C963BC">
        <w:t>Statens pensionsutgifter är ett av få områden som har minskat under den gångna mandatperioden. Samtidigt har pensio</w:t>
      </w:r>
      <w:r w:rsidRPr="00C963BC" w:rsidR="00316420">
        <w:t>nsgruppen (S, M, KD, C, L och MP</w:t>
      </w:r>
      <w:r w:rsidRPr="00C963BC">
        <w:t>) föreslagit höjd pensionsålder samtidigt som det kan konstateras att allt färre får den andel av sin arbetsinkomst som de utlovats. Det är en självklarhet att ett land måste tillse att den generation som har byggt landets välstånd får en dräglig tillvaro när de inte längre är yrkesverksamma – vilket är ett åtagande som den svenska staten brustit i. Vi avser att kraftigt förbättra de ekonomiska villkoren för pensionärer och att det ska ske omgående!</w:t>
      </w:r>
    </w:p>
    <w:p w:rsidRPr="00316420" w:rsidR="006E2296" w:rsidP="006E2296" w:rsidRDefault="006E2296" w14:paraId="01E2CB5A" w14:textId="477C594B">
      <w:pPr>
        <w:widowControl w:val="0"/>
        <w:tabs>
          <w:tab w:val="clear" w:pos="284"/>
          <w:tab w:val="clear" w:pos="567"/>
          <w:tab w:val="clear" w:pos="851"/>
          <w:tab w:val="clear" w:pos="1134"/>
          <w:tab w:val="clear" w:pos="1701"/>
          <w:tab w:val="clear" w:pos="2268"/>
          <w:tab w:val="clear" w:pos="4536"/>
          <w:tab w:val="clear" w:pos="9072"/>
        </w:tabs>
        <w:adjustRightInd w:val="0"/>
        <w:spacing w:after="160" w:line="259" w:lineRule="auto"/>
        <w:ind w:firstLine="0"/>
        <w:jc w:val="both"/>
        <w:textAlignment w:val="baseline"/>
        <w:rPr>
          <w:rFonts w:ascii="Times New Roman" w:hAnsi="Times New Roman" w:eastAsia="Calibri" w:cs="Times New Roman"/>
          <w:kern w:val="0"/>
          <w14:numSpacing w14:val="default"/>
        </w:rPr>
      </w:pPr>
      <w:r w:rsidRPr="00316420">
        <w:rPr>
          <w:rFonts w:ascii="Times New Roman" w:hAnsi="Times New Roman" w:eastAsia="Calibri" w:cs="Times New Roman"/>
          <w:kern w:val="0"/>
          <w14:numSpacing w14:val="default"/>
        </w:rPr>
        <w:t>Pensionärer som inte betalat in allmän pension eller tjänstepension erhåller garantipension från staten. Nivån i garantipensionen är extremt låg och höjs med 1 000 kr i månaden</w:t>
      </w:r>
      <w:r w:rsidR="00316420">
        <w:rPr>
          <w:rFonts w:ascii="Times New Roman" w:hAnsi="Times New Roman" w:eastAsia="Calibri" w:cs="Times New Roman"/>
          <w:kern w:val="0"/>
          <w14:numSpacing w14:val="default"/>
        </w:rPr>
        <w:t>. D</w:t>
      </w:r>
      <w:r w:rsidRPr="00316420">
        <w:rPr>
          <w:rFonts w:ascii="Times New Roman" w:hAnsi="Times New Roman" w:eastAsia="Calibri" w:cs="Times New Roman"/>
          <w:kern w:val="0"/>
          <w14:numSpacing w14:val="default"/>
        </w:rPr>
        <w:t>ärutöver väljer vi att höja bostadstillägget med närmare 440 kronor. Detta medför till en väsentlig inkomstökning för de allra mest behövande relativt ekonomiskt utsatta äldre.</w:t>
      </w:r>
    </w:p>
    <w:p w:rsidRPr="00316420" w:rsidR="006E2296" w:rsidP="00316420" w:rsidRDefault="006E2296" w14:paraId="01E2CB5B" w14:textId="77777777">
      <w:pPr>
        <w:pStyle w:val="ListaPunkt"/>
        <w:rPr>
          <w:rFonts w:eastAsia="Calibri"/>
        </w:rPr>
      </w:pPr>
      <w:r w:rsidRPr="00316420">
        <w:rPr>
          <w:rFonts w:eastAsia="Calibri"/>
        </w:rPr>
        <w:t>Höj garantipensionen med 1 000 kr i månaden.</w:t>
      </w:r>
    </w:p>
    <w:p w:rsidRPr="00316420" w:rsidR="006E2296" w:rsidP="00316420" w:rsidRDefault="006E2296" w14:paraId="01E2CB5C" w14:textId="77777777">
      <w:pPr>
        <w:pStyle w:val="ListaPunkt"/>
        <w:rPr>
          <w:rFonts w:eastAsia="Calibri"/>
        </w:rPr>
      </w:pPr>
      <w:r w:rsidRPr="00316420">
        <w:rPr>
          <w:rFonts w:eastAsia="Calibri"/>
        </w:rPr>
        <w:t>Höj bostadstillägget för pensionärer med 440 kr i månaden.</w:t>
      </w:r>
    </w:p>
    <w:p w:rsidRPr="00C963BC" w:rsidR="006E2296" w:rsidP="00C963BC" w:rsidRDefault="00C963BC" w14:paraId="01E2CB5D" w14:textId="4390B2FE">
      <w:pPr>
        <w:pStyle w:val="Rubrik2"/>
      </w:pPr>
      <w:bookmarkStart w:name="_Toc531250170" w:id="142"/>
      <w:bookmarkStart w:name="_Toc532903192" w:id="143"/>
      <w:r>
        <w:t xml:space="preserve">7.3 </w:t>
      </w:r>
      <w:r w:rsidRPr="00C963BC" w:rsidR="006E2296">
        <w:t>Avskaffad och sänkt pensionärsskatt</w:t>
      </w:r>
      <w:bookmarkEnd w:id="142"/>
      <w:bookmarkEnd w:id="143"/>
    </w:p>
    <w:p w:rsidRPr="00C963BC" w:rsidR="006E2296" w:rsidP="00C963BC" w:rsidRDefault="006E2296" w14:paraId="01E2CB5E" w14:textId="66237D11">
      <w:pPr>
        <w:pStyle w:val="Normalutanindragellerluft"/>
      </w:pPr>
      <w:r w:rsidRPr="00C963BC">
        <w:t>De senaste årens sänkning av pensionärskatten är ett steg i rätt riktning men det går alldeles för långsamt och skulle införts för länge sedan. Istället anser Sverigedemo</w:t>
      </w:r>
      <w:r w:rsidR="00C963BC">
        <w:softHyphen/>
      </w:r>
      <w:r w:rsidRPr="00C963BC">
        <w:t>kraterna att pensionärsskatten bör avskaffas omgående och har budgeterat för detta. Eftersom pension är uppskjuten lön så finns varken logik eller rättvisa i att pensionärer ska straffbeskattas i den utsträckning som idag sker relativt vanliga löntagare. Denna skattesänkning är högt prioriterad för Sverigedemokraterna och därav ser vi att pensionärsskatten slopas helt. Det skulle innebära en avsevärt förbättrad disponibel månadsinkomst för en genomsnittlig pensionär. Därutöver föreslår vi att förändringar i det ordinarie jobbskatteavdraget även innefatt</w:t>
      </w:r>
      <w:r w:rsidRPr="00C963BC" w:rsidR="000A0712">
        <w:t>ar pensionärer.</w:t>
      </w:r>
    </w:p>
    <w:p w:rsidRPr="00C963BC" w:rsidR="006E2296" w:rsidP="00C963BC" w:rsidRDefault="00C963BC" w14:paraId="01E2CB60" w14:textId="59FF4A49">
      <w:pPr>
        <w:pStyle w:val="Rubrik2"/>
      </w:pPr>
      <w:bookmarkStart w:name="_Toc531250171" w:id="144"/>
      <w:bookmarkStart w:name="_Toc532903193" w:id="145"/>
      <w:r>
        <w:t xml:space="preserve">7.4 </w:t>
      </w:r>
      <w:r w:rsidRPr="00C963BC" w:rsidR="006E2296">
        <w:t>Förhöjt jobbskatteavdrag för äldre</w:t>
      </w:r>
      <w:bookmarkEnd w:id="144"/>
      <w:bookmarkEnd w:id="145"/>
      <w:r w:rsidRPr="00C963BC" w:rsidR="006E2296">
        <w:t xml:space="preserve"> </w:t>
      </w:r>
    </w:p>
    <w:p w:rsidRPr="00C963BC" w:rsidR="006E2296" w:rsidP="00C963BC" w:rsidRDefault="006E2296" w14:paraId="01E2CB61" w14:textId="67A7D1F8">
      <w:pPr>
        <w:pStyle w:val="Normalutanindragellerluft"/>
      </w:pPr>
      <w:r w:rsidRPr="00C963BC">
        <w:t>Ett viktigt verktyg för att främja möjligheten att stanna kvar på arbetsmarknaden ett par år efter ordinarie pensionsålder är ekonomiska incitament i form av minskad löne</w:t>
      </w:r>
      <w:r w:rsidR="009A6125">
        <w:softHyphen/>
      </w:r>
      <w:r w:rsidRPr="00C963BC">
        <w:t xml:space="preserve">beskattning, som låter arbetstagaren behålla mer pengar från sitt arbete vid månadens slut. </w:t>
      </w:r>
    </w:p>
    <w:p w:rsidRPr="00C963BC" w:rsidR="006E2296" w:rsidP="00C963BC" w:rsidRDefault="006E2296" w14:paraId="01E2CB62" w14:textId="39DE6EDD">
      <w:r w:rsidRPr="00C963BC">
        <w:t>Vi ökar därför jobbskatteavdraget för äldre med tydligt fokus på de lägsta inkomst</w:t>
      </w:r>
      <w:r w:rsidR="009A6125">
        <w:softHyphen/>
      </w:r>
      <w:r w:rsidRPr="00C963BC">
        <w:t>erna där arbetsinkomster up</w:t>
      </w:r>
      <w:r w:rsidRPr="00C963BC" w:rsidR="00316420">
        <w:t xml:space="preserve">p till 180 </w:t>
      </w:r>
      <w:r w:rsidRPr="00C963BC">
        <w:t xml:space="preserve">000 kronor per år i praktiken blir helt skattefria. Ett fokus på de lägsta inkomsterna fångar upp de individer som annars hade gått i heltidspension och ger dem istället en möjlighet att kombinera inkomst från arbete med inkomst av pension vilket såväl kortsiktigt som långsiktigt kan vara ett effektivt verktyg för att öka på sin </w:t>
      </w:r>
      <w:r w:rsidRPr="00C963BC" w:rsidR="000A0712">
        <w:t>inkomst.</w:t>
      </w:r>
    </w:p>
    <w:p w:rsidRPr="00C963BC" w:rsidR="006E2296" w:rsidP="00C963BC" w:rsidRDefault="00C963BC" w14:paraId="01E2CB64" w14:textId="4736B1CE">
      <w:pPr>
        <w:pStyle w:val="Rubrik1"/>
      </w:pPr>
      <w:bookmarkStart w:name="_Toc531250172" w:id="146"/>
      <w:bookmarkStart w:name="_Toc532903194" w:id="147"/>
      <w:r>
        <w:t xml:space="preserve">8 </w:t>
      </w:r>
      <w:r w:rsidRPr="00C963BC" w:rsidR="006E2296">
        <w:t>Trygghet, lag och ordning</w:t>
      </w:r>
      <w:bookmarkEnd w:id="146"/>
      <w:bookmarkEnd w:id="147"/>
    </w:p>
    <w:p w:rsidRPr="00C963BC" w:rsidR="006E2296" w:rsidP="00C963BC" w:rsidRDefault="006E2296" w14:paraId="01E2CB65" w14:textId="77777777">
      <w:pPr>
        <w:pStyle w:val="Normalutanindragellerluft"/>
      </w:pPr>
      <w:r w:rsidRPr="00C963BC">
        <w:t>En stat som inte upprätthåller lag och ordning är en stat i sönderfall. Upprätthålls inte den demokratiska rättsstaten återstår den starkes rätt, vilket innebär att det vakuum staten lämnar efter sig kommer att fyllas av andra aktörer som flyttar fram sina positioner där rättsstaten retirerar.</w:t>
      </w:r>
    </w:p>
    <w:p w:rsidRPr="00C963BC" w:rsidR="006E2296" w:rsidP="00C963BC" w:rsidRDefault="006E2296" w14:paraId="01E2CB67" w14:textId="62A7D082">
      <w:r w:rsidRPr="00C963BC">
        <w:t>I Sverige finns numera 61 utsatta områden, varav 23 bedöms som särskilt utsatta. Det rör sig om platser där polis, ambulans, räddningstjänst och andra viktiga samhälls</w:t>
      </w:r>
      <w:r w:rsidR="009A6125">
        <w:softHyphen/>
      </w:r>
      <w:r w:rsidRPr="00C963BC">
        <w:t>funktioner, såsom kollektivtrafik och brevbärare, inte kan utföra sina uppgifter på ett normalt sätt.</w:t>
      </w:r>
    </w:p>
    <w:p w:rsidRPr="00C963BC" w:rsidR="006E2296" w:rsidP="00C963BC" w:rsidRDefault="006E2296" w14:paraId="01E2CB69" w14:textId="77777777">
      <w:r w:rsidRPr="00C963BC">
        <w:t>Samhällets kapitulation medför en enorm påfrestning för vanliga hederliga människor, påfallande ofta utrikes födda, som arbetar eller bor i dessa områden. Ingen ska behöva riskera att få sin bil uppbränd för att man bor i ett visst område.</w:t>
      </w:r>
    </w:p>
    <w:p w:rsidRPr="00C963BC" w:rsidR="006E2296" w:rsidP="00C963BC" w:rsidRDefault="006E2296" w14:paraId="01E2CB6B" w14:textId="77777777">
      <w:r w:rsidRPr="00C963BC">
        <w:t xml:space="preserve">I den politiska debatten talas det ibland något naivt om behovet av sociala insatser, att det är en lokal hopplöshet som mynnar ut i stenkastning och bilbränder. I själva verket handlar det om synnerligen grovt kriminella och deras svans, som tagit hela bostadsområden som gisslan och som avskyr polisen av den enkla anledningen att polisen stör deras kriminella verksamhet. Vanliga familjer, som trots den negativa situationen utgör den absoluta merparten av de boende i utsatta områden, är de som drabbas hårdast. Samhället har lämnat dessa människor åt sitt öde. </w:t>
      </w:r>
    </w:p>
    <w:p w:rsidRPr="00C963BC" w:rsidR="006E2296" w:rsidP="00C963BC" w:rsidRDefault="006E2296" w14:paraId="01E2CB6D" w14:textId="77777777">
      <w:r w:rsidRPr="00C963BC">
        <w:t>Självfallet finns det ett behov av olika sorters sociala insatser då dessa områden tenderar att vara socioekonomiskt utsatta. Sociala insatser blir dock i grunden verkningslösa när den grundläggande tryggheten saknas. Lösningen måste i första hand vara trygghet som säkras av de rättsvårdande insatserna, vilket sedan följs av andra åtgärder – inte tvärtom. Samhället måste återta kontrollen över sina förlorade områden och de hederliga människor som bor där måste ges en reell chans att bli en del av det svenska samhället.</w:t>
      </w:r>
    </w:p>
    <w:p w:rsidRPr="00C963BC" w:rsidR="006E2296" w:rsidP="00C963BC" w:rsidRDefault="006E2296" w14:paraId="01E2CB6F" w14:textId="282A0748">
      <w:r w:rsidRPr="00C963BC">
        <w:t>På detta sätt vill vi bana väg för de goda och konstruktiva krafterna. Men för att nå framgång krävs det att poliser finns tillgänglig</w:t>
      </w:r>
      <w:r w:rsidRPr="00C963BC" w:rsidR="00316420">
        <w:t>a</w:t>
      </w:r>
      <w:r w:rsidRPr="00C963BC">
        <w:t xml:space="preserve"> när medborgarna behöver dem, att resurserna finns för att utreda brott snabbt och effektivt och en styrning som sä</w:t>
      </w:r>
      <w:r w:rsidRPr="00C963BC" w:rsidR="000A0712">
        <w:t xml:space="preserve">krar polisernas arbetsvillkor. </w:t>
      </w:r>
    </w:p>
    <w:p w:rsidRPr="00C963BC" w:rsidR="006E2296" w:rsidP="00C963BC" w:rsidRDefault="00C963BC" w14:paraId="01E2CB70" w14:textId="6519BF9C">
      <w:pPr>
        <w:pStyle w:val="Rubrik2"/>
      </w:pPr>
      <w:bookmarkStart w:name="_Toc531250173" w:id="148"/>
      <w:bookmarkStart w:name="_Toc532903195" w:id="149"/>
      <w:r>
        <w:t xml:space="preserve">8.1 </w:t>
      </w:r>
      <w:r w:rsidRPr="00C963BC" w:rsidR="006E2296">
        <w:t>En effektiv och resursstark poliskår</w:t>
      </w:r>
      <w:bookmarkEnd w:id="148"/>
      <w:bookmarkEnd w:id="149"/>
    </w:p>
    <w:p w:rsidRPr="00C963BC" w:rsidR="006E2296" w:rsidP="00C963BC" w:rsidRDefault="006E2296" w14:paraId="01E2CB71" w14:textId="3556E291">
      <w:pPr>
        <w:pStyle w:val="Normalutanindragellerluft"/>
      </w:pPr>
      <w:r w:rsidRPr="00C963BC">
        <w:t>Den svenska polisen är en samhällsbärande yrkesgrupp som upprätthåller lag och ordning och skyddar vanliga medborgare. De förhindrar brott med sin närvaro i utsatta områden, de skyddar befolkningen från otrygghet och de sätt</w:t>
      </w:r>
      <w:r w:rsidRPr="00C963BC" w:rsidR="00316420">
        <w:t>er dem som skapar otrygghet bak</w:t>
      </w:r>
      <w:r w:rsidRPr="00C963BC">
        <w:t>om lås och bom. När terrordåd inträffar springer polisen mot den punkt som andra flyr från, de riskerar sina liv för att skydda folket från fara. De står upp för vad som är rätt.</w:t>
      </w:r>
    </w:p>
    <w:p w:rsidRPr="00C963BC" w:rsidR="006E2296" w:rsidP="00C963BC" w:rsidRDefault="006E2296" w14:paraId="01E2CB73" w14:textId="77777777">
      <w:r w:rsidRPr="00C963BC">
        <w:t>Polisen ska finnas tillgänglig i hela samhället, landsbygd som storstad, och under hela året. Medborgare ska mötas av öppna polisstationer, även på sommaren, och korta inställelsetider när de rapporterar in brottslighet. I det moderna folkhemmet är polisen en positiv del av vardagen för laglydiga medborgare.</w:t>
      </w:r>
    </w:p>
    <w:p w:rsidRPr="00C963BC" w:rsidR="006E2296" w:rsidP="00C963BC" w:rsidRDefault="006E2296" w14:paraId="01E2CB75" w14:textId="77777777">
      <w:r w:rsidRPr="00C963BC">
        <w:t>En grundläggande förutsättning för att vända trenden av fler brott, varav en minskande andel klaras upp, och därmed vinna ett större förtroende för samhällets kapacitet att hantera brottslighet är en stabil och kompetent poliskår. Det är dessa män och kvinnor som först kommer i kontakt med brottsligheten och ofta dessutom de som utsätts för den.</w:t>
      </w:r>
    </w:p>
    <w:p w:rsidRPr="00DC5B2F" w:rsidR="006E2296" w:rsidP="00DC5B2F" w:rsidRDefault="001318A4" w14:paraId="01E2CB78" w14:textId="77777777">
      <w:pPr>
        <w:pStyle w:val="Tabellrubrik"/>
      </w:pPr>
      <w:r w:rsidRPr="00DC5B2F">
        <w:t>Figur 6</w:t>
      </w:r>
    </w:p>
    <w:p w:rsidRPr="004E07A6" w:rsidR="006E2296" w:rsidP="006E2296" w:rsidRDefault="006E2296" w14:paraId="01E2CB79"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noProof/>
          <w:kern w:val="0"/>
          <w:sz w:val="20"/>
          <w:szCs w:val="36"/>
          <w:lang w:eastAsia="sv-SE"/>
          <w14:numSpacing w14:val="default"/>
        </w:rPr>
        <w:drawing>
          <wp:inline distT="0" distB="0" distL="0" distR="0" wp14:anchorId="01E2DB69" wp14:editId="01E2DB6A">
            <wp:extent cx="2655570" cy="1341755"/>
            <wp:effectExtent l="0" t="0" r="11430" b="10795"/>
            <wp:docPr id="3" name="Diagram 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DC5B2F" w:rsidR="006E2296" w:rsidP="00EE2CCB" w:rsidRDefault="006E2296" w14:paraId="01E2CB7A" w14:textId="647277B3">
      <w:pPr>
        <w:pStyle w:val="Normalutanindragellerluft"/>
        <w:spacing w:before="0"/>
        <w:rPr>
          <w:sz w:val="20"/>
          <w:szCs w:val="20"/>
        </w:rPr>
      </w:pPr>
      <w:r w:rsidRPr="00DC5B2F">
        <w:rPr>
          <w:sz w:val="20"/>
          <w:szCs w:val="20"/>
        </w:rPr>
        <w:t>Källa: Polismyndigheten</w:t>
      </w:r>
      <w:r w:rsidRPr="00DC5B2F" w:rsidR="00316420">
        <w:rPr>
          <w:sz w:val="20"/>
          <w:szCs w:val="20"/>
        </w:rPr>
        <w:t>.</w:t>
      </w:r>
    </w:p>
    <w:p w:rsidRPr="00DC5B2F" w:rsidR="006E2296" w:rsidP="00DC5B2F" w:rsidRDefault="006E2296" w14:paraId="01E2CB7C" w14:textId="77777777">
      <w:pPr>
        <w:pStyle w:val="Normalutanindragellerluft"/>
        <w:spacing w:before="150"/>
      </w:pPr>
      <w:r w:rsidRPr="00DC5B2F">
        <w:t xml:space="preserve">Polisyrket är i mångt och mycket unikt. Utbildningen leder till en specifik tjänst med en specifik arbetsgivare, som till syvende och sist utgörs av staten, med en avsaknad av privata alternativ. Ledningen är politiskt tillsatt och strejk vid inhumana och orimliga arbetsförhållanden är inte tillåtet. </w:t>
      </w:r>
    </w:p>
    <w:p w:rsidRPr="00EE2CCB" w:rsidR="006E2296" w:rsidP="00EE2CCB" w:rsidRDefault="006E2296" w14:paraId="01E2CB7E" w14:textId="77777777">
      <w:r w:rsidRPr="00EE2CCB">
        <w:t>Sverigedemokraternas mening är att det krävs genomgående förändringar för att återupprätta polisyrkets status – en nödvändighet för att få fler att söka sig till polishögskolan och för att få dagens polise</w:t>
      </w:r>
      <w:r w:rsidRPr="00EE2CCB" w:rsidR="000A0712">
        <w:t>r att vilja stanna i sitt yrke.</w:t>
      </w:r>
    </w:p>
    <w:p w:rsidRPr="00EE2CCB" w:rsidR="006E2296" w:rsidP="00EE2CCB" w:rsidRDefault="00EE2CCB" w14:paraId="01E2CB7F" w14:textId="3855164E">
      <w:pPr>
        <w:pStyle w:val="Rubrik2"/>
      </w:pPr>
      <w:bookmarkStart w:name="_Toc531250174" w:id="150"/>
      <w:bookmarkStart w:name="_Toc532903196" w:id="151"/>
      <w:r>
        <w:t xml:space="preserve">8.2 </w:t>
      </w:r>
      <w:r w:rsidRPr="00EE2CCB" w:rsidR="006E2296">
        <w:t>Fler polisanställda</w:t>
      </w:r>
      <w:bookmarkEnd w:id="150"/>
      <w:bookmarkEnd w:id="151"/>
    </w:p>
    <w:p w:rsidRPr="00EE2CCB" w:rsidR="006E2296" w:rsidP="00EE2CCB" w:rsidRDefault="006E2296" w14:paraId="01E2CB80" w14:textId="77777777">
      <w:pPr>
        <w:pStyle w:val="Normalutanindragellerluft"/>
      </w:pPr>
      <w:r w:rsidRPr="00EE2CCB">
        <w:t>Ambitionen att fler brott ska utredas och klaras upp innebär att det krävs en kraftig förstärkning av Polismyndigheten. Fler poliser är en förutsättning för att rättssamhället ska kunna bemöta hotet från den organiserade brottsligheten, stävja våldsamheterna i förorten och finnas tillgänglig för medborgarna.</w:t>
      </w:r>
    </w:p>
    <w:p w:rsidRPr="00EE2CCB" w:rsidR="006E2296" w:rsidP="00EE2CCB" w:rsidRDefault="006E2296" w14:paraId="01E2CB82" w14:textId="770810A8">
      <w:r w:rsidRPr="00EE2CCB">
        <w:t>Sverigedemokraternas målsättning är att ytterligare 7</w:t>
      </w:r>
      <w:r w:rsidRPr="00EE2CCB" w:rsidR="00204ADB">
        <w:t xml:space="preserve"> </w:t>
      </w:r>
      <w:r w:rsidRPr="00EE2CCB">
        <w:t>000 poliser, utöver Polis</w:t>
      </w:r>
      <w:r w:rsidR="009A6125">
        <w:softHyphen/>
      </w:r>
      <w:r w:rsidRPr="00EE2CCB">
        <w:t>myndighetens tidigare utbildningsprogram, ska utbildas fram till 2025 samt att ytterligare 1</w:t>
      </w:r>
      <w:r w:rsidRPr="00EE2CCB" w:rsidR="00204ADB">
        <w:t xml:space="preserve"> </w:t>
      </w:r>
      <w:r w:rsidRPr="00EE2CCB">
        <w:t>500 civilanställda ska anställas fram till 2021. För detta ändamål krävs att Polismyndigheten tillförs 640 miljoner kronor år 2019. Satsningen utökas ytterligare år 2020 och år 2021 till 1 445 miljoner kronor respektive 3 015 miljoner kronor.</w:t>
      </w:r>
    </w:p>
    <w:p w:rsidRPr="00EE2CCB" w:rsidR="006E2296" w:rsidP="00EE2CCB" w:rsidRDefault="006E2296" w14:paraId="01E2CB84" w14:textId="77777777">
      <w:r w:rsidRPr="00EE2CCB">
        <w:t>Sverigedemokraterna föreslår därutöver att Polismyndigheten tillförs 25 miljoner kronor år 2019 för att öka personalstyrkan hos</w:t>
      </w:r>
      <w:r w:rsidRPr="00EE2CCB" w:rsidR="000A0712">
        <w:t xml:space="preserve"> Nationellt forensiskt centrum.</w:t>
      </w:r>
    </w:p>
    <w:p w:rsidRPr="00EE2CCB" w:rsidR="006E2296" w:rsidP="00EE2CCB" w:rsidRDefault="00EE2CCB" w14:paraId="01E2CB85" w14:textId="392435E5">
      <w:pPr>
        <w:pStyle w:val="Rubrik2"/>
      </w:pPr>
      <w:bookmarkStart w:name="_Toc531250175" w:id="152"/>
      <w:bookmarkStart w:name="_Toc532903197" w:id="153"/>
      <w:r>
        <w:t xml:space="preserve">8.3 </w:t>
      </w:r>
      <w:r w:rsidRPr="00EE2CCB" w:rsidR="006E2296">
        <w:t>Kontinuerlig översyn, utbildning och anställning av poliser</w:t>
      </w:r>
      <w:bookmarkEnd w:id="152"/>
      <w:bookmarkEnd w:id="153"/>
    </w:p>
    <w:p w:rsidRPr="00EE2CCB" w:rsidR="006E2296" w:rsidP="00EE2CCB" w:rsidRDefault="006E2296" w14:paraId="01E2CB86" w14:textId="466C6B19">
      <w:pPr>
        <w:pStyle w:val="Normalutanindragellerluft"/>
      </w:pPr>
      <w:r w:rsidRPr="00EE2CCB">
        <w:t>Antalet poliser har minskat sedan 2010, i absoluta tal men framförallt i förhållande till befolkningen. Sedan Polismyndigheten genomförde omorganisationen 2015 har i genomsnitt fler än två poliser lämnat yrket varje dag. Ingripandeverksamheten, de som rycker ut på 112-larm, är särskilt drabbade av avhoppen. Samtidigt har befolkningen ökat och fortsätter att öka</w:t>
      </w:r>
      <w:r w:rsidRPr="00EE2CCB" w:rsidR="00204ADB">
        <w:t>,</w:t>
      </w:r>
      <w:r w:rsidRPr="00EE2CCB">
        <w:t xml:space="preserve"> vilket har resulterat i att det relativa antalet poliser minskar kraftigt.</w:t>
      </w:r>
    </w:p>
    <w:p w:rsidRPr="00EE2CCB" w:rsidR="006E2296" w:rsidP="00EE2CCB" w:rsidRDefault="001318A4" w14:paraId="01E2CB8B" w14:textId="16DFD72C">
      <w:pPr>
        <w:pStyle w:val="Tabellrubrik"/>
      </w:pPr>
      <w:r w:rsidRPr="00EE2CCB">
        <w:t>Figur 7</w:t>
      </w:r>
    </w:p>
    <w:p w:rsidRPr="004E07A6" w:rsidR="006E2296" w:rsidP="006E2296" w:rsidRDefault="006E2296" w14:paraId="01E2CB8C" w14:textId="77777777">
      <w:pPr>
        <w:widowControl w:val="0"/>
        <w:tabs>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noProof/>
          <w:kern w:val="0"/>
          <w:sz w:val="20"/>
          <w:szCs w:val="36"/>
          <w:lang w:eastAsia="sv-SE"/>
          <w14:numSpacing w14:val="default"/>
        </w:rPr>
        <w:drawing>
          <wp:inline distT="0" distB="0" distL="0" distR="0" wp14:anchorId="01E2DB6B" wp14:editId="01E2DB6C">
            <wp:extent cx="2655570" cy="1593215"/>
            <wp:effectExtent l="0" t="0" r="11430" b="6985"/>
            <wp:docPr id="9" name="Diagram 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EE2CCB" w:rsidR="006E2296" w:rsidP="00EE2CCB" w:rsidRDefault="006E2296" w14:paraId="01E2CB8D" w14:textId="29726327">
      <w:pPr>
        <w:pStyle w:val="Normalutanindragellerluft"/>
        <w:spacing w:before="0"/>
        <w:rPr>
          <w:sz w:val="20"/>
          <w:szCs w:val="20"/>
        </w:rPr>
      </w:pPr>
      <w:r w:rsidRPr="00EE2CCB">
        <w:rPr>
          <w:sz w:val="20"/>
          <w:szCs w:val="20"/>
        </w:rPr>
        <w:t>Källa: Polismyndigheten</w:t>
      </w:r>
      <w:r w:rsidRPr="00EE2CCB" w:rsidR="00204ADB">
        <w:rPr>
          <w:sz w:val="20"/>
          <w:szCs w:val="20"/>
        </w:rPr>
        <w:t>.</w:t>
      </w:r>
    </w:p>
    <w:p w:rsidRPr="00EE2CCB" w:rsidR="006E2296" w:rsidP="00EE2CCB" w:rsidRDefault="006E2296" w14:paraId="01E2CB8F" w14:textId="77777777">
      <w:pPr>
        <w:pStyle w:val="Normalutanindragellerluft"/>
        <w:spacing w:before="150"/>
      </w:pPr>
      <w:r w:rsidRPr="00EE2CCB">
        <w:t>För att säkerställa att dagens situation, med en kraftigt sjunkande polistäthet, inte ska återupprepas föreslår vi att det upprättas ett relativt rikttal om 250 poliser per hundratusen invånare.</w:t>
      </w:r>
    </w:p>
    <w:p w:rsidRPr="00EE2CCB" w:rsidR="006E2296" w:rsidP="00EE2CCB" w:rsidRDefault="006E2296" w14:paraId="01E2CB91" w14:textId="6109F124">
      <w:r w:rsidRPr="00EE2CCB">
        <w:t xml:space="preserve">Poliser ska utbildas i den takt som krävs för att upprätthålla det relativa antalet. Fördelen med en sådan referensnivå är </w:t>
      </w:r>
      <w:r w:rsidRPr="00EE2CCB" w:rsidR="00204ADB">
        <w:t xml:space="preserve">att </w:t>
      </w:r>
      <w:r w:rsidRPr="00EE2CCB">
        <w:t>det medför en långsiktig stabilitet för polisväsendet som därmed garanterat bibehåller sitt relativa antal även när befolknings</w:t>
      </w:r>
      <w:r w:rsidR="009A6125">
        <w:softHyphen/>
      </w:r>
      <w:r w:rsidRPr="00EE2CCB">
        <w:t xml:space="preserve">mängden ökar. Krav på lokal minimibemanning bör också utredas för att invånare på landsbygden inte ska mötas av stängda polisstationer och långa inställelsetider. </w:t>
      </w:r>
    </w:p>
    <w:p w:rsidRPr="00EE2CCB" w:rsidR="006E2296" w:rsidP="00EE2CCB" w:rsidRDefault="006E2296" w14:paraId="01E2CB93" w14:textId="77777777">
      <w:r w:rsidRPr="00EE2CCB">
        <w:t>Utöver arbetet med mängdbrott, organiserad brottslighet, våldsamheter i förorterna och ökad närvaro på landsbygden bör fokus även ligga på förstärkning av gränspolisen och arbetet för att hitta och avvisa el</w:t>
      </w:r>
      <w:r w:rsidRPr="00EE2CCB" w:rsidR="000A0712">
        <w:t>ler utvisa illegala invandrare.</w:t>
      </w:r>
    </w:p>
    <w:p w:rsidRPr="00EE2CCB" w:rsidR="006E2296" w:rsidP="00EE2CCB" w:rsidRDefault="00EE2CCB" w14:paraId="01E2CB94" w14:textId="2FEAF5CF">
      <w:pPr>
        <w:pStyle w:val="Rubrik2"/>
      </w:pPr>
      <w:bookmarkStart w:name="_Toc531250176" w:id="154"/>
      <w:bookmarkStart w:name="_Toc532903198" w:id="155"/>
      <w:r>
        <w:t xml:space="preserve">8.4 </w:t>
      </w:r>
      <w:r w:rsidRPr="00EE2CCB" w:rsidR="006E2296">
        <w:t>Ett mer attraktivt yrke</w:t>
      </w:r>
      <w:bookmarkEnd w:id="154"/>
      <w:bookmarkEnd w:id="155"/>
    </w:p>
    <w:p w:rsidRPr="00EE2CCB" w:rsidR="006E2296" w:rsidP="00EE2CCB" w:rsidRDefault="006E2296" w14:paraId="01E2CB95" w14:textId="77777777">
      <w:pPr>
        <w:pStyle w:val="Normalutanindragellerluft"/>
      </w:pPr>
      <w:r w:rsidRPr="00EE2CCB">
        <w:t>I en undersökning av Novus, beställd av Polisförbundet, från maj 2017, framgår att poliser själva upplever bristen på personal som den främsta orsaken till att uppklarningen av brott inte är högre, följt av organisationsförändringar och brist på personalresurser. Samtidigt är det allt fler poliser som slutar i förtid för att arbeta inom branscher där villkoren är bättre. Polisernas löner har släpat efter andra offentlighetsanställdas och detta är oundvikligen en av orsakerna till att många slutar parallellt med att yrkets status urholkas.</w:t>
      </w:r>
    </w:p>
    <w:p w:rsidRPr="00EE2CCB" w:rsidR="006E2296" w:rsidP="00B92757" w:rsidRDefault="001318A4" w14:paraId="01E2CB97" w14:textId="77777777">
      <w:pPr>
        <w:pStyle w:val="Tabellrubrik"/>
        <w:keepNext/>
        <w:spacing w:before="240"/>
      </w:pPr>
      <w:r w:rsidRPr="00EE2CCB">
        <w:t>Figur 8</w:t>
      </w:r>
    </w:p>
    <w:p w:rsidRPr="004E07A6" w:rsidR="006E2296" w:rsidP="006E2296" w:rsidRDefault="006E2296" w14:paraId="01E2CB98" w14:textId="77777777">
      <w:pPr>
        <w:widowControl w:val="0"/>
        <w:tabs>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noProof/>
          <w:kern w:val="0"/>
          <w:sz w:val="20"/>
          <w:szCs w:val="36"/>
          <w:lang w:eastAsia="sv-SE"/>
          <w14:numSpacing w14:val="default"/>
        </w:rPr>
        <w:drawing>
          <wp:inline distT="0" distB="0" distL="0" distR="0" wp14:anchorId="01E2DB6D" wp14:editId="01E2DB6E">
            <wp:extent cx="2655570" cy="1593215"/>
            <wp:effectExtent l="0" t="0" r="11430" b="6985"/>
            <wp:docPr id="10" name="Diagram 1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EE2CCB" w:rsidR="006E2296" w:rsidP="00EE2CCB" w:rsidRDefault="006E2296" w14:paraId="01E2CB99" w14:textId="3A341B13">
      <w:pPr>
        <w:pStyle w:val="Normalutanindragellerluft"/>
        <w:spacing w:before="0"/>
      </w:pPr>
      <w:r w:rsidRPr="00EE2CCB">
        <w:rPr>
          <w:sz w:val="20"/>
          <w:szCs w:val="20"/>
        </w:rPr>
        <w:t>Källa: Polismyndigheten</w:t>
      </w:r>
      <w:r w:rsidRPr="00EE2CCB" w:rsidR="00204ADB">
        <w:t>.</w:t>
      </w:r>
    </w:p>
    <w:p w:rsidRPr="00EE2CCB" w:rsidR="006E2296" w:rsidP="00EE2CCB" w:rsidRDefault="006E2296" w14:paraId="01E2CB9B" w14:textId="77777777">
      <w:pPr>
        <w:pStyle w:val="Normalutanindragellerluft"/>
        <w:spacing w:before="150"/>
      </w:pPr>
      <w:r w:rsidRPr="00EE2CCB">
        <w:t>I ett första led föreslår vi att Polismyndigheten tillförs 1 475 miljoner kronor år 2019 för en riktad lönesatsning. Medan det är upp till arbetsmarknadens parter att exakt avgöra hur resurserna ska fördelas är syftet att denna satsning primärt ska gynna poliser i yttre tjänst, där lönerna är som lägst, samt för de som arbetar under obekväma arbetstider.</w:t>
      </w:r>
    </w:p>
    <w:p w:rsidRPr="00EE2CCB" w:rsidR="006E2296" w:rsidP="00EE2CCB" w:rsidRDefault="006E2296" w14:paraId="01E2CB9D" w14:textId="2EACF8D7">
      <w:r w:rsidRPr="00EE2CCB">
        <w:t>En förstärkning av arbetsvillkoren och arbetsmiljön ökar inte bara incitamenten för fler kompetenta människor att söka till polisutbildningen, det medför även ett incita</w:t>
      </w:r>
      <w:r w:rsidR="009A6125">
        <w:softHyphen/>
      </w:r>
      <w:r w:rsidRPr="00EE2CCB">
        <w:t>ment för erfarna poliser som tidigare sagt upp sig att återvända till yrket. Återan</w:t>
      </w:r>
      <w:r w:rsidR="009A6125">
        <w:softHyphen/>
      </w:r>
      <w:r w:rsidRPr="00EE2CCB">
        <w:t>ställning av poliser utgör en viktig del i vår ambition att utöka antalet poliser, då nyanställda poliser är i behov av kollegor med erfarenhet från</w:t>
      </w:r>
      <w:r w:rsidRPr="00EE2CCB" w:rsidR="000A0712">
        <w:t xml:space="preserve"> den dagliga polisverk</w:t>
      </w:r>
      <w:r w:rsidR="009A6125">
        <w:softHyphen/>
      </w:r>
      <w:r w:rsidRPr="00EE2CCB" w:rsidR="000A0712">
        <w:t>samheten.</w:t>
      </w:r>
    </w:p>
    <w:p w:rsidRPr="00EE2CCB" w:rsidR="006E2296" w:rsidP="00EE2CCB" w:rsidRDefault="009A6125" w14:paraId="01E2CB9E" w14:textId="6F5873E0">
      <w:pPr>
        <w:pStyle w:val="Rubrik2"/>
      </w:pPr>
      <w:bookmarkStart w:name="_Toc531250177" w:id="156"/>
      <w:bookmarkStart w:name="_Toc532903199" w:id="157"/>
      <w:r>
        <w:t xml:space="preserve">8.5 </w:t>
      </w:r>
      <w:r w:rsidRPr="00EE2CCB" w:rsidR="006E2296">
        <w:t>Utrustningslyft</w:t>
      </w:r>
      <w:bookmarkEnd w:id="156"/>
      <w:bookmarkEnd w:id="157"/>
    </w:p>
    <w:p w:rsidRPr="00EE2CCB" w:rsidR="006E2296" w:rsidP="00EE2CCB" w:rsidRDefault="006E2296" w14:paraId="01E2CB9F" w14:textId="77777777">
      <w:pPr>
        <w:pStyle w:val="Normalutanindragellerluft"/>
      </w:pPr>
      <w:r w:rsidRPr="00EE2CCB">
        <w:t xml:space="preserve">Poliser i yttre tjänst har flertalet gånger uttryckt oro över att deras vapenarsenal inte duger för att möta exempelvis tungt beväpnade terrorister. Detta uppmärksammades inte minst efter terrorattacken på Drottninggatan i april 2017, då poliser larmade om att det saknades förstärkta skyddsvästar, ballistiska hjälmar, kommunikationsradio och utbildning för att hantera förstärkningsvapnet MP5. </w:t>
      </w:r>
    </w:p>
    <w:p w:rsidRPr="00EE2CCB" w:rsidR="006E2296" w:rsidP="00EE2CCB" w:rsidRDefault="006E2296" w14:paraId="01E2CBA1" w14:textId="77777777">
      <w:r w:rsidRPr="00EE2CCB">
        <w:t>Sverigedemokraterna satsar därför specifikt på ett utrustningslyft om 100 miljoner kronor för 2019. Detta skulle medföra att polis inte skickas ut med bristande utrustning samt att en hög andel av tjänstgörande poliser i yttre tjänst både ges tillgång till samt är utbildade att använda förstärkningsvapen. Anslaget ska även användas för att kroppskameror successivt införs som en del av standardutrustningen för patrullerande polis.</w:t>
      </w:r>
    </w:p>
    <w:p w:rsidRPr="00EE2CCB" w:rsidR="006E2296" w:rsidP="00EE2CCB" w:rsidRDefault="00EE2CCB" w14:paraId="01E2CBA2" w14:textId="1F41BB3E">
      <w:pPr>
        <w:pStyle w:val="Rubrik2"/>
      </w:pPr>
      <w:bookmarkStart w:name="_Toc531250178" w:id="158"/>
      <w:bookmarkStart w:name="_Toc532903200" w:id="159"/>
      <w:r>
        <w:t xml:space="preserve">8.6 </w:t>
      </w:r>
      <w:r w:rsidRPr="00EE2CCB" w:rsidR="00204ADB">
        <w:t>It</w:t>
      </w:r>
      <w:r w:rsidRPr="00EE2CCB" w:rsidR="006E2296">
        <w:t>-verksamheten</w:t>
      </w:r>
      <w:bookmarkEnd w:id="158"/>
      <w:bookmarkEnd w:id="159"/>
    </w:p>
    <w:p w:rsidRPr="00EE2CCB" w:rsidR="006E2296" w:rsidP="00EE2CCB" w:rsidRDefault="006E2296" w14:paraId="01E2CBA3" w14:textId="6CFF12B7">
      <w:pPr>
        <w:pStyle w:val="Normalutanindragellerluft"/>
      </w:pPr>
      <w:r w:rsidRPr="00EE2CCB">
        <w:t>Polisens datasystem är i behov av en modernisering. För att säkerställa att brotts</w:t>
      </w:r>
      <w:r w:rsidR="009A6125">
        <w:softHyphen/>
      </w:r>
      <w:r w:rsidRPr="00EE2CCB">
        <w:t>bekämpningen är så effektiv som möjligt behövs välfungerande tekniska lösningar. Att Polismyndigheten kan fortsätta digitaliseringsprocessen är vitalt, inte bara för brotts</w:t>
      </w:r>
      <w:r w:rsidR="009A6125">
        <w:softHyphen/>
      </w:r>
      <w:r w:rsidRPr="00EE2CCB">
        <w:t xml:space="preserve">bekämpningen utan även för att förbättra servicen gentemot medborgarna. Vidare kommer det uppstå kostnader för Polismyndigheten till följd av Sverigedemokraternas förslag för att underlätta spaningsverksamheten. För detta ändamål anslår </w:t>
      </w:r>
      <w:r w:rsidRPr="00EE2CCB" w:rsidR="000A0712">
        <w:t>vi 75 miljoner kronor för 2019.</w:t>
      </w:r>
    </w:p>
    <w:p w:rsidRPr="00EE2CCB" w:rsidR="006E2296" w:rsidP="00EE2CCB" w:rsidRDefault="00EE2CCB" w14:paraId="01E2CBA4" w14:textId="78C6C0E2">
      <w:pPr>
        <w:pStyle w:val="Rubrik2"/>
      </w:pPr>
      <w:bookmarkStart w:name="_Toc531250179" w:id="160"/>
      <w:bookmarkStart w:name="_Toc532903201" w:id="161"/>
      <w:r>
        <w:t xml:space="preserve">8.7 </w:t>
      </w:r>
      <w:r w:rsidRPr="00EE2CCB" w:rsidR="006E2296">
        <w:t>Åklagarmyndigheten och Sveriges Domstolar</w:t>
      </w:r>
      <w:bookmarkEnd w:id="160"/>
      <w:bookmarkEnd w:id="161"/>
    </w:p>
    <w:p w:rsidRPr="00EE2CCB" w:rsidR="006E2296" w:rsidP="00EE2CCB" w:rsidRDefault="006E2296" w14:paraId="01E2CBA5" w14:textId="77777777">
      <w:pPr>
        <w:pStyle w:val="Normalutanindragellerluft"/>
      </w:pPr>
      <w:r w:rsidRPr="00EE2CCB">
        <w:t>Under de kommande åren kommer antalet poliser att öka kraftigt. Detta, tillsammans med ett antal straffskärpningar och bättre verktyg för Polismyndigheten genom bland annat en utökad kamerabevakning, kommer att leda till en högre belastning för Åklagarmyndigheten och Sveriges domstolar.</w:t>
      </w:r>
    </w:p>
    <w:p w:rsidRPr="00EE2CCB" w:rsidR="006E2296" w:rsidP="00EE2CCB" w:rsidRDefault="006E2296" w14:paraId="01E2CBA7" w14:textId="77777777">
      <w:r w:rsidRPr="00EE2CCB">
        <w:t>Domstolar ska vara en plats där brottsoffer, deras anhöriga, vittnen och personal ska kunna känna sig trygga. I takt med att organiserad brottslighet blivit mer utbrett har också kraven på trygghet i domstolarna aktualiserats. Domstolar ska vara fredade från vapen och direkta eller subtila hot. Vittnen och målsäganden ska erbjudas att slippa möta tilltalade eller närstående till dessa i samband med rättegång.</w:t>
      </w:r>
    </w:p>
    <w:p w:rsidRPr="00EE2CCB" w:rsidR="006E2296" w:rsidP="00EE2CCB" w:rsidRDefault="006E2296" w14:paraId="01E2CBA9" w14:textId="25660F5E">
      <w:r w:rsidRPr="00EE2CCB">
        <w:t>Målsägande och vittnen har alltid en utsatt position i rättsprocessen. Uppgifterna de lämnar är inte sällan förenade med obehag och rädsla för den egna säkerheten. Sam</w:t>
      </w:r>
      <w:r w:rsidR="009A6125">
        <w:softHyphen/>
      </w:r>
      <w:r w:rsidRPr="00EE2CCB">
        <w:t>tidigt utgör vittnesmål ett av de viktigaste bevismedlen för domstolarna. För att den svenska rättsstaten ska vara värd sitt namn är det nödvändigt att den kan skydda de som bidrar till att upprätthålla den genom sitt vittnesmål – både und</w:t>
      </w:r>
      <w:r w:rsidRPr="00EE2CCB" w:rsidR="000A0712">
        <w:t>er rättegången och efter domen.</w:t>
      </w:r>
    </w:p>
    <w:p w:rsidRPr="00EE2CCB" w:rsidR="006E2296" w:rsidP="00EE2CCB" w:rsidRDefault="00EE2CCB" w14:paraId="01E2CBAA" w14:textId="0DABC0B2">
      <w:pPr>
        <w:pStyle w:val="Rubrik2"/>
      </w:pPr>
      <w:bookmarkStart w:name="_Toc531250180" w:id="162"/>
      <w:bookmarkStart w:name="_Toc532903202" w:id="163"/>
      <w:r>
        <w:t xml:space="preserve">8.8 </w:t>
      </w:r>
      <w:r w:rsidRPr="00EE2CCB" w:rsidR="006E2296">
        <w:t>Åklagarmyndigheten</w:t>
      </w:r>
      <w:bookmarkEnd w:id="162"/>
      <w:bookmarkEnd w:id="163"/>
    </w:p>
    <w:p w:rsidRPr="007C0E90" w:rsidR="006E2296" w:rsidP="007C0E90" w:rsidRDefault="006E2296" w14:paraId="01E2CBAB" w14:textId="77777777">
      <w:pPr>
        <w:pStyle w:val="Normalutanindragellerluft"/>
      </w:pPr>
      <w:r w:rsidRPr="007C0E90">
        <w:t>För att personalförstärkningen inom Polismyndigheten ska kunna få full effekt krävs det även att flertalet myndigheter inom rättsväsendet får mer resurser. Även om antalet ärenden till Åklagarmyndigheten minskat de senaste åren är myndighetens arbetsbörda fortsatt hög, till följd av bland annat en mer komplicerad brottslighet och stora förundersökningar.</w:t>
      </w:r>
    </w:p>
    <w:p w:rsidRPr="00EE2CCB" w:rsidR="006E2296" w:rsidP="00EE2CCB" w:rsidRDefault="006E2296" w14:paraId="01E2CBAD" w14:textId="4FD59043">
      <w:r w:rsidRPr="00EE2CCB">
        <w:t>Arbetsbördan lär öka ytterligare till följd av kraven på fler poliser varpå Åklagar</w:t>
      </w:r>
      <w:r w:rsidR="009A6125">
        <w:softHyphen/>
      </w:r>
      <w:r w:rsidRPr="00EE2CCB">
        <w:t>myndigheten behöver anställa mer personal för att kunna hantera den ökade belast</w:t>
      </w:r>
      <w:r w:rsidR="009A6125">
        <w:softHyphen/>
      </w:r>
      <w:r w:rsidRPr="00EE2CCB">
        <w:t>ningen. För detta ändamål föreslår Sverigedemokraterna att Åklagarmyndigheten tillfö</w:t>
      </w:r>
      <w:r w:rsidRPr="00EE2CCB" w:rsidR="000A0712">
        <w:t>rs 160 miljoner kronor år 2019.</w:t>
      </w:r>
    </w:p>
    <w:p w:rsidRPr="00EE2CCB" w:rsidR="006E2296" w:rsidP="00EE2CCB" w:rsidRDefault="00EE2CCB" w14:paraId="01E2CBAE" w14:textId="70009567">
      <w:pPr>
        <w:pStyle w:val="Rubrik2"/>
      </w:pPr>
      <w:bookmarkStart w:name="_Toc531250181" w:id="164"/>
      <w:bookmarkStart w:name="_Toc532903203" w:id="165"/>
      <w:r>
        <w:t xml:space="preserve">8.9 </w:t>
      </w:r>
      <w:r w:rsidRPr="00EE2CCB" w:rsidR="006E2296">
        <w:t>Sveriges Domstolar</w:t>
      </w:r>
      <w:bookmarkEnd w:id="164"/>
      <w:bookmarkEnd w:id="165"/>
    </w:p>
    <w:p w:rsidRPr="00EE2CCB" w:rsidR="006E2296" w:rsidP="00EE2CCB" w:rsidRDefault="006E2296" w14:paraId="01E2CBAF" w14:textId="77777777">
      <w:pPr>
        <w:pStyle w:val="Normalutanindragellerluft"/>
      </w:pPr>
      <w:r w:rsidRPr="00EE2CCB">
        <w:t>Verksamheten för Sveriges Domstolar påverkas starkt av utvecklingen för de övriga delarna i samhället. Under de senaste åren har det varit ett ökande flöde av inkomna mål vid domstolarna och Domstolsverkets prognoser visar på en fortsatt utveckling. Med Sverigedemokraternas övriga satsningar inom rättsväsendet kan antalet förväntas stiga ytterligare och därför tillförs Sveriges Domstolar ytterliga</w:t>
      </w:r>
      <w:r w:rsidRPr="00EE2CCB" w:rsidR="000A0712">
        <w:t>re 250 miljoner kronor år 2019.</w:t>
      </w:r>
    </w:p>
    <w:p w:rsidRPr="00EE2CCB" w:rsidR="006E2296" w:rsidP="00EE2CCB" w:rsidRDefault="00EE2CCB" w14:paraId="01E2CBB0" w14:textId="1EE311BB">
      <w:pPr>
        <w:pStyle w:val="Rubrik2"/>
      </w:pPr>
      <w:bookmarkStart w:name="_Toc531250182" w:id="166"/>
      <w:bookmarkStart w:name="_Toc532903204" w:id="167"/>
      <w:r>
        <w:t xml:space="preserve">8.10 </w:t>
      </w:r>
      <w:r w:rsidRPr="00EE2CCB" w:rsidR="006E2296">
        <w:t>Kriminalvården</w:t>
      </w:r>
      <w:bookmarkEnd w:id="166"/>
      <w:bookmarkEnd w:id="167"/>
    </w:p>
    <w:p w:rsidRPr="00EE2CCB" w:rsidR="006E2296" w:rsidP="00EE2CCB" w:rsidRDefault="006E2296" w14:paraId="01E2CBB1" w14:textId="77777777">
      <w:pPr>
        <w:pStyle w:val="Normalutanindragellerluft"/>
      </w:pPr>
      <w:r w:rsidRPr="00EE2CCB">
        <w:t>Sverigedemokraterna har föreslagit flertalet straffskärpningar, bland annat ett borttagande av ungdomsrabatten och mängdrabatten samt skärpta straff för sexualbrott, vapenbrott, människohandel och så vidare. Detta, tillsammans med våra satsningar för en mer effektiv poliskår, kommer att leda till att fler människor kommer att spendera en längre tid på anstalt, vilket kommer kräva att stängda anstalter, där det är möjligt, öppnas. Det kommer även kräva en större utbyggnad av kapaciteten på befintliga anstalter samt en långsiktig strategi för at</w:t>
      </w:r>
      <w:r w:rsidRPr="00EE2CCB" w:rsidR="000A0712">
        <w:t>t minska kostnaden per intagen.</w:t>
      </w:r>
    </w:p>
    <w:p w:rsidRPr="00EE2CCB" w:rsidR="006E2296" w:rsidP="00EE2CCB" w:rsidRDefault="00EE2CCB" w14:paraId="01E2CBB2" w14:textId="621CBADE">
      <w:pPr>
        <w:pStyle w:val="Rubrik2"/>
      </w:pPr>
      <w:bookmarkStart w:name="_Toc531250183" w:id="168"/>
      <w:bookmarkStart w:name="_Toc532903205" w:id="169"/>
      <w:r>
        <w:t xml:space="preserve">8.11 </w:t>
      </w:r>
      <w:r w:rsidRPr="00EE2CCB" w:rsidR="006E2296">
        <w:t>Fler anstalts- och häktesplatser</w:t>
      </w:r>
      <w:bookmarkEnd w:id="168"/>
      <w:bookmarkEnd w:id="169"/>
    </w:p>
    <w:p w:rsidRPr="00EE2CCB" w:rsidR="006E2296" w:rsidP="00EE2CCB" w:rsidRDefault="006E2296" w14:paraId="01E2CBB3" w14:textId="77777777">
      <w:pPr>
        <w:pStyle w:val="Normalutanindragellerluft"/>
      </w:pPr>
      <w:r w:rsidRPr="00EE2CCB">
        <w:t>De straffskärpningar som genomförts kommer i etapper leda till att straffmassan, den totala utdömda fängelsetiden, utökas kraftigt. Detta kommer att innebära högre krav på Kriminalvårdens verksamhet för att undvika överbeläggning samt mer resurser.</w:t>
      </w:r>
    </w:p>
    <w:p w:rsidRPr="00EE2CCB" w:rsidR="006E2296" w:rsidP="00EE2CCB" w:rsidRDefault="006E2296" w14:paraId="01E2CBB5" w14:textId="77777777">
      <w:r w:rsidRPr="00EE2CCB">
        <w:t>Sverigedemokraterna föreslår att Kriminalvården tillförs 750 miljoner kronor år 2019 för att utöka antalet anstalts- och häktesplatser. Satsningen motsvarar cirka 120 fler häktesplatser och cirka 240 fler anstaltsplatser. Satsningen utökas ytterligare år 2020 och år 2021 till 1 160 miljoner kronor respektive 1 615 miljoner kronor. Vid utgången av 2021 motsvarar satsningen totalt cirka 720 fler anstaltsplat</w:t>
      </w:r>
      <w:r w:rsidRPr="00EE2CCB" w:rsidR="000A0712">
        <w:t>ser och 420 fler häktesplatser.</w:t>
      </w:r>
    </w:p>
    <w:p w:rsidRPr="00EE2CCB" w:rsidR="006E2296" w:rsidP="00EE2CCB" w:rsidRDefault="00EE2CCB" w14:paraId="01E2CBB6" w14:textId="10924412">
      <w:pPr>
        <w:pStyle w:val="Rubrik2"/>
      </w:pPr>
      <w:bookmarkStart w:name="_Toc531250184" w:id="170"/>
      <w:bookmarkStart w:name="_Toc532903206" w:id="171"/>
      <w:r>
        <w:t xml:space="preserve">8.12 </w:t>
      </w:r>
      <w:r w:rsidRPr="00EE2CCB" w:rsidR="006E2296">
        <w:t>Anstaltsplatser utomlands</w:t>
      </w:r>
      <w:bookmarkEnd w:id="170"/>
      <w:bookmarkEnd w:id="171"/>
    </w:p>
    <w:p w:rsidRPr="00EE2CCB" w:rsidR="006E2296" w:rsidP="00EE2CCB" w:rsidRDefault="006E2296" w14:paraId="01E2CBB7" w14:textId="77777777">
      <w:pPr>
        <w:pStyle w:val="Normalutanindragellerluft"/>
      </w:pPr>
      <w:r w:rsidRPr="00EE2CCB">
        <w:t>Svensk kriminalvård är dyrast i EU. Enligt Europeiska rådets årliga straffrättsliga statistik kostar en fånge i ett svenskt fängelse i snitt 359 euro per dygn medan kostnaden i länder som Estland, Lettland och Polen ligger under 50 euro per dygn. Samtidigt är Sverige i en situation där en allt större del av fängelsepopulationen utgörs av utländska medborgare.</w:t>
      </w:r>
    </w:p>
    <w:p w:rsidRPr="00EE2CCB" w:rsidR="006E2296" w:rsidP="00EE2CCB" w:rsidRDefault="006E2296" w14:paraId="01E2CBB9" w14:textId="45E1B21A">
      <w:r w:rsidRPr="00EE2CCB">
        <w:t>För att kunna genomföra framtida kostnadsbesparingar för svensk kriminalvård vill vi därför utreda möjligheterna att hyra f</w:t>
      </w:r>
      <w:r w:rsidR="00B12C79">
        <w:t xml:space="preserve">ängelseplatser i andra länder. </w:t>
      </w:r>
      <w:r w:rsidRPr="00EE2CCB">
        <w:t>Det ska delvis kunna användas för livstidsdömda, långtidsdömda eller utländska medborgare där det inte är möjligt att placera dem i ett fängelse i deras hemland, för att hålla nere kostna</w:t>
      </w:r>
      <w:r w:rsidR="009A6125">
        <w:softHyphen/>
      </w:r>
      <w:r w:rsidRPr="00EE2CCB">
        <w:t>derna, men även för att hantera tillfällig överbeläggning.</w:t>
      </w:r>
    </w:p>
    <w:p w:rsidRPr="00EE2CCB" w:rsidR="006E2296" w:rsidP="00EE2CCB" w:rsidRDefault="006E2296" w14:paraId="01E2CBBB" w14:textId="41A3150E">
      <w:r w:rsidRPr="00EE2CCB">
        <w:t>Genom att säkerställa att det finns etablerade möjligheter att på kort sikt hyra platser i andra länder skapas även möjligheten att parera tillfälliga toppar med överbeläggning i svenska fängelser – vilket ger en mer hälsosam arbetsmiljö för personalen och en bättre reha</w:t>
      </w:r>
      <w:r w:rsidRPr="00EE2CCB" w:rsidR="000A0712">
        <w:t>biliteringsmiljö för de intagna</w:t>
      </w:r>
      <w:r w:rsidRPr="00EE2CCB" w:rsidR="00204ADB">
        <w:t>.</w:t>
      </w:r>
    </w:p>
    <w:p w:rsidRPr="00EE2CCB" w:rsidR="006E2296" w:rsidP="00EE2CCB" w:rsidRDefault="006E2296" w14:paraId="01E2CBBC" w14:textId="77777777">
      <w:pPr>
        <w:pStyle w:val="Rubrik2"/>
      </w:pPr>
      <w:bookmarkStart w:name="_Toc531250185" w:id="172"/>
      <w:bookmarkStart w:name="_Toc532903207" w:id="173"/>
      <w:r w:rsidRPr="00EE2CCB">
        <w:t>Brott och straff</w:t>
      </w:r>
      <w:bookmarkEnd w:id="172"/>
      <w:bookmarkEnd w:id="173"/>
    </w:p>
    <w:p w:rsidRPr="00EE2CCB" w:rsidR="006E2296" w:rsidP="00EE2CCB" w:rsidRDefault="006E2296" w14:paraId="01E2CBBD" w14:textId="3310E53F">
      <w:pPr>
        <w:pStyle w:val="Normalutanindragellerluft"/>
      </w:pPr>
      <w:r w:rsidRPr="00EE2CCB">
        <w:t>Ett brott ska alltid medföra ett skyndsamt straff som står i proportion till brottets allvarlighet och överensstämmer med det allmänna rättsmedvetandet. Det är främst viktigt för att skipa rättvisa, ge brottsoffer upprättelse, upprätthålla respekten för lagen och undvika individuell rättskipning, men det handlar även om att avskräcka gärnings</w:t>
      </w:r>
      <w:r w:rsidR="009A6125">
        <w:softHyphen/>
      </w:r>
      <w:r w:rsidRPr="00EE2CCB">
        <w:t>mannen och allmänheten från fortsatt brottslighet.</w:t>
      </w:r>
    </w:p>
    <w:p w:rsidRPr="00EE2CCB" w:rsidR="006E2296" w:rsidP="00EE2CCB" w:rsidRDefault="006E2296" w14:paraId="01E2CBBF" w14:textId="77777777">
      <w:r w:rsidRPr="00EE2CCB">
        <w:t>Personer som döms för brott ska erbjudas stöd och hjälp för att bli hederliga medborgare, men det ska alltid föregås av ett proportionerligt straff. Det finns inget motsatsförhållande mellan rättvisa straff och att återanpassa brott</w:t>
      </w:r>
      <w:r w:rsidRPr="00EE2CCB" w:rsidR="000A0712">
        <w:t>slingar till ett laglydigt liv.</w:t>
      </w:r>
    </w:p>
    <w:p w:rsidRPr="00EE2CCB" w:rsidR="006E2296" w:rsidP="00EE2CCB" w:rsidRDefault="00EE2CCB" w14:paraId="01E2CBC0" w14:textId="09117322">
      <w:pPr>
        <w:pStyle w:val="Rubrik2"/>
      </w:pPr>
      <w:bookmarkStart w:name="_Toc531250186" w:id="174"/>
      <w:bookmarkStart w:name="_Toc532903208" w:id="175"/>
      <w:r>
        <w:t xml:space="preserve">8.14 </w:t>
      </w:r>
      <w:r w:rsidRPr="00EE2CCB" w:rsidR="006E2296">
        <w:t>Straffskärpningar</w:t>
      </w:r>
      <w:bookmarkEnd w:id="174"/>
      <w:bookmarkEnd w:id="175"/>
    </w:p>
    <w:p w:rsidRPr="00EE2CCB" w:rsidR="006E2296" w:rsidP="00EE2CCB" w:rsidRDefault="006E2296" w14:paraId="01E2CBC1" w14:textId="77777777">
      <w:pPr>
        <w:pStyle w:val="Normalutanindragellerluft"/>
      </w:pPr>
      <w:r w:rsidRPr="00EE2CCB">
        <w:t>Liksom tidigare förespråkar Sverigedemokraterna kraftigt höjda straff för framförallt vålds- och sexualbrott men även generellt sett för brott mot person, inbrott och brott som har med organiserad brottslighet att göra.</w:t>
      </w:r>
    </w:p>
    <w:p w:rsidRPr="00EE2CCB" w:rsidR="006E2296" w:rsidP="00EE2CCB" w:rsidRDefault="006E2296" w14:paraId="01E2CBC3" w14:textId="77777777">
      <w:r w:rsidRPr="00EE2CCB">
        <w:t xml:space="preserve">Höjda straff är inte bara rätt utifrån ett moraliskt perspektiv. Det medför även ökade möjligheter för rättsväsendet att till exempel häkta och därmed hålla farliga personer inlåsta i väntan på rättegång, ökade möjligheter att använda hemliga tvångsmedel med mera. Kännbara konsekvenser för denna sorts brottslighet är inte bara viktigt för att brottsoffren ska få upprättelse utan även för att de som jobbar inom rättsväsendet ska se att deras insatser gör skillnad. </w:t>
      </w:r>
    </w:p>
    <w:p w:rsidRPr="00EE2CCB" w:rsidR="006E2296" w:rsidP="00EE2CCB" w:rsidRDefault="006E2296" w14:paraId="01E2CBC5" w14:textId="77777777">
      <w:r w:rsidRPr="00EE2CCB">
        <w:t>Straffen i Sverige har varit och är fortfarande alldeles för låga i många fall. Därför behövs en översyn med ambitionen att kraftigt höja straffen. Som ett resultat av detta väntas ökade kostnader för Kriminalvården vilket de får extra resurser för. Det stora genomslaget för ökade straff väntas dock ske på några års sikt.</w:t>
      </w:r>
    </w:p>
    <w:p w:rsidRPr="00EE2CCB" w:rsidR="006E2296" w:rsidP="00EE2CCB" w:rsidRDefault="00EE2CCB" w14:paraId="01E2CBC7" w14:textId="1FCEE0A7">
      <w:pPr>
        <w:pStyle w:val="Tabellrubrik"/>
      </w:pPr>
      <w:r>
        <w:t>Figur 8</w:t>
      </w:r>
      <w:r w:rsidRPr="00EE2CCB" w:rsidR="006E2296">
        <w:t xml:space="preserve"> Straffskärpning för attacker mot blåljuspersonal</w:t>
      </w:r>
    </w:p>
    <w:p w:rsidRPr="004E07A6" w:rsidR="006E2296" w:rsidP="006E2296" w:rsidRDefault="006E2296" w14:paraId="01E2CBC8" w14:textId="77777777">
      <w:pPr>
        <w:widowControl w:val="0"/>
        <w:tabs>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noProof/>
          <w:kern w:val="0"/>
          <w:sz w:val="20"/>
          <w:szCs w:val="36"/>
          <w:lang w:eastAsia="sv-SE"/>
          <w14:numSpacing w14:val="default"/>
        </w:rPr>
        <w:drawing>
          <wp:inline distT="0" distB="0" distL="0" distR="0" wp14:anchorId="01E2DB6F" wp14:editId="01E2DB70">
            <wp:extent cx="2655570" cy="1593215"/>
            <wp:effectExtent l="0" t="0" r="11430" b="6985"/>
            <wp:docPr id="11" name="Diagram 1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EE2CCB" w:rsidR="006E2296" w:rsidP="00EE2CCB" w:rsidRDefault="00D20D99" w14:paraId="01E2CBC9" w14:textId="121B332C">
      <w:pPr>
        <w:pStyle w:val="Normalutanindragellerluft"/>
        <w:spacing w:before="0"/>
        <w:rPr>
          <w:sz w:val="20"/>
          <w:szCs w:val="20"/>
        </w:rPr>
      </w:pPr>
      <w:r w:rsidRPr="00EE2CCB">
        <w:rPr>
          <w:sz w:val="20"/>
          <w:szCs w:val="20"/>
        </w:rPr>
        <w:t>Källa: Polisförbundet</w:t>
      </w:r>
      <w:r w:rsidRPr="00EE2CCB" w:rsidR="00204ADB">
        <w:rPr>
          <w:sz w:val="20"/>
          <w:szCs w:val="20"/>
        </w:rPr>
        <w:t>.</w:t>
      </w:r>
    </w:p>
    <w:p w:rsidRPr="00EE2CCB" w:rsidR="006E2296" w:rsidP="00EE2CCB" w:rsidRDefault="006E2296" w14:paraId="01E2CBCB" w14:textId="713BDE81">
      <w:pPr>
        <w:pStyle w:val="Normalutanindragellerluft"/>
        <w:spacing w:before="150"/>
      </w:pPr>
      <w:r w:rsidRPr="00EE2CCB">
        <w:t>En majoritet av poliserna i yttre tjänst har under det senaste året drabbats av hot, våld eller trakasserier. För att råda bot på detta föreslår Sverigedemokraterna ett minimistraff på fyra års fängelse för attacker mot blåljusverksamhet. Det är i straffskalan samma nivå som synnerligen grov misshandel, ett brott som är att likställa med våldsam störning och vandalisering av utryckningsverksamhet. Det leder till att dessa brott kommer att prioriteras av polisen och dessu</w:t>
      </w:r>
      <w:r w:rsidRPr="00EE2CCB" w:rsidR="000A0712">
        <w:t xml:space="preserve">tom ger kännbara konsekvenser. </w:t>
      </w:r>
    </w:p>
    <w:p w:rsidRPr="00EE2CCB" w:rsidR="006E2296" w:rsidP="00EE2CCB" w:rsidRDefault="00EE2CCB" w14:paraId="01E2CBCC" w14:textId="67CE9582">
      <w:pPr>
        <w:pStyle w:val="Rubrik2"/>
      </w:pPr>
      <w:bookmarkStart w:name="_Toc531250187" w:id="176"/>
      <w:bookmarkStart w:name="_Toc532903209" w:id="177"/>
      <w:r>
        <w:t xml:space="preserve">8.15 </w:t>
      </w:r>
      <w:r w:rsidRPr="00EE2CCB" w:rsidR="006E2296">
        <w:t>Detaljerad statistik om brottslighet</w:t>
      </w:r>
      <w:bookmarkEnd w:id="176"/>
      <w:bookmarkEnd w:id="177"/>
    </w:p>
    <w:p w:rsidRPr="00EE2CCB" w:rsidR="006E2296" w:rsidP="00EE2CCB" w:rsidRDefault="006E2296" w14:paraId="01E2CBCD" w14:textId="77777777">
      <w:pPr>
        <w:pStyle w:val="Normalutanindragellerluft"/>
      </w:pPr>
      <w:r w:rsidRPr="00EE2CCB">
        <w:t>För ett effektivt arbete mot brottslighet är det viktigt med detaljerad kunskap om var och hur den tar sig uttryck. Som ett led i detta ges Brottsförebyggande rådet, Brå, i uppdrag att utföra en ny rapport omkring invandrares brottslighet. Hittills har varken Brå eller tidigare regeringar varit intresserade av uppdaterad information omkring detta. Detta måste åtgärdas.</w:t>
      </w:r>
    </w:p>
    <w:p w:rsidRPr="00EE2CCB" w:rsidR="006E2296" w:rsidP="00EE2CCB" w:rsidRDefault="006E2296" w14:paraId="01E2CBCF" w14:textId="77777777">
      <w:r w:rsidRPr="00EE2CCB">
        <w:t xml:space="preserve">Dessutom ska Brå ges i uppdrag att offentliggöra den statistik man samlar in i en statistikdatabas så att var och en själv kan ta ut relevant statistik för att kunna bilda sig en uppfattning om samhällets utveckling. För detta ändamål ökas anslagen till Brå </w:t>
      </w:r>
      <w:r w:rsidRPr="00EE2CCB" w:rsidR="000A0712">
        <w:t>med 10 miljoner kronor år 2019.</w:t>
      </w:r>
    </w:p>
    <w:p w:rsidRPr="00EE2CCB" w:rsidR="006E2296" w:rsidP="00EE2CCB" w:rsidRDefault="00EE2CCB" w14:paraId="01E2CBD0" w14:textId="19265A14">
      <w:pPr>
        <w:pStyle w:val="Rubrik2"/>
      </w:pPr>
      <w:bookmarkStart w:name="_Toc531250188" w:id="178"/>
      <w:bookmarkStart w:name="_Toc532903210" w:id="179"/>
      <w:r>
        <w:t xml:space="preserve">8.16 </w:t>
      </w:r>
      <w:r w:rsidRPr="00EE2CCB" w:rsidR="006E2296">
        <w:t>Brottsoffer</w:t>
      </w:r>
      <w:bookmarkEnd w:id="178"/>
      <w:bookmarkEnd w:id="179"/>
    </w:p>
    <w:p w:rsidRPr="00EE2CCB" w:rsidR="006E2296" w:rsidP="00EE2CCB" w:rsidRDefault="006E2296" w14:paraId="01E2CBD1" w14:textId="77777777">
      <w:pPr>
        <w:pStyle w:val="Normalutanindragellerluft"/>
      </w:pPr>
      <w:r w:rsidRPr="00EE2CCB">
        <w:t>Sverigedemokraterna prioriterar brottsofferperspektivet. Det är av största vikt för rättsstatens legitimitet att brottsoffret och dennes familj känner ett starkt stöd från samhället, får ett professionellt bemötande och en känsla av upprättelse.</w:t>
      </w:r>
    </w:p>
    <w:p w:rsidRPr="00EE2CCB" w:rsidR="006E2296" w:rsidP="00EE2CCB" w:rsidRDefault="006E2296" w14:paraId="01E2CBD3" w14:textId="77777777">
      <w:r w:rsidRPr="00EE2CCB">
        <w:t>I strävan att rehabilitera gärningsmän får brottsofferperspektivet inte negligeras. Tvärtom ska tryggheten för de som drabbats av kriminalitet stå i fokus. Till exempel bör samhället säkra en ordning där brottsoffer inte själva behöver kontakta gärningsmän för att erhålla skadestånd. Lika självklart bör exempelvis brottsoffer i god tid få kännedom om när och hur deras förövare släpps fria.</w:t>
      </w:r>
    </w:p>
    <w:p w:rsidRPr="00EE2CCB" w:rsidR="006E2296" w:rsidP="00EE2CCB" w:rsidRDefault="006E2296" w14:paraId="01E2CBD5" w14:textId="77777777">
      <w:r w:rsidRPr="00EE2CCB">
        <w:t xml:space="preserve">Genom att staten tar ansvar för såväl utbetalningar som indrivande av skadestånd säkerställs dessutom att brottsoffer faktiskt får den ersättning de är berättigade till, oaktat gärningsmäns </w:t>
      </w:r>
      <w:r w:rsidRPr="00EE2CCB" w:rsidR="000A0712">
        <w:t>vilja eller förmåga att betala.</w:t>
      </w:r>
    </w:p>
    <w:p w:rsidRPr="00EE2CCB" w:rsidR="006E2296" w:rsidP="00EE2CCB" w:rsidRDefault="00EE2CCB" w14:paraId="01E2CBD6" w14:textId="14ED0034">
      <w:pPr>
        <w:pStyle w:val="Rubrik2"/>
      </w:pPr>
      <w:bookmarkStart w:name="_Toc531250189" w:id="180"/>
      <w:bookmarkStart w:name="_Toc532903211" w:id="181"/>
      <w:r>
        <w:t xml:space="preserve">8.17 </w:t>
      </w:r>
      <w:r w:rsidRPr="00EE2CCB" w:rsidR="006E2296">
        <w:t>Statlig skadeståndsgaranti</w:t>
      </w:r>
      <w:bookmarkEnd w:id="180"/>
      <w:bookmarkEnd w:id="181"/>
    </w:p>
    <w:p w:rsidRPr="00EE2CCB" w:rsidR="006E2296" w:rsidP="00EE2CCB" w:rsidRDefault="006E2296" w14:paraId="01E2CBD7" w14:textId="77777777">
      <w:pPr>
        <w:pStyle w:val="Normalutanindragellerluft"/>
      </w:pPr>
      <w:r w:rsidRPr="00EE2CCB">
        <w:t>För att undvika att utsatta själva tvingas driva in skulder från gärningsmän vill Sverigedemokraterna införa en statlig skadeståndsgaranti.</w:t>
      </w:r>
    </w:p>
    <w:p w:rsidRPr="00EE2CCB" w:rsidR="006E2296" w:rsidP="00EE2CCB" w:rsidRDefault="006E2296" w14:paraId="01E2CBD9" w14:textId="77777777">
      <w:r w:rsidRPr="00EE2CCB">
        <w:t xml:space="preserve">För det första ska staten gå in och betala brottsoffret skadeståndet rätten utdömt. På så sätt får brottsoffret direkt sin rättmätiga ersättning och kan snabbare gå vidare i livet. För det andra ska staten sedan ta över ansvaret och aktivt driva in skulden från gärningsmannen så att det i slutändan alltid garanteras att han i praktiken aldrig undkommer skadeståndsansvar. För detta anslår Sverigedemokraterna 125 miljoner </w:t>
      </w:r>
      <w:r w:rsidRPr="00EE2CCB" w:rsidR="000A0712">
        <w:t>kronor år 2019.</w:t>
      </w:r>
    </w:p>
    <w:p w:rsidRPr="00EE2CCB" w:rsidR="006E2296" w:rsidP="00EE2CCB" w:rsidRDefault="00EE2CCB" w14:paraId="01E2CBDA" w14:textId="0B9317C5">
      <w:pPr>
        <w:pStyle w:val="Rubrik2"/>
      </w:pPr>
      <w:bookmarkStart w:name="_Toc531250190" w:id="182"/>
      <w:bookmarkStart w:name="_Toc532903212" w:id="183"/>
      <w:r>
        <w:t xml:space="preserve">8.18 </w:t>
      </w:r>
      <w:r w:rsidRPr="00EE2CCB" w:rsidR="006E2296">
        <w:t>Lokala brottsofferjourer</w:t>
      </w:r>
      <w:bookmarkEnd w:id="182"/>
      <w:bookmarkEnd w:id="183"/>
    </w:p>
    <w:p w:rsidRPr="00EE2CCB" w:rsidR="006E2296" w:rsidP="00EE2CCB" w:rsidRDefault="006E2296" w14:paraId="01E2CBDB" w14:textId="72F98E1A">
      <w:pPr>
        <w:pStyle w:val="Normalutanindragellerluft"/>
      </w:pPr>
      <w:r w:rsidRPr="00EE2CCB">
        <w:t xml:space="preserve">Brottsofferjouren är en viktig ideell kraft som varje år möter tiotusentals brottsutsatta människor. Sverigedemokraterna anser att deras arbete bör stödjas och därför anslås medel för detta ändamål. Sverigedemokraterna föreslår därför </w:t>
      </w:r>
      <w:r w:rsidRPr="00EE2CCB" w:rsidR="00204ADB">
        <w:t xml:space="preserve">att </w:t>
      </w:r>
      <w:r w:rsidRPr="00EE2CCB">
        <w:t>Brottsoffermyndig</w:t>
      </w:r>
      <w:r w:rsidR="00EE2CCB">
        <w:softHyphen/>
      </w:r>
      <w:r w:rsidRPr="00EE2CCB">
        <w:t>heten tillförs 10 miljoner kr</w:t>
      </w:r>
      <w:r w:rsidRPr="00EE2CCB" w:rsidR="000A0712">
        <w:t>onor år 2019 för detta ändamål.</w:t>
      </w:r>
    </w:p>
    <w:p w:rsidRPr="00EE2CCB" w:rsidR="006E2296" w:rsidP="00EE2CCB" w:rsidRDefault="00EE2CCB" w14:paraId="01E2CBDC" w14:textId="57E09799">
      <w:pPr>
        <w:pStyle w:val="Rubrik2"/>
      </w:pPr>
      <w:bookmarkStart w:name="_Toc531250191" w:id="184"/>
      <w:bookmarkStart w:name="_Toc532903213" w:id="185"/>
      <w:r>
        <w:t xml:space="preserve">8.19 </w:t>
      </w:r>
      <w:r w:rsidRPr="00EE2CCB" w:rsidR="006E2296">
        <w:t>Utsatta områden</w:t>
      </w:r>
      <w:bookmarkEnd w:id="184"/>
      <w:bookmarkEnd w:id="185"/>
    </w:p>
    <w:p w:rsidRPr="009A6125" w:rsidR="006E2296" w:rsidP="009A6125" w:rsidRDefault="006E2296" w14:paraId="01E2CBDD" w14:textId="77777777">
      <w:pPr>
        <w:pStyle w:val="Normalutanindragellerluft"/>
      </w:pPr>
      <w:r w:rsidRPr="009A6125">
        <w:t>Polisen har pekat ut 61 utsatta områden i Sverige, där otryggheten är extra stor. Utformningen av miljonprogramsområdena, vilka är en betydande andel av de utsatta områdena, gör det svårt för polisen att närvara utan att samtidigt utsättas för stora risker. Torg, skolor, parkeringar m.m. är utformade på ett sätt som försvårar spaning och närvaro för polisen och reträttvägar kan enkelt blockeras. Polisens närvaro försvåras vid polisingripanden då de ofta leder till våldsamma upplopp med bilbrän</w:t>
      </w:r>
      <w:r w:rsidRPr="009A6125" w:rsidR="000A0712">
        <w:t>der och stenkastning som följd.</w:t>
      </w:r>
    </w:p>
    <w:p w:rsidRPr="00EE2CCB" w:rsidR="006E2296" w:rsidP="00EE2CCB" w:rsidRDefault="00EE2CCB" w14:paraId="01E2CBDE" w14:textId="3950A533">
      <w:pPr>
        <w:pStyle w:val="Rubrik2"/>
      </w:pPr>
      <w:bookmarkStart w:name="_Toc531250192" w:id="186"/>
      <w:bookmarkStart w:name="_Toc532903214" w:id="187"/>
      <w:r>
        <w:t xml:space="preserve">8.20 </w:t>
      </w:r>
      <w:r w:rsidRPr="00EE2CCB" w:rsidR="006E2296">
        <w:t>Upprätta lag och ordning i socialt utsatta områden</w:t>
      </w:r>
      <w:bookmarkEnd w:id="186"/>
      <w:bookmarkEnd w:id="187"/>
    </w:p>
    <w:p w:rsidRPr="00EE2CCB" w:rsidR="006E2296" w:rsidP="00EE2CCB" w:rsidRDefault="006E2296" w14:paraId="01E2CBDF" w14:textId="77777777">
      <w:pPr>
        <w:pStyle w:val="Normalutanindragellerluft"/>
      </w:pPr>
      <w:r w:rsidRPr="00EE2CCB">
        <w:t xml:space="preserve">Utöver skärpta straff behöver polisens befogenheter och resurser utökas. Polisen behöver ha tillgång till så kallade icke-dödliga vapen. I dag finns en väldigt stor lucka mellan polisens batong och det direkt dödliga tjänstevapnet, som alla poliser av naturliga skäl drar sig in i det sista för att behöva använda. Det kan således uppfattas som riskfritt att på tryggt avstånd kasta sten på polisen, trots att en stenbumling som träffar fel kan vara direkt dödlig. Polisen måste också ha direkt stöd från sina politiskt tillsatta chefer att agera utifrån hela befogenhetsspektrat. </w:t>
      </w:r>
    </w:p>
    <w:p w:rsidRPr="00EE2CCB" w:rsidR="006E2296" w:rsidP="00EE2CCB" w:rsidRDefault="006E2296" w14:paraId="01E2CBE1" w14:textId="77777777">
      <w:r w:rsidRPr="00EE2CCB">
        <w:t>I extrema fall, såsom vid större ordningsstörningar eller regelrätta upplopp, behöver undantagstillstånd kunna utlysas. Det är inte rimligt att polisen ska behöva ge sig in i en katt-och-råtta-lek på de kriminellas premisser. Utegångsförbud, större möjligheter att kontrollera folk på gator och torg, lättare att häkta och förvara samt snabbare rättsliga processer är exempel på befogenheter ett undanta</w:t>
      </w:r>
      <w:r w:rsidRPr="00EE2CCB" w:rsidR="000A0712">
        <w:t xml:space="preserve">gstillstånd ska kunna medföra. </w:t>
      </w:r>
    </w:p>
    <w:p w:rsidRPr="00EE2CCB" w:rsidR="006E2296" w:rsidP="00EE2CCB" w:rsidRDefault="00EE2CCB" w14:paraId="01E2CBE2" w14:textId="567AA337">
      <w:pPr>
        <w:pStyle w:val="Rubrik2"/>
      </w:pPr>
      <w:bookmarkStart w:name="_Toc531250193" w:id="188"/>
      <w:bookmarkStart w:name="_Toc532903215" w:id="189"/>
      <w:r>
        <w:t xml:space="preserve">8.21 </w:t>
      </w:r>
      <w:r w:rsidRPr="00EE2CCB" w:rsidR="006E2296">
        <w:t>Återinförandet av beredskapspolisen</w:t>
      </w:r>
      <w:bookmarkEnd w:id="188"/>
      <w:bookmarkEnd w:id="189"/>
    </w:p>
    <w:p w:rsidRPr="00EE2CCB" w:rsidR="006E2296" w:rsidP="00EE2CCB" w:rsidRDefault="006E2296" w14:paraId="01E2CBE3" w14:textId="1FC99DAE">
      <w:pPr>
        <w:pStyle w:val="Normalutanindragellerluft"/>
      </w:pPr>
      <w:r w:rsidRPr="00EE2CCB">
        <w:t>För att bidra med resursförstärkningar för upprätthållande av ordningen vid exempelvis upplopp föreslår Sverigedemokraterna att den tidigare nedlagda beredskapspolisen ska återinföras. Vid en terrorattack eller större händelse kan detta vara avgörande för att säkra tryggheten för befolkningen. Sverigedemokraterna föreslår därför att Polismyndigheten tillförs 50 m</w:t>
      </w:r>
      <w:r w:rsidRPr="00EE2CCB" w:rsidR="00204ADB">
        <w:t>iljoner kronor år 2019 för att b</w:t>
      </w:r>
      <w:r w:rsidRPr="00EE2CCB">
        <w:t>eredskap</w:t>
      </w:r>
      <w:r w:rsidRPr="00EE2CCB" w:rsidR="000A0712">
        <w:t>spolisen ska kunna återinföras.</w:t>
      </w:r>
    </w:p>
    <w:p w:rsidRPr="00EE2CCB" w:rsidR="006E2296" w:rsidP="00EE2CCB" w:rsidRDefault="00EE2CCB" w14:paraId="01E2CBE4" w14:textId="07182BDB">
      <w:pPr>
        <w:pStyle w:val="Rubrik2"/>
      </w:pPr>
      <w:bookmarkStart w:name="_Toc531250194" w:id="190"/>
      <w:bookmarkStart w:name="_Toc532903216" w:id="191"/>
      <w:r>
        <w:t xml:space="preserve">8.22 </w:t>
      </w:r>
      <w:r w:rsidRPr="00EE2CCB" w:rsidR="006E2296">
        <w:t>Bredare användning av trygghetsskapande kamerabevakning</w:t>
      </w:r>
      <w:bookmarkEnd w:id="190"/>
      <w:bookmarkEnd w:id="191"/>
    </w:p>
    <w:p w:rsidRPr="00EE2CCB" w:rsidR="006E2296" w:rsidP="00EE2CCB" w:rsidRDefault="006E2296" w14:paraId="01E2CBE5" w14:textId="77777777">
      <w:pPr>
        <w:pStyle w:val="Normalutanindragellerluft"/>
      </w:pPr>
      <w:r w:rsidRPr="00EE2CCB">
        <w:t xml:space="preserve">En utökad kamerabevakning innebär inte bara att polisen får direkta spaningsuppgifter som leder till att gärningsmännen kan lagföras, det innebär även bättre möjligheter att spåra och oskadliggöra gärningsmän vid terrorattacker, något som bekräftades i samband med terrorattacken på Drottninggatan. Det fungerar även som ett verktyg för att styra och organisera det vardagliga polisiära arbetet. </w:t>
      </w:r>
    </w:p>
    <w:p w:rsidRPr="00EE2CCB" w:rsidR="006E2296" w:rsidP="00EE2CCB" w:rsidRDefault="006E2296" w14:paraId="01E2CBE7" w14:textId="77777777">
      <w:r w:rsidRPr="00EE2CCB">
        <w:t xml:space="preserve">Det folkliga stödet för ökad kamerabevakning är brett. I en undersökning av Sifo i oktober 2017 ställde sig nittio procent av de tillfrågade ganska eller mycket positiva till övervakningskameror på allmän plats. </w:t>
      </w:r>
    </w:p>
    <w:p w:rsidRPr="00EE2CCB" w:rsidR="006E2296" w:rsidP="00EE2CCB" w:rsidRDefault="006E2296" w14:paraId="01E2CBE9" w14:textId="77777777">
      <w:r w:rsidRPr="00EE2CCB">
        <w:t>Polismyndigheten ska därför inte omfattas av en tillståndsplikt eller anmälningsplikt i kamerabevakningslagen. I stället ska myndigheten upprätta ett register över all kameraövervakning, detta för att säkerställa att det finns en kontrollfunktion för tillsynsmyndigheten.</w:t>
      </w:r>
    </w:p>
    <w:p w:rsidRPr="00EE2CCB" w:rsidR="006E2296" w:rsidP="00EE2CCB" w:rsidRDefault="006E2296" w14:paraId="01E2CBEB" w14:textId="77777777">
      <w:r w:rsidRPr="00EE2CCB">
        <w:t>Till följd av en slopad tillståndsplikt kommer utgifterna för Polismyndighetens kamerabevakning att öka. Vi anslår därför 100 miljoner kronor år 2019 f</w:t>
      </w:r>
      <w:r w:rsidRPr="00EE2CCB" w:rsidR="000A0712">
        <w:t xml:space="preserve">ör att möta det ökade behovet. </w:t>
      </w:r>
    </w:p>
    <w:p w:rsidRPr="009C00EB" w:rsidR="006E2296" w:rsidP="009C00EB" w:rsidRDefault="009C00EB" w14:paraId="01E2CBEC" w14:textId="3917375F">
      <w:pPr>
        <w:pStyle w:val="Rubrik2"/>
      </w:pPr>
      <w:bookmarkStart w:name="_Toc531250195" w:id="192"/>
      <w:bookmarkStart w:name="_Toc532903217" w:id="193"/>
      <w:r>
        <w:t xml:space="preserve">8.23 </w:t>
      </w:r>
      <w:r w:rsidRPr="009C00EB" w:rsidR="006E2296">
        <w:t>Terrorism</w:t>
      </w:r>
      <w:bookmarkEnd w:id="192"/>
      <w:bookmarkEnd w:id="193"/>
    </w:p>
    <w:p w:rsidRPr="009C00EB" w:rsidR="006E2296" w:rsidP="009C00EB" w:rsidRDefault="006E2296" w14:paraId="01E2CBED" w14:textId="77777777">
      <w:pPr>
        <w:pStyle w:val="Normalutanindragellerluft"/>
      </w:pPr>
      <w:r w:rsidRPr="009C00EB">
        <w:t>Terrorism och extremism utgör allt större hot, både i omvärlden och i Sverige. FN:s säkerhetsråd har konstaterat att terrorhotet kommit att bli alltmer utbrett och att antalet terrordåd riskerar att öka. Säkerhetsrådet har även uttryckt en allvarlig oro över att extremistisk ideologi används för att främja terrorism. Sverigedemokraterna vill se krafttag för att bekämpa dessa hot och skydda det svenska samhället. Att garantera medborgarnas säkerhet är en av statens allra viktigaste uppgifter.</w:t>
      </w:r>
    </w:p>
    <w:p w:rsidRPr="009C00EB" w:rsidR="006E2296" w:rsidP="009C00EB" w:rsidRDefault="006E2296" w14:paraId="01E2CBEF" w14:textId="77777777">
      <w:r w:rsidRPr="009C00EB">
        <w:t>Sverigedemokraterna vill vidta en rad åtgärder, bland annat: förbjuda propaganda för terrorism, straffa varje form av deltagande i eller stöd till terroristorganisationer, skärpa straffen för terroristbrott, frånta terrorister deras medborgarskap, tillåta hemlig dataavlyssning, tillåta signalspaning vid förundersökningar och ta bort sekretesshinder för underrättelseverksamheten i olika myndigheter.</w:t>
      </w:r>
    </w:p>
    <w:p w:rsidRPr="009C00EB" w:rsidR="006E2296" w:rsidP="009C00EB" w:rsidRDefault="006E2296" w14:paraId="01E2CBF1" w14:textId="4F942DF5">
      <w:r w:rsidRPr="009C00EB">
        <w:t>I tider där terrorhotet mot Sverige växer prioriterar vi beredskap, kompetens samt förutsättningar att agera snabbt. Vi anslår därför 100 miljoner kronor till Polismyndig</w:t>
      </w:r>
      <w:r w:rsidR="009A6125">
        <w:softHyphen/>
      </w:r>
      <w:r w:rsidRPr="009C00EB">
        <w:t>heten år 2019 för att stärka förmågan att agera mot terrorism, varav 50 miljoner kronor används för att utöka kapaciteten för Nationella insatsstyrkan att verka på flera platser samtidigt.</w:t>
      </w:r>
    </w:p>
    <w:p w:rsidRPr="009C00EB" w:rsidR="000A0712" w:rsidP="009C00EB" w:rsidRDefault="006E2296" w14:paraId="01E2CBF3" w14:textId="77777777">
      <w:r w:rsidRPr="009C00EB">
        <w:t>Därutöver tillförs Säkerhetspolisen 50 miljoner kronor år 2019 för att stä</w:t>
      </w:r>
      <w:r w:rsidRPr="009C00EB" w:rsidR="000A0712">
        <w:t>rka deras arbete mot terrorism.</w:t>
      </w:r>
    </w:p>
    <w:p w:rsidRPr="009C00EB" w:rsidR="006E2296" w:rsidP="009C00EB" w:rsidRDefault="009C00EB" w14:paraId="01E2CBF5" w14:textId="2367A40B">
      <w:pPr>
        <w:pStyle w:val="Rubrik1"/>
      </w:pPr>
      <w:bookmarkStart w:name="_Toc531250196" w:id="194"/>
      <w:bookmarkStart w:name="_Toc532903218" w:id="195"/>
      <w:r>
        <w:t xml:space="preserve">9 </w:t>
      </w:r>
      <w:r w:rsidRPr="009C00EB" w:rsidR="006E2296">
        <w:t>Migration</w:t>
      </w:r>
      <w:bookmarkEnd w:id="194"/>
      <w:bookmarkEnd w:id="195"/>
    </w:p>
    <w:p w:rsidRPr="00204ADB" w:rsidR="006E2296" w:rsidP="00204ADB" w:rsidRDefault="006E2296" w14:paraId="01E2CBF6" w14:textId="3AC9512C">
      <w:pPr>
        <w:pStyle w:val="Normalutanindragellerluft"/>
      </w:pPr>
      <w:r w:rsidRPr="00204ADB">
        <w:t>Under decennier har svensk migrationspolitik präglats av bristande ansvarstagande, förståelse och långsiktighet. Politiska beslut har fattats utan ordentliga konsekvens</w:t>
      </w:r>
      <w:r w:rsidR="009C00EB">
        <w:softHyphen/>
      </w:r>
      <w:r w:rsidRPr="00204ADB">
        <w:t>analyser, i strid mot det uppdrag som egentligen finns. Istället har fromma förhopp</w:t>
      </w:r>
      <w:r w:rsidR="009C00EB">
        <w:softHyphen/>
      </w:r>
      <w:r w:rsidRPr="00204ADB">
        <w:t>ningar och naivitet tillåtits vara vägledande då regelverk och mottagningssystem utformats. Samtidigt har Migrationsverkets bedömningar i sin tur präglats av eskalerande otydlighet, godtycke och svag kontroll, inte sällan kopplat till brister i den politiska styrningen.</w:t>
      </w:r>
    </w:p>
    <w:p w:rsidRPr="00204ADB" w:rsidR="006E2296" w:rsidP="00204ADB" w:rsidRDefault="006E2296" w14:paraId="01E2CBF8" w14:textId="7A390485">
      <w:r w:rsidRPr="00204ADB">
        <w:t>Detta har på många sätt lett till en ohållbar situation. Under 2010-talet har antalet beviljade uppehållstillstånd för studerande och arbetskraftsinvandrare legat på en relativt konstant nivå. Bristerna i systemen har dock öppnat upp för oseriösa migranter och arbetsgivare. Samtidigt har det återkommande rapporterats om toppstudenter och högkvalificerad arbetskraft med spetskompetens som drabbats av orimligt strikta tolkningar av dåligt skrivna lagar. Under samma period har vi sett en dramatisk ökning vad gäller asylsökande, trots att Sverige inte utgör närområde till någon krishärd. Kulmen kom under 2015, vilket föranledde den tillfälliga lag som gällt sedan juli 2016. Även om siffrorna stabiliserats något talar Migrationsverkets prognos för 2018</w:t>
      </w:r>
      <w:r w:rsidRPr="00204ADB" w:rsidR="00204ADB">
        <w:t>–</w:t>
      </w:r>
      <w:r w:rsidRPr="00204ADB">
        <w:t>2021 om ytterligare 340</w:t>
      </w:r>
      <w:r w:rsidRPr="00204ADB" w:rsidR="00204ADB">
        <w:t xml:space="preserve"> </w:t>
      </w:r>
      <w:r w:rsidRPr="00204ADB">
        <w:t>000 asyl- och anhörigärenden som ska hanteras under en fyraårsperiod, volymmässigt alltså i paritet med invånarantalet i Malmö.</w:t>
      </w:r>
    </w:p>
    <w:p w:rsidRPr="00204ADB" w:rsidR="006E2296" w:rsidP="00204ADB" w:rsidRDefault="006E2296" w14:paraId="01E2CBF9" w14:textId="77777777">
      <w:r w:rsidRPr="00204ADB">
        <w:t xml:space="preserve">Det stora antalet migranter till Sverige har i sig inneburit stora påfrestningar. Trots kraftigt höjda anslag har hanteringen av ärenden dragit ut på tiden, samtidigt som säkerheten äventyrats genom sänkta id-krav och försvagade kontroller, både vad gäller enskildas rätt till vistelse i landet och beviljande av medborgarskap. Därtill har kombinationen av väl tilltagna bidragssystem med svagt ställda självförsörjningskrav resulterat i höga kostnader och en kraftig belastning av de offentliga finanserna. Både socialt och ekonomiskt är samhället segregerat, med bristande tillit såväl mellan individer som till systemen. </w:t>
      </w:r>
    </w:p>
    <w:p w:rsidR="00204ADB" w:rsidP="00204ADB" w:rsidRDefault="006E2296" w14:paraId="61BFD194" w14:textId="4EA39A69">
      <w:r w:rsidRPr="00204ADB">
        <w:t>Situationen idag är således långt ifrån stabil. Förutom att den tillfälliga lagstift</w:t>
      </w:r>
      <w:r w:rsidR="009A6125">
        <w:softHyphen/>
      </w:r>
      <w:r w:rsidRPr="00204ADB">
        <w:t xml:space="preserve">ningen löper ut i juli 2019 kan man nu konstatera att den varit långt ifrån tillräcklig. De migrationsrelaterade utgifterna är fortsatt höga, Sveriges mottagande av asylsökande är fortsatt bland de största i Europa och kontrollerna är fortsatt undermåliga. </w:t>
      </w:r>
    </w:p>
    <w:p w:rsidRPr="00204ADB" w:rsidR="006E2296" w:rsidP="00204ADB" w:rsidRDefault="006E2296" w14:paraId="01E2CBFB" w14:textId="327F8937">
      <w:pPr>
        <w:rPr>
          <w:rFonts w:ascii="Times New Roman" w:hAnsi="Times New Roman" w:eastAsia="Times New Roman" w:cs="Times New Roman"/>
          <w:kern w:val="0"/>
          <w:lang w:eastAsia="sv-SE"/>
          <w14:numSpacing w14:val="default"/>
        </w:rPr>
      </w:pPr>
      <w:r w:rsidRPr="00204ADB">
        <w:rPr>
          <w:rFonts w:ascii="Times New Roman" w:hAnsi="Times New Roman" w:eastAsia="Times New Roman" w:cs="Times New Roman"/>
          <w:kern w:val="0"/>
          <w:lang w:eastAsia="sv-SE"/>
          <w14:numSpacing w14:val="default"/>
        </w:rPr>
        <w:t>Sverigedemokraterna vill på riktigt vända utvecklingen och ge Sverige en fungerande och ansvarstagande migrationspolitik, utan kostsamma bidragssatsningar och fruktlösa integrationsprojekt. En grundförutsättning för ordning och reda i migrationspolitiken är att regelverk och förutsättningar ska vara tydliga även för migranter som planerar komma till Sverige. Oavsett om det gäller asyl-, anhörig-, arbetskrafts- eller studieinvandring ska villkor för vistelsen vara tydliga redan vid gränspassage. För en långsiktigt hållbar migrationspolitik krävs en stark nationalstat med välfungerande institutioner och respekt för landets gränser. En återupprättad tillit till samhällskontraktet kräver ett stärkt medborgarskap med tydlighet rörande såväl rättigheter som skyldigheter för alla som vistas på svensk mark.</w:t>
      </w:r>
    </w:p>
    <w:p w:rsidRPr="00204ADB" w:rsidR="006E2296" w:rsidP="00204ADB" w:rsidRDefault="006E2296" w14:paraId="01E2CBFC" w14:textId="77777777">
      <w:r w:rsidRPr="00204ADB">
        <w:t>Målet ska vara en kontrollerad och hanterbar invandring, där utlänningar som söker sig till landet förväntas göra rätt för sig och är villiga att anpassa sig till Sverige. Med följande förändringar tas viktiga steg för att åtgärda den situation som råder idag samt lägga grunden för en ansvarsfull poli</w:t>
      </w:r>
      <w:r w:rsidRPr="00204ADB" w:rsidR="000A0712">
        <w:t>tik som är långsiktigt hållbar.</w:t>
      </w:r>
    </w:p>
    <w:p w:rsidRPr="009C00EB" w:rsidR="006E2296" w:rsidP="009C00EB" w:rsidRDefault="009C00EB" w14:paraId="01E2CBFD" w14:textId="78298D6D">
      <w:pPr>
        <w:pStyle w:val="Rubrik2"/>
      </w:pPr>
      <w:bookmarkStart w:name="_Toc531250197" w:id="196"/>
      <w:bookmarkStart w:name="_Toc532903219" w:id="197"/>
      <w:r>
        <w:t xml:space="preserve">9.1 </w:t>
      </w:r>
      <w:r w:rsidRPr="009C00EB" w:rsidR="006E2296">
        <w:t>En humanistisk och hållbar flyktingpolitik</w:t>
      </w:r>
      <w:bookmarkEnd w:id="196"/>
      <w:bookmarkEnd w:id="197"/>
    </w:p>
    <w:p w:rsidRPr="009C00EB" w:rsidR="006E2296" w:rsidP="009C00EB" w:rsidRDefault="009C00EB" w14:paraId="01E2CBFE" w14:textId="22140F0F">
      <w:pPr>
        <w:pStyle w:val="Rubrik3"/>
        <w:spacing w:before="120"/>
      </w:pPr>
      <w:bookmarkStart w:name="_Toc531250198" w:id="198"/>
      <w:bookmarkStart w:name="_Toc532903220" w:id="199"/>
      <w:r>
        <w:t xml:space="preserve">9.1.1 </w:t>
      </w:r>
      <w:r w:rsidRPr="009C00EB" w:rsidR="006E2296">
        <w:t>Hjälp tidigt och nära</w:t>
      </w:r>
      <w:bookmarkEnd w:id="198"/>
      <w:bookmarkEnd w:id="199"/>
    </w:p>
    <w:p w:rsidRPr="009C00EB" w:rsidR="006E2296" w:rsidP="009C00EB" w:rsidRDefault="006E2296" w14:paraId="01E2CBFF" w14:textId="2990444D">
      <w:pPr>
        <w:pStyle w:val="Normalutanindragellerluft"/>
      </w:pPr>
      <w:r w:rsidRPr="009C00EB">
        <w:t>Sverigedemokraternas utgångspunkt är att en människa på flykt ska få skydd i det första säkra land som kan nås. Detta innebär att asylsystem på sikt bör utformas för att motverka långväga och kostsam migration samt sekundärförflyttningar. Sverigedemo</w:t>
      </w:r>
      <w:r w:rsidR="009C00EB">
        <w:softHyphen/>
      </w:r>
      <w:r w:rsidRPr="009C00EB">
        <w:t>kraternas grundsyn är att Sverige endast ska ta emot asylsökande i en situation då krig eller djupare kris brutit ut i något av våra grannländer. I övrigt bör svensk flyktinghjälp bestå av stöd och insatser i det aktuella närområdet, samt mottagande av ett begränsat antal flyktingar via säkra och ordnade vidarebosättnings</w:t>
      </w:r>
      <w:r w:rsidR="009C00EB">
        <w:softHyphen/>
      </w:r>
      <w:r w:rsidRPr="009C00EB">
        <w:t>system. Detta minimerar lidandet för flyktingar då de tidigt och mer tillgängligt erbjuds den hjälp de behöver. Samtidigt elimineras möjligheten att utnyttja asylsystemet för migration.</w:t>
      </w:r>
    </w:p>
    <w:p w:rsidRPr="009C00EB" w:rsidR="006E2296" w:rsidP="009C00EB" w:rsidRDefault="006E2296" w14:paraId="01E2CC00" w14:textId="0DD26487">
      <w:r w:rsidRPr="009C00EB">
        <w:t>En fullgod lösning kräver omförhandlade internationella avtal</w:t>
      </w:r>
      <w:r w:rsidRPr="009C00EB" w:rsidR="00E434FA">
        <w:t>,</w:t>
      </w:r>
      <w:r w:rsidRPr="009C00EB">
        <w:t xml:space="preserve"> men även nuvarande konventioner och förordningar medger en rad förändringar som i praktiken bör kunna ge samma resultat </w:t>
      </w:r>
      <w:r w:rsidRPr="009C00EB" w:rsidR="00E434FA">
        <w:t>–</w:t>
      </w:r>
      <w:r w:rsidRPr="009C00EB">
        <w:t xml:space="preserve"> nämligen avslag på i princip samtliga asylansökningar. Sverigedemo</w:t>
      </w:r>
      <w:r w:rsidR="009C00EB">
        <w:softHyphen/>
      </w:r>
      <w:r w:rsidRPr="009C00EB">
        <w:t xml:space="preserve">kraterna avser under kommande budgetperiod prioritera verkställandet av sådana förändringar. Förutom att avlasta svenska mottagningssystem är detta den enskilt viktigaste åtgärden för att stoppa den illegala och farliga migration som idag lockar miljontals personer till Europa. Att minska incitamenten för långa och farliga resor och istället jobba för att förbättra förutsättningarna i närområden är </w:t>
      </w:r>
      <w:r w:rsidRPr="009C00EB" w:rsidR="000A0712">
        <w:t>en i högsta grad human politik.</w:t>
      </w:r>
    </w:p>
    <w:p w:rsidRPr="009C00EB" w:rsidR="006E2296" w:rsidP="009C00EB" w:rsidRDefault="009C00EB" w14:paraId="01E2CC01" w14:textId="4E042BA3">
      <w:pPr>
        <w:pStyle w:val="Rubrik3"/>
      </w:pPr>
      <w:bookmarkStart w:name="_Toc531250199" w:id="200"/>
      <w:bookmarkStart w:name="_Toc532903221" w:id="201"/>
      <w:r>
        <w:t xml:space="preserve">9.1.2 </w:t>
      </w:r>
      <w:r w:rsidRPr="009C00EB" w:rsidR="006E2296">
        <w:t>Fler och snabba avslag på nya asylansökningar</w:t>
      </w:r>
      <w:bookmarkEnd w:id="200"/>
      <w:bookmarkEnd w:id="201"/>
    </w:p>
    <w:p w:rsidRPr="009C00EB" w:rsidR="006E2296" w:rsidP="009C00EB" w:rsidRDefault="006E2296" w14:paraId="01E2CC02" w14:textId="79408C5F">
      <w:pPr>
        <w:pStyle w:val="Normalutanindragellerluft"/>
      </w:pPr>
      <w:r w:rsidRPr="009C00EB">
        <w:t>För att så snabbt som möjligt minimera asylmottagandet i Sverige behöver gränskon</w:t>
      </w:r>
      <w:r w:rsidR="009C00EB">
        <w:softHyphen/>
      </w:r>
      <w:r w:rsidRPr="009C00EB">
        <w:t>trollerna förstärkas och permanentas, ID-kontroller återinföras och transportörsansvaret utökas. Som huvudregel ska ingen kunna passera Sveriges gräns utan att ha kunnat styrka sin rätt att vistas i landet. Den som ämnar ansöka om asyl ska beredas möjlighet att göra detta redan vid gränsen och bör i samband med detta hänvisas till särskilda transitcentrum, vilka upprättas vid de viktigaste gränsövergångarna. Vid sådana centraler ska en inledande bedömning av ärenden kunna ske och ett flertal ärenden kunna snabbehandlas genom, hänvisning till ankomst från ett annat Dublinland eller tillämpandet av ett system med säkra ursprungsländer. I det fall en asylansökan hänvisas vidare till Migrationsverket tilldelas den asylsökande redan vid gränsen ärendenummer och nödvändiga dokument för att vistas i landet i avvaktan på beslut.</w:t>
      </w:r>
    </w:p>
    <w:p w:rsidRPr="009C00EB" w:rsidR="006E2296" w:rsidP="009C00EB" w:rsidRDefault="006E2296" w14:paraId="01E2CC04" w14:textId="77777777">
      <w:r w:rsidRPr="009C00EB">
        <w:t>Denna ordning förväntas leda till fler snabba avslag och direktavvisningar, vilket avsevärt minskar Migrationsverkets arbetsbörda. Dessutom förenklas processen för asylsökande samtidigt som det blir möjligt att höja kraven på redogörelse för färdväg och samarbete med myndigheter för att underlätta utredning. Även detta f</w:t>
      </w:r>
      <w:r w:rsidRPr="009C00EB" w:rsidR="000A0712">
        <w:t>örväntas leda till fler avslag.</w:t>
      </w:r>
    </w:p>
    <w:p w:rsidRPr="009C00EB" w:rsidR="006E2296" w:rsidP="009C00EB" w:rsidRDefault="009C00EB" w14:paraId="01E2CC05" w14:textId="6307D3CF">
      <w:pPr>
        <w:pStyle w:val="Rubrik3"/>
      </w:pPr>
      <w:bookmarkStart w:name="_Toc531250200" w:id="202"/>
      <w:bookmarkStart w:name="_Toc532903222" w:id="203"/>
      <w:r>
        <w:t xml:space="preserve">9.1.3 </w:t>
      </w:r>
      <w:r w:rsidRPr="009C00EB" w:rsidR="006E2296">
        <w:t>Kvotflyktingar och ordnad vidarebosättning</w:t>
      </w:r>
      <w:bookmarkEnd w:id="202"/>
      <w:bookmarkEnd w:id="203"/>
    </w:p>
    <w:p w:rsidRPr="009C00EB" w:rsidR="006E2296" w:rsidP="009C00EB" w:rsidRDefault="006E2296" w14:paraId="01E2CC06" w14:textId="77777777">
      <w:pPr>
        <w:pStyle w:val="Normalutanindragellerluft"/>
      </w:pPr>
      <w:r w:rsidRPr="009C00EB">
        <w:t>Även om Sverigedemokraterna principiellt ser positivt på möjligheten till vidarebosättning av flyktingar med särskilda behov, vilket kan ske inom ramen för UNHCR:s kvotflyktingsystem, är det vår mening att Sverige i dagsläget inte har reella möjligheter att på ett seriöst och välordnat sätt arrangera ett svenskt mottagande. Därför är det också vår avsikt att, likt Danmark, anmäla en kvot om noll individer till dess övriga förändringar av migrationspolitiken gen</w:t>
      </w:r>
      <w:r w:rsidRPr="009C00EB" w:rsidR="000A0712">
        <w:t>omförts och fått önskad effekt.</w:t>
      </w:r>
    </w:p>
    <w:p w:rsidRPr="009C00EB" w:rsidR="006E2296" w:rsidP="009C00EB" w:rsidRDefault="009C00EB" w14:paraId="01E2CC07" w14:textId="4993450C">
      <w:pPr>
        <w:pStyle w:val="Rubrik2"/>
      </w:pPr>
      <w:bookmarkStart w:name="_Toc531250201" w:id="204"/>
      <w:bookmarkStart w:name="_Toc532903223" w:id="205"/>
      <w:r>
        <w:t xml:space="preserve">9.2 </w:t>
      </w:r>
      <w:r w:rsidRPr="009C00EB" w:rsidR="006E2296">
        <w:t>En rättssäker och sammanhållen asylprocess</w:t>
      </w:r>
      <w:bookmarkEnd w:id="204"/>
      <w:bookmarkEnd w:id="205"/>
    </w:p>
    <w:p w:rsidRPr="009C00EB" w:rsidR="006E2296" w:rsidP="009C00EB" w:rsidRDefault="009C00EB" w14:paraId="01E2CC08" w14:textId="4B1D4FB9">
      <w:pPr>
        <w:pStyle w:val="Rubrik3"/>
        <w:spacing w:before="120"/>
      </w:pPr>
      <w:bookmarkStart w:name="_Toc531250202" w:id="206"/>
      <w:bookmarkStart w:name="_Toc532903224" w:id="207"/>
      <w:r>
        <w:t xml:space="preserve">9.2.1 </w:t>
      </w:r>
      <w:r w:rsidRPr="009C00EB" w:rsidR="006E2296">
        <w:t>Tydliga regler och fungerande kontrollsystem</w:t>
      </w:r>
      <w:bookmarkEnd w:id="206"/>
      <w:bookmarkEnd w:id="207"/>
    </w:p>
    <w:p w:rsidRPr="009A6125" w:rsidR="006E2296" w:rsidP="009A6125" w:rsidRDefault="006E2296" w14:paraId="01E2CC09" w14:textId="77777777">
      <w:pPr>
        <w:pStyle w:val="Normalutanindragellerluft"/>
      </w:pPr>
      <w:r w:rsidRPr="009A6125">
        <w:t>Även med ovan beskrivna förändringar kommer ett stort antal personer finnas kvar i landet, som redan idag väntar på avgöranden eller inom de närmsta åren kommer ansöka om förnyade uppehållstillstånd. Därför behövs stora förändringar även inom det system som hanterar personer vilka redan befinner sig på svensk mark. Dessutom måste tydliga regler och fungerande system finnas på plats i det fall Sverige en dag utgör närområde och därmed kommer behöva hantera nya asylsökande. Sverigedemokraterna vill under mandatperioden se en större utredning som tar ett helhetsgrepp runt utlänningslagen och närliggande lagstiftning för att skapa tydlighet och renodla regelverken. Samtidigt är behovet av vissa åtgärder brådskande, varför vissa förändringar bör genomföras skyndsamt. Exempelvis kan bättre kontrollsystem och säkerhetshöjande satsningar inte vänta. Dessutom behövs tydliga signaler och krav gällande enskildas ansvar för egenförsörjn</w:t>
      </w:r>
      <w:r w:rsidRPr="009A6125" w:rsidR="007F5BFE">
        <w:t>ing och etablering i samhället.</w:t>
      </w:r>
    </w:p>
    <w:p w:rsidRPr="009C00EB" w:rsidR="006E2296" w:rsidP="009C00EB" w:rsidRDefault="009C00EB" w14:paraId="01E2CC0A" w14:textId="5A39FC46">
      <w:pPr>
        <w:pStyle w:val="Rubrik3"/>
      </w:pPr>
      <w:bookmarkStart w:name="_Toc531250203" w:id="208"/>
      <w:bookmarkStart w:name="_Toc532903225" w:id="209"/>
      <w:r>
        <w:t xml:space="preserve">9.2.2 </w:t>
      </w:r>
      <w:r w:rsidRPr="009C00EB" w:rsidR="006E2296">
        <w:t>Tidsbegränsade uppehållstillstånd</w:t>
      </w:r>
      <w:bookmarkEnd w:id="208"/>
      <w:bookmarkEnd w:id="209"/>
    </w:p>
    <w:p w:rsidRPr="009C00EB" w:rsidR="006E2296" w:rsidP="009C00EB" w:rsidRDefault="006E2296" w14:paraId="01E2CC0B" w14:textId="0247FA99">
      <w:pPr>
        <w:pStyle w:val="Normalutanindragellerluft"/>
      </w:pPr>
      <w:r w:rsidRPr="009C00EB">
        <w:t xml:space="preserve">När den tillfälliga lagen om begränsad rätt till uppehållstillstånd infördes var en av de viktigaste förändringarna övergången till användandet av tidsbegränsade, i stället för permanenta, uppehållstillstånd. Sverigedemokraterna har länge förordat just en sådan övergång, och avser att göra denna förändring permanent. Vår principiella mening är att uppehållstillstånd ska vara giltiga endast så länge grunderna på vilka de beviljats kvarstår. Genom att endast utfärda tidsbegränsade tillstånd säkerställs regelbundna kontroller, samtidigt som informationen om utlänningar i Sverige hålls uppdaterad. </w:t>
      </w:r>
      <w:r w:rsidR="009C00EB">
        <w:br/>
      </w:r>
      <w:r w:rsidRPr="009C00EB">
        <w:t>I normalfallet bör en förnyelseprocess vara förenklad och snabb, då större utrednings</w:t>
      </w:r>
      <w:r w:rsidR="009C00EB">
        <w:softHyphen/>
      </w:r>
      <w:r w:rsidRPr="009C00EB">
        <w:t xml:space="preserve">behov redan genomförts. </w:t>
      </w:r>
    </w:p>
    <w:p w:rsidRPr="009C00EB" w:rsidR="006E2296" w:rsidP="009C00EB" w:rsidRDefault="006E2296" w14:paraId="01E2CC0C" w14:textId="77777777">
      <w:r w:rsidRPr="009C00EB">
        <w:t>Om situationen i hemlandet förändras så att ett återvändande blir möjligt. Historiska och nutida exempel visar att återuppbyggnaden av ett land försvåras och fördröjs när en del av befolkningen, särskilt de unga och utbildad</w:t>
      </w:r>
      <w:r w:rsidRPr="009C00EB" w:rsidR="007F5BFE">
        <w:t>e, fördrivits och förskingrats.</w:t>
      </w:r>
    </w:p>
    <w:p w:rsidRPr="009C00EB" w:rsidR="006E2296" w:rsidP="009C00EB" w:rsidRDefault="009C00EB" w14:paraId="01E2CC0D" w14:textId="59594192">
      <w:pPr>
        <w:pStyle w:val="Rubrik3"/>
      </w:pPr>
      <w:bookmarkStart w:name="_Toc531250204" w:id="210"/>
      <w:bookmarkStart w:name="_Toc532903226" w:id="211"/>
      <w:r>
        <w:t xml:space="preserve">9.2.3 </w:t>
      </w:r>
      <w:r w:rsidRPr="009C00EB" w:rsidR="006E2296">
        <w:t>Högre krav på styrkt identitet</w:t>
      </w:r>
      <w:bookmarkEnd w:id="210"/>
      <w:bookmarkEnd w:id="211"/>
    </w:p>
    <w:p w:rsidRPr="009C00EB" w:rsidR="006E2296" w:rsidP="009C00EB" w:rsidRDefault="006E2296" w14:paraId="01E2CC0E" w14:textId="2C173DCD">
      <w:pPr>
        <w:pStyle w:val="Normalutanindragellerluft"/>
      </w:pPr>
      <w:r w:rsidRPr="009C00EB">
        <w:t xml:space="preserve">Under de senaste åren har flera tusen asylsökande registrerats hos Migrationsverket som ensamkommande flyktingbarn, trots att det i många fall rått stor oklarhet huruvida det faktiskt rört sig om ett barn eller en vuxen. Barn åtnjuter under asylprocessen många rättigheter och fördelar som vuxna asylsökande inte har, vilket innebär att incitamenten för att utge sig för </w:t>
      </w:r>
      <w:r w:rsidRPr="009C00EB" w:rsidR="00E434FA">
        <w:t xml:space="preserve">att </w:t>
      </w:r>
      <w:r w:rsidRPr="009C00EB">
        <w:t xml:space="preserve">vara minderårig är starka. Ur ett barnperspektiv är det även av största vikt att riktiga barn inte utsätts för att bo tillsammans med vuxna. Under 2017 initierades medicinska åldersprövningar av Rättsmedicinalverket, som bekräftade att en stor majoritet av de undersökta de facto var vuxna. </w:t>
      </w:r>
    </w:p>
    <w:p w:rsidRPr="009C00EB" w:rsidR="006E2296" w:rsidP="009C00EB" w:rsidRDefault="006E2296" w14:paraId="01E2CC10" w14:textId="77777777">
      <w:r w:rsidRPr="009C00EB">
        <w:t xml:space="preserve">Ett större fokus bör därför läggas vid principen att det är den sökande som ska styrka sin identitet, inklusive ålder. Lagstiftningen som reglerar medicinska åldersbedömningar ska därför skärpas så att endast de som uppenbart bedöms vara barn registreras och behandlas som minderåriga utan att en medicinsk åldersbedömning gjorts av Rättsmedicinalverket. Detta blir även en signal om att det inte lönar sig att komma till Sverige och ljuga om sin ålder, vilket rimligtvis leder till färre ogrundade asylansökningar som </w:t>
      </w:r>
      <w:r w:rsidRPr="009C00EB" w:rsidR="007F5BFE">
        <w:t xml:space="preserve">stjäl resurser. </w:t>
      </w:r>
    </w:p>
    <w:p w:rsidRPr="009C00EB" w:rsidR="006E2296" w:rsidP="009C00EB" w:rsidRDefault="009C00EB" w14:paraId="01E2CC11" w14:textId="279DFDEB">
      <w:pPr>
        <w:pStyle w:val="Rubrik3"/>
      </w:pPr>
      <w:bookmarkStart w:name="_Toc531250205" w:id="212"/>
      <w:bookmarkStart w:name="_Toc532903227" w:id="213"/>
      <w:r>
        <w:t xml:space="preserve">9.2.4 </w:t>
      </w:r>
      <w:r w:rsidRPr="009C00EB" w:rsidR="006E2296">
        <w:t>Översyn av ersättningar till asylsökande</w:t>
      </w:r>
      <w:bookmarkEnd w:id="212"/>
      <w:bookmarkEnd w:id="213"/>
    </w:p>
    <w:p w:rsidRPr="009C00EB" w:rsidR="006E2296" w:rsidP="009C00EB" w:rsidRDefault="006E2296" w14:paraId="01E2CC12" w14:textId="6833E68A">
      <w:pPr>
        <w:pStyle w:val="Normalutanindragellerluft"/>
      </w:pPr>
      <w:r w:rsidRPr="009C00EB">
        <w:t>Det nuvarande systemet med d</w:t>
      </w:r>
      <w:r w:rsidRPr="009C00EB" w:rsidR="00E434FA">
        <w:t>agersättning, bostadsersättning</w:t>
      </w:r>
      <w:r w:rsidRPr="009C00EB">
        <w:t xml:space="preserve"> och särskilda bidrag för asylsökande innebär stora kostnader för skattebetalarna, och tar betydelsefulla resurser i anspråk hos Migrationsverket. Systemet är även sårbart för fusk. Riksdagen bör utreda möjligheterna att automatisera och effektivisera systemet, i samarbete med Skatteverket, svenska banker, och andra berörda instanser. </w:t>
      </w:r>
    </w:p>
    <w:p w:rsidRPr="009C00EB" w:rsidR="006E2296" w:rsidP="009C00EB" w:rsidRDefault="006E2296" w14:paraId="01E2CC13" w14:textId="77777777">
      <w:r w:rsidRPr="009C00EB">
        <w:t>Svensk lagstiftning föreskriver idag att en asylsökande med ekonomiska tillgångar ska betala Migrationsverket för boende och kost vid boenden, en lag som dock sällan används. För Sverigedemokraterna är det självklart att utlänningar med egna tillgångar bidrar till sitt uppehälle i Sverige, precis som gäller inom svenska transfereringssystem för svenska medborgare.</w:t>
      </w:r>
    </w:p>
    <w:p w:rsidRPr="009C00EB" w:rsidR="006E2296" w:rsidP="009C00EB" w:rsidRDefault="006E2296" w14:paraId="01E2CC14" w14:textId="77777777">
      <w:r w:rsidRPr="009C00EB">
        <w:t xml:space="preserve">Andra europeiska länder, däribland Schweiz och Danmark, har ett mer utvecklat system av kontinuerlig registrering av asylsökandes tillgångar och inkomster. Det finns även system där större tillgångar – förslagsvis över 10 000 kronor – lämnas i pant till Migrationsverket, mot vilket den asylsökande får kost och logi utan kostnad. Om den asylsökande väljer att återta sin ansökan inom en viss tid innan beslut fattats, får asylsökanden dessa tillgångar tillbaka. Om sökanden beviljas asyl, går tillgångarna till att bekosta de avsevärda kostnaderna för asylmottagandet. Ett sådant system bör </w:t>
      </w:r>
      <w:r w:rsidRPr="009C00EB" w:rsidR="007F5BFE">
        <w:t xml:space="preserve">utredas och införas i Sverige. </w:t>
      </w:r>
    </w:p>
    <w:p w:rsidRPr="009C00EB" w:rsidR="006E2296" w:rsidP="009C00EB" w:rsidRDefault="009C00EB" w14:paraId="01E2CC15" w14:textId="7AEDEE6D">
      <w:pPr>
        <w:pStyle w:val="Rubrik3"/>
      </w:pPr>
      <w:bookmarkStart w:name="_Toc531250206" w:id="214"/>
      <w:bookmarkStart w:name="_Toc532903228" w:id="215"/>
      <w:r>
        <w:t xml:space="preserve">9.2.5 </w:t>
      </w:r>
      <w:r w:rsidRPr="009C00EB" w:rsidR="006E2296">
        <w:t>Bättre bosättning av asylsökande</w:t>
      </w:r>
      <w:r w:rsidRPr="009C00EB" w:rsidR="00E434FA">
        <w:t>,</w:t>
      </w:r>
      <w:r w:rsidRPr="009C00EB" w:rsidR="006E2296">
        <w:t xml:space="preserve"> EBO rivs upp</w:t>
      </w:r>
      <w:bookmarkEnd w:id="214"/>
      <w:bookmarkEnd w:id="215"/>
    </w:p>
    <w:p w:rsidRPr="009C00EB" w:rsidR="006E2296" w:rsidP="009C00EB" w:rsidRDefault="006E2296" w14:paraId="01E2CC16" w14:textId="77777777">
      <w:pPr>
        <w:pStyle w:val="Normalutanindragellerluft"/>
      </w:pPr>
      <w:r w:rsidRPr="009C00EB">
        <w:t>Sedan 1994 är det möjligt för asylsökande att själva ordna sitt boende i stället för att placeras efter anvisning från Migrationsverket. Motiveringen vid införandet av EBO-lagen var att den skulle underlätta etablering i det svenska samhället genom att asylsökande kunde söka sig till områden där det fanns bostäder och jobb. I verkligheten har det visat sig att en starkare drivkraft vid val av bostadsort är önskan att bo nära tidigare landsmän, släktingar, och vänner. Detta har resulterat i att många kommuner har fått en orimligt hög koncentration av nyanlända i redan överbefolkade stadsdelar, där möjligheterna till integration är små och arbetslösheten och kriminaliteten hög. Det är därför vår mening att EBO-lagen måste ses över och möjligheten till anordnandet av eget boende för asylsökande helt avskaffas, eller regleras så att redan hårt ansatta kommu</w:t>
      </w:r>
      <w:r w:rsidRPr="009C00EB" w:rsidR="007F5BFE">
        <w:t xml:space="preserve">ner eller stadsdelar undantas. </w:t>
      </w:r>
    </w:p>
    <w:p w:rsidRPr="009C00EB" w:rsidR="006E2296" w:rsidP="009C00EB" w:rsidRDefault="009C00EB" w14:paraId="01E2CC17" w14:textId="64F71617">
      <w:pPr>
        <w:pStyle w:val="Rubrik3"/>
      </w:pPr>
      <w:bookmarkStart w:name="_Toc531250207" w:id="216"/>
      <w:bookmarkStart w:name="_Toc532903229" w:id="217"/>
      <w:r>
        <w:t xml:space="preserve">9.2.6 </w:t>
      </w:r>
      <w:r w:rsidRPr="009C00EB" w:rsidR="006E2296">
        <w:t>Inget kommuntvång</w:t>
      </w:r>
      <w:bookmarkEnd w:id="216"/>
      <w:bookmarkEnd w:id="217"/>
    </w:p>
    <w:p w:rsidRPr="009C00EB" w:rsidR="006E2296" w:rsidP="009C00EB" w:rsidRDefault="006E2296" w14:paraId="01E2CC18" w14:textId="77777777">
      <w:pPr>
        <w:pStyle w:val="Normalutanindragellerluft"/>
      </w:pPr>
      <w:r w:rsidRPr="009C00EB">
        <w:t xml:space="preserve">För Sverigedemokraterna är det en självklarhet att kommunernas förmåga att ta emot asylsökande ska vara avgörande. Anvisningslagen som idag tvingar kommuner att ta emot nyanlända invandrare och ensamkommande är ett allvarligt ingrepp i det kommunala självstyret. Lagarna bör ersättas med ett system där kommuner frivilligt tecknar avtal med Migrationsverket utifrån hur många nyanlända det finns utrymme för. Detta skulle samtidigt innebära att kommuner som vill bli fler och ser mottagandet som nödvändigt exempelvis för att säkra framtida arbetskraftsförsörjning kan skriva avtal på större volymer än via anvisningslagen. </w:t>
      </w:r>
    </w:p>
    <w:p w:rsidRPr="009C00EB" w:rsidR="006E2296" w:rsidP="009C00EB" w:rsidRDefault="006E2296" w14:paraId="01E2CC19" w14:textId="2F419208">
      <w:r w:rsidRPr="009C00EB">
        <w:t>Vad gäller ensamkommande skulle detta un</w:t>
      </w:r>
      <w:r w:rsidRPr="009C00EB" w:rsidR="00E434FA">
        <w:t>derlätta för kommuner som</w:t>
      </w:r>
      <w:r w:rsidRPr="009C00EB">
        <w:t xml:space="preserve"> frivilligt tecknar avtal, att kunna behålla personal och kompetens inom området och bidra till en fungerande verksamhet utifrån ett rimligt antal barn och unga. Det skulle </w:t>
      </w:r>
      <w:r w:rsidRPr="009C00EB" w:rsidR="00E434FA">
        <w:t>samtidigt innebära att kommuner</w:t>
      </w:r>
      <w:r w:rsidRPr="009C00EB">
        <w:t xml:space="preserve"> som av olika anledningar inte klarar ett mottagande slipper tvingas till detta. Frivilliga avtal skulle även innebära kostnadsbesparingar då ett planerat mottagande ersätter dyra nödlösningar som hotell</w:t>
      </w:r>
      <w:r w:rsidRPr="009C00EB" w:rsidR="007F5BFE">
        <w:t>rum eller köp av bostadsrätter.</w:t>
      </w:r>
    </w:p>
    <w:p w:rsidRPr="009C00EB" w:rsidR="004D3071" w:rsidP="009C00EB" w:rsidRDefault="009C00EB" w14:paraId="01E2CC1A" w14:textId="230F06B6">
      <w:pPr>
        <w:pStyle w:val="Rubrik3"/>
      </w:pPr>
      <w:bookmarkStart w:name="_Toc531250208" w:id="218"/>
      <w:bookmarkStart w:name="_Toc532903230" w:id="219"/>
      <w:r>
        <w:t xml:space="preserve">9.2.7 </w:t>
      </w:r>
      <w:r w:rsidRPr="009C00EB" w:rsidR="004D3071">
        <w:t>Kommunersättningar vid flyktingmottagande</w:t>
      </w:r>
      <w:bookmarkEnd w:id="218"/>
      <w:bookmarkEnd w:id="219"/>
    </w:p>
    <w:p w:rsidRPr="009C00EB" w:rsidR="004D3071" w:rsidP="009C00EB" w:rsidRDefault="004D3071" w14:paraId="01E2CC1B" w14:textId="77777777">
      <w:pPr>
        <w:pStyle w:val="Normalutanindragellerluft"/>
      </w:pPr>
      <w:r w:rsidRPr="009C00EB">
        <w:t>Anslaget minskar i paritet med de minskade mottagningsnivåer som följer av partiets politik på det migrationspolitiska området, samt minskade kostnader för kommunerna i takt med att staten upphör att tvångsfördela nyanlända till kommuner vilka saknar kapacitet för detta. I praktiken innebär det att anslaget endast finns kvar för att fullfölja de åtaganden gentemot kommuner som dimensionerat sitt mottagande efter de förutsättningar som gällt då staten lovat ersättningar i upp till 24 månader, samt för att erbjuda smärre ersättningar till de kommuner som kommer ta emot flyktingar fram till dess att svenskt asylmottagande beräknas upphöra.</w:t>
      </w:r>
    </w:p>
    <w:p w:rsidRPr="009C00EB" w:rsidR="004D3071" w:rsidP="009C00EB" w:rsidRDefault="009C00EB" w14:paraId="01E2CC1C" w14:textId="7884673F">
      <w:pPr>
        <w:pStyle w:val="Rubrik3"/>
      </w:pPr>
      <w:bookmarkStart w:name="_Toc531250209" w:id="220"/>
      <w:bookmarkStart w:name="_Toc532903231" w:id="221"/>
      <w:r>
        <w:t xml:space="preserve">9.2.8 </w:t>
      </w:r>
      <w:r w:rsidRPr="009C00EB" w:rsidR="004D3071">
        <w:t>Etableringsersättning till vissa nyanlända invandrare</w:t>
      </w:r>
      <w:bookmarkEnd w:id="220"/>
      <w:bookmarkEnd w:id="221"/>
    </w:p>
    <w:p w:rsidRPr="009C00EB" w:rsidR="004D3071" w:rsidP="009C00EB" w:rsidRDefault="004D3071" w14:paraId="01E2CC1D" w14:textId="77777777">
      <w:pPr>
        <w:pStyle w:val="Normalutanindragellerluft"/>
      </w:pPr>
      <w:r w:rsidRPr="009C00EB">
        <w:t>Anslaget dras in i sin helhet, eftersom Sverigedemokraterna motsätter sig en specifik etableringsersättning. Deltagande i och eventuella ersättningar för olika arbetsmarknadsåtgärder ska inte baseras på om en person är nyanländ eller inte.</w:t>
      </w:r>
    </w:p>
    <w:p w:rsidRPr="009C00EB" w:rsidR="006E2296" w:rsidP="009C00EB" w:rsidRDefault="009C00EB" w14:paraId="01E2CC1E" w14:textId="0A446DA3">
      <w:pPr>
        <w:pStyle w:val="Rubrik3"/>
      </w:pPr>
      <w:bookmarkStart w:name="_Toc531250210" w:id="222"/>
      <w:bookmarkStart w:name="_Toc532903232" w:id="223"/>
      <w:r>
        <w:t xml:space="preserve">9.2.9 </w:t>
      </w:r>
      <w:r w:rsidRPr="009C00EB" w:rsidR="006E2296">
        <w:t>Asylboenden i Migrationsverkets regi</w:t>
      </w:r>
      <w:bookmarkEnd w:id="222"/>
      <w:bookmarkEnd w:id="223"/>
    </w:p>
    <w:p w:rsidRPr="009C00EB" w:rsidR="006E2296" w:rsidP="009C00EB" w:rsidRDefault="006E2296" w14:paraId="01E2CC1F" w14:textId="77777777">
      <w:pPr>
        <w:pStyle w:val="Normalutanindragellerluft"/>
      </w:pPr>
      <w:r w:rsidRPr="009C00EB">
        <w:t>Vad gäller boende för den som väntar på ett asylärendes avgörande är det uppenbart att systemet som gällt de senaste åren är ohållbart. Privata aktörer har kunnat kräva orimliga ersättningar för tillfälliga asylboenden, vars kvalitet varierat mycket stort. Åtskilliga artiklar i media pekar på att hänsyn endast i undantagsfall tagits till det omgivande samhället. I slutändan har såväl statsfinanser som allmänhetens tilltro till migrationspolitiken blivit lidande. Därför är det av stor vikt att Migrationsverket återigen blir ensam ansvarig för boenden, att ingångna avtal med privata aktörer avvecklas, och att kvarvarande asylsökande successivt förflyttas till asylboenden i Migrationsverkets egen regi. Detta kommer bidra till att kontrollera kostnaderna och skapa förutsättningar för en s</w:t>
      </w:r>
      <w:r w:rsidRPr="009C00EB" w:rsidR="007F5BFE">
        <w:t xml:space="preserve">nabb och rättvis asylprövning. </w:t>
      </w:r>
    </w:p>
    <w:p w:rsidRPr="009C00EB" w:rsidR="006E2296" w:rsidP="009C00EB" w:rsidRDefault="009C00EB" w14:paraId="01E2CC20" w14:textId="431394A2">
      <w:pPr>
        <w:pStyle w:val="Rubrik3"/>
      </w:pPr>
      <w:bookmarkStart w:name="_Toc531250211" w:id="224"/>
      <w:bookmarkStart w:name="_Toc532903233" w:id="225"/>
      <w:r>
        <w:t xml:space="preserve">9.2.10 </w:t>
      </w:r>
      <w:r w:rsidRPr="009C00EB" w:rsidR="006E2296">
        <w:t>Förbättrade boenden</w:t>
      </w:r>
      <w:bookmarkEnd w:id="224"/>
      <w:bookmarkEnd w:id="225"/>
    </w:p>
    <w:p w:rsidRPr="009C00EB" w:rsidR="006E2296" w:rsidP="009C00EB" w:rsidRDefault="006E2296" w14:paraId="01E2CC21" w14:textId="77777777">
      <w:pPr>
        <w:pStyle w:val="Normalutanindragellerluft"/>
      </w:pPr>
      <w:r w:rsidRPr="009C00EB">
        <w:t xml:space="preserve">I förlängningen bör Migrationsverket vara huvudman för samtliga boenden för vuxna asylsökande. I takt med en förbättrad utlänningslagstiftning bör även nya boendeformer utvecklas. Stödboendeform bör vara norm för minderåriga asylsökande i övre tonåren, som i större utsträckning klarar av ett mer självständigt liv utan ständig påpassning av personal dygnet runt i dyra HVB-boenden. En ny boendeform – slutet asylboende – bör utvecklas för asylsökande som inte kan styrka sin identitet och som enligt utlänningslagen får tas i förvar, men som inte bedöms utgöra ett säkerhetshot mot Sverige eller svenska medborgare. Med relativt enkla krav på standard möjliggörs för Migrationsverket att vid behov </w:t>
      </w:r>
      <w:r w:rsidRPr="009C00EB" w:rsidR="007F5BFE">
        <w:t>öppna ett större antal platser.</w:t>
      </w:r>
    </w:p>
    <w:p w:rsidRPr="009C00EB" w:rsidR="006E2296" w:rsidP="009C00EB" w:rsidRDefault="009C00EB" w14:paraId="01E2CC22" w14:textId="6BDCB406">
      <w:pPr>
        <w:pStyle w:val="Rubrik3"/>
      </w:pPr>
      <w:bookmarkStart w:name="_Toc531250212" w:id="226"/>
      <w:bookmarkStart w:name="_Toc532903234" w:id="227"/>
      <w:r>
        <w:t xml:space="preserve">9.2.11 </w:t>
      </w:r>
      <w:r w:rsidRPr="009C00EB" w:rsidR="006E2296">
        <w:t>Skydd för minoriteter</w:t>
      </w:r>
      <w:bookmarkEnd w:id="226"/>
      <w:bookmarkEnd w:id="227"/>
    </w:p>
    <w:p w:rsidRPr="009C00EB" w:rsidR="006E2296" w:rsidP="009C00EB" w:rsidRDefault="006E2296" w14:paraId="01E2CC23" w14:textId="08266A60">
      <w:pPr>
        <w:pStyle w:val="Normalutanindragellerluft"/>
      </w:pPr>
      <w:r w:rsidRPr="009C00EB">
        <w:t>Ensamstående kvinnor är i minoritet bland asylsökande och riskerar ofta hamna under hot och våld på ska givetvis ingå i bedömnin</w:t>
      </w:r>
      <w:r w:rsidRPr="009C00EB" w:rsidR="007F5BFE">
        <w:t>gen i den vidare asylprocessen.</w:t>
      </w:r>
      <w:r w:rsidRPr="009C00EB" w:rsidR="00E434FA">
        <w:t xml:space="preserve">boenden, där främst ensamstående män från länder med starkt patriarkala system är i stor majoritet. Samma situation har visat sig gälla för både kristna och HBT-personer på boenden med företrädesvis muslimska män. Vi menar att särskild hänsyn bör tas vid boendeplacering av minoritetsgrupper, samt att det vid hot- och våldssituationer ska vara gärningspersonerna som omgående omplaceras eller sätts i förvar. Denna åtgärd mot gärningspersonen </w:t>
      </w:r>
    </w:p>
    <w:p w:rsidRPr="009C00EB" w:rsidR="006E2296" w:rsidP="009C00EB" w:rsidRDefault="009C00EB" w14:paraId="01E2CC24" w14:textId="5A6677F4">
      <w:pPr>
        <w:pStyle w:val="Rubrik3"/>
      </w:pPr>
      <w:bookmarkStart w:name="_Toc531250213" w:id="228"/>
      <w:bookmarkStart w:name="_Toc532903235" w:id="229"/>
      <w:r>
        <w:t xml:space="preserve">9.2.12 </w:t>
      </w:r>
      <w:r w:rsidRPr="009C00EB" w:rsidR="006E2296">
        <w:t>Återvandring</w:t>
      </w:r>
      <w:bookmarkEnd w:id="228"/>
      <w:bookmarkEnd w:id="229"/>
    </w:p>
    <w:p w:rsidRPr="009C00EB" w:rsidR="006E2296" w:rsidP="009C00EB" w:rsidRDefault="006E2296" w14:paraId="01E2CC25" w14:textId="4D132140">
      <w:pPr>
        <w:pStyle w:val="Normalutanindragellerluft"/>
      </w:pPr>
      <w:r w:rsidRPr="009C00EB">
        <w:t>När människor får asyl i Sverige ska målet och förhoppningen alltid vara att orsaken till att man flydde med tiden försvinner, så att man kan återvända hem. Sverigedemokra</w:t>
      </w:r>
      <w:r w:rsidR="009C00EB">
        <w:softHyphen/>
      </w:r>
      <w:r w:rsidRPr="009C00EB">
        <w:t>terna är säkra på att långt fler personer än idag skulle vilja återvända, men att de behöver viss hjälp. Vi bör därför öka satsningarna för att de som inte vill vara en del av Sverige även i praktiken ska få goda förutsättningar att återvandra till sitt hemland. Hjälpen kan exempelvis bestå av utbildning för barn eller vuxna, stöd för att hitta arbete eller starta företag, ordna bostad eller andra praktiska omständigheter. Mekanismen ska vara flexibel och stödet an</w:t>
      </w:r>
      <w:r w:rsidRPr="009C00EB" w:rsidR="000A0712">
        <w:t>passat till den sökandes behov.</w:t>
      </w:r>
    </w:p>
    <w:p w:rsidRPr="009C00EB" w:rsidR="006E2296" w:rsidP="009C00EB" w:rsidRDefault="009C00EB" w14:paraId="01E2CC26" w14:textId="75538840">
      <w:pPr>
        <w:pStyle w:val="Rubrik2"/>
      </w:pPr>
      <w:bookmarkStart w:name="_Toc531250214" w:id="230"/>
      <w:bookmarkStart w:name="_Toc532903236" w:id="231"/>
      <w:r>
        <w:t xml:space="preserve">9.3 </w:t>
      </w:r>
      <w:r w:rsidRPr="009C00EB" w:rsidR="006E2296">
        <w:t>Krafttag mot illegala migranter</w:t>
      </w:r>
      <w:bookmarkEnd w:id="230"/>
      <w:bookmarkEnd w:id="231"/>
    </w:p>
    <w:p w:rsidRPr="009C00EB" w:rsidR="006E2296" w:rsidP="009C00EB" w:rsidRDefault="009C00EB" w14:paraId="01E2CC27" w14:textId="48F2DF8B">
      <w:pPr>
        <w:pStyle w:val="Rubrik3"/>
        <w:spacing w:before="120"/>
      </w:pPr>
      <w:bookmarkStart w:name="_Toc531250215" w:id="232"/>
      <w:bookmarkStart w:name="_Toc532903237" w:id="233"/>
      <w:r>
        <w:t xml:space="preserve">9.3.1 </w:t>
      </w:r>
      <w:r w:rsidRPr="009C00EB" w:rsidR="006E2296">
        <w:t>Förbättrade gränskontroller</w:t>
      </w:r>
      <w:bookmarkEnd w:id="232"/>
      <w:bookmarkEnd w:id="233"/>
    </w:p>
    <w:p w:rsidRPr="009C00EB" w:rsidR="006E2296" w:rsidP="009C00EB" w:rsidRDefault="006E2296" w14:paraId="01E2CC28" w14:textId="08600E42">
      <w:pPr>
        <w:pStyle w:val="Normalutanindragellerluft"/>
      </w:pPr>
      <w:r w:rsidRPr="009C00EB">
        <w:t>Krisen 2015 tvingade regeringen att införa gränskontroller vid Öresundsbron och en rad hamnar i södra Sverige. Detta har sedan regelbundet förlängts vid flera tillfällen och därtill utökats till att gälla fler gränsövergångar och färjelägen. Syftet har också omformulerats till att utöver utlänningskontroll även gälla säkerhet och terrorism. Det är Sverigedemokraternas uppfattning att dessa gränskontroller ska permanentas, med permanent infrastruktur för att kontrollera vem som reser in i Sverige. Gränskontrol</w:t>
      </w:r>
      <w:r w:rsidR="00D5195F">
        <w:softHyphen/>
      </w:r>
      <w:r w:rsidRPr="009C00EB">
        <w:t xml:space="preserve">lerna ska utformas på sådant sätt att de inte blir till hinder för trafiken, särskilt i den känsliga Öresundsregionen. Om möjligt ska Sverige samarbeta med exempelvis Danmark för att förbättra formerna för gränskontrollen. </w:t>
      </w:r>
    </w:p>
    <w:p w:rsidRPr="00E434FA" w:rsidR="006E2296" w:rsidP="00E434FA" w:rsidRDefault="006E2296" w14:paraId="01E2CC29" w14:textId="36C98DF9">
      <w:r w:rsidRPr="00E434FA">
        <w:t>Programmet Rättssäkert och effektivt verkställighetsarbete, REVA, ledde 2009 till 2</w:t>
      </w:r>
      <w:r w:rsidRPr="00E434FA" w:rsidR="00E434FA">
        <w:t>014 till stora förbättringar i g</w:t>
      </w:r>
      <w:r w:rsidRPr="00E434FA">
        <w:t>ränspolisens arbete att utvisa illegala personer från Sverige. Programmet innebar dels ett större sama</w:t>
      </w:r>
      <w:r w:rsidRPr="00E434FA" w:rsidR="00E434FA">
        <w:t xml:space="preserve">rbete mellan Migrationsverket, </w:t>
      </w:r>
      <w:r w:rsidR="00B12C79">
        <w:t>p</w:t>
      </w:r>
      <w:r w:rsidRPr="00E434FA">
        <w:t>olisen, och Kriminalvården, men också särskilda satsningar på chartrade plan, fördjupad kontakt med utlandsmyndigheterna, samt särskilda punktinsatser i det offentliga. Polisens rapporter pekade på att programmet var en stor succé, och att det bland annat frigjordes resurser som kunde läggas på att bekämpa annan brottslighet. Programmet bör därför omedelbart återupptas, och vidareutvecklas, för att säkerställa att personer som rör sig fritt i vår närmiljö också är här lagligt.</w:t>
      </w:r>
    </w:p>
    <w:p w:rsidRPr="00D5195F" w:rsidR="006E2296" w:rsidP="00D5195F" w:rsidRDefault="006E2296" w14:paraId="01E2CC2B" w14:textId="77777777">
      <w:r w:rsidRPr="00D5195F">
        <w:t>De ovannämnda förslagen skulle öka Polismyndighetens arbetsbörda. Den har de senaste åren ökat oavbrutet, utan att anslagen ökat i samma takt. Sverigedemokraterna vill därför stärka finansieringen på detta område. Fler poliser måste anställas, villkoren måste förbättras och fungerande rutiner måste tas fram i verksamheten, grundat i beprövade metoder och medarbetarnas initiativ. Målet är att ingen ska kunna resa in till Sverige utan tillstånd och att samtliga utvisningsbeslu</w:t>
      </w:r>
      <w:r w:rsidRPr="00D5195F" w:rsidR="007F5BFE">
        <w:t>t verkställs inom några veckor.</w:t>
      </w:r>
    </w:p>
    <w:p w:rsidRPr="00D5195F" w:rsidR="006E2296" w:rsidP="00D5195F" w:rsidRDefault="00D5195F" w14:paraId="01E2CC2C" w14:textId="0D533EFD">
      <w:pPr>
        <w:pStyle w:val="Rubrik3"/>
      </w:pPr>
      <w:bookmarkStart w:name="_Toc531250216" w:id="234"/>
      <w:bookmarkStart w:name="_Toc532903238" w:id="235"/>
      <w:r>
        <w:t xml:space="preserve">9.3.2 </w:t>
      </w:r>
      <w:r w:rsidRPr="00D5195F" w:rsidR="006E2296">
        <w:t>Fler förvarsplatser</w:t>
      </w:r>
      <w:bookmarkEnd w:id="234"/>
      <w:bookmarkEnd w:id="235"/>
    </w:p>
    <w:p w:rsidRPr="00D5195F" w:rsidR="006E2296" w:rsidP="00D5195F" w:rsidRDefault="006E2296" w14:paraId="01E2CC2D" w14:textId="2535DE7D">
      <w:pPr>
        <w:pStyle w:val="Normalutanindragellerluft"/>
      </w:pPr>
      <w:r w:rsidRPr="00D5195F">
        <w:t>Den svenska gränspolisen lider konstant av en akut brist på förvarsplatser, dels beroende på den stora anstormningen 2015, men också på grund av svårigheterna att av olika praktiska anledningar verkställa utvisningar av utlänningar. Idag måste utvisnings</w:t>
      </w:r>
      <w:r w:rsidR="009A6125">
        <w:softHyphen/>
      </w:r>
      <w:r w:rsidRPr="00D5195F">
        <w:t>döm</w:t>
      </w:r>
      <w:r w:rsidRPr="00D5195F" w:rsidR="00E434FA">
        <w:t>da regelbundet släppas fria av p</w:t>
      </w:r>
      <w:r w:rsidRPr="00D5195F">
        <w:t>olisen, eftersom det inte finns några lediga förvarsplatser. Att Sverige, som beviljat över en miljon uppehållstillstånd under perioden 2009</w:t>
      </w:r>
      <w:r w:rsidRPr="00D5195F" w:rsidR="00E434FA">
        <w:t>–</w:t>
      </w:r>
      <w:r w:rsidRPr="00D5195F">
        <w:t>2017, endast har omkring 400 förvarsplatser, är av uppenbara skäl inte tillräckligt. Antalet förvarsplatser behöver så fort som möjligt utökas till minst 1 000, och högre vid behov. Tillsammans med ökat fokus på att praktiskt verkställa utvisningar kommer detta på sikt att leda till en dramatisk ökning av genomförda utvisningar och att antalet illegala migranter i Sverige minskar. Migrationsverket ska tillfö</w:t>
      </w:r>
      <w:r w:rsidRPr="00D5195F" w:rsidR="007F5BFE">
        <w:t>ras resurser för detta ändamål.</w:t>
      </w:r>
    </w:p>
    <w:p w:rsidRPr="00D5195F" w:rsidR="006E2296" w:rsidP="00D5195F" w:rsidRDefault="00D5195F" w14:paraId="01E2CC2E" w14:textId="5BE4F411">
      <w:pPr>
        <w:pStyle w:val="Rubrik3"/>
      </w:pPr>
      <w:bookmarkStart w:name="_Toc531250217" w:id="236"/>
      <w:bookmarkStart w:name="_Toc532903239" w:id="237"/>
      <w:r>
        <w:t xml:space="preserve">9.3.3 </w:t>
      </w:r>
      <w:r w:rsidRPr="00D5195F" w:rsidR="006E2296">
        <w:t>Ingen möjlighet att söka asyl igen</w:t>
      </w:r>
      <w:bookmarkEnd w:id="236"/>
      <w:bookmarkEnd w:id="237"/>
    </w:p>
    <w:p w:rsidRPr="00D5195F" w:rsidR="006E2296" w:rsidP="00D5195F" w:rsidRDefault="006E2296" w14:paraId="01E2CC2F" w14:textId="4998745D">
      <w:pPr>
        <w:pStyle w:val="Normalutanindragellerluft"/>
      </w:pPr>
      <w:r w:rsidRPr="00D5195F">
        <w:t xml:space="preserve">När Migrationsverket avslår en ansökan om asyl förenas denna i regel med ett beslut om utvisning, som får följden att en senare ansökan om uppehållstillstånd i Sverige hanteras som en ansökan om verkställighetshinder (V-UT). Detta gäller under en fyra års preskriptionstid, varefter man kan söka asyl igen. Efter de senaste årens kaos inom migrationspolitiken är det rutin att Migrationsverket efter ett avslagsbeslut tvingas hantera upprepade V-UT, ofta helt utan grund. Detta innebär ett stort slöseri på resurser och i vissa fall att verkställande av utvisningar måste avbrytas, trots att planet precis landat i utlandet. Dessutom är det vanligt att asylsökande går under jorden under preskriptionstiden för att sedan, efter fyra år, dyka upp igen, och söka asyl som förut. </w:t>
      </w:r>
      <w:r w:rsidR="009A6125">
        <w:br/>
      </w:r>
      <w:r w:rsidRPr="00D5195F">
        <w:t>I vissa fall kan samma person göra om detta tre</w:t>
      </w:r>
      <w:r w:rsidRPr="00D5195F" w:rsidR="00E434FA">
        <w:t>–</w:t>
      </w:r>
      <w:r w:rsidRPr="00D5195F">
        <w:t>fyra gånger. Detta är helt orimligt och måste stoppas. Därför vill Sverigedemokraterna avskaffa pres</w:t>
      </w:r>
      <w:r w:rsidRPr="00D5195F" w:rsidR="00E434FA">
        <w:t>kriptionstiden, så att ett laga</w:t>
      </w:r>
      <w:r w:rsidRPr="00D5195F">
        <w:t xml:space="preserve">kraftvunnet utvisningsbeslut alltid gäller. Reglerna kring V-UT ska också förenklas, så att uppenbart ogrundade </w:t>
      </w:r>
      <w:r w:rsidRPr="00D5195F" w:rsidR="00F14E78">
        <w:t>ansökningar kan avvisas direkt.</w:t>
      </w:r>
    </w:p>
    <w:p w:rsidRPr="00D5195F" w:rsidR="006E2296" w:rsidP="00D5195F" w:rsidRDefault="00D5195F" w14:paraId="01E2CC30" w14:textId="1406CFCC">
      <w:pPr>
        <w:pStyle w:val="Rubrik3"/>
      </w:pPr>
      <w:bookmarkStart w:name="_Toc531250218" w:id="238"/>
      <w:bookmarkStart w:name="_Toc532903240" w:id="239"/>
      <w:r>
        <w:t xml:space="preserve">9.3.4 </w:t>
      </w:r>
      <w:r w:rsidRPr="00D5195F" w:rsidR="006E2296">
        <w:t>Kartläggning av skuggsamhället</w:t>
      </w:r>
      <w:bookmarkEnd w:id="238"/>
      <w:bookmarkEnd w:id="239"/>
    </w:p>
    <w:p w:rsidRPr="00D5195F" w:rsidR="006E2296" w:rsidP="00D5195F" w:rsidRDefault="006E2296" w14:paraId="01E2CC31" w14:textId="77777777">
      <w:pPr>
        <w:pStyle w:val="Normalutanindragellerluft"/>
      </w:pPr>
      <w:r w:rsidRPr="00D5195F">
        <w:t>Att uppehålla sig illegalt i Sverige innebär att man står utanför rättssystemet och utan sociala skyddsnät. Som illegal invandrare kan man livnära sig på olika typer av kriminalitet såsom exempelvis prostitution, droghandel eller inbrott. I bästa fall lever man på svartjobb utan kollektivavtal eller försäkringar, samt utan möjlighet att vända sig till myndigheter om man blir utnyttjad. Skuggsamhället är således till stor skada för såväl det svenska samhället som för berörda individer. Det finns i dagsläget varken statistik eller andra fakta gällande omfattningen av skuggsamhället i Sverige, men flera rapporter och uttalanden från olika myndigheter tyder dock på att det rör sig om flera tiotusentals personer. Det är utomordentligt viktigt att detta kartläggs och studeras genom samarbeten mellan flera myndigheter, så att det offentliga kan motverka de senaste årens skrämmande tendens till utanförskap och kriminalitet.</w:t>
      </w:r>
    </w:p>
    <w:p w:rsidRPr="00D5195F" w:rsidR="006E2296" w:rsidP="00D5195F" w:rsidRDefault="006E2296" w14:paraId="01E2CC33" w14:textId="77777777">
      <w:r w:rsidRPr="00D5195F">
        <w:t>Kartläggningen av de illegala migranterna ska gå hand i hand med en anpassning från det offentligas sida. För Sverigedemokraterna är det uppenbart att tillståndslösa invandrare aktivt väljer att bryta mot svensk lag och inte ska ha rätt till det svenska välfärdssamhället. I dagsläget erbjuds de dock ett flertal förmåner, varav vissa inte ens är tillgängliga för svenska medborgare. Detta är kontraproduktivt och ger motstridiga signaler mot bakgrund av att polisen samtidigt har i uppdrag att utöka antalet utvisningar.</w:t>
      </w:r>
    </w:p>
    <w:p w:rsidRPr="00D5195F" w:rsidR="006E2296" w:rsidP="00D5195F" w:rsidRDefault="006E2296" w14:paraId="01E2CC34" w14:textId="77777777">
      <w:r w:rsidRPr="00D5195F">
        <w:t>Därför bör tillgången till välfärden, för den som vistas i Sverige utan tillstånd, till ett absolut minimum, såsom att ingen i akut behov av vård lämnas åt sitt öde. Samtidigt ska lagstiftningen tydliggöras för att säkerställa att tillståndslösa invandrare inte ska kunna få socialbidrag. Ovannämnda åtgärder innebär en besparing genom att fler invandrare med avslagsbeslut lämnar landet, vilket minskar belas</w:t>
      </w:r>
      <w:r w:rsidRPr="00D5195F" w:rsidR="007F5BFE">
        <w:t>tningen på mottagningssystemet.</w:t>
      </w:r>
    </w:p>
    <w:p w:rsidRPr="00D5195F" w:rsidR="006E2296" w:rsidP="00D5195F" w:rsidRDefault="00D5195F" w14:paraId="01E2CC35" w14:textId="29410B24">
      <w:pPr>
        <w:pStyle w:val="Rubrik3"/>
      </w:pPr>
      <w:bookmarkStart w:name="_Toc531250219" w:id="240"/>
      <w:bookmarkStart w:name="_Toc532903241" w:id="241"/>
      <w:r>
        <w:t xml:space="preserve">9.3.5 </w:t>
      </w:r>
      <w:r w:rsidRPr="00D5195F" w:rsidR="006E2296">
        <w:t>Starkare internationella påtryckningar för utvisningar</w:t>
      </w:r>
      <w:bookmarkEnd w:id="240"/>
      <w:bookmarkEnd w:id="241"/>
    </w:p>
    <w:p w:rsidRPr="00D5195F" w:rsidR="006E2296" w:rsidP="00D5195F" w:rsidRDefault="006E2296" w14:paraId="01E2CC36" w14:textId="09F6672C">
      <w:pPr>
        <w:pStyle w:val="Normalutanindragellerluft"/>
      </w:pPr>
      <w:r w:rsidRPr="00D5195F">
        <w:t>En stor del av orsaken till att så få utlänningar de fact</w:t>
      </w:r>
      <w:r w:rsidRPr="00D5195F" w:rsidR="00E434FA">
        <w:t>o utvisas från Sverige är</w:t>
      </w:r>
      <w:r w:rsidRPr="00D5195F">
        <w:t xml:space="preserve"> att hemländerna i många fall inte samarbetar kring utvisningsförfarandet. Det kan i vissa fall röra sig om länder som inte vill kännas vid sina medborgare, eller att man obstruerar för att vinna fördelar på andra sätt. Konsekvensen blir att tusentals personer kan leva illegalt i Sverige, utan att svenska myndigheter kan göra något åt det. Sverigedemokra</w:t>
      </w:r>
      <w:r w:rsidR="00D5195F">
        <w:softHyphen/>
      </w:r>
      <w:r w:rsidRPr="00D5195F">
        <w:t>terna vill därför sätta diplomatisk och ekonomisk press på länderna i fråga, så att problemen löses och utvisningarna kan skyndas på. I somliga fall kan även bistånds</w:t>
      </w:r>
      <w:r w:rsidR="00D5195F">
        <w:softHyphen/>
      </w:r>
      <w:r w:rsidRPr="00D5195F">
        <w:t>budgeten bli till en hävstång att använda mot vissa länder, förutsatt att detta sker utan att behövande får lida. Sverige ska sträva efter att koordinera dessa insatser tillsammans med andra</w:t>
      </w:r>
      <w:r w:rsidRPr="00D5195F" w:rsidR="00F14E78">
        <w:t xml:space="preserve"> EU-länder, för maximal effekt.</w:t>
      </w:r>
    </w:p>
    <w:p w:rsidRPr="00D5195F" w:rsidR="006E2296" w:rsidP="00D5195F" w:rsidRDefault="00D5195F" w14:paraId="01E2CC37" w14:textId="7530D696">
      <w:pPr>
        <w:pStyle w:val="Rubrik2"/>
      </w:pPr>
      <w:bookmarkStart w:name="_Toc531250220" w:id="242"/>
      <w:bookmarkStart w:name="_Toc532903242" w:id="243"/>
      <w:r w:rsidRPr="00D5195F">
        <w:t xml:space="preserve">9.4 </w:t>
      </w:r>
      <w:r w:rsidRPr="00D5195F" w:rsidR="006E2296">
        <w:t>Anhöriginvandring</w:t>
      </w:r>
      <w:bookmarkEnd w:id="242"/>
      <w:bookmarkEnd w:id="243"/>
    </w:p>
    <w:p w:rsidRPr="00D5195F" w:rsidR="006E2296" w:rsidP="00D5195F" w:rsidRDefault="00D5195F" w14:paraId="01E2CC39" w14:textId="5D274D2E">
      <w:pPr>
        <w:pStyle w:val="Rubrik3"/>
        <w:spacing w:before="120"/>
      </w:pPr>
      <w:bookmarkStart w:name="_Toc531250221" w:id="244"/>
      <w:bookmarkStart w:name="_Toc532903243" w:id="245"/>
      <w:r>
        <w:t xml:space="preserve">9.4.1 </w:t>
      </w:r>
      <w:r w:rsidRPr="00D5195F" w:rsidR="006E2296">
        <w:t>Skärpta krav</w:t>
      </w:r>
      <w:bookmarkEnd w:id="244"/>
      <w:bookmarkEnd w:id="245"/>
    </w:p>
    <w:p w:rsidRPr="00E434FA" w:rsidR="006E2296" w:rsidP="00B92757" w:rsidRDefault="006E2296" w14:paraId="01E2CC3B" w14:textId="06150703">
      <w:pPr>
        <w:pStyle w:val="Normalutanindragellerluft"/>
        <w:rPr>
          <w:rFonts w:ascii="Times New Roman" w:hAnsi="Times New Roman" w:eastAsia="Times New Roman" w:cs="Times New Roman"/>
          <w:kern w:val="0"/>
          <w:lang w:eastAsia="sv-SE"/>
          <w14:numSpacing w14:val="default"/>
        </w:rPr>
      </w:pPr>
      <w:r w:rsidRPr="00D5195F">
        <w:t>Det finns tillfällen då familjer splittras eller kärlek uppstår över nationsgränser. Som ett familjevänligt parti ser Sverigedemokraterna det givetvis som önskvärt att var och en får leva nära sina närmaste familjemedlemmar. Samtidigt finns en insikt om att dagens kravlösa och svagt reglerade anhöriginvandring belastar det svenska samhället bortom vad som är rimligt. Sverigedemokraterna vill därför skärpa det nuvarande regelverket, genom att införa ett försörjningsansvar för anhöriginvan</w:t>
      </w:r>
      <w:r w:rsidRPr="00D5195F" w:rsidR="00434579">
        <w:t xml:space="preserve">dring och familjeåterförening. </w:t>
      </w:r>
      <w:r w:rsidR="00B92757">
        <w:br/>
      </w:r>
      <w:r w:rsidRPr="00E434FA">
        <w:rPr>
          <w:rFonts w:ascii="Times New Roman" w:hAnsi="Times New Roman" w:eastAsia="Times New Roman" w:cs="Times New Roman"/>
          <w:kern w:val="0"/>
          <w:lang w:eastAsia="sv-SE"/>
          <w14:numSpacing w14:val="default"/>
        </w:rPr>
        <w:t>I enlighet med den tillfälliga lagen finns ett generellt försörjningsansvar som Sverige</w:t>
      </w:r>
      <w:r w:rsidR="00B92757">
        <w:rPr>
          <w:rFonts w:ascii="Times New Roman" w:hAnsi="Times New Roman" w:eastAsia="Times New Roman" w:cs="Times New Roman"/>
          <w:kern w:val="0"/>
          <w:lang w:eastAsia="sv-SE"/>
          <w14:numSpacing w14:val="default"/>
        </w:rPr>
        <w:softHyphen/>
      </w:r>
      <w:r w:rsidRPr="00E434FA">
        <w:rPr>
          <w:rFonts w:ascii="Times New Roman" w:hAnsi="Times New Roman" w:eastAsia="Times New Roman" w:cs="Times New Roman"/>
          <w:kern w:val="0"/>
          <w:lang w:eastAsia="sv-SE"/>
          <w14:numSpacing w14:val="default"/>
        </w:rPr>
        <w:t>demokraterna vill permanenta. Vi vill dessutom utvidga det efter de rekommendationer som återfinns i EU:s familjeåterföreningsdirektiv. Detta gäller särskilt kravet att familjemedlemmen ska ordna med en heltäckande sjukförsäkring för den första tillståndstiden i Sverige. Slutligen vill Sverigedemokraterna införa krav på medverkan i integrationsåtgärder, dels för referenten innan familjemedlemmen kommer till Sverige, dels för familjemedlemmen efter ankomsten.</w:t>
      </w:r>
    </w:p>
    <w:p w:rsidRPr="00D5195F" w:rsidR="006E2296" w:rsidP="00D5195F" w:rsidRDefault="006E2296" w14:paraId="01E2CC3C" w14:textId="77777777">
      <w:r w:rsidRPr="00D5195F">
        <w:t>Sverigedemokraterna ser allvarligt på brottslighet, och vill därför också införa ett vandelskrav för både referenten i Sverige och för familjemedlemmen som vill flytta till Sverige. Det ska stå klart att båda parterna är ostraffade och skuldfria, så att det finns goda förutsättningar för dem att kunna leva tillsammans i Sverige, i samklang med det svenska samhället.</w:t>
      </w:r>
    </w:p>
    <w:p w:rsidRPr="00D5195F" w:rsidR="006E2296" w:rsidP="00D5195F" w:rsidRDefault="00D5195F" w14:paraId="01E2CC3E" w14:textId="4380AC4F">
      <w:pPr>
        <w:pStyle w:val="Rubrik3"/>
      </w:pPr>
      <w:bookmarkStart w:name="_Toc531250222" w:id="246"/>
      <w:bookmarkStart w:name="_Toc532903244" w:id="247"/>
      <w:r>
        <w:t xml:space="preserve">9.4.2 </w:t>
      </w:r>
      <w:r w:rsidRPr="00D5195F" w:rsidR="006E2296">
        <w:t>Fler DNA-test för att styrka släktskap</w:t>
      </w:r>
      <w:bookmarkEnd w:id="246"/>
      <w:bookmarkEnd w:id="247"/>
    </w:p>
    <w:p w:rsidRPr="00D5195F" w:rsidR="006E2296" w:rsidP="00D5195F" w:rsidRDefault="006E2296" w14:paraId="01E2CC3F" w14:textId="77777777">
      <w:pPr>
        <w:pStyle w:val="Normalutanindragellerluft"/>
      </w:pPr>
      <w:r w:rsidRPr="00D5195F">
        <w:t xml:space="preserve">Många länder i världen saknar fortfarande fungerande folkbokföringssystem. I andra länder har systemen regelbundet utsatts för stora störningar. Följden är att det ofta är alltför lätt att lura Migrationsverket att ett släktskap föreligger mellan en referentperson i Sverige och en familjemedlem utomlands. Sverigedemokraterna vill där utöka den existerande rätten till DNA-test för att styrka släktskap, så att det blir norm i de fall där det inte framstår som uppenbart obehövligt. </w:t>
      </w:r>
    </w:p>
    <w:p w:rsidRPr="00C10161" w:rsidR="006E2296" w:rsidP="00C10161" w:rsidRDefault="00C10161" w14:paraId="01E2CC41" w14:textId="36F330C8">
      <w:pPr>
        <w:pStyle w:val="Rubrik3"/>
      </w:pPr>
      <w:bookmarkStart w:name="_Toc531250223" w:id="248"/>
      <w:bookmarkStart w:name="_Toc532903245" w:id="249"/>
      <w:r>
        <w:t xml:space="preserve">9.4.3 </w:t>
      </w:r>
      <w:r w:rsidRPr="00C10161" w:rsidR="006E2296">
        <w:t>Tillfälliga uppehållstillstånd huvudregeln</w:t>
      </w:r>
      <w:bookmarkEnd w:id="248"/>
      <w:bookmarkEnd w:id="249"/>
    </w:p>
    <w:p w:rsidRPr="00C10161" w:rsidR="006E2296" w:rsidP="00C10161" w:rsidRDefault="006E2296" w14:paraId="01E2CC42" w14:textId="77777777">
      <w:pPr>
        <w:pStyle w:val="Normalutanindragellerluft"/>
      </w:pPr>
      <w:r w:rsidRPr="00C10161">
        <w:t>Liksom tidigare nämnt avser Sverigedemokraterna med tiden avskaffa permanenta uppehållstillstånd, och istället övergå till ett system med tidsbundna tillstånd, som regelbundet måste förlängas tills medborgarskap kan beviljas. På så sätt kan Sverige i högre grad följa upp tidigare tillståndsärenden, beivra fusk och skenäktenskap, uppmuntra till medverkan i integrationsinsatser, motverka våld i relationer, och vid behov återkalla tillstånd och utvisa personer.</w:t>
      </w:r>
    </w:p>
    <w:p w:rsidRPr="00C10161" w:rsidR="006E2296" w:rsidP="00C10161" w:rsidRDefault="00C10161" w14:paraId="01E2CC44" w14:textId="340742EF">
      <w:pPr>
        <w:pStyle w:val="Rubrik3"/>
      </w:pPr>
      <w:bookmarkStart w:name="_Toc531250224" w:id="250"/>
      <w:bookmarkStart w:name="_Toc532903246" w:id="251"/>
      <w:r>
        <w:t xml:space="preserve">9.4.4 </w:t>
      </w:r>
      <w:r w:rsidRPr="00C10161" w:rsidR="006E2296">
        <w:t>Förbättrad möjlighet till återkallande av uppehållstillstånd</w:t>
      </w:r>
      <w:bookmarkEnd w:id="250"/>
      <w:bookmarkEnd w:id="251"/>
    </w:p>
    <w:p w:rsidRPr="00C10161" w:rsidR="006E2296" w:rsidP="00C10161" w:rsidRDefault="006E2296" w14:paraId="01E2CC45" w14:textId="5102061F">
      <w:pPr>
        <w:pStyle w:val="Normalutanindragellerluft"/>
      </w:pPr>
      <w:r w:rsidRPr="00C10161">
        <w:t xml:space="preserve">I nuläget har Migrationsverket liten möjlighet att kontrollera huruvida det finns skäl att återkalla ett uppehållstillstånd, eller besluta om att återkalla ett uppehållstillstånd. Problemen bottnar dels i bristande kommunikation mellan myndigheter, dels </w:t>
      </w:r>
      <w:r w:rsidRPr="00C10161" w:rsidR="00E434FA">
        <w:t xml:space="preserve">i </w:t>
      </w:r>
      <w:r w:rsidRPr="00C10161">
        <w:t xml:space="preserve">den oerhörda arbetsbörda som Migrationsverket ständigt lider av. Därmed upptäcks exempelvis sällan uppenbara skenäktenskap, och om de upptäcks blir ärendena om återkallande liggande. </w:t>
      </w:r>
    </w:p>
    <w:p w:rsidRPr="00C10161" w:rsidR="006E2296" w:rsidP="00C10161" w:rsidRDefault="006E2296" w14:paraId="01E2CC46" w14:textId="77777777">
      <w:r w:rsidRPr="00C10161">
        <w:t>Sverigedemokraterna anser att situationen är oacceptabel, och vill prioritera återkallandet av uppehållstillstånd. För det första ska lagstiftningen ses över, så att utlänningar som kommit hit på falska grunder eller använt sig av kryphål får sitt uppehållstillstånd återkallat, och utvisas. För det andra ska kommunikationen mellan myndigheterna avsevärt förbättras. De vattentäta skotten måste rivas ned. Slutligen ska myndigheterna, främst Migrationsverket, tillföras resurser och instruktioner för att prioritera ärenden om återkallande av uppehållstillstånd.</w:t>
      </w:r>
    </w:p>
    <w:p w:rsidRPr="00C10161" w:rsidR="006E2296" w:rsidP="00C10161" w:rsidRDefault="006E2296" w14:paraId="01E2CC47" w14:textId="77777777">
      <w:r w:rsidRPr="00C10161">
        <w:t>I enlighet med rekommendationen i EU:s ovannämnda familjeåterföreningsdirektiv öppnar Sverigedemokraterna för att tillåta Migrationsverket att vid behov genomföra hembesök, när det finns välgrundade misstankar om vilseledande information eller skenäktenskap. Intrånget i privatlivet står väl i proportion till rättsstatens behov av kontroll över invandring och beivrandet av kriminalitet, inte minst när det gäller männ</w:t>
      </w:r>
      <w:r w:rsidRPr="00C10161" w:rsidR="00F14E78">
        <w:t>iskohandel och tvångsäktenskap.</w:t>
      </w:r>
    </w:p>
    <w:p w:rsidRPr="00C10161" w:rsidR="006E2296" w:rsidP="00C10161" w:rsidRDefault="00C10161" w14:paraId="01E2CC48" w14:textId="4A8318A9">
      <w:pPr>
        <w:pStyle w:val="Rubrik2"/>
      </w:pPr>
      <w:bookmarkStart w:name="_Toc531250225" w:id="252"/>
      <w:bookmarkStart w:name="_Toc532903247" w:id="253"/>
      <w:r>
        <w:t xml:space="preserve">9.5 </w:t>
      </w:r>
      <w:r w:rsidRPr="00C10161" w:rsidR="006E2296">
        <w:t>Arbetskraftsinvandring</w:t>
      </w:r>
      <w:bookmarkEnd w:id="252"/>
      <w:bookmarkEnd w:id="253"/>
    </w:p>
    <w:p w:rsidRPr="00C10161" w:rsidR="006E2296" w:rsidP="00C10161" w:rsidRDefault="00C10161" w14:paraId="01E2CC4A" w14:textId="0183CECA">
      <w:pPr>
        <w:pStyle w:val="Rubrik3"/>
        <w:spacing w:before="120"/>
      </w:pPr>
      <w:bookmarkStart w:name="_Toc531250226" w:id="254"/>
      <w:bookmarkStart w:name="_Toc532903248" w:id="255"/>
      <w:r>
        <w:t xml:space="preserve">9.5.1 </w:t>
      </w:r>
      <w:r w:rsidRPr="00C10161" w:rsidR="006E2296">
        <w:t>Kompetens och utbildning i fokus</w:t>
      </w:r>
      <w:bookmarkEnd w:id="254"/>
      <w:bookmarkEnd w:id="255"/>
    </w:p>
    <w:p w:rsidRPr="00C10161" w:rsidR="006E2296" w:rsidP="00C10161" w:rsidRDefault="006E2296" w14:paraId="01E2CC4B" w14:textId="123D6FA2">
      <w:pPr>
        <w:pStyle w:val="Normalutanindragellerluft"/>
      </w:pPr>
      <w:r w:rsidRPr="00C10161">
        <w:t>Den svenska ekonomin är en av världens mest avancerade, med hög konkurrenskraft, höga kompetenskrav, och hög utbildningsnivå. År för år har utrymmet på arbetsmark</w:t>
      </w:r>
      <w:r w:rsidR="009A6125">
        <w:softHyphen/>
      </w:r>
      <w:r w:rsidRPr="00C10161">
        <w:t xml:space="preserve">naden för personer med låg utbildning minskat, särskilt för arbetstagare som dessutom har svaga kunskaper i eller är dåligt orienterade i den svenska kulturen. Detta syns tydligt i arbetslöshetsstatistiken i Sverige, där de flesta arbetslösa, i synnerhet de långtidsarbetslösa, är lågutbildade och invandrare. Det måste därmed betraktas som orimligt att den största delen av arbetskraftsinvandringen de senaste åren varit just lågutbildade. Sverigedemokraterna vill att denna utveckling omedelbart stoppas, genom att utlänningslagstiftningen skrivs om för att fokusera på behovsprövad arbetskraftsinvandring av högutbildade. </w:t>
      </w:r>
    </w:p>
    <w:p w:rsidRPr="00C10161" w:rsidR="006E2296" w:rsidP="00C10161" w:rsidRDefault="006E2296" w14:paraId="01E2CC4C" w14:textId="77777777">
      <w:r w:rsidRPr="00C10161">
        <w:t xml:space="preserve">Sverigedemokraterna välkomnar EU-direktivet om så kallade blåkort, som ska förbättra möjligheten för högkvalificerad arbetskraft att flytta till EU. Direktivet riktar in sig på högkvalificerad arbetskraft med hög inkomst, finansierad sjukförsäkring, och arbetsvillkor i linje med det som i övrigt krävs enligt nationell lagstiftning. Däremot är det beklagligt att det svenska systemet för arbetskraftsinvandring, med låga krav och dålig uppföljning, helt har motarbetat blåkortssystemet, som ju fått sådan positiv effekt i exempelvis Tyskland. Sverigedemokraterna vill anpassa svensk lagstiftning för att i bättre omfattning draga nytta av den högkompetenta, ofta nyexaminerade arbetskraft som alltmer söker sig till Europa via blåkortssystemet. </w:t>
      </w:r>
    </w:p>
    <w:p w:rsidRPr="00C10161" w:rsidR="006E2296" w:rsidP="00C10161" w:rsidRDefault="00C10161" w14:paraId="01E2CC4E" w14:textId="4332011D">
      <w:pPr>
        <w:pStyle w:val="Rubrik3"/>
      </w:pPr>
      <w:bookmarkStart w:name="_Toc531250227" w:id="256"/>
      <w:bookmarkStart w:name="_Toc532903249" w:id="257"/>
      <w:r>
        <w:t xml:space="preserve">9.5.2 </w:t>
      </w:r>
      <w:r w:rsidRPr="00C10161" w:rsidR="006E2296">
        <w:t>Mer kontroll</w:t>
      </w:r>
      <w:bookmarkEnd w:id="256"/>
      <w:bookmarkEnd w:id="257"/>
    </w:p>
    <w:p w:rsidRPr="00C10161" w:rsidR="006E2296" w:rsidP="00C10161" w:rsidRDefault="006E2296" w14:paraId="01E2CC4F" w14:textId="77777777">
      <w:pPr>
        <w:pStyle w:val="Normalutanindragellerluft"/>
      </w:pPr>
      <w:r w:rsidRPr="00C10161">
        <w:t>Dessvärre förekommer alltmer fusk på den svenska arbetsmarknaden när det gäller utländsk arbetskraft. Svartarbete, människohandel, lönedumpning, och hänsynslöst utnyttjande av människor i nöd blir tyvärr vanligare, samtidigt som systemet för arbetskraftsinvandring undergrävs mer och mer. Sverigedemokraterna vill därför skärpa lagstiftningen och tillföra resurser i syfte att förbättra möjligheterna att exempelvis kontrollera kollektivavtal, inbetald skatt och löneutbetalningar automatiskt via Skatteverkets databaser, men även genom fler arbetsplatsbesök. Straffen för att anställa illegal arbetskraft måste höjas och en informationskampanj inledas i exempelvis byggbranschen och hotell- och restaurangnäringen.</w:t>
      </w:r>
    </w:p>
    <w:p w:rsidRPr="00C10161" w:rsidR="006E2296" w:rsidP="00C10161" w:rsidRDefault="006E2296" w14:paraId="01E2CC50" w14:textId="3947F652">
      <w:r w:rsidRPr="00C10161">
        <w:t>Såsom vid andra former av invandring vill Sverigedemokraterna också införa en vandelsprövning för utlänningar som vill arbeta i Sverige. Som en del av ansöknings</w:t>
      </w:r>
      <w:r w:rsidR="009A6125">
        <w:softHyphen/>
      </w:r>
      <w:r w:rsidRPr="00C10161">
        <w:t>processen ska de uppvisa handlingar från hemlandets myndigheter som styrker att de inte begått brott, och därför kan förväntas leva ett laglydigt liv i Sverige.</w:t>
      </w:r>
    </w:p>
    <w:p w:rsidRPr="00C10161" w:rsidR="006E2296" w:rsidP="00C10161" w:rsidRDefault="00C10161" w14:paraId="01E2CC52" w14:textId="367175DD">
      <w:pPr>
        <w:pStyle w:val="Rubrik3"/>
      </w:pPr>
      <w:bookmarkStart w:name="_Toc531250228" w:id="258"/>
      <w:bookmarkStart w:name="_Toc532903250" w:id="259"/>
      <w:r>
        <w:t xml:space="preserve">9.5.3 </w:t>
      </w:r>
      <w:r w:rsidRPr="00C10161" w:rsidR="006E2296">
        <w:t>Fri rörlighet inom EES</w:t>
      </w:r>
      <w:bookmarkEnd w:id="258"/>
      <w:bookmarkEnd w:id="259"/>
    </w:p>
    <w:p w:rsidRPr="00C10161" w:rsidR="006E2296" w:rsidP="00C10161" w:rsidRDefault="006E2296" w14:paraId="01E2CC53" w14:textId="77777777">
      <w:pPr>
        <w:pStyle w:val="Normalutanindragellerluft"/>
      </w:pPr>
      <w:r w:rsidRPr="00C10161">
        <w:t xml:space="preserve">Sverige är idag en del av EU. Detta innebär bland annat gemensamma regler för rörlighet inom unionen och övriga EES. Tyvärr har vi sett hur den nuvarande rörelsefriheten missbrukas genom att allt fler EES-medborgare i en svag ekonomisk situation söker sig till Sverige för bättre levnadsvillkor, då deras hemland inte förmå ta ansvar för sina medborgare. Detta har för Sveriges del resulterat i en kraftig ökning av tiggeri i mer eller mindre organiserad form, men också brottslighet orsakat av bland annat baltiska ligor. Detta är inte och har aldrig varit syftet med den fria rörligheten inom unionen. </w:t>
      </w:r>
    </w:p>
    <w:p w:rsidRPr="00C10161" w:rsidR="006E2296" w:rsidP="00C10161" w:rsidRDefault="006E2296" w14:paraId="01E2CC54" w14:textId="27BB697D">
      <w:r w:rsidRPr="00C10161">
        <w:t>Den dåvarande regeringen beslutade 2014 att i praktiken släppa kravet på att EES-medborgare skulle registrera sig hos Migrationsverket. Följden blev att Sverige idag endast i liten omfattning vet hur många och vilka EES-medborgare som vistas i riket. Därför vill Sverigedemokraterna återinföra kravet på registrering, för en bättre översikt av invandringen från andra EU-länder. Gen</w:t>
      </w:r>
      <w:r w:rsidRPr="00C10161" w:rsidR="005C5D66">
        <w:t>om registreringen kommer också p</w:t>
      </w:r>
      <w:r w:rsidRPr="00C10161">
        <w:t>olisen ha möjlighet att kontrollera vistelsetid i landet, och utvisa de personer som missbrukar den fria rörligheten.</w:t>
      </w:r>
    </w:p>
    <w:p w:rsidRPr="00C10161" w:rsidR="00F14E78" w:rsidP="00C10161" w:rsidRDefault="006E2296" w14:paraId="01E2CC55" w14:textId="77777777">
      <w:r w:rsidRPr="00C10161">
        <w:t>Det råder ingen tvekan om att den fria rörlighetens problem i Sverige dels beror på undermålig svensk lagstiftning, men också att fel begåtts i respektive EU-land. Sverigedemokraterna anser därför att Sverige måste sätta större press på EU-länder som inte tar ansvar för sina egna medborgare. I vissa fall kan även straffåtgärder på EU-nivå bli aktuella. Sålunda kan Sverige bidra till ett bättre samhälle både i vårt eget land och i andra länder.</w:t>
      </w:r>
    </w:p>
    <w:p w:rsidRPr="00C10161" w:rsidR="006E2296" w:rsidP="00C10161" w:rsidRDefault="00C10161" w14:paraId="01E2CC57" w14:textId="18850151">
      <w:pPr>
        <w:pStyle w:val="Rubrik1"/>
      </w:pPr>
      <w:bookmarkStart w:name="_Toc531250229" w:id="260"/>
      <w:bookmarkStart w:name="_Toc532903251" w:id="261"/>
      <w:r>
        <w:t xml:space="preserve">10 </w:t>
      </w:r>
      <w:r w:rsidRPr="00C10161" w:rsidR="006E2296">
        <w:t>Utrikes- och biståndspolitik</w:t>
      </w:r>
      <w:bookmarkEnd w:id="260"/>
      <w:bookmarkEnd w:id="261"/>
    </w:p>
    <w:p w:rsidRPr="00C10161" w:rsidR="006E2296" w:rsidP="00C10161" w:rsidRDefault="00C10161" w14:paraId="01E2CC58" w14:textId="34DC6D5F">
      <w:pPr>
        <w:pStyle w:val="Rubrik2"/>
        <w:spacing w:before="360"/>
      </w:pPr>
      <w:bookmarkStart w:name="_Toc531250230" w:id="262"/>
      <w:bookmarkStart w:name="_Toc532903252" w:id="263"/>
      <w:r>
        <w:t xml:space="preserve">10.1 </w:t>
      </w:r>
      <w:r w:rsidRPr="00C10161" w:rsidR="006E2296">
        <w:t>Bistånd som gör nytta – med de mest utsatta i fokus</w:t>
      </w:r>
      <w:bookmarkEnd w:id="262"/>
      <w:bookmarkEnd w:id="263"/>
    </w:p>
    <w:p w:rsidRPr="00C10161" w:rsidR="00B321F5" w:rsidP="00C10161" w:rsidRDefault="00B321F5" w14:paraId="01E2CC59" w14:textId="3C213D5A">
      <w:pPr>
        <w:pStyle w:val="Normalutanindragellerluft"/>
      </w:pPr>
      <w:r w:rsidRPr="00C10161">
        <w:t>Sverigedemokraternas utgångspunkt är att tillerkänna alla nationer samma grund</w:t>
      </w:r>
      <w:r w:rsidR="009A6125">
        <w:softHyphen/>
      </w:r>
      <w:r w:rsidRPr="00C10161">
        <w:t xml:space="preserve">läggande fri- och rättigheter som vi kräver för vår egen nation. Vi anser vidare att grundläggande mänskliga fri- och rättigheter är universella, lika viktiga och gällande för alla människor. Sverigedemokraternas långsiktiga mål med biståndspolitiken är att mottagarländerna ska kunna ta ekonomiskt och humanitärt ansvar för sin befolkning och respektera grundläggande demokratiska och mänskliga rättigheter. I dagens värld behöver fler människor i utvecklingsländer få ett hopp om en ljusare framtid i sitt eget land. Genom att bidra till utveckling kan vi också förebygga konflikter och skapa bättre förutsättningar för internationell fred och säkerhet. </w:t>
      </w:r>
    </w:p>
    <w:p w:rsidRPr="00C10161" w:rsidR="00B321F5" w:rsidP="00C10161" w:rsidRDefault="00B321F5" w14:paraId="01E2CC5A" w14:textId="592F132A">
      <w:r w:rsidRPr="00C10161">
        <w:t>En sådan förändring är tidskrävande och behöver i första hand komma inifrån, drivas av inhemska krafter och individer som har en förståelse för och kunskap om lokala förutsättningar. Mot den bakgrunden vill Sverigedemokraterna verka för en bistånds</w:t>
      </w:r>
      <w:r w:rsidR="009A6125">
        <w:softHyphen/>
      </w:r>
      <w:r w:rsidRPr="00C10161">
        <w:t xml:space="preserve">politik som skapar förutsättningar för människor i fattigdom och förtryck att förbättra sina levnadsvillkor utifrån deras grundläggande behov i den omedelbara vardagen. Fokus bör ligga på fattigdomsbekämpning och att barnens bästa ska få stå i centrum. </w:t>
      </w:r>
    </w:p>
    <w:p w:rsidRPr="00C10161" w:rsidR="00B321F5" w:rsidP="00C10161" w:rsidRDefault="00B321F5" w14:paraId="01E2CC5B" w14:textId="3A12F5B4">
      <w:r w:rsidRPr="00C10161">
        <w:t>Genom en grundlig översyn av ineffektivt bistånd, större koncentration av biståndet till de minst utvecklade länderna och färre inriktningar kan vi effektivisera utvecklings</w:t>
      </w:r>
      <w:r w:rsidR="009A6125">
        <w:softHyphen/>
      </w:r>
      <w:r w:rsidRPr="00C10161">
        <w:t>biståndet. Bistånd ska inte handla om givarens ideologiska utgångspunkt, utan om effektiva och ändamålsenliga satsningar där varje krona ska göra så mycket nytta som möjligt. Av samma anledning kommer vi fortsatt slopa regeringens avräkningar för flyktingmottagande i Sverige.</w:t>
      </w:r>
    </w:p>
    <w:p w:rsidRPr="00C10161" w:rsidR="00B321F5" w:rsidP="00C10161" w:rsidRDefault="00C10161" w14:paraId="01E2CC5C" w14:textId="62014473">
      <w:pPr>
        <w:pStyle w:val="Rubrik2"/>
      </w:pPr>
      <w:bookmarkStart w:name="_Toc531164149" w:id="264"/>
      <w:bookmarkStart w:name="_Toc531164709" w:id="265"/>
      <w:bookmarkStart w:name="_Toc531250231" w:id="266"/>
      <w:bookmarkStart w:name="_Toc532903253" w:id="267"/>
      <w:r>
        <w:t xml:space="preserve">10.2 </w:t>
      </w:r>
      <w:r w:rsidRPr="00C10161" w:rsidR="00B321F5">
        <w:t>Anpassad biståndsram</w:t>
      </w:r>
      <w:bookmarkEnd w:id="264"/>
      <w:bookmarkEnd w:id="265"/>
      <w:bookmarkEnd w:id="266"/>
      <w:bookmarkEnd w:id="267"/>
    </w:p>
    <w:p w:rsidRPr="00C10161" w:rsidR="00B321F5" w:rsidP="00C10161" w:rsidRDefault="00B321F5" w14:paraId="01E2CC5D" w14:textId="1C3206D2">
      <w:pPr>
        <w:pStyle w:val="Normalutanindragellerluft"/>
      </w:pPr>
      <w:r w:rsidRPr="00C10161">
        <w:t>Den del av biståndsramen som överstiger det av FN rekommenderade 0,7 % av BNI måste alltid vägas mot de behov som finns under andra utgiftsområden. Under mandat</w:t>
      </w:r>
      <w:r w:rsidR="009A6125">
        <w:softHyphen/>
      </w:r>
      <w:r w:rsidRPr="00C10161">
        <w:t>perioden 2014</w:t>
      </w:r>
      <w:r w:rsidRPr="00C10161" w:rsidR="005C5D66">
        <w:t>–</w:t>
      </w:r>
      <w:r w:rsidRPr="00C10161">
        <w:t>2018 budgeterade Sverigedemokraterna för det största biståndsans</w:t>
      </w:r>
      <w:r w:rsidRPr="00C10161" w:rsidR="005C5D66">
        <w:t>laget av alla riksdagspartier. V</w:t>
      </w:r>
      <w:r w:rsidRPr="00C10161">
        <w:t>i konstaterar dock att Sverige nu är på väg in i en delvis annan situation.</w:t>
      </w:r>
    </w:p>
    <w:p w:rsidRPr="00C10161" w:rsidR="00B321F5" w:rsidP="00C10161" w:rsidRDefault="00B321F5" w14:paraId="01E2CC5E" w14:textId="77777777">
      <w:r w:rsidRPr="00C10161">
        <w:t>Behoven av investeringar inom vården, rättsväsendet, försvaret och äldreomsorgen är idag mycket påtagliga. Samtidigt kan en stor del av kostnaderna inom offentlig sektor hänföras till invandring från länder som traditionellt mottagit bistånd från Sverige. Att mäta biståndsramen som en kvot av BNI är också ett något trubbigt instrument som exempelvis inte tar hänsyn till var Sverige befinner sig i konjunkturcykeln. Under en högkonjunktur kan utgifterna öka dramatiskt samtidigt som vi vet att en lågkonjunktur står för dörren. Mot den bakgrunden föreslår Sverigedemokraterna en lägre biståndsram om 0,75 % av BNI för 2019.</w:t>
      </w:r>
    </w:p>
    <w:p w:rsidRPr="00C10161" w:rsidR="00B321F5" w:rsidP="00C10161" w:rsidRDefault="00B321F5" w14:paraId="01E2CC5F" w14:textId="1D15B887">
      <w:r w:rsidRPr="00C10161">
        <w:t>Den lägre biståndsramen innebär breda besparingar, men även fortsatta satsningar inom biståndets kärnområden som humanitärt stöd, vatten, sanitet och flyktinghjälp. Utanför biståndsverksamheten</w:t>
      </w:r>
      <w:r w:rsidRPr="00C10161" w:rsidR="005C5D66">
        <w:t xml:space="preserve"> föreslår vi besparingar på Sida</w:t>
      </w:r>
      <w:r w:rsidRPr="00C10161">
        <w:t xml:space="preserve">s förvaltningskostnader och flyktingkostnader. Inom biståndsverksamheten föreslår vi besparingar på området demokrati och mänskliga rättigheter, inkl. jämställdhet och förvaltning samt vissa av världsbankens instrument. </w:t>
      </w:r>
    </w:p>
    <w:p w:rsidRPr="00B525D7" w:rsidR="00B321F5" w:rsidP="00B525D7" w:rsidRDefault="00B321F5" w14:paraId="01E2CC60" w14:textId="728AFF5F">
      <w:r w:rsidRPr="00B525D7">
        <w:t>I linje med våra övergripande prioriteringar föreslår vi också satsningar på kärnstödet till de stora multilaterala humanitära organisationerna som Vaccinalliansen GAVI, U</w:t>
      </w:r>
      <w:r w:rsidRPr="00B525D7" w:rsidR="005C5D66">
        <w:t>naids</w:t>
      </w:r>
      <w:r w:rsidRPr="00B525D7">
        <w:t xml:space="preserve"> och Globala fonden mot aids, tuberkulos och malaria, UNHCR och U</w:t>
      </w:r>
      <w:r w:rsidRPr="00B525D7" w:rsidR="005C5D66">
        <w:t>nicef</w:t>
      </w:r>
      <w:r w:rsidRPr="00B525D7">
        <w:t>. Det samlade svenska biståndet enligt vårt förslag ligger något under utfallet</w:t>
      </w:r>
      <w:r w:rsidRPr="00B525D7" w:rsidR="005C5D66">
        <w:t xml:space="preserve"> från 2016. Biståndet genom Sida och Sida</w:t>
      </w:r>
      <w:r w:rsidRPr="00B525D7">
        <w:t>s förvaltningskostnader ligger något under utfallet för 2015.</w:t>
      </w:r>
    </w:p>
    <w:p w:rsidRPr="00B525D7" w:rsidR="006E2296" w:rsidP="00B525D7" w:rsidRDefault="00B525D7" w14:paraId="01E2CC62" w14:textId="5F445228">
      <w:pPr>
        <w:pStyle w:val="Rubrik1"/>
      </w:pPr>
      <w:bookmarkStart w:name="_Toc531250232" w:id="268"/>
      <w:bookmarkStart w:name="_Toc532903254" w:id="269"/>
      <w:r>
        <w:t xml:space="preserve">11 </w:t>
      </w:r>
      <w:r w:rsidRPr="00B525D7" w:rsidR="006E2296">
        <w:t>En inkluderande arbetsmarknad</w:t>
      </w:r>
      <w:bookmarkEnd w:id="268"/>
      <w:bookmarkEnd w:id="269"/>
    </w:p>
    <w:p w:rsidRPr="00B525D7" w:rsidR="00D32B3D" w:rsidP="00B525D7" w:rsidRDefault="007351DA" w14:paraId="01E2CC64" w14:textId="6F94DFB7">
      <w:pPr>
        <w:pStyle w:val="Normalutanindragellerluft"/>
      </w:pPr>
      <w:r w:rsidRPr="00B525D7">
        <w:t>Sverigedemokraternas arbetsmarknadspolitik vilar på en pragmatisk grund och vi låser inte fast oss i traditionella höger</w:t>
      </w:r>
      <w:r w:rsidRPr="00B525D7" w:rsidR="005C5D66">
        <w:t>–</w:t>
      </w:r>
      <w:r w:rsidRPr="00B525D7">
        <w:t xml:space="preserve">vänsterpositioneringar. Dagens arbetsmarknad förändras i snabb takt och från politiskt håll anser vi att man bör lämna tidigare låsningar. Löntagarnas trygghet behöver prioriteras, samtidigt som förutsättningar behövs för ett bra företagsklimat med extra fokus på småföretagarna. Dessa två inriktningar är på intet vis motpoler. </w:t>
      </w:r>
    </w:p>
    <w:p w:rsidRPr="00B525D7" w:rsidR="007351DA" w:rsidP="00B525D7" w:rsidRDefault="007351DA" w14:paraId="01E2CC65" w14:textId="74600B16">
      <w:r w:rsidRPr="00B525D7">
        <w:t>En väl fungerande arbetsmarknadspolitik bör innehålla få men effektiva insatser som syftar till att arbetssökande erhåller reguljära anställningar. Idag ser vi en tudelad arbetsmarknad. Utrikes födda har en alarmerande hög arbetslöshet jämfört med inrikes födda. De kommande åren kommer därav handla om att öka sysselsättningen på ett sätt som präglas av långsiktighet. Det måste bli ett slut med användandet av ko</w:t>
      </w:r>
      <w:r w:rsidRPr="00B525D7" w:rsidR="005C5D66">
        <w:t>rtsiktiga lösningar som varken</w:t>
      </w:r>
      <w:r w:rsidRPr="00B525D7">
        <w:t xml:space="preserve"> gagnar samhälle eller individ.</w:t>
      </w:r>
    </w:p>
    <w:p w:rsidRPr="00B525D7" w:rsidR="006E2296" w:rsidP="00B525D7" w:rsidRDefault="007351DA" w14:paraId="01E2CC66" w14:textId="42759128">
      <w:r w:rsidRPr="00B525D7">
        <w:t>Samtidigt som man ser en tudelning inom gruppen arbetssökande så ser vi att de svenska företagen står inför en annan allvarlig problematik. Drygt sju av tio företag har svårt att hitta rätt medarbetare. Detta visar en undersökning från Svenskt Näringsliv.  Sedan 1999 har Svenskt Näringsliv återkommande kartlagt kompete</w:t>
      </w:r>
      <w:r w:rsidRPr="00B525D7" w:rsidR="005C5D66">
        <w:t xml:space="preserve">nsbehovet hos sina </w:t>
      </w:r>
      <w:r w:rsidRPr="00B525D7">
        <w:t>medlemsföretag. Av de företag som velat anställa personal de senaste sex månaderna uppger drygt sju av tio att de har haft svårt att göra det. Det är en ökning med 16 procentenheter sedan förra mätningen 2016. Och när det gäller misslyckade rekryte</w:t>
      </w:r>
      <w:r w:rsidR="009A6125">
        <w:softHyphen/>
      </w:r>
      <w:r w:rsidRPr="00B525D7">
        <w:t xml:space="preserve">ringsförsök har de ökat från knappt 20 till nära 27 procent. Konsekvenserna av detta är allvarliga. Företagen hindras i sin expansion. Från politiskt håll måste vi verka för starka och internationellt konkurrenskraftiga företag. </w:t>
      </w:r>
    </w:p>
    <w:p w:rsidRPr="00B525D7" w:rsidR="006E2296" w:rsidP="00B525D7" w:rsidRDefault="00B525D7" w14:paraId="01E2CC67" w14:textId="4F3F10C0">
      <w:pPr>
        <w:pStyle w:val="Rubrik2"/>
      </w:pPr>
      <w:bookmarkStart w:name="_Toc531250233" w:id="270"/>
      <w:bookmarkStart w:name="_Toc532903255" w:id="271"/>
      <w:r>
        <w:t xml:space="preserve">11.1 </w:t>
      </w:r>
      <w:r w:rsidRPr="00B525D7" w:rsidR="006E2296">
        <w:t>Avveckla Arbetsförmedlingen i dess nuvarande form</w:t>
      </w:r>
      <w:bookmarkEnd w:id="270"/>
      <w:bookmarkEnd w:id="271"/>
    </w:p>
    <w:p w:rsidRPr="00B525D7" w:rsidR="007351DA" w:rsidP="00B525D7" w:rsidRDefault="007351DA" w14:paraId="01E2CC68" w14:textId="2CB1F233">
      <w:pPr>
        <w:pStyle w:val="Normalutanindragellerluft"/>
      </w:pPr>
      <w:r w:rsidRPr="00B525D7">
        <w:t>Sverigedemokraternas arbetsmarknadspolitik vilar på en pragmatisk grund och vi låser inte fast oss i traditionella höger</w:t>
      </w:r>
      <w:r w:rsidRPr="00B525D7" w:rsidR="005C5D66">
        <w:t>–</w:t>
      </w:r>
      <w:r w:rsidRPr="00B525D7">
        <w:t xml:space="preserve">vänsterpositioneringar. Dagens arbetsmarknad förändras i snabb takt och från politiskt håll anser vi att man bör lämna tidigare låsningar. Löntagarnas trygghet behöver prioriteras, samtidigt som förutsättningar behövs för ett bra företagsklimat med extra fokus på småföretagarna. Dessa två inriktningar är på intet vis motpoler. </w:t>
      </w:r>
    </w:p>
    <w:p w:rsidRPr="00B525D7" w:rsidR="007351DA" w:rsidP="00B525D7" w:rsidRDefault="007351DA" w14:paraId="01E2CC69" w14:textId="53F7670B">
      <w:r w:rsidRPr="00B525D7">
        <w:t>En väl fungerande arbetsmarknadspolitik bör innehålla få men effektiva insatser som syftar till att arbetssökande erhåller reguljära anställningar. Idag ser vi en tudelad arbetsmarknad. Utrikes födda har en alarmerande hög arbetslöshet jämfört med inrikes födda. De kommande åren kommer därav handla om att öka sysselsättningen på ett sätt som präglas av långsiktighet. Det måste bli ett slut med användandet av ko</w:t>
      </w:r>
      <w:r w:rsidRPr="00B525D7" w:rsidR="005C5D66">
        <w:t>rtsiktiga lösningar som varken</w:t>
      </w:r>
      <w:r w:rsidRPr="00B525D7">
        <w:t xml:space="preserve"> gagnar samhälle eller individ.</w:t>
      </w:r>
    </w:p>
    <w:p w:rsidRPr="00B525D7" w:rsidR="006E2296" w:rsidP="00B525D7" w:rsidRDefault="007351DA" w14:paraId="01E2CC6A" w14:textId="3CB62EA5">
      <w:r w:rsidRPr="00B525D7">
        <w:t>Samtidigt som man ser en tudelning inom gruppen arbetssökande så ser vi att de svenska företagen står inför en annan allvarlig problematik. Drygt sju av tio företag har svårt att hitta rätt medarbetare. Detta visar en undersö</w:t>
      </w:r>
      <w:r w:rsidR="009A6125">
        <w:t xml:space="preserve">kning från Svenskt Näringsliv. </w:t>
      </w:r>
      <w:r w:rsidRPr="00B525D7">
        <w:t>Sedan 1999 har Svenskt Näringsliv återkommande kartlagt k</w:t>
      </w:r>
      <w:r w:rsidRPr="00B525D7" w:rsidR="005C5D66">
        <w:t xml:space="preserve">ompetensbehovet hos sina </w:t>
      </w:r>
      <w:r w:rsidRPr="00B525D7">
        <w:t>medlemsföretag. Av de företag som velat anställa personal de senaste sex månaderna uppger drygt sju av tio att de har haft svårt att göra det. Det är en ökning med 16 procentenheter sedan förra mätningen 2016. Och när det gäller misslyckade rekryte</w:t>
      </w:r>
      <w:r w:rsidR="009A6125">
        <w:softHyphen/>
      </w:r>
      <w:r w:rsidRPr="00B525D7">
        <w:t>ringsförsök har de ökat från knappt 20 till nära 27 procent. Konsekvenserna av detta är allvarliga. Företagen hindras i sin expansion. Från politiskt håll måste vi verka för starka och internationellt konkurrenskraftiga företag.</w:t>
      </w:r>
    </w:p>
    <w:p w:rsidRPr="00B525D7" w:rsidR="006E2296" w:rsidP="00B525D7" w:rsidRDefault="00B525D7" w14:paraId="01E2CC6B" w14:textId="6A666C86">
      <w:pPr>
        <w:pStyle w:val="Rubrik2"/>
      </w:pPr>
      <w:bookmarkStart w:name="_Toc531250234" w:id="272"/>
      <w:bookmarkStart w:name="_Toc532903256" w:id="273"/>
      <w:r>
        <w:t xml:space="preserve">11.2 </w:t>
      </w:r>
      <w:r w:rsidRPr="00B525D7" w:rsidR="006E2296">
        <w:t>Lärlingsanställningar</w:t>
      </w:r>
      <w:bookmarkEnd w:id="272"/>
      <w:bookmarkEnd w:id="273"/>
    </w:p>
    <w:p w:rsidRPr="00B525D7" w:rsidR="006E2296" w:rsidP="00B525D7" w:rsidRDefault="006E2296" w14:paraId="01E2CC6C" w14:textId="77777777">
      <w:pPr>
        <w:pStyle w:val="Normalutanindragellerluft"/>
      </w:pPr>
      <w:r w:rsidRPr="00B525D7">
        <w:t>Sverigedemokraterna vill utreda möjligheten att införa en form av lärlingsanställningar. Internationellt finns flera olika varianter av framgångsrika former för detta. Vi vill se över möjligheten att skapa en svensk modell, efter de förutsättningar som finns på den svenska arbetsmarknaden. Detta arbete bör ske tillsammans med arbetsmarknadens parter. Utgångspunkten för oss är att de som deltar i denna utbildningsinsats ska kunna kombinera gymnasiestudier med möjligheten att lära sig ett yrke hos en arbetsgivare. Insatsen ska kunna erhållas efter behov och inte begränsas till någon specifik kategori av arbetssökande. Vår ståndpunkt är att deltagarnas ersättning under tiden i insatsen ska bestå av en procentsats av den av parterna överenskomna ingångslönen. Arbetsgivarna ska erhålla ett handledarstöd under tiden individen deltar i insatsen.</w:t>
      </w:r>
    </w:p>
    <w:p w:rsidRPr="00B525D7" w:rsidR="007F5BFE" w:rsidP="00B525D7" w:rsidRDefault="00B525D7" w14:paraId="01E2CC6D" w14:textId="5FADA701">
      <w:pPr>
        <w:pStyle w:val="Rubrik2"/>
      </w:pPr>
      <w:bookmarkStart w:name="_Toc531250235" w:id="274"/>
      <w:bookmarkStart w:name="_Toc532903257" w:id="275"/>
      <w:r>
        <w:t xml:space="preserve">11.3 </w:t>
      </w:r>
      <w:r w:rsidRPr="00B525D7" w:rsidR="007F5BFE">
        <w:t>Jämställdhet</w:t>
      </w:r>
      <w:bookmarkEnd w:id="274"/>
      <w:bookmarkEnd w:id="275"/>
      <w:r w:rsidRPr="00B525D7" w:rsidR="007F5BFE">
        <w:t xml:space="preserve"> </w:t>
      </w:r>
    </w:p>
    <w:p w:rsidRPr="00B525D7" w:rsidR="007F5BFE" w:rsidP="00B525D7" w:rsidRDefault="00BE7791" w14:paraId="01E2CC6E" w14:textId="66969362">
      <w:pPr>
        <w:pStyle w:val="Normalutanindragellerluft"/>
      </w:pPr>
      <w:r w:rsidRPr="00B525D7">
        <w:t>Anslaget utökas med 50 miljoner kronor för att stärka arbetet för kvinnofrid, och för att därtill förstärka och utvidga jourverksamheter. Våldsutsatta män och personer utsatta för hede</w:t>
      </w:r>
      <w:r w:rsidRPr="00B525D7" w:rsidR="005C5D66">
        <w:t>rsförtryck bör ha någonstans att</w:t>
      </w:r>
      <w:r w:rsidRPr="00B525D7">
        <w:t xml:space="preserve"> vända sig, varför särskilda stödjourer med specialistkompetens anpassade efter deras situation bör utökas i antal. Inom anslaget omfördelas också en del befintliga resurser från så kallad jämställdhetsbudgetering- och integrering till just brottsoffer- och jourverksamhet.</w:t>
      </w:r>
    </w:p>
    <w:p w:rsidRPr="00B525D7" w:rsidR="006E2296" w:rsidP="00B525D7" w:rsidRDefault="00B525D7" w14:paraId="01E2CC6F" w14:textId="602D04F0">
      <w:pPr>
        <w:pStyle w:val="Rubrik2"/>
      </w:pPr>
      <w:bookmarkStart w:name="_Toc531250236" w:id="276"/>
      <w:bookmarkStart w:name="_Toc532903258" w:id="277"/>
      <w:r>
        <w:t xml:space="preserve">11.4 </w:t>
      </w:r>
      <w:r w:rsidRPr="00B525D7" w:rsidR="006E2296">
        <w:t>Lagen om anställningsskydd, utöka undantagen i turordningsreglerna</w:t>
      </w:r>
      <w:bookmarkEnd w:id="276"/>
      <w:bookmarkEnd w:id="277"/>
      <w:r w:rsidRPr="00B525D7" w:rsidR="006E2296">
        <w:t xml:space="preserve"> </w:t>
      </w:r>
    </w:p>
    <w:p w:rsidRPr="00B525D7" w:rsidR="006E2296" w:rsidP="00B525D7" w:rsidRDefault="006E2296" w14:paraId="01E2CC70" w14:textId="5C2FB525">
      <w:pPr>
        <w:pStyle w:val="Normalutanindragellerluft"/>
      </w:pPr>
      <w:r w:rsidRPr="00B525D7">
        <w:t>Sverigedemokraterna vill se ett positivt företagsklimat och vi inriktar oss särskilt på småföretagen som vi anser vara ryggraden i svenskt näringsliv. Det är inom små</w:t>
      </w:r>
      <w:r w:rsidR="00133B4D">
        <w:softHyphen/>
      </w:r>
      <w:r w:rsidRPr="00B525D7">
        <w:t>företagen som de nya jobben skapas men det är också småföretagen som är mest konjunkturkänsliga. Sverigedemokraterna har flera förslag som syftar till att stärka småföretagens konkurrenskraft. Inom ramen för arbetsmarknadspolitiken vill vi utöka undantagen i turordningsreglerna och förespråkar fem undantag istället för dagens två. Detta ska gälla för företag med upp till tio anställda.</w:t>
      </w:r>
    </w:p>
    <w:p w:rsidRPr="00B525D7" w:rsidR="006E2296" w:rsidP="00B525D7" w:rsidRDefault="00B525D7" w14:paraId="01E2CC71" w14:textId="49980425">
      <w:pPr>
        <w:pStyle w:val="Rubrik2"/>
      </w:pPr>
      <w:bookmarkStart w:name="_Toc531250237" w:id="278"/>
      <w:bookmarkStart w:name="_Toc532903259" w:id="279"/>
      <w:r>
        <w:t xml:space="preserve">11.5 </w:t>
      </w:r>
      <w:r w:rsidRPr="00B525D7" w:rsidR="006E2296">
        <w:t>Höj taket för ersättning vid arbetslöshet</w:t>
      </w:r>
      <w:bookmarkEnd w:id="278"/>
      <w:bookmarkEnd w:id="279"/>
    </w:p>
    <w:p w:rsidRPr="00B525D7" w:rsidR="006E2296" w:rsidP="00B525D7" w:rsidRDefault="006E2296" w14:paraId="01E2CC72" w14:textId="31F4C78B">
      <w:pPr>
        <w:pStyle w:val="Normalutanindragellerluft"/>
      </w:pPr>
      <w:r w:rsidRPr="00B525D7">
        <w:t>Sverigedemokraterna anser att ersättningsnivåerna för de första hundra dagarna i arbetslöshet bör höjas från dagens tak på 910 kronor per dag till 1</w:t>
      </w:r>
      <w:r w:rsidRPr="00B525D7" w:rsidR="005C5D66">
        <w:t xml:space="preserve"> </w:t>
      </w:r>
      <w:r w:rsidRPr="00B525D7">
        <w:t>200 kronor per dag. Detta skulle leda till ökad ekonomisk trygghet för den arbetssökande under de första månaderna i arbetslöshet samtidigt som reformen skapar tydliga incitament till jobbsökande då taket i ersättningsnivån därefter sänks till dagens 760 kronor per dag</w:t>
      </w:r>
    </w:p>
    <w:p w:rsidRPr="00B525D7" w:rsidR="006E2296" w:rsidP="00B525D7" w:rsidRDefault="00B525D7" w14:paraId="01E2CC73" w14:textId="60B13786">
      <w:pPr>
        <w:pStyle w:val="Rubrik2"/>
      </w:pPr>
      <w:bookmarkStart w:name="_Toc531250238" w:id="280"/>
      <w:bookmarkStart w:name="_Toc532903260" w:id="281"/>
      <w:r>
        <w:t xml:space="preserve">11.6 </w:t>
      </w:r>
      <w:r w:rsidRPr="00B525D7" w:rsidR="006E2296">
        <w:t>Inrätta en obligatorisk, skattefinansierad och allmän arbetslöshetsförsäkring</w:t>
      </w:r>
      <w:bookmarkEnd w:id="280"/>
      <w:bookmarkEnd w:id="281"/>
    </w:p>
    <w:p w:rsidRPr="00B525D7" w:rsidR="006E2296" w:rsidP="00B525D7" w:rsidRDefault="006E2296" w14:paraId="01E2CC74" w14:textId="54C347EC">
      <w:pPr>
        <w:pStyle w:val="Normalutanindragellerluft"/>
      </w:pPr>
      <w:r w:rsidRPr="00B525D7">
        <w:t>Sverigedemokraterna värnar om löntagarna. Ekonomisk trygghet vid arbetslöshet ska vara lika självklart som ekonomisk trygghet vid sjukdom. För att skapa förutsättningar för detta bör arbetslöshetsförsäkringen bli helt statligt finansierad och rent administra</w:t>
      </w:r>
      <w:r w:rsidR="00133B4D">
        <w:softHyphen/>
      </w:r>
      <w:r w:rsidRPr="00B525D7">
        <w:t xml:space="preserve">tivt övertas av Försäkringskassan. Idag är arbetslöshetsförsäkringen skattefinansierad till cirka 90 procent, den finansieras således inte av medlemsavgifter. Utifrån detta så är det inte mer än rätt att alla löntagare ges möjlighet att ta del av denna trygghet vid arbetslöshet. Kraven för att få ersättning ska kvarstå i nuvarande form men kravet på medlemskap i a-kassa ska avvecklas. Denna reform tillsammans med det höjda taket för ersättning kommer medföra ökade kostnader för de offentliga finanserna men det kommer också öka tryggheten för löntagarna vilket ligger helt i linje med vår politiska vision om ett tryggt och sammanhållet Sverige. </w:t>
      </w:r>
    </w:p>
    <w:p w:rsidRPr="00B525D7" w:rsidR="006E2296" w:rsidP="00B525D7" w:rsidRDefault="00B525D7" w14:paraId="01E2CC75" w14:textId="332B11A7">
      <w:pPr>
        <w:pStyle w:val="Rubrik2"/>
      </w:pPr>
      <w:bookmarkStart w:name="_Toc531250239" w:id="282"/>
      <w:bookmarkStart w:name="_Toc532903261" w:id="283"/>
      <w:r>
        <w:t xml:space="preserve">11.7 </w:t>
      </w:r>
      <w:r w:rsidRPr="00B525D7" w:rsidR="006E2296">
        <w:t>Personer med funktionsförmåga som medför nedsatt arbetsförmåga</w:t>
      </w:r>
      <w:bookmarkEnd w:id="282"/>
      <w:bookmarkEnd w:id="283"/>
    </w:p>
    <w:p w:rsidRPr="00B525D7" w:rsidR="006E2296" w:rsidP="00B525D7" w:rsidRDefault="006E2296" w14:paraId="01E2CC76" w14:textId="7E390D2A">
      <w:pPr>
        <w:pStyle w:val="Normalutanindragellerluft"/>
      </w:pPr>
      <w:r w:rsidRPr="00B525D7">
        <w:t>Delaktighet handlar om möjligheten för alla, oavsett funktionsförmåga, att vara delaktiga i samhällets alla områden, till exempel arbetsmarknaden, i skolan och offentliga miljöer. Sverigedemokraterna anser att det är vi</w:t>
      </w:r>
      <w:r w:rsidRPr="00B525D7" w:rsidR="005C5D66">
        <w:t>ktigt att alla ska kunna delta</w:t>
      </w:r>
      <w:r w:rsidRPr="00B525D7">
        <w:t xml:space="preserve"> på arbetsmarknaden utifrån sin funktionsförmåga. Lönebidrag och andra åtgärder, insatser och program som finns att tillgå för att detta ska vara möjligt ska således kvarstå och i vissa delar utökas. </w:t>
      </w:r>
    </w:p>
    <w:p w:rsidRPr="00B525D7" w:rsidR="006E2296" w:rsidP="00B525D7" w:rsidRDefault="00B525D7" w14:paraId="01E2CC77" w14:textId="4263A9A9">
      <w:pPr>
        <w:pStyle w:val="Rubrik2"/>
      </w:pPr>
      <w:bookmarkStart w:name="_Toc506207480" w:id="284"/>
      <w:bookmarkStart w:name="_Toc531250240" w:id="285"/>
      <w:bookmarkStart w:name="_Toc532903262" w:id="286"/>
      <w:r>
        <w:t xml:space="preserve">11.8 </w:t>
      </w:r>
      <w:r w:rsidRPr="00B525D7" w:rsidR="006E2296">
        <w:t>Yrkeshögskolan och matchningen på arbetsmarknaden</w:t>
      </w:r>
      <w:bookmarkEnd w:id="284"/>
      <w:bookmarkEnd w:id="285"/>
      <w:bookmarkEnd w:id="286"/>
    </w:p>
    <w:p w:rsidRPr="00B525D7" w:rsidR="006E2296" w:rsidP="00B525D7" w:rsidRDefault="006E2296" w14:paraId="01E2CC78" w14:textId="77777777">
      <w:pPr>
        <w:pStyle w:val="Normalutanindragellerluft"/>
      </w:pPr>
      <w:r w:rsidRPr="00B525D7">
        <w:t>Det råder en allvarlig brist på arbetskraft inom praktiska yrkessektorer. Alltför många utbildar sig på teoretiska linjer, ibland med klent resultat, samtidigt som alltför få går praktiska yrkesutbildningar. Därför behöver strömmen av studenter som lämnar gymnasiet och grundskolan styras om så att fler går en praktisk yrkesutbildning.</w:t>
      </w:r>
    </w:p>
    <w:p w:rsidRPr="00B525D7" w:rsidR="006E2296" w:rsidP="00B525D7" w:rsidRDefault="00B525D7" w14:paraId="01E2CC79" w14:textId="1F205447">
      <w:pPr>
        <w:pStyle w:val="Rubrik2"/>
      </w:pPr>
      <w:bookmarkStart w:name="_Toc531250241" w:id="287"/>
      <w:bookmarkStart w:name="_Toc532903263" w:id="288"/>
      <w:r>
        <w:t xml:space="preserve">11.9 </w:t>
      </w:r>
      <w:r w:rsidRPr="00B525D7" w:rsidR="006E2296">
        <w:t>Stimulera privata investeringar i småföretag</w:t>
      </w:r>
      <w:bookmarkEnd w:id="287"/>
      <w:bookmarkEnd w:id="288"/>
    </w:p>
    <w:p w:rsidRPr="00B525D7" w:rsidR="006E2296" w:rsidP="00B525D7" w:rsidRDefault="006E2296" w14:paraId="01E2CC7A" w14:textId="77777777">
      <w:pPr>
        <w:pStyle w:val="Normalutanindragellerluft"/>
      </w:pPr>
      <w:r w:rsidRPr="00B525D7">
        <w:t>Sverigedemokraternas politik gynnar både stora och små företag, men eftersom mycket tyder på att många arbeten kan skapas i mindre företag, krävs nytänkande vad gäller ägande. Ägande av företag ska inte vara förbehållet en elit, dessutom är privata tillgångar ett viktigt instrument för ekonomisk utveckling. En betydande del av svenskarnas förmögenhet är uppbunden i offentliga och privata fonder inom främst pensionssystemen. För företagandet i Sverige utgör detta ett hinder då det finns ett samband mellan den privata förmögenhetsbildningen och volymen av egenföretagande. Studier har visat på att  nästan 70 procent av finansieringen vid företagsstarter och expansion av nya företag utgörs av eget kapital.</w:t>
      </w:r>
    </w:p>
    <w:p w:rsidRPr="00B525D7" w:rsidR="006E2296" w:rsidP="00B525D7" w:rsidRDefault="006E2296" w14:paraId="01E2CC7B" w14:textId="77777777">
      <w:r w:rsidRPr="00B525D7">
        <w:t>Sverigedemokraterna vill därför genom informationsåtgärder och ekonomiska incitament stimulera till ökat ägande av svenska företag samt ökade investeringar i nystarta</w:t>
      </w:r>
      <w:r w:rsidRPr="00B525D7" w:rsidR="000A0712">
        <w:t>de och befintliga mindre bolag.</w:t>
      </w:r>
    </w:p>
    <w:p w:rsidRPr="00B525D7" w:rsidR="006E2296" w:rsidP="00B525D7" w:rsidRDefault="00B525D7" w14:paraId="01E2CC7C" w14:textId="3659248F">
      <w:pPr>
        <w:pStyle w:val="Rubrik2"/>
      </w:pPr>
      <w:bookmarkStart w:name="_Toc531250242" w:id="289"/>
      <w:bookmarkStart w:name="_Toc532903264" w:id="290"/>
      <w:r>
        <w:t xml:space="preserve">11.10 </w:t>
      </w:r>
      <w:r w:rsidRPr="00B525D7" w:rsidR="006E2296">
        <w:t>Sänkta inkomstskatter</w:t>
      </w:r>
      <w:bookmarkEnd w:id="289"/>
      <w:bookmarkEnd w:id="290"/>
    </w:p>
    <w:p w:rsidRPr="00B525D7" w:rsidR="006E2296" w:rsidP="00B525D7" w:rsidRDefault="006E2296" w14:paraId="01E2CC7D" w14:textId="7BF1D2EE">
      <w:pPr>
        <w:pStyle w:val="Normalutanindragellerluft"/>
      </w:pPr>
      <w:r w:rsidRPr="00B525D7">
        <w:t>Sverigedemokraterna budgeterar för substantiella skattelättnader på inkomst av tjänst liksom på inkomst av tidigare tjänst, det vill säga pension. I grunden avskaffas därmed själva begreppet inkomst av pension och menar att skattesatsen ska vara densamma vare sig arbetet utförs idag eller för många år sedan genom att utforma ett jobbskatteavdrag för både inkomst av tjänst och pension. Sverige har idag ett förhållandevis högt skatte</w:t>
      </w:r>
      <w:r w:rsidR="00133B4D">
        <w:softHyphen/>
      </w:r>
      <w:r w:rsidRPr="00B525D7">
        <w:t>tryck i ett internationellt perspektiv. Kännetecknande är också att dessa skatter tas ut redan från tämligen låga inkomstnivåer.</w:t>
      </w:r>
    </w:p>
    <w:p w:rsidRPr="00B525D7" w:rsidR="006E2296" w:rsidP="00B525D7" w:rsidRDefault="006E2296" w14:paraId="01E2CC7F" w14:textId="58089345">
      <w:r w:rsidRPr="00B525D7">
        <w:t>Sverigedemokraterna satsar 25 miljarder kronor årligen på att dels öka jobbskatte</w:t>
      </w:r>
      <w:r w:rsidR="00133B4D">
        <w:softHyphen/>
      </w:r>
      <w:r w:rsidRPr="00B525D7">
        <w:t>avdraget, dels inkludera samtliga beskattningsbara pensionsinkomster i det. Det innebär samtidigt att det förhöjda grundavdraget för äldre slopas, eftersom det är mindre omfattande än jobbskatteavdraget.</w:t>
      </w:r>
    </w:p>
    <w:p w:rsidRPr="00B525D7" w:rsidR="006E2296" w:rsidP="00B525D7" w:rsidRDefault="006E2296" w14:paraId="01E2CC81" w14:textId="77777777">
      <w:r w:rsidRPr="00B525D7">
        <w:t>Fördelningsmässigt faller en sådan reform ut enligt följande, baserat på såväl inkomst- som åldersgrupper.</w:t>
      </w:r>
    </w:p>
    <w:p w:rsidRPr="00B525D7" w:rsidR="006E2296" w:rsidP="00B525D7" w:rsidRDefault="001318A4" w14:paraId="01E2CC83" w14:textId="77777777">
      <w:pPr>
        <w:pStyle w:val="Tabellrubrik"/>
        <w:spacing w:before="240"/>
      </w:pPr>
      <w:r w:rsidRPr="00B525D7">
        <w:t>Tabell 6</w:t>
      </w:r>
      <w:r w:rsidRPr="00B525D7" w:rsidR="006E2296">
        <w:t xml:space="preserve"> Fördelningseffek</w:t>
      </w:r>
      <w:r w:rsidRPr="00B525D7" w:rsidR="005812BF">
        <w:t>ter per inkomstdecil</w:t>
      </w:r>
      <w:r w:rsidRPr="00B525D7" w:rsidR="006E2296">
        <w:t>, förändring i ekonomisk standard, 2019</w:t>
      </w:r>
    </w:p>
    <w:p w:rsidRPr="004E07A6" w:rsidR="006E2296" w:rsidP="006E2296" w:rsidRDefault="006E2296" w14:paraId="01E2CC84" w14:textId="77777777">
      <w:pPr>
        <w:widowControl w:val="0"/>
        <w:tabs>
          <w:tab w:val="clear" w:pos="567"/>
          <w:tab w:val="clear" w:pos="851"/>
          <w:tab w:val="clear" w:pos="1134"/>
          <w:tab w:val="clear" w:pos="1701"/>
          <w:tab w:val="clear" w:pos="2268"/>
          <w:tab w:val="clear" w:pos="4536"/>
          <w:tab w:val="clear" w:pos="9072"/>
        </w:tabs>
        <w:adjustRightInd w:val="0"/>
        <w:spacing w:before="120" w:after="60" w:line="276" w:lineRule="auto"/>
        <w:ind w:firstLine="0"/>
        <w:contextualSpacing/>
        <w:jc w:val="both"/>
        <w:textAlignment w:val="baseline"/>
        <w:rPr>
          <w:rFonts w:ascii="Times New Roman" w:hAnsi="Times New Roman" w:eastAsia="Times New Roman" w:cs="Times New Roman"/>
          <w:b/>
          <w:i/>
          <w:iCs/>
          <w:kern w:val="0"/>
          <w:lang w:eastAsia="sv-SE"/>
          <w14:numSpacing w14:val="default"/>
        </w:rPr>
      </w:pPr>
      <w:r w:rsidRPr="004E07A6">
        <w:rPr>
          <w:rFonts w:ascii="Times New Roman" w:hAnsi="Times New Roman" w:eastAsia="Times New Roman" w:cs="Times New Roman"/>
          <w:b/>
          <w:i/>
          <w:iCs/>
          <w:noProof/>
          <w:kern w:val="0"/>
          <w:sz w:val="20"/>
          <w:szCs w:val="18"/>
          <w:lang w:eastAsia="sv-SE"/>
          <w14:numSpacing w14:val="default"/>
        </w:rPr>
        <w:drawing>
          <wp:inline distT="0" distB="0" distL="0" distR="0" wp14:anchorId="01E2DB71" wp14:editId="01E2DB72">
            <wp:extent cx="2655570" cy="2015585"/>
            <wp:effectExtent l="0" t="0" r="0" b="3810"/>
            <wp:docPr id="4" name="Bildobjekt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2015585"/>
                    </a:xfrm>
                    <a:prstGeom prst="rect">
                      <a:avLst/>
                    </a:prstGeom>
                    <a:noFill/>
                    <a:ln>
                      <a:noFill/>
                    </a:ln>
                  </pic:spPr>
                </pic:pic>
              </a:graphicData>
            </a:graphic>
          </wp:inline>
        </w:drawing>
      </w:r>
    </w:p>
    <w:p w:rsidRPr="00B525D7" w:rsidR="006E2296" w:rsidP="00DC0BD0" w:rsidRDefault="00A95113" w14:paraId="01E2CC85" w14:textId="7324FBDF">
      <w:pPr>
        <w:pStyle w:val="Normalutanindragellerluft"/>
        <w:spacing w:before="0"/>
        <w:rPr>
          <w:sz w:val="20"/>
          <w:szCs w:val="20"/>
        </w:rPr>
      </w:pPr>
      <w:r w:rsidRPr="00B525D7">
        <w:rPr>
          <w:sz w:val="20"/>
          <w:szCs w:val="20"/>
        </w:rPr>
        <w:t>Källa: RUT</w:t>
      </w:r>
      <w:r w:rsidRPr="00B525D7" w:rsidR="006E2296">
        <w:rPr>
          <w:sz w:val="20"/>
          <w:szCs w:val="20"/>
        </w:rPr>
        <w:t xml:space="preserve"> 2018:1087</w:t>
      </w:r>
      <w:r w:rsidRPr="00B525D7" w:rsidR="005C5D66">
        <w:rPr>
          <w:sz w:val="20"/>
          <w:szCs w:val="20"/>
        </w:rPr>
        <w:t>.</w:t>
      </w:r>
    </w:p>
    <w:p w:rsidRPr="00DC0BD0" w:rsidR="006E2296" w:rsidP="00DC0BD0" w:rsidRDefault="006E2296" w14:paraId="01E2CC87" w14:textId="77777777">
      <w:pPr>
        <w:pStyle w:val="Normalutanindragellerluft"/>
        <w:spacing w:before="150"/>
      </w:pPr>
      <w:r w:rsidRPr="00DC0BD0">
        <w:t xml:space="preserve">Som framgår av tabell </w:t>
      </w:r>
      <w:r w:rsidRPr="00DC0BD0" w:rsidR="001318A4">
        <w:t>6</w:t>
      </w:r>
      <w:r w:rsidRPr="00DC0BD0">
        <w:t xml:space="preserve"> riktas fokus mot låg- och medelinkomsttagare. Detta bedöms öka drivkraften att arbeta som mest eftersom det blir mer lönande att ta exempelvis ett lägre betalt arbete eller ett deltidsarbete, vilket vi vet empiriskt ofta leder till ett riktigt heltidsarbete.</w:t>
      </w:r>
    </w:p>
    <w:p w:rsidRPr="004E07A6" w:rsidR="006E2296" w:rsidP="006E2296" w:rsidRDefault="006E2296" w14:paraId="01E2CC88" w14:textId="77777777">
      <w:pPr>
        <w:widowControl w:val="0"/>
        <w:tabs>
          <w:tab w:val="clear" w:pos="567"/>
          <w:tab w:val="clear" w:pos="851"/>
          <w:tab w:val="clear" w:pos="1134"/>
          <w:tab w:val="clear" w:pos="1701"/>
          <w:tab w:val="clear" w:pos="2268"/>
          <w:tab w:val="clear" w:pos="4536"/>
          <w:tab w:val="clear" w:pos="9072"/>
        </w:tabs>
        <w:adjustRightInd w:val="0"/>
        <w:spacing w:before="120" w:after="60" w:line="276" w:lineRule="auto"/>
        <w:ind w:firstLine="0"/>
        <w:contextualSpacing/>
        <w:jc w:val="both"/>
        <w:textAlignment w:val="baseline"/>
        <w:rPr>
          <w:rFonts w:ascii="Times New Roman" w:hAnsi="Times New Roman" w:eastAsia="Times New Roman" w:cs="Times New Roman"/>
          <w:b/>
          <w:i/>
          <w:iCs/>
          <w:kern w:val="0"/>
          <w:lang w:eastAsia="sv-SE"/>
          <w14:numSpacing w14:val="default"/>
        </w:rPr>
      </w:pPr>
    </w:p>
    <w:p w:rsidR="00DC0BD0" w:rsidRDefault="00DC0BD0" w14:paraId="1E477678" w14:textId="196D3C35">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kern w:val="0"/>
          <w:sz w:val="20"/>
          <w:szCs w:val="36"/>
          <w:lang w:eastAsia="sv-SE"/>
          <w14:numSpacing w14:val="default"/>
        </w:rPr>
      </w:pPr>
    </w:p>
    <w:p w:rsidRPr="004E07A6" w:rsidR="006E2296" w:rsidP="007C0E90" w:rsidRDefault="006E2296" w14:paraId="01E2CC89" w14:textId="2A767A88">
      <w:pPr>
        <w:pStyle w:val="FigurRubrik"/>
        <w:keepNext/>
        <w:widowControl/>
      </w:pPr>
      <w:r w:rsidRPr="004E07A6">
        <w:t xml:space="preserve">Tabell </w:t>
      </w:r>
      <w:r w:rsidRPr="004E07A6" w:rsidR="001318A4">
        <w:t>7</w:t>
      </w:r>
      <w:r w:rsidRPr="004E07A6">
        <w:t xml:space="preserve"> Fördelningseffekter per åldersgrupp, förändring i ekonomisk standard, 2019</w:t>
      </w:r>
    </w:p>
    <w:p w:rsidRPr="004E07A6" w:rsidR="006E2296" w:rsidP="006E2296" w:rsidRDefault="006E2296" w14:paraId="01E2CC8A" w14:textId="77777777">
      <w:pPr>
        <w:widowControl w:val="0"/>
        <w:tabs>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lang w:eastAsia="sv-SE"/>
          <w14:numSpacing w14:val="default"/>
        </w:rPr>
      </w:pPr>
      <w:r w:rsidRPr="004E07A6">
        <w:rPr>
          <w:rFonts w:ascii="Times New Roman" w:hAnsi="Times New Roman" w:eastAsia="Times New Roman" w:cs="Times New Roman"/>
          <w:noProof/>
          <w:kern w:val="0"/>
          <w:sz w:val="20"/>
          <w:szCs w:val="36"/>
          <w:lang w:eastAsia="sv-SE"/>
          <w14:numSpacing w14:val="default"/>
        </w:rPr>
        <w:drawing>
          <wp:inline distT="0" distB="0" distL="0" distR="0" wp14:anchorId="01E2DB73" wp14:editId="01E2DB74">
            <wp:extent cx="2790702" cy="1811277"/>
            <wp:effectExtent l="0" t="0" r="0" b="0"/>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695" cy="1824253"/>
                    </a:xfrm>
                    <a:prstGeom prst="rect">
                      <a:avLst/>
                    </a:prstGeom>
                    <a:noFill/>
                    <a:ln>
                      <a:noFill/>
                    </a:ln>
                  </pic:spPr>
                </pic:pic>
              </a:graphicData>
            </a:graphic>
          </wp:inline>
        </w:drawing>
      </w:r>
    </w:p>
    <w:p w:rsidRPr="00DC0BD0" w:rsidR="006E2296" w:rsidP="0072320E" w:rsidRDefault="006E2296" w14:paraId="01E2CC8B" w14:textId="07B5AC1D">
      <w:pPr>
        <w:pStyle w:val="Normalutanindragellerluft"/>
        <w:spacing w:before="0"/>
        <w:rPr>
          <w:sz w:val="20"/>
          <w:szCs w:val="20"/>
        </w:rPr>
      </w:pPr>
      <w:r w:rsidRPr="00DC0BD0">
        <w:rPr>
          <w:sz w:val="20"/>
          <w:szCs w:val="20"/>
        </w:rPr>
        <w:t>RUT: 2018:1087</w:t>
      </w:r>
      <w:r w:rsidRPr="00DC0BD0" w:rsidR="005C5D66">
        <w:rPr>
          <w:sz w:val="20"/>
          <w:szCs w:val="20"/>
        </w:rPr>
        <w:t>.</w:t>
      </w:r>
    </w:p>
    <w:p w:rsidRPr="00DC0BD0" w:rsidR="00C92714" w:rsidP="0072320E" w:rsidRDefault="006E2296" w14:paraId="01E2CC8D" w14:textId="77777777">
      <w:pPr>
        <w:pStyle w:val="Normalutanindragellerluft"/>
        <w:spacing w:before="150"/>
      </w:pPr>
      <w:r w:rsidRPr="00DC0BD0">
        <w:t xml:space="preserve">Som framgår av tabell </w:t>
      </w:r>
      <w:r w:rsidRPr="00DC0BD0" w:rsidR="001318A4">
        <w:t>7</w:t>
      </w:r>
      <w:r w:rsidRPr="00DC0BD0">
        <w:t xml:space="preserve"> så medför det förändrade jobbskatteavdraget till de största inkomstförändringarna för individer äldre än 75 år. Därutöver sker en inkomstökning som är relativt större desto högre upp i åldern som individen kom</w:t>
      </w:r>
      <w:r w:rsidRPr="00DC0BD0" w:rsidR="00C92714">
        <w:t>mer.</w:t>
      </w:r>
    </w:p>
    <w:p w:rsidRPr="0072320E" w:rsidR="006E2296" w:rsidP="0072320E" w:rsidRDefault="0072320E" w14:paraId="01E2CC8F" w14:textId="001B8C40">
      <w:pPr>
        <w:pStyle w:val="Rubrik1"/>
      </w:pPr>
      <w:bookmarkStart w:name="_Toc531250243" w:id="291"/>
      <w:bookmarkStart w:name="_Toc532903265" w:id="292"/>
      <w:r>
        <w:t xml:space="preserve">12 </w:t>
      </w:r>
      <w:r w:rsidRPr="0072320E" w:rsidR="006E2296">
        <w:t>Kultur och sammanhållning</w:t>
      </w:r>
      <w:bookmarkEnd w:id="291"/>
      <w:bookmarkEnd w:id="292"/>
    </w:p>
    <w:p w:rsidRPr="0072320E" w:rsidR="006E2296" w:rsidP="0072320E" w:rsidRDefault="006E2296" w14:paraId="01E2CC90" w14:textId="51259597">
      <w:pPr>
        <w:pStyle w:val="Normalutanindragellerluft"/>
      </w:pPr>
      <w:r w:rsidRPr="0072320E">
        <w:t>För Sverigedemokraterna har kulturen en central plats i livet, politiken och samhälls</w:t>
      </w:r>
      <w:r w:rsidR="00133B4D">
        <w:softHyphen/>
      </w:r>
      <w:r w:rsidRPr="0072320E">
        <w:t>bygget. Kulturen ska vara livskraftig och tillgänglig. Ledord i vår politik på området är sammanhållning, tillgänglighet och folkhälsa. Sverigedemokraterna eftersträvar särskilt att göra kulturen lätt att nå för barn, gamla och funktionsnedsatta. För oss är det också självklart att Sverige är unikt och att den svenska kulturen därmed också är unik och värd att värna, vårda och visa. Den gemensamma svenska kulturen är betydligt äldre och djupare rotad än dagens mångkultur och vi vill särskilt belysa dess betydelse för det fredliga, demokratiska och solidariska välfärdssamhälle som formats i Sverige och kännetecknat vårt land. Att stärka den nationella identiteten och kulturarvets ställning är således en förutsättning för alla som vill befrämja en positiv samhällsutveckling och nationell sammanhållning. Svensk kultur ska erkännas och kultur- och kunskapsinstitu</w:t>
      </w:r>
      <w:r w:rsidR="00133B4D">
        <w:softHyphen/>
      </w:r>
      <w:r w:rsidRPr="0072320E">
        <w:t>tioner med bildningsuppdrag tillåtas få var</w:t>
      </w:r>
      <w:r w:rsidRPr="0072320E" w:rsidR="00D32B3D">
        <w:t xml:space="preserve">a just bildningsinstitutioner. </w:t>
      </w:r>
    </w:p>
    <w:p w:rsidRPr="0072320E" w:rsidR="006E2296" w:rsidP="0072320E" w:rsidRDefault="0072320E" w14:paraId="01E2CC91" w14:textId="64CCC621">
      <w:pPr>
        <w:pStyle w:val="Rubrik2"/>
      </w:pPr>
      <w:bookmarkStart w:name="_Toc531250244" w:id="293"/>
      <w:bookmarkStart w:name="_Toc532903266" w:id="294"/>
      <w:r>
        <w:t xml:space="preserve">12.1 </w:t>
      </w:r>
      <w:r w:rsidRPr="0072320E" w:rsidR="006E2296">
        <w:t>Kultur, medier, trossamfund och fritid</w:t>
      </w:r>
      <w:bookmarkEnd w:id="293"/>
      <w:bookmarkEnd w:id="294"/>
    </w:p>
    <w:p w:rsidRPr="0072320E" w:rsidR="006E2296" w:rsidP="0072320E" w:rsidRDefault="006E2296" w14:paraId="01E2CC92" w14:textId="3CFA2149">
      <w:pPr>
        <w:pStyle w:val="Normalutanindragellerluft"/>
      </w:pPr>
      <w:r w:rsidRPr="0072320E">
        <w:t>Sverigedemokraterna satsar i denna budget på ett fortsatt brett kulturfokus. Kultur och folkhälsa genom friluftsliv, idrott och kultur i vård och omsorg samt, tillgänglighet till och vård av kulturarvets former och kulturmiljöer samt kulturell hänsyn i samhälls</w:t>
      </w:r>
      <w:r w:rsidR="00133B4D">
        <w:softHyphen/>
      </w:r>
      <w:r w:rsidRPr="0072320E">
        <w:t>planering och kultur från vaggan till graven. Även den samiska kulturen uppmärk</w:t>
      </w:r>
      <w:r w:rsidR="00133B4D">
        <w:softHyphen/>
      </w:r>
      <w:r w:rsidRPr="0072320E">
        <w:t>sammas i och med långsiktiga satsningar. Samtidigt vill vi särskilt uppmärksamma de reformer som syftar till att stärka det kulturella kittet i samhället och kulturens samman</w:t>
      </w:r>
      <w:r w:rsidR="00133B4D">
        <w:softHyphen/>
      </w:r>
      <w:r w:rsidRPr="0072320E">
        <w:t xml:space="preserve">fogande roll. Satsningar görs på insatser som är ägnade åt att bevara och levandegöra det svenska kultur- och naturarvet. Vidare är det viktigt att kulturen kommer nära medborgarna och därför stöds ansatser, som syftar till att fördela kulturen något mindre centraliserat och något mer regionalt och lokalt. I detta ligger även satsningar på barn, unga och funktionsnedsatta. Sverigedemokraterna anslår extra medel till friluftslivet och tillskjuter även medel till idrott för äldre. Anslagen till idrotten ska även inrymma pris- och löneomräkning, samt insatser för parasporten. Sverigedemokraterna satsar också på att öppna och tillgängliggöra museer för fler. Av principiella skäl och i tider av stora behov inom välfärden sänker vi däremot anslag som inriktar sig på mångkultur och snäva och polariserande integrationsåtgärder. </w:t>
      </w:r>
    </w:p>
    <w:p w:rsidRPr="0072320E" w:rsidR="006E2296" w:rsidP="0072320E" w:rsidRDefault="006E2296" w14:paraId="01E2CC94" w14:textId="77777777">
      <w:r w:rsidRPr="0072320E">
        <w:t xml:space="preserve">Dessutom minskas anslagen till organisationer som baseras på kön och etnicitet. Det borde vara självklart att föreningar som uppbär någon form av offentligt stöd också måsta öppna för allmänheten. Vi justerar anslag inom detta område till följd av skarpare reglering och kontroll av att de verksamheter som uppbär statsbidrag delar det svenska samhällets grundläggande demokratiska värderingar. Det är uppenbart och glädjande att regeringen väljer att ta intryck och följa flera Sverigedemokratiska budgetsatsningar sedan tidigare. Avseende till exempel kulturmiljövård och samiska frågor, även om det inte är tillräckligt. Samtidigt är det tydligt att regeringen i sin iver att skryta med historiska satsningar tillför omfattande och omotiverade anslagsökningar inom spridda anslagsområden avseende subventioner till samtidskonsten och vänsterorienterade synsätt och integrationsåtgärder inom folkbildning. Sverigedemokraterna strävar efter en sammanhållning för nationen som helhet och motsätter oss öronmärkta och riktade medel för ett postnationellt och vänsterorienterat synsätt på integration. </w:t>
      </w:r>
    </w:p>
    <w:p w:rsidRPr="0072320E" w:rsidR="006E2296" w:rsidP="0072320E" w:rsidRDefault="0072320E" w14:paraId="01E2CC95" w14:textId="3BF08F57">
      <w:pPr>
        <w:pStyle w:val="Rubrik2"/>
      </w:pPr>
      <w:bookmarkStart w:name="_Toc531250245" w:id="295"/>
      <w:bookmarkStart w:name="_Toc532903267" w:id="296"/>
      <w:r>
        <w:t xml:space="preserve">12.2 </w:t>
      </w:r>
      <w:r w:rsidRPr="0072320E" w:rsidR="00C92714">
        <w:t>Hela Sverige – k</w:t>
      </w:r>
      <w:r w:rsidRPr="0072320E" w:rsidR="006E2296">
        <w:t>ultur räknas</w:t>
      </w:r>
      <w:bookmarkEnd w:id="295"/>
      <w:bookmarkEnd w:id="296"/>
      <w:r w:rsidRPr="0072320E" w:rsidR="006E2296">
        <w:t xml:space="preserve"> </w:t>
      </w:r>
    </w:p>
    <w:p w:rsidRPr="0072320E" w:rsidR="006E2296" w:rsidP="0072320E" w:rsidRDefault="006E2296" w14:paraId="01E2CC96" w14:textId="0B887B63">
      <w:pPr>
        <w:pStyle w:val="Normalutanindragellerluft"/>
      </w:pPr>
      <w:r w:rsidRPr="0072320E">
        <w:t>Sverigedemokraterna är ett socialkonservativt parti med nationalistisk grundsyn. På detta fundament vilar också partiets syn på kultur och kulturpolitik. För oss spelar kulturen en central roll för sammanhållning och hållbar utveckling för nationen. Kulturen är en byggsten och en bärande balk för hur stabilt tillit och välfärd kan upprätthållas mellan människor och till myndigheter och institutioner. Kulturen binder samman det svenska samhället och väver in invandrare i vår kollektiva gemenskap och det kollektiva minnet. Kultur är odling, som får oss att växa som människor och som behöver gro i storstad och landsbygd för att bilda gemensamma referenspunkter och låta hela Sverige leva – stad och land, hand i hand. Kultur är trygghet och tradition, levande odling och ambition, sociala koder som förenar och särskiljer, seder och bruk som tecknar en bild av vilka vi är. Landskap, artefakter och miljöer som gemensamt bildar det kollektiva minnet av vårt förflutna. Sammantaget förmedlar alltsammans bilden av Sverige och svenskheten – från äldre generationer till nu levande i förvaltand</w:t>
      </w:r>
      <w:r w:rsidR="00B12C79">
        <w:t xml:space="preserve">e för morgondagens medborgare. </w:t>
      </w:r>
      <w:r w:rsidRPr="0072320E">
        <w:t>Sverigedemokraterna driver flera reformer för nystart för Sverige och däribland insatser för att knyta ihop stad och land, unga och gamla och inte minst invandrare och majoritetssamhället. Begreppen medborgare och medborgarskap är centrala. Vi har sedan länge talat om vikten av att uppvärdera medborgarskapet och kräva mer av den som vill uppgå i den svenska nationen. Medborgarskapet har i vårt land alltmer kommit att urvattnas och handla mer om ett dokument och en uppsättning rättigheter än ett erkännande baserat på strävan att bli svensk och att man gjort sin plikt för att därefter kräva sin rätt. Genom att kräva mer för att dela ut det, blir belöningen och känslan för medborgarskapet desto större när den nya medborgaren väl får det i sin hand. Formerna för utbyggda medborgarskapsprov gällande språkkrav, test i samhälls</w:t>
      </w:r>
      <w:r w:rsidR="00133B4D">
        <w:softHyphen/>
      </w:r>
      <w:r w:rsidRPr="0072320E">
        <w:t>orientering och kulturell förståelse är något som snarast bör utredas och implementeras. Sammanhållning är nämligen mer än en mottagningsceremoni och sysselsättning. Medborgarskapet i Sverige är inte heller en självklar rättighet, utan ett privilegium, en handling som erkänner längtan och prestation, kräver plikt, men också ger rättigheter och möjligheter. Medborgarskapet är öppet för den som söker och uppnår det, oavsett bakgrund, men förbehållet den som först har uppfyllt krav och förpliktelser, alltså ett erkännande om att man blivit en del av den svenska nationen, kulturellt och territoriell och ett kvitto på att man tagit seden dit man kommit och knutit sin lojalitet till landet. Sverigedemokraternas mål är att hela Sverige behöver samlas, medborgarskapet uppvärderas och medborgarandan stärkas. I d</w:t>
      </w:r>
      <w:r w:rsidRPr="0072320E" w:rsidR="00C92714">
        <w:t>et arbetet är kultur en nyckel.</w:t>
      </w:r>
    </w:p>
    <w:p w:rsidRPr="0048425B" w:rsidR="006E2296" w:rsidP="0048425B" w:rsidRDefault="0048425B" w14:paraId="01E2CC97" w14:textId="4779992B">
      <w:pPr>
        <w:pStyle w:val="Rubrik2"/>
      </w:pPr>
      <w:bookmarkStart w:name="_Toc531250246" w:id="297"/>
      <w:bookmarkStart w:name="_Toc532903268" w:id="298"/>
      <w:r>
        <w:t xml:space="preserve">12.3 </w:t>
      </w:r>
      <w:r w:rsidRPr="0048425B" w:rsidR="006E2296">
        <w:t>Kyrkoantikvarisk ersättning – ett löfte från stat till kyrka</w:t>
      </w:r>
      <w:bookmarkEnd w:id="297"/>
      <w:bookmarkEnd w:id="298"/>
    </w:p>
    <w:p w:rsidRPr="0048425B" w:rsidR="006E2296" w:rsidP="0048425B" w:rsidRDefault="006E2296" w14:paraId="01E2CC98" w14:textId="1A230B37">
      <w:pPr>
        <w:pStyle w:val="Normalutanindragellerluft"/>
      </w:pPr>
      <w:r w:rsidRPr="0048425B">
        <w:t>I samband med Svenska kyrkans separation från staten år 2000 avtalades att kyrko</w:t>
      </w:r>
      <w:r w:rsidR="00133B4D">
        <w:softHyphen/>
      </w:r>
      <w:r w:rsidRPr="0048425B">
        <w:t xml:space="preserve">miljöerna är kyrkans fastigheter och att det är kyrkan som ska stå för förvaltning, vård och underhåll. Samtidigt slog man fast att Sveriges kyrkomiljöer är vårt lands mest omfattande kulturarv och en viktig del av vårt kollektiva minne, oavsett om man är troende eller icke-troende. Kyrkan står mitt i byn, bokstavligt och mentalt. Idag är den kyrkoantikvariska ersättningen 460 miljoner kronor, en nivå stödet har legat på en tid. Samtidigt kan man konstatera att behovet av kyrkoantikvarisk ersättning är stort ute i församlingarna och att den statliga nivån utgör en förhållandevis liten del av de totala vård- och underhållskostnaderna. Till stor del bekostas vården av de kulturhistoriska miljöerna av kyrkoavgiften, vilken också ska täcka kyrkans ordinarie verksamhet. </w:t>
      </w:r>
      <w:r w:rsidR="00133B4D">
        <w:br/>
      </w:r>
      <w:r w:rsidRPr="0048425B">
        <w:t>I många församlingar är ekonomin och fastighetsfrågan ett växande problem och man kan tvingas välja mellan god själavård eller vård och underhåll av kyrkan. Det är en ohållbar situation. Oavsett om man är medlem i Svenska kyrkan eller ej, så menar Sverigedemo</w:t>
      </w:r>
      <w:r w:rsidR="0048425B">
        <w:softHyphen/>
      </w:r>
      <w:r w:rsidRPr="0048425B">
        <w:t xml:space="preserve">kraterna att det är tid för staten att ta ett utökat ansvar och höja den kyrkoantikvariska ersättningen ordentligt. Utöver en generell ambitionshöjning gällande basverksamheten anser vi också att man bör ta ett helhetsgrepp vad gäller ersättningen samt bredda och fördjupa dess användningsområden. Därför syftar ökningen också till att möjliggöra insatser för bevarande av det kyrkoantikvariska arvet i en bredare ambition, såsom det immateriella kyrkliga kulturarvet och förbättrad vård, digitalisering och tillgängliggörande av äldre kulturhistoriska </w:t>
      </w:r>
      <w:r w:rsidRPr="0048425B" w:rsidR="00C92714">
        <w:t xml:space="preserve">inventarier.  </w:t>
      </w:r>
    </w:p>
    <w:p w:rsidRPr="0048425B" w:rsidR="006E2296" w:rsidP="0048425B" w:rsidRDefault="0048425B" w14:paraId="01E2CC99" w14:textId="0A69B56E">
      <w:pPr>
        <w:pStyle w:val="Rubrik2"/>
      </w:pPr>
      <w:bookmarkStart w:name="_Toc531250247" w:id="299"/>
      <w:bookmarkStart w:name="_Toc532903269" w:id="300"/>
      <w:r>
        <w:t xml:space="preserve">12.4 </w:t>
      </w:r>
      <w:r w:rsidRPr="0048425B" w:rsidR="006E2296">
        <w:t>Kulturlots och Sverigecenter – länk mellan arv och fritid</w:t>
      </w:r>
      <w:bookmarkEnd w:id="299"/>
      <w:bookmarkEnd w:id="300"/>
      <w:r w:rsidRPr="0048425B" w:rsidR="006E2296">
        <w:t xml:space="preserve"> </w:t>
      </w:r>
    </w:p>
    <w:p w:rsidRPr="0048425B" w:rsidR="00C92714" w:rsidP="0048425B" w:rsidRDefault="006E2296" w14:paraId="01E2CC9A" w14:textId="0E931D5F">
      <w:pPr>
        <w:pStyle w:val="Normalutanindragellerluft"/>
      </w:pPr>
      <w:r w:rsidRPr="0048425B">
        <w:t>Sverigedemokraterna anser att vi behöver kultur för att inte bara överleva, utan leva ett fullgott liv. Vi behöver kulturen för att den binder oss samman, skapar relationer och utvecklar vår livskvalitet. En särskilt viktig roll har kultur som tillväxtfaktor för ett starkt socialt kapital, social tillit mellan människor och mellan individer och institu</w:t>
      </w:r>
      <w:r w:rsidR="0048425B">
        <w:softHyphen/>
      </w:r>
      <w:r w:rsidRPr="0048425B">
        <w:t xml:space="preserve">tioner. I Sveriges kommuner finns generellt sett ett antal viktiga kulturinstitutioner såsom kulturskola, bibliotek och inte sällan ett varierat föreningsliv. Alla dessa olika former av verksamheter fyller ett viktigt syfte och utför vital kulturell och bildande verksamhet. </w:t>
      </w:r>
    </w:p>
    <w:p w:rsidRPr="0048425B" w:rsidR="00C92714" w:rsidP="0048425B" w:rsidRDefault="006E2296" w14:paraId="01E2CC9C" w14:textId="6632450F">
      <w:r w:rsidRPr="0048425B">
        <w:t>Samtidigt saknas det idag en funktion som har till uppgift att synliggöra, marknadsföra och samordna den lokala kulturen och kulturarvet till att bli gestaltad, förmedlad och utövad i kommunens verksamheter och föreningsliv. För att stärka invandrares integration i det svenska samhället, kommunernas utveckling, invånares relation till sitt lokala kulturarv och den sociala tilliten driver Sverigedemokraterna satsningen kulturlotsar och Sverigecenter, en landsomfattande kulturpolitisk reform för sammanhållning och vitalisering av kulturlivet. Runtom i Sveriges kommuner ska det finnas en lokal kulturlots, en funktion som har till uppgift att samla in, marknadsföra och samordna hur man inom skola, äldreomsorg, kulturskola, bibliotek och civil</w:t>
      </w:r>
      <w:r w:rsidR="0048425B">
        <w:softHyphen/>
      </w:r>
      <w:r w:rsidRPr="0048425B">
        <w:t>samhälle, kan använda det lokala kulturarvets olika former för kunskapsförmedling, konstnärligt utövande och inte minst för att trygga och stärka relationen till lokal historia och gemenskap. Detta såväl mellan invandrare och majoritetssamhället, som mellan lärare och elev, äldre och yngre och inte minst för kommunens besöksnäring. Jämte en landsomfattande etablering av kulturlotsar, anslår Sverigedemokraterna medel för inrättandet av ett flertal så kallade Sverigecenter i de mest utpräglade parallellsam</w:t>
      </w:r>
      <w:r w:rsidR="0048425B">
        <w:softHyphen/>
      </w:r>
      <w:r w:rsidRPr="0048425B">
        <w:t>hällena och förortsmiljöerna som ett första steg. Intentionen är att dessa center ska synliggöra och förmedla information om det svenska samhället, den svenska kulturen och ortens lokala kulturarv, för möjligheten för nyanlända att knyta an till majoritets</w:t>
      </w:r>
      <w:r w:rsidR="00133B4D">
        <w:softHyphen/>
      </w:r>
      <w:r w:rsidRPr="0048425B">
        <w:t xml:space="preserve">samhället och för att generellt sett stärka den lokala identiteten och sammanhållningen. Det finns idag ett behov av kulturlotsar och institutioner som förmedlar vad Sverige och den lokala orten har att erbjuda. </w:t>
      </w:r>
    </w:p>
    <w:p w:rsidRPr="0048425B" w:rsidR="00C92714" w:rsidP="0048425B" w:rsidRDefault="006E2296" w14:paraId="01E2CC9E" w14:textId="743C5278">
      <w:r w:rsidRPr="0048425B">
        <w:t>K</w:t>
      </w:r>
      <w:r w:rsidRPr="0048425B" w:rsidR="004349C9">
        <w:t>ulturlotsen fyller flera syften:</w:t>
      </w:r>
      <w:r w:rsidRPr="0048425B">
        <w:t xml:space="preserve"> som samordnande roll mellan det lokalhistoriska kulturarvet i bild, form, musik, litteratur eller andra konstformer å ena sidan och å andra sidan för att lotsa in invandrare i svensk och lokal kultur, värderingar och samhälls</w:t>
      </w:r>
      <w:r w:rsidR="0048425B">
        <w:softHyphen/>
      </w:r>
      <w:r w:rsidRPr="0048425B">
        <w:t>orientering. Kulturlotsen kan också genom de kommunala kulturarenorna och verksam</w:t>
      </w:r>
      <w:r w:rsidR="00133B4D">
        <w:softHyphen/>
      </w:r>
      <w:r w:rsidRPr="0048425B">
        <w:t xml:space="preserve">heterna av idag vitalisera kulturlivet och tillgängliggöra kulturarvet för dagens medborgare och i nya former. Intentionen är att kulturlotsen ska fungera som resurs såväl gentemot offentliga verksamheter som föreningslivet och samordna till exempel lokalhistoriska portaler för ny tillgänglighet, bidra till medborgarskapsceremonier som på riktigt erbjuder den invandrade att bli en del av lokalsamhällets kultur och identitet, samt samordna möten mellan generationer baserade på samtal, berättande eller andra former av erfarenhetsutbyte om liv och leverne i trakten förr och nu. Kulturlotsen skulle också ha en samverkansfunktion gentemot den kommunala kulturmiljökompetensen, vilken vi vill förstärka i många kommuner genom stimulansbidraget för kulturmiljökompetens. </w:t>
      </w:r>
    </w:p>
    <w:p w:rsidRPr="0048425B" w:rsidR="006E2296" w:rsidP="0048425B" w:rsidRDefault="006E2296" w14:paraId="01E2CCA0" w14:textId="77777777">
      <w:r w:rsidRPr="0048425B">
        <w:t>Det ligger för många landsbygdskommuner stor potential i att använda sitt lokala kultur- och naturarv som resurs i landsbygdsutveckling och för kultur- och naturturism. Det finns exempel på kommuner som framgångsrikt organiserat ”tidsresor” där man får uppleva bygdens historia i samverkan med kommun, näringsliv och föreningsliv. Man nyttjar digital teknik för att skapa en helhetsupplevelse vid fysiska kulturminnen och lantbrukare och andra landsbygdsföretagare nyttjar platsens historia i sin verksamhet. En kulturlots skulle därför också ha en roll att fylla för samordning och utveckling inom dessa områden över hela landet. Sammantaget menar vi att denna funktion fyller ett tomrum och skapar likvärdighet i fö</w:t>
      </w:r>
      <w:r w:rsidRPr="0048425B" w:rsidR="005812BF">
        <w:t>rutsättningar över hela landet.</w:t>
      </w:r>
    </w:p>
    <w:p w:rsidRPr="0048425B" w:rsidR="006E2296" w:rsidP="0048425B" w:rsidRDefault="0048425B" w14:paraId="01E2CCA1" w14:textId="3923372D">
      <w:pPr>
        <w:pStyle w:val="Rubrik2"/>
      </w:pPr>
      <w:bookmarkStart w:name="_Toc531250248" w:id="301"/>
      <w:bookmarkStart w:name="_Toc532903270" w:id="302"/>
      <w:r>
        <w:t xml:space="preserve">12.5 </w:t>
      </w:r>
      <w:r w:rsidRPr="0048425B" w:rsidR="004349C9">
        <w:t>ROT</w:t>
      </w:r>
      <w:r w:rsidRPr="0048425B" w:rsidR="006E2296">
        <w:t xml:space="preserve"> och FOND – för bevarande och främjande av svenskt kulturarv</w:t>
      </w:r>
      <w:bookmarkEnd w:id="301"/>
      <w:bookmarkEnd w:id="302"/>
      <w:r w:rsidRPr="0048425B" w:rsidR="006E2296">
        <w:t xml:space="preserve">  </w:t>
      </w:r>
    </w:p>
    <w:p w:rsidRPr="0048425B" w:rsidR="006E2296" w:rsidP="0048425B" w:rsidRDefault="006E2296" w14:paraId="01E2CCA2" w14:textId="0E715686">
      <w:pPr>
        <w:pStyle w:val="Normalutanindragellerluft"/>
      </w:pPr>
      <w:r w:rsidRPr="0048425B">
        <w:t>Flera av Sverigedemokraternas insatser på kulturområdet syftar till att knyta samman det som i ett kluvet land glider isär; invandrare och majoritetssamhälle, unga och äldre, stad och land, historia och framtid. Med detta i åtanke kan flera av våra kulturarvs</w:t>
      </w:r>
      <w:r w:rsidR="00DA4512">
        <w:softHyphen/>
      </w:r>
      <w:r w:rsidRPr="0048425B">
        <w:t>reformer sammanfattas i Sverigesamlingen. Det är inte bara sammanhållningen mellan nu levande svenskar, stad och land, minnen och framtid som behöver stärkas, utan också den historiska länken mellan det som tidigare generationer lämnat efter sig i form av miljöer och artefakter, vilket vi har ett ansvar att förvalta för morgondagens släktled. Det är viktigt att trygga och vårda. Som steg på vägen i strävan efter att trygga det svenska kulturarvet, det kollektiva minnet och den nationella och lokala identiteten runtom i landet förordar vi en kraftig utökning av stödet till bevarandet, underhållet och levandegörandet av det traditionella, folkkära kulturarvet. Sverigedemokraterna vill därför inrätta en särskild fond dit privatpersoner, organisa</w:t>
      </w:r>
      <w:r w:rsidR="0048425B">
        <w:softHyphen/>
      </w:r>
      <w:r w:rsidRPr="0048425B">
        <w:t>tioner, föreningar och i särskilda fall även kommuner ska kunna vända sig för att äska medel till verksamheter som bevarar och levandegör kulturarvet. En del av det här är också att svenskt kulturarv bör förmedlas och nå de miljöer som idag står längst ifrån det, såsom de förorter som idag utgör parallellsamhällen. Utöver att bidra med rena ekonomiska medel skulle en särskild kulturarvsfond också skicka en tydlig signal om att staten värdesätter den svenska nationens historia och kulturarv. Vi stärker i vår budget även medlen för att bevara, vårda, levandegöra och sprida kunskap om fornlämningar, kulturlandskap och bebyggelse, bland annat genom ett ROT-avdrag öronmärkt för kulturhistoriska bebyggelsemiljöer. Vad gäller kulturmiljön anslås fortsatt generellt ökade medel till kulturmiljövården och riktade medel till Riksantikvarieämbetet för ett fortsatt och intensifierat arbete med att i olika former verka för att kartlägga, förebygga och begränsa skadorna på kultur</w:t>
      </w:r>
      <w:r w:rsidRPr="0048425B" w:rsidR="00C92714">
        <w:t>lämningar i den svenska skogen.</w:t>
      </w:r>
    </w:p>
    <w:p w:rsidRPr="0048425B" w:rsidR="006E2296" w:rsidP="0048425B" w:rsidRDefault="0048425B" w14:paraId="01E2CCA3" w14:textId="4EA29D17">
      <w:pPr>
        <w:pStyle w:val="Rubrik2"/>
      </w:pPr>
      <w:bookmarkStart w:name="_Toc531250249" w:id="303"/>
      <w:bookmarkStart w:name="_Toc532903271" w:id="304"/>
      <w:r>
        <w:t xml:space="preserve">12.6 </w:t>
      </w:r>
      <w:r w:rsidRPr="0048425B" w:rsidR="006E2296">
        <w:t>Kanon för kunskap</w:t>
      </w:r>
      <w:bookmarkEnd w:id="303"/>
      <w:bookmarkEnd w:id="304"/>
      <w:r w:rsidRPr="0048425B" w:rsidR="006E2296">
        <w:t xml:space="preserve"> </w:t>
      </w:r>
    </w:p>
    <w:p w:rsidRPr="0048425B" w:rsidR="006E2296" w:rsidP="0048425B" w:rsidRDefault="006E2296" w14:paraId="01E2CCA4" w14:textId="70039D7D">
      <w:pPr>
        <w:pStyle w:val="Normalutanindragellerluft"/>
      </w:pPr>
      <w:r w:rsidRPr="0048425B">
        <w:t>För att hela Sverige ska ha förståelse och insikt om Sveriges kulturella arv och identitet förordar Sverigedemokraterna införandet av en nationell kulturkanon i landets skolor. En förteckning av landets viktigaste kulturella verk med särskild betydelse i den svenska historien och bilden av Sverige. De svenska pärlorna av musikaliska verk, litteratur, film, konst, teater och andra kulturformer väljs ut av en bred kommitté bestående av en så bred demokratisk förankring som möjligt. Exempelvis kan berörda myndigheter, medborgare, professionen, politiker och civilsamhället och andra berörda aktörer ingå. I vårt förslag skulle denna kanon sammanställas under utförande av Statens kulturråd och därifrån sedan samordnas med utbildningsväsendet. Förteck</w:t>
      </w:r>
      <w:r w:rsidR="0048425B">
        <w:softHyphen/>
      </w:r>
      <w:r w:rsidRPr="0048425B">
        <w:t xml:space="preserve">ningen förmedlas i skolundervisningen och bildar en gemensam referensbas mellan invandrare och svenskar, unga och gamla och bygger nationell gemenskap och stabilitet. Betydelsen av införandet av en nationell kulturkanon är idag stor, dels med tanke på ett ökat avstånd mellan unga och gamla, dels mot bakgrund av att så många invandrare har kommit till Sverige de senaste åren, utan någon kvalitativ kulturell introduktion. </w:t>
      </w:r>
    </w:p>
    <w:p w:rsidRPr="0048425B" w:rsidR="006E2296" w:rsidP="0048425B" w:rsidRDefault="006E2296" w14:paraId="01E2CCA6" w14:textId="4993ADCE">
      <w:r w:rsidRPr="0048425B">
        <w:t xml:space="preserve">Danmark har även infört en kanon för immateriellt kulturarv, som de kallar Danmarkskanon. Kanonen är ett bildningsprojekt som syftar till att skapa debatt och medvetenhet om vad ”vi” i form av danskhet, handlar om. För att danskarna bättre ska känna sig själva och sina förutsättningar och på så vis stärka danskarnas kulturella medvetenhet och identitet. Detta för att tydliggöra vad som är viktigt i det danska samhället. Framtagandet av kanonen gav medborgarna möjlighet att lägga förslag och rösta fram de samhällsvärderingar som danskarna upplever definierar dem. </w:t>
      </w:r>
      <w:r w:rsidRPr="0048425B" w:rsidR="004349C9">
        <w:t>Sverige bör påbörja ett arbete</w:t>
      </w:r>
      <w:r w:rsidRPr="0048425B">
        <w:t xml:space="preserve"> med att ta</w:t>
      </w:r>
      <w:r w:rsidRPr="0048425B" w:rsidR="004349C9">
        <w:t xml:space="preserve"> fram en egen immateriell kanon. E</w:t>
      </w:r>
      <w:r w:rsidRPr="0048425B">
        <w:t xml:space="preserve">n sådan kanon skulle kunna underlätta för de som söker bli en del av det svenska samhället att förstå det svenska samhället. </w:t>
      </w:r>
    </w:p>
    <w:p w:rsidRPr="0048425B" w:rsidR="006E2296" w:rsidP="0048425B" w:rsidRDefault="006E2296" w14:paraId="01E2CCA8" w14:textId="77777777">
      <w:r w:rsidRPr="0048425B">
        <w:t>Sverigedemokraterna betraktar Sverige som en del av en kulturell och språklig gemenskap med våra nordiska grannländer och ser stora värden i en fördjupad och förstärkt förståelse för våra språk, vår historia och våra samhällssystem över de nordiska gränserna, vilket skapar stark nordisk nytta. Därför förespråkar vi också framtagandet av en nordisk kultu</w:t>
      </w:r>
      <w:r w:rsidRPr="0048425B" w:rsidR="00C92714">
        <w:t xml:space="preserve">rkanon i de nordiska skolorna. </w:t>
      </w:r>
    </w:p>
    <w:p w:rsidRPr="0048425B" w:rsidR="006E2296" w:rsidP="0048425B" w:rsidRDefault="0048425B" w14:paraId="01E2CCA9" w14:textId="2DC1A629">
      <w:pPr>
        <w:pStyle w:val="Rubrik2"/>
      </w:pPr>
      <w:bookmarkStart w:name="_Toc531250250" w:id="305"/>
      <w:bookmarkStart w:name="_Toc532903272" w:id="306"/>
      <w:r>
        <w:t xml:space="preserve">12.7 </w:t>
      </w:r>
      <w:r w:rsidRPr="0048425B" w:rsidR="006E2296">
        <w:t>Datorspel – en ny kulturscen som bidrar till ett starkare kulturliv</w:t>
      </w:r>
      <w:bookmarkEnd w:id="305"/>
      <w:bookmarkEnd w:id="306"/>
      <w:r w:rsidRPr="0048425B" w:rsidR="006E2296">
        <w:t xml:space="preserve"> </w:t>
      </w:r>
    </w:p>
    <w:p w:rsidRPr="0048425B" w:rsidR="006E2296" w:rsidP="0048425B" w:rsidRDefault="006E2296" w14:paraId="01E2CCAA" w14:textId="399E762C">
      <w:pPr>
        <w:pStyle w:val="Normalutanindragellerluft"/>
      </w:pPr>
      <w:r w:rsidRPr="0048425B">
        <w:t>Den svenska datorspelsindustrin är vida omtalad och det råder inga tvivel om att Sverige har goda förutsättningar att låta den svenska och nordiska datorspelsbranschen ta stor plats och förmedla fler budskap. Vi tror att en nyckel till att väcka den yngre generationens intresse för vårt land, Norden och vår historia, är att möta dem på den kulturella arena de befinner sig på. Sverige och Norden har en rik historia och vackra naturmiljöer och genom att stimulera datorspelsbranschen att skapa spel som uppvisar historiska miljöer, kultur och natur i vår region, så låter vi en form av moderna kulturskapare som annars inte ryms i det kulturpolitiska fältet ta ett större ansvar och kan dessutom förmedla svensk kultur och natur till målgrupper som annars står långt ifrån det, både genom en spelupplevelse och i undervisningssyfte. Sverigedemokraterna avser att politiskt och ekonomiskt stimulera en sådan utveckling, inte minst genom att se över möjligheterna till ett nytt institut som kan samordna en större och mer långsiktig insats enligt dessa intentioner. Ambitionen är att ett sådant institut även ska vara en brygga mellan svenska datorspel</w:t>
      </w:r>
      <w:r w:rsidR="00B12C79">
        <w:t>s</w:t>
      </w:r>
      <w:r w:rsidRPr="0048425B">
        <w:t>branschen och staten och arbeta för att synliggöra eventuella hinder branschen möter för att utveckla sin verksamhet så att dessa hinder kan arbetas bort. De kan även hjälpa branschen att samarbeta med andra kulturella näringar och kulturområden. På så vis vill vi att institutet aktivt ska arbeta för att främja den svenska datorspelsindustrin i stort och kunna vara en stödfunktion för branschen i kultur- och näringsfrågo</w:t>
      </w:r>
      <w:r w:rsidR="00B12C79">
        <w:t xml:space="preserve">r. </w:t>
      </w:r>
      <w:r w:rsidRPr="0048425B">
        <w:t xml:space="preserve">Sverigedemokraterna avsätter i årets budget medel till Statens kulturråd för att de ska ta fram en lämplig utformning av ett institut i samråd med berörda aktörer. Utöver det avser vi verka för att det nordiska spelsamarbetet återupptas och att det nordiska samarbetet på spelområdet utvecklas. Genom att stimulera nordiska datorspel och nordiskt innehåll främjar vi både en modern kulturell och kreativ näring samtidigt som den kan förmedla vår historia på ett nytt och levande sätt. </w:t>
      </w:r>
    </w:p>
    <w:p w:rsidRPr="0048425B" w:rsidR="006E2296" w:rsidP="0048425B" w:rsidRDefault="006E2296" w14:paraId="01E2CCAC" w14:textId="100CCC90">
      <w:r w:rsidRPr="0048425B">
        <w:t>Målet bör vara att infrastrukturen för hela spelutvecklingen ska finnas i Sverige och att vi ska vara långsiktigt världsledande. Det innebär att vi ska ha världens skickligaste programmerare, manusförfattare, grafiker och tonsättare för detta. Svenska orkestrar och konstnärer ska få uppdrag från såväl svenska som utländska spelföretag. Därför bör institutet främja att svenska kulturutövare används i svenska spelproduktioner. På så vis kan vi säkra att spelindustrin enkelt kan samarbeta och hitta nödvändig kompetens på dessa områden, samtidigt som det kan bidra till att konst- och kulturskapare få</w:t>
      </w:r>
      <w:r w:rsidRPr="0048425B" w:rsidR="004349C9">
        <w:t xml:space="preserve">r fler och nya inkomstkällor. </w:t>
      </w:r>
      <w:r w:rsidRPr="0048425B">
        <w:t>Det finns en stor potential i att utveckla nya datorspel som hämtar inspiration och tillvaratar vår historia på liknande sätt man i andra delar av Europa utvecklat och använt lokala sägner och symboler, vilka i sin tur blivit populära äv</w:t>
      </w:r>
      <w:r w:rsidRPr="0048425B" w:rsidR="00C92714">
        <w:t xml:space="preserve">en i andra delar av världen.   </w:t>
      </w:r>
    </w:p>
    <w:p w:rsidRPr="0048425B" w:rsidR="006E2296" w:rsidP="0048425B" w:rsidRDefault="0048425B" w14:paraId="01E2CCAD" w14:textId="4DB0A5DB">
      <w:pPr>
        <w:pStyle w:val="Rubrik2"/>
      </w:pPr>
      <w:bookmarkStart w:name="_Toc531250251" w:id="307"/>
      <w:bookmarkStart w:name="_Toc532903273" w:id="308"/>
      <w:r>
        <w:t xml:space="preserve">12.8 </w:t>
      </w:r>
      <w:r w:rsidRPr="0048425B" w:rsidR="006E2296">
        <w:t>Öppna museer i både stad och land</w:t>
      </w:r>
      <w:bookmarkEnd w:id="307"/>
      <w:bookmarkEnd w:id="308"/>
      <w:r w:rsidRPr="0048425B" w:rsidR="006E2296">
        <w:t xml:space="preserve"> </w:t>
      </w:r>
    </w:p>
    <w:p w:rsidRPr="0048425B" w:rsidR="006E2296" w:rsidP="0048425B" w:rsidRDefault="006E2296" w14:paraId="01E2CCAE" w14:textId="5A786464">
      <w:pPr>
        <w:pStyle w:val="Normalutanindragellerluft"/>
      </w:pPr>
      <w:r w:rsidRPr="0048425B">
        <w:t>Sveriges samlade kulturarv är hela nationens gemensamma arv, glädje och ansvar. Landets historia har lämnat spår i form av kulturmiljöer, artefakter och berättelser över hela Sverige, från norr till söder. Därför är tillgå</w:t>
      </w:r>
      <w:r w:rsidRPr="0048425B" w:rsidR="004349C9">
        <w:t>ngen till vår historia viktig</w:t>
      </w:r>
      <w:r w:rsidRPr="0048425B">
        <w:t xml:space="preserve"> såväl </w:t>
      </w:r>
      <w:r w:rsidRPr="0048425B" w:rsidR="004349C9">
        <w:t xml:space="preserve">på </w:t>
      </w:r>
      <w:r w:rsidRPr="0048425B">
        <w:t>landsbygden som i storstaden och i alla små och medelstora orter däremellan. Sverigedemokraterna f</w:t>
      </w:r>
      <w:r w:rsidRPr="0048425B" w:rsidR="004349C9">
        <w:t>öreslår inrättandet av en</w:t>
      </w:r>
      <w:r w:rsidRPr="0048425B">
        <w:t xml:space="preserve"> fond vi kallar Öppna museer. En satsning som riktar sig till hela landet, både till statliga och re</w:t>
      </w:r>
      <w:r w:rsidR="00B12C79">
        <w:t xml:space="preserve">gionala museer och stiftelser. </w:t>
      </w:r>
      <w:r w:rsidRPr="0048425B">
        <w:t>Fonden ska kunna användas för att antingen delsubventionera införandet av fri entré, digitalisera eller synliggöra samlingar, utveckla kulturarvspedagogik eller för att marknadsföra och utveckla verksamheten. Kriterierna för att få beviljat stöd ska vara att tillgängliggöra museet och dess samlingar för att främja historisk förståelse. Museerna känner bäst sin verksamhet och för en del upplevs entréavgifter som ett stort hinder, för andra brist på resurser för att tillgängliggöra samlingarna på fler och nya sätt. I det här förslaget involveras museerna själva i arbetet med att tillgängliggöra våra kulturskatter och även stiftelser såsom Nordiska museet, och Àjtte (Svenskt fjäll- och samemuseum) samt länsmuseerna får möjlighet att äska medel ur fonden. I linje med att stärka tillgången till kultur i fler delar av landet anslår vi också ökade medel till Riksteatern och Institutet för språk- och folkminnen. En avsikt med öppna museer och de ökade anslagen till andra kulturinstitutioner är att höja ambitionsnivån i att marknadsföra, väcka intresset fö</w:t>
      </w:r>
      <w:r w:rsidRPr="0048425B" w:rsidR="004349C9">
        <w:t>r och synliggöra landets kultur</w:t>
      </w:r>
      <w:r w:rsidRPr="0048425B">
        <w:t xml:space="preserve"> och kulturarv för barn, unga och nyanlända, så att hela landet rotar sig i Sveriges historia och framväxt.</w:t>
      </w:r>
    </w:p>
    <w:p w:rsidRPr="0048425B" w:rsidR="006E2296" w:rsidP="0048425B" w:rsidRDefault="0048425B" w14:paraId="01E2CCAF" w14:textId="6136F421">
      <w:pPr>
        <w:pStyle w:val="Rubrik2"/>
      </w:pPr>
      <w:bookmarkStart w:name="_Toc531250252" w:id="309"/>
      <w:bookmarkStart w:name="_Toc532903274" w:id="310"/>
      <w:r>
        <w:t xml:space="preserve">12.9 </w:t>
      </w:r>
      <w:r w:rsidRPr="0048425B" w:rsidR="006E2296">
        <w:t>En tillgänglig idrottsrörelse – för hälsa och livskvalitet</w:t>
      </w:r>
      <w:bookmarkEnd w:id="309"/>
      <w:bookmarkEnd w:id="310"/>
      <w:r w:rsidRPr="0048425B" w:rsidR="006E2296">
        <w:t xml:space="preserve"> </w:t>
      </w:r>
    </w:p>
    <w:p w:rsidRPr="0048425B" w:rsidR="006E2296" w:rsidP="0048425B" w:rsidRDefault="006E2296" w14:paraId="01E2CCB0" w14:textId="0CED2AC5">
      <w:pPr>
        <w:pStyle w:val="Normalutanindragellerluft"/>
      </w:pPr>
      <w:r w:rsidRPr="0048425B">
        <w:t>Ett av Sverigedemokraternas kulturpolitiska ledord är tillgänglighet. Att tillgängliggöra kultur, medier, trossamfund och fritid är en förutsättning för att främja livskvalitet och folkhälsa. En grupp som ibland kan ha sämre tillgång än andra grupper är funktionsnedsatta. Sverigedemokraterna stödjer sedan tidigare åtgärder för att anpassa icke-statliga kulturlokaler så att de blir åtkomliga för funktionsnedsatta och anslår även extra medel för detta. Då vi är av uppfattningen att alla individer själva vet bäst vilken kulturell utövning de föredrar tillskjuter vi även medel till Myndigheten för ungdoms- och civilsamhällesfrågor. I syfte att organisationer som företräder funktionsnedsatta ungdomar ska kunna äska medel för kulturella verksamheter som de själva väljer. Me</w:t>
      </w:r>
      <w:r w:rsidRPr="0048425B" w:rsidR="004349C9">
        <w:t>dlen ska kunna täcka allt från l</w:t>
      </w:r>
      <w:r w:rsidRPr="0048425B">
        <w:t xml:space="preserve">an-spel till utomhusaktiviteter av eget val. Vi anser även att det behövs en större översyn av behoven för parasporten och allas tillgång till idrottsutövande. Ett led i det är att vi genom det statliga stödet till idrotten vill stimulera idrottsrörelsen att göra en nationell bedömning av ekonomiska och verksamhetsmässiga behov för att upprätta ett nationellt para-sportotek. Vi är öppna för att framöver skjuta till de resurser parasporten efterfrågar. För att på så sätt möjliggöra ett sportotek, på nationell nivå, med den idrottsutrustning som inte sällan kan vara kostsam för den enskilde med funktionsnedsättning, men som från nationell nivå skulle kunna erbjudas att prova </w:t>
      </w:r>
      <w:r w:rsidRPr="0048425B" w:rsidR="00C92714">
        <w:t xml:space="preserve">för allas tillgång till sport. </w:t>
      </w:r>
    </w:p>
    <w:p w:rsidRPr="0048425B" w:rsidR="006E2296" w:rsidP="0048425B" w:rsidRDefault="0048425B" w14:paraId="01E2CCB1" w14:textId="4453E154">
      <w:pPr>
        <w:pStyle w:val="Rubrik2"/>
      </w:pPr>
      <w:bookmarkStart w:name="_Toc531250253" w:id="311"/>
      <w:bookmarkStart w:name="_Toc532903275" w:id="312"/>
      <w:r>
        <w:t xml:space="preserve">12.10 </w:t>
      </w:r>
      <w:r w:rsidRPr="0048425B" w:rsidR="006E2296">
        <w:t>Trossamfund och etniska föreningar</w:t>
      </w:r>
      <w:bookmarkEnd w:id="311"/>
      <w:bookmarkEnd w:id="312"/>
      <w:r w:rsidRPr="0048425B" w:rsidR="006E2296">
        <w:t xml:space="preserve"> </w:t>
      </w:r>
    </w:p>
    <w:p w:rsidRPr="0048425B" w:rsidR="006E2296" w:rsidP="0048425B" w:rsidRDefault="006E2296" w14:paraId="01E2CCB2" w14:textId="53B0FAFF">
      <w:pPr>
        <w:pStyle w:val="Normalutanindragellerluft"/>
      </w:pPr>
      <w:r w:rsidRPr="0048425B">
        <w:t xml:space="preserve">Sverige vilar på en </w:t>
      </w:r>
      <w:r w:rsidRPr="0048425B" w:rsidR="00FC1FC3">
        <w:t>tusen</w:t>
      </w:r>
      <w:r w:rsidRPr="0048425B">
        <w:t>årig kristen grund och Svenska kyrkan har som folkkyrka och trossamfund ännu en majoritet av Sveriges invånare som medlemmar. Samtidigt finns många andra trossamfund, sedan längre eller kortare tid också etablerade över landet och samlar många medlemmar. Sverigedemokraterna ser i grunden positivt på trossamfundens roll och engagemang i det civila samhället och anser det vara motiverat att understödja. Samtidigt är en viktig faktor för att det allmänna stödet för offentliga bidrag till det civila samhället ska kunna upprätthållas, att detta stöd fördelas på ett ansvarsfullt sätt. Tyvärr har det de senaste åren visat sig att våldsbejakande samfund, föreningar och organisationer som uppmanar till lagbrott och som inte ställer sig bako</w:t>
      </w:r>
      <w:r w:rsidRPr="0048425B" w:rsidR="004349C9">
        <w:t>m demokratiska grundprinciper, s</w:t>
      </w:r>
      <w:r w:rsidRPr="0048425B">
        <w:t>om exempelvis stödet för yttrandefrihet och mötesfrihet, män</w:t>
      </w:r>
      <w:r w:rsidRPr="0048425B" w:rsidR="004349C9">
        <w:t>s</w:t>
      </w:r>
      <w:r w:rsidRPr="0048425B">
        <w:t xml:space="preserve"> och kvinnors lika värde</w:t>
      </w:r>
      <w:r w:rsidRPr="0048425B" w:rsidR="004349C9">
        <w:t>,</w:t>
      </w:r>
      <w:r w:rsidRPr="0048425B">
        <w:t xml:space="preserve"> har kunnat erhålla skattefinansierat stöd, vilket naturligt</w:t>
      </w:r>
      <w:r w:rsidR="00DA4512">
        <w:softHyphen/>
      </w:r>
      <w:r w:rsidRPr="0048425B">
        <w:t>vis är oacceptabelt. Vi menar att det är uppenbart att såväl regelverket som tillsynen måste skärpas så att våldsbejakande och icke-demokratiska organisationer inte ska kunna erhålla skattefinansierat stöd. Organisationer som fjärmar sig och sina med</w:t>
      </w:r>
      <w:r w:rsidR="00DA4512">
        <w:softHyphen/>
      </w:r>
      <w:r w:rsidRPr="0048425B">
        <w:t xml:space="preserve">lemmar ifrån, snarare än närmar sig, majoritetssamhället genom att inte leva upp till kraven om demokrati och jämställdhet på tillfredsställande sätt bör inte finansieras med gemensamma resurser. Det gäller såväl trossamfund som organisationer bildade på etnisk grund.  </w:t>
      </w:r>
    </w:p>
    <w:p w:rsidRPr="0048425B" w:rsidR="006E2296" w:rsidP="0048425B" w:rsidRDefault="006E2296" w14:paraId="01E2CCB4" w14:textId="77777777">
      <w:r w:rsidRPr="0048425B">
        <w:t>Vi vill särskilt understryka behovet av att man på allvar ser över vilka organisationer som får skattefinansierat stöd, samt hur regelverk och kontroller kan skärpas, jämte fördelning av ökade resurser och bättre metoder för polisen och Myndigheten för stöd till trossamfund att kunna samverka och implementera detta arbete. Vägen är samtidigt lång till dess att förslag om framtidens finansiering och granskningssystem är implementerade. Därför anslår vi i ett höjt anslag till SST för att förstärka arbetet med granskning och tillsyn. Samtidigt tillför vi också Myndigheten för ungdoms- och civilsamhällesfrågor (MUCF) ökade anslag för en motsvarande förstärkning av deras gransknings- och utvärderingsarbete kring hur mottagare av offentligt stöd lever upp till de av staten ställda kraven och verkar i enlighet med den svens</w:t>
      </w:r>
      <w:r w:rsidRPr="0048425B" w:rsidR="005812BF">
        <w:t xml:space="preserve">ka demokratins grundfundament. </w:t>
      </w:r>
    </w:p>
    <w:p w:rsidRPr="0048425B" w:rsidR="006E2296" w:rsidP="0048425B" w:rsidRDefault="0048425B" w14:paraId="01E2CCB5" w14:textId="7880E884">
      <w:pPr>
        <w:pStyle w:val="Rubrik2"/>
      </w:pPr>
      <w:bookmarkStart w:name="_Toc531250254" w:id="313"/>
      <w:bookmarkStart w:name="_Toc532903276" w:id="314"/>
      <w:r>
        <w:t xml:space="preserve">12.11 </w:t>
      </w:r>
      <w:r w:rsidRPr="0048425B" w:rsidR="006E2296">
        <w:t>Friluftsliv för folkhälsa och omsorg om arv och miljö</w:t>
      </w:r>
      <w:bookmarkEnd w:id="313"/>
      <w:bookmarkEnd w:id="314"/>
      <w:r w:rsidRPr="0048425B" w:rsidR="006E2296">
        <w:t xml:space="preserve"> </w:t>
      </w:r>
    </w:p>
    <w:p w:rsidRPr="0048425B" w:rsidR="006E2296" w:rsidP="0048425B" w:rsidRDefault="006E2296" w14:paraId="01E2CCB6" w14:textId="30609278">
      <w:pPr>
        <w:pStyle w:val="Normalutanindragellerluft"/>
      </w:pPr>
      <w:r w:rsidRPr="0048425B">
        <w:t>Sverige har ett omfattande och rikt friluftsliv. Miljoner svenskar och däribland hundratusentals barn är medlemmar i någon av de friluftsorganisationer som finns över hela landet. Många nyttjar den svenska naturen genom sportutövande, turism och rekreation. Det svenska friluftslivet fyller också en viktig funktion för att knyta ihop kultur- och naturarv och fyller en pedagogisk funktion för förståelsen att dessa ofta hänger ihop och är beroende av vår omsorg. Att synliggöra vårt samlade ku</w:t>
      </w:r>
      <w:r w:rsidRPr="0048425B" w:rsidR="004349C9">
        <w:t>ltur- och naturarv är något vi s</w:t>
      </w:r>
      <w:r w:rsidRPr="0048425B">
        <w:t>verigedemokrater ser som mycket viktigt. Vårt naturarv för oss närmare de människor som levt i, formats av och brukat detta land över seklerna, och friluftslivet kan stärka vår relation till den miljö vi vistas i under vår levnadstid. Ett hem vi gemensamt delar, kännetecknar vårt land och lämnats oss att förvalta för morgon</w:t>
      </w:r>
      <w:r w:rsidR="0048425B">
        <w:softHyphen/>
      </w:r>
      <w:r w:rsidRPr="0048425B">
        <w:t>d</w:t>
      </w:r>
      <w:r w:rsidRPr="0048425B" w:rsidR="004349C9">
        <w:t xml:space="preserve">agens medborgare. </w:t>
      </w:r>
      <w:r w:rsidRPr="0048425B">
        <w:t>Genom att skjuta till resurser för att bevara, bruka och utveckla naturarvet och friluftslivet kan det också användas som en metod för att främja god folkhälsa såväl bland barn, unga, medelålders och äldre. Det kan också skapa förståelse och en känsla för landet hos nya, invandrade svenskar. Forskning visar att natur och friluftsliv har en stärkande och läkande effekt vid ohälsa och här tror vi att såväl forskningsinsatser som friluftslivet kan spela en större roll än idag. Med anledning av ovanstående föreslår vi en kraftig ansl</w:t>
      </w:r>
      <w:r w:rsidRPr="0048425B" w:rsidR="00C92714">
        <w:t xml:space="preserve">agshöjning till friluftslivet. </w:t>
      </w:r>
    </w:p>
    <w:p w:rsidRPr="0048425B" w:rsidR="006E2296" w:rsidP="0048425B" w:rsidRDefault="0048425B" w14:paraId="01E2CCB7" w14:textId="5B2C016A">
      <w:pPr>
        <w:pStyle w:val="Rubrik2"/>
      </w:pPr>
      <w:bookmarkStart w:name="_Toc531250255" w:id="315"/>
      <w:bookmarkStart w:name="_Toc532903277" w:id="316"/>
      <w:r>
        <w:t xml:space="preserve">12.12 </w:t>
      </w:r>
      <w:r w:rsidRPr="0048425B" w:rsidR="006E2296">
        <w:t>Tillgängliga språk- och folkminnen</w:t>
      </w:r>
      <w:bookmarkEnd w:id="315"/>
      <w:bookmarkEnd w:id="316"/>
    </w:p>
    <w:p w:rsidRPr="0048425B" w:rsidR="006E2296" w:rsidP="0048425B" w:rsidRDefault="006E2296" w14:paraId="01E2CCB8" w14:textId="13E820DD">
      <w:pPr>
        <w:pStyle w:val="Normalutanindragellerluft"/>
      </w:pPr>
      <w:r w:rsidRPr="0048425B">
        <w:t>Institutet för språk- och folkminnen bedriver ett viktigt arbete med att vårda, samla in och visa språk- och folkminnen. Man är en brygga mellan generationers berättelser, minnen och dialekter och fyller en viktig funktion för det kollektiva minnet om svunna tider. Sverigedemokraterna budgeterar sedan tidigare för att bland annat höja ambitions</w:t>
      </w:r>
      <w:r w:rsidR="0048425B">
        <w:softHyphen/>
      </w:r>
      <w:r w:rsidRPr="0048425B">
        <w:t>nivån vad gäller arbetet med Unescos konvention om skydd för det immateriella kultur</w:t>
      </w:r>
      <w:r w:rsidR="0048425B">
        <w:softHyphen/>
      </w:r>
      <w:r w:rsidRPr="0048425B">
        <w:t>arvet och för bevarandet och levandegörandet av de estlandssvenska och finlands</w:t>
      </w:r>
      <w:r w:rsidR="0048425B">
        <w:softHyphen/>
      </w:r>
      <w:r w:rsidRPr="0048425B">
        <w:t xml:space="preserve">svenska minoriteternas kulturarv, men det är överlag viktigt att stärka institutets arbete. </w:t>
      </w:r>
    </w:p>
    <w:p w:rsidRPr="0048425B" w:rsidR="006E2296" w:rsidP="0048425B" w:rsidRDefault="006E2296" w14:paraId="01E2CCBA" w14:textId="77777777">
      <w:r w:rsidRPr="0048425B">
        <w:t>Dessutom har vi anslagit medel för att man ska kunna finnas i hela landet och åter stärka institutets arbete och närvaro i Umeå och de nordliga länen. Särskilt för att bevara och levandegöra de samiska och tornedalsfinska kulturarven. Sverige har ett stort antal museer i olika former och med olika uppdrag. Vi kan blicka ut över en flora av institutioner, aktörer och organisationer från lokal till nationell nivå som värnar, vårdar och visar vårt lands rika kulturarv. Däribland både offentliga verksamheter, som civilsamhällets alla starka grenar. Det ska vi vara stolta över. Samtidigt finns det grupper som idag har svårt att ta del av det svenska kulturarvet. Inte minst kan det vara försvårande för personer med funktionsnedsättning såsom döva, blinda, dövblinda och teckenspråkiga. Det finns runtom i landet en rad specialmuseer, men till skillnad från våra nordiska grannländer Norge och Finland så har Sverige inget nationellt offentligt finansierat kulturarvscenter där till exempel döva, syn- och hörselskadade kan ta del av samlad kunskap och kompetens som visar dessa gruppers historiska arv. Tillgänglighet för personer med funktionsnedsättning ska naturligtvis i hög utsträckning vara en integrerad del i övriga museers verksamhet, men ett samlat center kunde också fungera som resurs för övriga museer. För att få en god uppfattning om behov, så vill vi som ett första steg i ett synliggörande av kulturarvet för dessa grupper ge ett riktat uppdrag till Institutet för språk- och folkminnen att låta institutet samla in och bygga upp en kunskapsbas kring detta, i samråd med Forum för levande historia. Därför ökar vi anslagen till institutet i syfte att kunna tillsätta resurser</w:t>
      </w:r>
      <w:r w:rsidRPr="0048425B" w:rsidR="00C92714">
        <w:t xml:space="preserve"> för att utföra detta arbete.  </w:t>
      </w:r>
    </w:p>
    <w:p w:rsidRPr="0048425B" w:rsidR="006E2296" w:rsidP="0048425B" w:rsidRDefault="0048425B" w14:paraId="01E2CCBB" w14:textId="609609F0">
      <w:pPr>
        <w:pStyle w:val="Rubrik2"/>
      </w:pPr>
      <w:bookmarkStart w:name="_Toc531250256" w:id="317"/>
      <w:bookmarkStart w:name="_Toc532903278" w:id="318"/>
      <w:r>
        <w:t xml:space="preserve">12.13 </w:t>
      </w:r>
      <w:r w:rsidRPr="0048425B" w:rsidR="006E2296">
        <w:t>Kulturell hänsyn i dagens och morgondagens samhällsbyggnad</w:t>
      </w:r>
      <w:bookmarkEnd w:id="317"/>
      <w:bookmarkEnd w:id="318"/>
      <w:r w:rsidRPr="0048425B" w:rsidR="006E2296">
        <w:t xml:space="preserve"> </w:t>
      </w:r>
    </w:p>
    <w:p w:rsidRPr="0048425B" w:rsidR="006E2296" w:rsidP="0048425B" w:rsidRDefault="006E2296" w14:paraId="01E2CCBC" w14:textId="77777777">
      <w:pPr>
        <w:pStyle w:val="Normalutanindragellerluft"/>
      </w:pPr>
      <w:r w:rsidRPr="0048425B">
        <w:t xml:space="preserve">Ett område som knyter samman vår historia med nutid och framtid är Sveriges kulturmiljöer. Det är inte minst en fråga som hamnat i fokus de senaste åren då vattendelare som förslaget till nytt Nobel Center fört upp kulturmiljöfrågorna till nationell debatt. Vilken hänsyn samhällsbyggnaden ska ta till omgivande bebyggelse, estetisk harmoni och medborgarförankring har diskuterats runtom i landet. Metoder som Cultural Planning existerar, men alltför ofta saknas det kulturella perspektivet i samhällsbyggnadsprocesser och kommunerna saknar ofta professionell kulturmiljö- eller antikvarisk kompetens. Samtidigt varnar aktörer för att betydande kulturmiljöer rivs över landet och att kommunalt förtroendevalda inte alltid inser värdet av det som kan gå förlorat även om tjänstemän informerar och förordar kulturhistorisk hänsyn. Ibland är situationen den omvända. Alldeles oavsett är tillståndet oroväckande. Kommunerna har en central roll och ett stort ansvar att inom ramen för plan- och bygglagen samt med hänsyn till kulturmiljölagen och samhällsbyggnaden i stort värna, vårda och inkludera kulturhistoriska byggnader och kulturmiljöer i stads- och samhällsplanering. Vi driver flera reformförslag för såväl förstärkta samrådsprocesser, medborgarförankring och kompetensutveckling och stöd till kommunerna, som lagstiftning för att trygga skyddet för Sveriges kulturmiljöer. </w:t>
      </w:r>
    </w:p>
    <w:p w:rsidRPr="0048425B" w:rsidR="006E2296" w:rsidP="0048425B" w:rsidRDefault="006E2296" w14:paraId="01E2CCBE" w14:textId="77777777">
      <w:r w:rsidRPr="0048425B">
        <w:t>Landets kulturhistoriska miljöer är ett värdefullt arv och ska ses som en resurs och inte som ett hinder i samhällets utveckling. Sverigedemokraterna tar de här frågorna på allvar och vill se såväl möjligheter som krav på att värna och vårda dessa miljöer. Som ett första steg på vägen förordar vi sedan tidigare ett stimulansbidrag till Sveriges kommuner i syfte att man i kommuner där man saknar, alternativt har behov av förstärkning av, ska kunna tillsätta kulturmiljökompetens. Sverigedemokraterna anser vidare att varje kommun i landet bör ha någon form av kommunalt arkitekturprogram på plats, något som endast ett litet fåtal kommuner har i dagsläget. Arkitekturprogram av nämnda slag har potential att vara betydelsefulla redskap när det gäller att nå förbättrad arkitektonisk kvalitet och estetisk hållbarhet över hela Sverige. Stat och kommun har ett ansvar som byggnadsvårdare i samhällsbygget och för dess hi</w:t>
      </w:r>
      <w:r w:rsidRPr="0048425B" w:rsidR="005812BF">
        <w:t>storiska och estetiska miljöer.</w:t>
      </w:r>
    </w:p>
    <w:p w:rsidRPr="00FC0F9D" w:rsidR="00FC0F9D" w:rsidP="00FC0F9D" w:rsidRDefault="005812BF" w14:paraId="5F898D9D" w14:textId="6A263D6B">
      <w:pPr>
        <w:pStyle w:val="Tabellrubrik"/>
        <w:spacing w:before="240"/>
      </w:pPr>
      <w:r w:rsidRPr="00FC0F9D">
        <w:t>Tabell 8</w:t>
      </w:r>
      <w:r w:rsidRPr="00FC0F9D" w:rsidR="00FC0F9D">
        <w:t xml:space="preserve"> Kyrkoantikvarisk ersättning</w:t>
      </w:r>
    </w:p>
    <w:tbl>
      <w:tblPr>
        <w:tblStyle w:val="Tabellrutnt2"/>
        <w:tblW w:w="0" w:type="auto"/>
        <w:tblInd w:w="-5" w:type="dxa"/>
        <w:tblLook w:val="04A0" w:firstRow="1" w:lastRow="0" w:firstColumn="1" w:lastColumn="0" w:noHBand="0" w:noVBand="1"/>
      </w:tblPr>
      <w:tblGrid>
        <w:gridCol w:w="770"/>
        <w:gridCol w:w="2207"/>
        <w:gridCol w:w="2410"/>
      </w:tblGrid>
      <w:tr w:rsidRPr="004E07A6" w:rsidR="006E2296" w:rsidTr="00FC0F9D" w14:paraId="01E2CCC6" w14:textId="77777777">
        <w:tc>
          <w:tcPr>
            <w:tcW w:w="770" w:type="dxa"/>
          </w:tcPr>
          <w:p w:rsidRPr="00FC0F9D" w:rsidR="006E2296" w:rsidP="006E2296" w:rsidRDefault="006E2296" w14:paraId="01E2CCC3"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b/>
                <w:kern w:val="0"/>
                <w:sz w:val="20"/>
                <w:szCs w:val="36"/>
                <w:lang w:eastAsia="sv-SE"/>
                <w14:numSpacing w14:val="default"/>
              </w:rPr>
            </w:pPr>
            <w:r w:rsidRPr="00FC0F9D">
              <w:rPr>
                <w:rFonts w:ascii="Times New Roman" w:hAnsi="Times New Roman" w:eastAsia="Times New Roman" w:cs="Times New Roman"/>
                <w:b/>
                <w:kern w:val="0"/>
                <w:sz w:val="20"/>
                <w:szCs w:val="36"/>
                <w:lang w:eastAsia="sv-SE"/>
                <w14:numSpacing w14:val="default"/>
              </w:rPr>
              <w:t>År</w:t>
            </w:r>
          </w:p>
        </w:tc>
        <w:tc>
          <w:tcPr>
            <w:tcW w:w="2207" w:type="dxa"/>
            <w:vAlign w:val="bottom"/>
          </w:tcPr>
          <w:p w:rsidRPr="00FC0F9D" w:rsidR="006E2296" w:rsidP="0048425B" w:rsidRDefault="006E2296" w14:paraId="01E2CCC4"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b/>
                <w:kern w:val="0"/>
                <w:sz w:val="20"/>
                <w:szCs w:val="36"/>
                <w:lang w:eastAsia="sv-SE"/>
                <w14:numSpacing w14:val="default"/>
              </w:rPr>
            </w:pPr>
            <w:r w:rsidRPr="00FC0F9D">
              <w:rPr>
                <w:rFonts w:ascii="Times New Roman" w:hAnsi="Times New Roman" w:eastAsia="Times New Roman" w:cs="Times New Roman"/>
                <w:b/>
                <w:kern w:val="0"/>
                <w:sz w:val="20"/>
                <w:szCs w:val="36"/>
                <w:lang w:eastAsia="sv-SE"/>
                <w14:numSpacing w14:val="default"/>
              </w:rPr>
              <w:t>Regeringens förslag</w:t>
            </w:r>
          </w:p>
        </w:tc>
        <w:tc>
          <w:tcPr>
            <w:tcW w:w="2410" w:type="dxa"/>
            <w:vAlign w:val="bottom"/>
          </w:tcPr>
          <w:p w:rsidRPr="00FC0F9D" w:rsidR="006E2296" w:rsidP="0048425B" w:rsidRDefault="006E2296" w14:paraId="01E2CCC5"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b/>
                <w:kern w:val="0"/>
                <w:sz w:val="20"/>
                <w:szCs w:val="36"/>
                <w:lang w:eastAsia="sv-SE"/>
                <w14:numSpacing w14:val="default"/>
              </w:rPr>
            </w:pPr>
            <w:r w:rsidRPr="00FC0F9D">
              <w:rPr>
                <w:rFonts w:ascii="Times New Roman" w:hAnsi="Times New Roman" w:eastAsia="Times New Roman" w:cs="Times New Roman"/>
                <w:b/>
                <w:kern w:val="0"/>
                <w:sz w:val="20"/>
                <w:szCs w:val="36"/>
                <w:lang w:eastAsia="sv-SE"/>
                <w14:numSpacing w14:val="default"/>
              </w:rPr>
              <w:t>Sverigedemokraterna</w:t>
            </w:r>
          </w:p>
        </w:tc>
      </w:tr>
      <w:tr w:rsidRPr="004E07A6" w:rsidR="006E2296" w:rsidTr="00FC0F9D" w14:paraId="01E2CCCA" w14:textId="77777777">
        <w:tc>
          <w:tcPr>
            <w:tcW w:w="770" w:type="dxa"/>
          </w:tcPr>
          <w:p w:rsidRPr="004E07A6" w:rsidR="006E2296" w:rsidP="006E2296" w:rsidRDefault="006E2296" w14:paraId="01E2CCC7"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2008</w:t>
            </w:r>
          </w:p>
        </w:tc>
        <w:tc>
          <w:tcPr>
            <w:tcW w:w="2207" w:type="dxa"/>
            <w:vAlign w:val="bottom"/>
          </w:tcPr>
          <w:p w:rsidRPr="004E07A6" w:rsidR="006E2296" w:rsidP="0048425B" w:rsidRDefault="006E2296" w14:paraId="01E2CCC8"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395 mkr</w:t>
            </w:r>
          </w:p>
        </w:tc>
        <w:tc>
          <w:tcPr>
            <w:tcW w:w="2410" w:type="dxa"/>
            <w:vAlign w:val="bottom"/>
          </w:tcPr>
          <w:p w:rsidRPr="004E07A6" w:rsidR="006E2296" w:rsidP="0048425B" w:rsidRDefault="004349C9" w14:paraId="01E2CCC9" w14:textId="66CCFE01">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Pr>
                <w:rFonts w:ascii="Times New Roman" w:hAnsi="Times New Roman" w:eastAsia="Times New Roman" w:cs="Times New Roman"/>
                <w:kern w:val="0"/>
                <w:sz w:val="20"/>
                <w:szCs w:val="36"/>
                <w:lang w:eastAsia="sv-SE"/>
                <w14:numSpacing w14:val="default"/>
              </w:rPr>
              <w:t>–</w:t>
            </w:r>
          </w:p>
        </w:tc>
      </w:tr>
      <w:tr w:rsidRPr="004E07A6" w:rsidR="006E2296" w:rsidTr="00FC0F9D" w14:paraId="01E2CCCE" w14:textId="77777777">
        <w:tc>
          <w:tcPr>
            <w:tcW w:w="770" w:type="dxa"/>
          </w:tcPr>
          <w:p w:rsidRPr="004E07A6" w:rsidR="006E2296" w:rsidP="006E2296" w:rsidRDefault="006E2296" w14:paraId="01E2CCCB"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2009</w:t>
            </w:r>
          </w:p>
        </w:tc>
        <w:tc>
          <w:tcPr>
            <w:tcW w:w="2207" w:type="dxa"/>
            <w:vAlign w:val="bottom"/>
          </w:tcPr>
          <w:p w:rsidRPr="004E07A6" w:rsidR="006E2296" w:rsidP="0048425B" w:rsidRDefault="006E2296" w14:paraId="01E2CCCC"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465 mkr</w:t>
            </w:r>
          </w:p>
        </w:tc>
        <w:tc>
          <w:tcPr>
            <w:tcW w:w="2410" w:type="dxa"/>
            <w:vAlign w:val="bottom"/>
          </w:tcPr>
          <w:p w:rsidRPr="004E07A6" w:rsidR="006E2296" w:rsidP="0048425B" w:rsidRDefault="004349C9" w14:paraId="01E2CCCD" w14:textId="33BD0FC6">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Pr>
                <w:rFonts w:ascii="Times New Roman" w:hAnsi="Times New Roman" w:eastAsia="Times New Roman" w:cs="Times New Roman"/>
                <w:kern w:val="0"/>
                <w:sz w:val="20"/>
                <w:szCs w:val="36"/>
                <w:lang w:eastAsia="sv-SE"/>
                <w14:numSpacing w14:val="default"/>
              </w:rPr>
              <w:t>–</w:t>
            </w:r>
          </w:p>
        </w:tc>
      </w:tr>
      <w:tr w:rsidRPr="004E07A6" w:rsidR="006E2296" w:rsidTr="00FC0F9D" w14:paraId="01E2CCD2" w14:textId="77777777">
        <w:tc>
          <w:tcPr>
            <w:tcW w:w="770" w:type="dxa"/>
          </w:tcPr>
          <w:p w:rsidRPr="004E07A6" w:rsidR="006E2296" w:rsidP="006E2296" w:rsidRDefault="006E2296" w14:paraId="01E2CCCF"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2010</w:t>
            </w:r>
          </w:p>
        </w:tc>
        <w:tc>
          <w:tcPr>
            <w:tcW w:w="2207" w:type="dxa"/>
            <w:vAlign w:val="bottom"/>
          </w:tcPr>
          <w:p w:rsidRPr="004E07A6" w:rsidR="006E2296" w:rsidP="0048425B" w:rsidRDefault="006E2296" w14:paraId="01E2CCD0"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4349C9" w14:paraId="01E2CCD1" w14:textId="31E49971">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Pr>
                <w:rFonts w:ascii="Times New Roman" w:hAnsi="Times New Roman" w:eastAsia="Times New Roman" w:cs="Times New Roman"/>
                <w:kern w:val="0"/>
                <w:sz w:val="20"/>
                <w:szCs w:val="36"/>
                <w:lang w:eastAsia="sv-SE"/>
                <w14:numSpacing w14:val="default"/>
              </w:rPr>
              <w:t>–</w:t>
            </w:r>
          </w:p>
        </w:tc>
      </w:tr>
      <w:tr w:rsidRPr="004E07A6" w:rsidR="006E2296" w:rsidTr="00FC0F9D" w14:paraId="01E2CCD6" w14:textId="77777777">
        <w:tc>
          <w:tcPr>
            <w:tcW w:w="770" w:type="dxa"/>
          </w:tcPr>
          <w:p w:rsidRPr="004E07A6" w:rsidR="006E2296" w:rsidP="006E2296" w:rsidRDefault="006E2296" w14:paraId="01E2CCD3"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2011</w:t>
            </w:r>
          </w:p>
        </w:tc>
        <w:tc>
          <w:tcPr>
            <w:tcW w:w="2207" w:type="dxa"/>
            <w:vAlign w:val="bottom"/>
          </w:tcPr>
          <w:p w:rsidRPr="004E07A6" w:rsidR="006E2296" w:rsidP="0048425B" w:rsidRDefault="006E2296" w14:paraId="01E2CCD4"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D5"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+10 mkr</w:t>
            </w:r>
          </w:p>
        </w:tc>
      </w:tr>
      <w:tr w:rsidRPr="004E07A6" w:rsidR="006E2296" w:rsidTr="00FC0F9D" w14:paraId="01E2CCDA" w14:textId="77777777">
        <w:tc>
          <w:tcPr>
            <w:tcW w:w="770" w:type="dxa"/>
          </w:tcPr>
          <w:p w:rsidRPr="004E07A6" w:rsidR="006E2296" w:rsidP="006E2296" w:rsidRDefault="006E2296" w14:paraId="01E2CCD7"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2012</w:t>
            </w:r>
          </w:p>
        </w:tc>
        <w:tc>
          <w:tcPr>
            <w:tcW w:w="2207" w:type="dxa"/>
            <w:vAlign w:val="bottom"/>
          </w:tcPr>
          <w:p w:rsidRPr="004E07A6" w:rsidR="006E2296" w:rsidP="0048425B" w:rsidRDefault="006E2296" w14:paraId="01E2CCD8"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D9"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+50 mkr</w:t>
            </w:r>
          </w:p>
        </w:tc>
      </w:tr>
      <w:tr w:rsidRPr="004E07A6" w:rsidR="006E2296" w:rsidTr="00FC0F9D" w14:paraId="01E2CCDE" w14:textId="77777777">
        <w:tc>
          <w:tcPr>
            <w:tcW w:w="770" w:type="dxa"/>
          </w:tcPr>
          <w:p w:rsidRPr="004E07A6" w:rsidR="006E2296" w:rsidP="006E2296" w:rsidRDefault="006E2296" w14:paraId="01E2CCDB"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2013</w:t>
            </w:r>
          </w:p>
        </w:tc>
        <w:tc>
          <w:tcPr>
            <w:tcW w:w="2207" w:type="dxa"/>
            <w:vAlign w:val="bottom"/>
          </w:tcPr>
          <w:p w:rsidRPr="004E07A6" w:rsidR="006E2296" w:rsidP="0048425B" w:rsidRDefault="006E2296" w14:paraId="01E2CCDC"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DD"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+50 mkr</w:t>
            </w:r>
          </w:p>
        </w:tc>
      </w:tr>
      <w:tr w:rsidRPr="004E07A6" w:rsidR="006E2296" w:rsidTr="00FC0F9D" w14:paraId="01E2CCE2" w14:textId="77777777">
        <w:tc>
          <w:tcPr>
            <w:tcW w:w="770" w:type="dxa"/>
          </w:tcPr>
          <w:p w:rsidRPr="004E07A6" w:rsidR="006E2296" w:rsidP="006E2296" w:rsidRDefault="006E2296" w14:paraId="01E2CCDF"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2014</w:t>
            </w:r>
          </w:p>
        </w:tc>
        <w:tc>
          <w:tcPr>
            <w:tcW w:w="2207" w:type="dxa"/>
            <w:vAlign w:val="bottom"/>
          </w:tcPr>
          <w:p w:rsidRPr="004E07A6" w:rsidR="006E2296" w:rsidP="0048425B" w:rsidRDefault="006E2296" w14:paraId="01E2CCE0"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E1"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+50 mkr</w:t>
            </w:r>
          </w:p>
        </w:tc>
      </w:tr>
      <w:tr w:rsidRPr="004E07A6" w:rsidR="006E2296" w:rsidTr="00FC0F9D" w14:paraId="01E2CCE6" w14:textId="77777777">
        <w:tc>
          <w:tcPr>
            <w:tcW w:w="770" w:type="dxa"/>
          </w:tcPr>
          <w:p w:rsidRPr="004E07A6" w:rsidR="006E2296" w:rsidP="006E2296" w:rsidRDefault="006E2296" w14:paraId="01E2CCE3"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2015</w:t>
            </w:r>
          </w:p>
        </w:tc>
        <w:tc>
          <w:tcPr>
            <w:tcW w:w="2207" w:type="dxa"/>
            <w:vAlign w:val="bottom"/>
          </w:tcPr>
          <w:p w:rsidRPr="004E07A6" w:rsidR="006E2296" w:rsidP="0048425B" w:rsidRDefault="006E2296" w14:paraId="01E2CCE4"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E5"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+100 mkr</w:t>
            </w:r>
          </w:p>
        </w:tc>
      </w:tr>
      <w:tr w:rsidRPr="004E07A6" w:rsidR="006E2296" w:rsidTr="00FC0F9D" w14:paraId="01E2CCEA" w14:textId="77777777">
        <w:tc>
          <w:tcPr>
            <w:tcW w:w="770" w:type="dxa"/>
          </w:tcPr>
          <w:p w:rsidRPr="004E07A6" w:rsidR="006E2296" w:rsidP="006E2296" w:rsidRDefault="006E2296" w14:paraId="01E2CCE7"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2016</w:t>
            </w:r>
          </w:p>
        </w:tc>
        <w:tc>
          <w:tcPr>
            <w:tcW w:w="2207" w:type="dxa"/>
            <w:vAlign w:val="bottom"/>
          </w:tcPr>
          <w:p w:rsidRPr="004E07A6" w:rsidR="006E2296" w:rsidP="0048425B" w:rsidRDefault="006E2296" w14:paraId="01E2CCE8"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E9"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+100 mkr</w:t>
            </w:r>
          </w:p>
        </w:tc>
      </w:tr>
      <w:tr w:rsidRPr="004E07A6" w:rsidR="006E2296" w:rsidTr="00FC0F9D" w14:paraId="01E2CCEE" w14:textId="77777777">
        <w:tc>
          <w:tcPr>
            <w:tcW w:w="770" w:type="dxa"/>
          </w:tcPr>
          <w:p w:rsidRPr="004E07A6" w:rsidR="006E2296" w:rsidP="006E2296" w:rsidRDefault="006E2296" w14:paraId="01E2CCEB"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2017</w:t>
            </w:r>
          </w:p>
        </w:tc>
        <w:tc>
          <w:tcPr>
            <w:tcW w:w="2207" w:type="dxa"/>
            <w:vAlign w:val="bottom"/>
          </w:tcPr>
          <w:p w:rsidRPr="004E07A6" w:rsidR="006E2296" w:rsidP="0048425B" w:rsidRDefault="006E2296" w14:paraId="01E2CCEC"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ED"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+100 mkr</w:t>
            </w:r>
          </w:p>
        </w:tc>
      </w:tr>
      <w:tr w:rsidRPr="004E07A6" w:rsidR="006E2296" w:rsidTr="00FC0F9D" w14:paraId="01E2CCF2" w14:textId="77777777">
        <w:tc>
          <w:tcPr>
            <w:tcW w:w="770" w:type="dxa"/>
          </w:tcPr>
          <w:p w:rsidRPr="004E07A6" w:rsidR="006E2296" w:rsidP="006E2296" w:rsidRDefault="006E2296" w14:paraId="01E2CCEF"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2018</w:t>
            </w:r>
          </w:p>
        </w:tc>
        <w:tc>
          <w:tcPr>
            <w:tcW w:w="2207" w:type="dxa"/>
            <w:vAlign w:val="bottom"/>
          </w:tcPr>
          <w:p w:rsidRPr="004E07A6" w:rsidR="006E2296" w:rsidP="0048425B" w:rsidRDefault="006E2296" w14:paraId="01E2CCF0"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460 mkr</w:t>
            </w:r>
          </w:p>
        </w:tc>
        <w:tc>
          <w:tcPr>
            <w:tcW w:w="2410" w:type="dxa"/>
            <w:vAlign w:val="bottom"/>
          </w:tcPr>
          <w:p w:rsidRPr="004E07A6" w:rsidR="006E2296" w:rsidP="0048425B" w:rsidRDefault="006E2296" w14:paraId="01E2CCF1"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right"/>
              <w:textAlignment w:val="baseline"/>
              <w:rPr>
                <w:rFonts w:ascii="Times New Roman" w:hAnsi="Times New Roman" w:eastAsia="Times New Roman" w:cs="Times New Roman"/>
                <w:kern w:val="0"/>
                <w:sz w:val="20"/>
                <w:szCs w:val="36"/>
                <w:lang w:eastAsia="sv-SE"/>
                <w14:numSpacing w14:val="default"/>
              </w:rPr>
            </w:pPr>
            <w:r w:rsidRPr="004E07A6">
              <w:rPr>
                <w:rFonts w:ascii="Times New Roman" w:hAnsi="Times New Roman" w:eastAsia="Times New Roman" w:cs="Times New Roman"/>
                <w:kern w:val="0"/>
                <w:sz w:val="20"/>
                <w:szCs w:val="36"/>
                <w:lang w:eastAsia="sv-SE"/>
                <w14:numSpacing w14:val="default"/>
              </w:rPr>
              <w:t>+440 mkr</w:t>
            </w:r>
          </w:p>
        </w:tc>
      </w:tr>
    </w:tbl>
    <w:p w:rsidRPr="00FC0F9D" w:rsidR="006E2296" w:rsidP="00DA4512" w:rsidRDefault="00427CF9" w14:paraId="01E2CCFF" w14:textId="77777777">
      <w:pPr>
        <w:pStyle w:val="Tabellrubrik"/>
        <w:spacing w:before="240"/>
      </w:pPr>
      <w:r w:rsidRPr="00FC0F9D">
        <w:t>Figur 9</w:t>
      </w:r>
    </w:p>
    <w:p w:rsidRPr="004E07A6" w:rsidR="006276CC" w:rsidP="00DA4512" w:rsidRDefault="006276CC" w14:paraId="01E2CD00" w14:textId="77777777">
      <w:pPr>
        <w:pStyle w:val="Kllhnvisningfigur"/>
        <w:pBdr>
          <w:bottom w:val="none" w:color="auto" w:sz="0" w:space="0"/>
        </w:pBdr>
      </w:pPr>
      <w:bookmarkStart w:name="_Toc506207471" w:id="319"/>
      <w:r w:rsidRPr="004E07A6">
        <w:rPr>
          <w:noProof/>
        </w:rPr>
        <w:drawing>
          <wp:inline distT="0" distB="0" distL="0" distR="0" wp14:anchorId="01E2DB75" wp14:editId="7C717802">
            <wp:extent cx="4142015" cy="2249703"/>
            <wp:effectExtent l="0" t="0" r="0" b="0"/>
            <wp:docPr id="5154" name="Bildobjekt 5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0410" cy="2259694"/>
                    </a:xfrm>
                    <a:prstGeom prst="rect">
                      <a:avLst/>
                    </a:prstGeom>
                    <a:noFill/>
                  </pic:spPr>
                </pic:pic>
              </a:graphicData>
            </a:graphic>
          </wp:inline>
        </w:drawing>
      </w:r>
    </w:p>
    <w:p w:rsidRPr="00FC0F9D" w:rsidR="007C5080" w:rsidP="00DA4512" w:rsidRDefault="007C5080" w14:paraId="01E2CD01" w14:textId="5B253D31">
      <w:pPr>
        <w:pStyle w:val="Normalutanindragellerluft"/>
        <w:spacing w:before="0"/>
        <w:rPr>
          <w:sz w:val="20"/>
          <w:szCs w:val="20"/>
        </w:rPr>
      </w:pPr>
      <w:r w:rsidRPr="00FC0F9D">
        <w:rPr>
          <w:sz w:val="20"/>
          <w:szCs w:val="20"/>
        </w:rPr>
        <w:t>Källa:</w:t>
      </w:r>
      <w:r w:rsidRPr="00FC0F9D" w:rsidR="006276CC">
        <w:rPr>
          <w:sz w:val="20"/>
          <w:szCs w:val="20"/>
        </w:rPr>
        <w:t xml:space="preserve"> Årsredovisning för staten</w:t>
      </w:r>
      <w:r w:rsidRPr="00FC0F9D" w:rsidR="004349C9">
        <w:rPr>
          <w:sz w:val="20"/>
          <w:szCs w:val="20"/>
        </w:rPr>
        <w:t>.</w:t>
      </w:r>
    </w:p>
    <w:p w:rsidRPr="00FC0F9D" w:rsidR="006E2296" w:rsidP="00FC0F9D" w:rsidRDefault="001D76F8" w14:paraId="01E2CD03" w14:textId="7F65F976">
      <w:pPr>
        <w:pStyle w:val="Rubrik1"/>
      </w:pPr>
      <w:bookmarkStart w:name="_Toc531250257" w:id="320"/>
      <w:bookmarkStart w:name="_Toc532903279" w:id="321"/>
      <w:r>
        <w:t>1</w:t>
      </w:r>
      <w:r w:rsidR="00FC0F9D">
        <w:t xml:space="preserve">3 </w:t>
      </w:r>
      <w:r w:rsidRPr="00FC0F9D" w:rsidR="006E2296">
        <w:t>Förskola, utbildning</w:t>
      </w:r>
      <w:bookmarkEnd w:id="319"/>
      <w:r w:rsidRPr="00FC0F9D" w:rsidR="006E2296">
        <w:t>, forskning</w:t>
      </w:r>
      <w:bookmarkEnd w:id="320"/>
      <w:bookmarkEnd w:id="321"/>
    </w:p>
    <w:p w:rsidRPr="00FC0F9D" w:rsidR="006E2296" w:rsidP="00FC0F9D" w:rsidRDefault="00FC0F9D" w14:paraId="01E2CD04" w14:textId="499094E7">
      <w:pPr>
        <w:pStyle w:val="Rubrik2"/>
        <w:spacing w:before="360"/>
      </w:pPr>
      <w:bookmarkStart w:name="_Toc531250258" w:id="322"/>
      <w:bookmarkStart w:name="_Toc532903280" w:id="323"/>
      <w:r>
        <w:t xml:space="preserve">13.1 </w:t>
      </w:r>
      <w:r w:rsidRPr="00FC0F9D" w:rsidR="006E2296">
        <w:t>Reformera skolan och möjliggör höjning av skolresultaten</w:t>
      </w:r>
      <w:bookmarkEnd w:id="322"/>
      <w:bookmarkEnd w:id="323"/>
    </w:p>
    <w:p w:rsidRPr="00FC0F9D" w:rsidR="00D153B1" w:rsidP="00FC0F9D" w:rsidRDefault="006E2296" w14:paraId="01E2CD06" w14:textId="333A326A">
      <w:pPr>
        <w:pStyle w:val="Normalutanindragellerluft"/>
      </w:pPr>
      <w:r w:rsidRPr="00FC0F9D">
        <w:t xml:space="preserve">Ett fungerande utbildningssystem är en direkt förutsättning inte bara för kultur och demokrati, utan också för hela kunskapssamhället. Hur vi lyckas hantera den tilltagande segregationen i samhället beror i hög grad på hur väl skolan fungerar. Grundskola, gymnasium och högre utbildning lotsar unga människor in i samhället och in på arbetsmarknaden. I en situation där stora grupper i samhället står utanför både arbetsmarknaden och det svenska samhället, ett utanförskap som dessutom tenderar att gå i arv, hamnar skolan i fokus. Tyvärr är skolans nuvarande utveckling inte uppmuntrande. Svenska elevers resultat har försämrats drastiskt, även om de senaste Pisaresultaten visade en liten uppgång. Uppgången är låg och kunskapsresultaten hos svenska elever ligger mycket lägre än </w:t>
      </w:r>
      <w:r w:rsidRPr="00FC0F9D" w:rsidR="004349C9">
        <w:t xml:space="preserve">i </w:t>
      </w:r>
      <w:r w:rsidRPr="00FC0F9D">
        <w:t>början av 1990-talet och lägre än hos elever i många andra länder. Den negativa utvecklingen gör att vi får färre toppstudenter, den genomsnittliga nivån sjunker och segregationen ökar, liksom antalet elever med mycket bristfälliga kunskaper. Dessutom visar undersökningar att svenska elever h</w:t>
      </w:r>
      <w:r w:rsidRPr="00FC0F9D" w:rsidR="006276CC">
        <w:t xml:space="preserve">ar en försämrad psykisk hälsa. </w:t>
      </w:r>
    </w:p>
    <w:p w:rsidR="006E2296" w:rsidP="00FC0F9D" w:rsidRDefault="00427CF9" w14:paraId="01E2CD08" w14:textId="72EB1759">
      <w:pPr>
        <w:pStyle w:val="Tabellrubrik"/>
      </w:pPr>
      <w:r w:rsidRPr="00FC0F9D">
        <w:t>Figur 10</w:t>
      </w:r>
    </w:p>
    <w:p w:rsidRPr="00730C1F" w:rsidR="00730C1F" w:rsidP="00730C1F" w:rsidRDefault="00730C1F" w14:paraId="3FEBB6EE" w14:textId="598DE740">
      <w:pPr>
        <w:pStyle w:val="Normalutanindragellerluft"/>
      </w:pPr>
      <w:r w:rsidRPr="004E07A6">
        <w:rPr>
          <w:rFonts w:ascii="Times New Roman" w:hAnsi="Times New Roman" w:eastAsia="Calibri" w:cs="Times New Roman"/>
          <w:noProof/>
          <w:kern w:val="0"/>
          <w:sz w:val="20"/>
          <w:szCs w:val="36"/>
          <w:lang w:eastAsia="sv-SE"/>
          <w14:numSpacing w14:val="default"/>
        </w:rPr>
        <mc:AlternateContent>
          <mc:Choice Requires="wpg">
            <w:drawing>
              <wp:inline distT="0" distB="0" distL="0" distR="0" wp14:anchorId="33ED78DD" wp14:editId="38427E5E">
                <wp:extent cx="3826146" cy="2244194"/>
                <wp:effectExtent l="0" t="0" r="0" b="0"/>
                <wp:docPr id="137925" name="Group 137925" descr=""/>
                <wp:cNvGraphicFramePr/>
                <a:graphic xmlns:a="http://schemas.openxmlformats.org/drawingml/2006/main">
                  <a:graphicData uri="http://schemas.microsoft.com/office/word/2010/wordprocessingGroup">
                    <wpg:wgp>
                      <wpg:cNvGrpSpPr/>
                      <wpg:grpSpPr>
                        <a:xfrm>
                          <a:off x="0" y="0"/>
                          <a:ext cx="3826146" cy="2244194"/>
                          <a:chOff x="0" y="0"/>
                          <a:chExt cx="4524504" cy="2698300"/>
                        </a:xfrm>
                      </wpg:grpSpPr>
                      <wps:wsp>
                        <wps:cNvPr id="5174" name="Rectangle 5174"/>
                        <wps:cNvSpPr/>
                        <wps:spPr>
                          <a:xfrm>
                            <a:off x="4489451" y="2514067"/>
                            <a:ext cx="46619" cy="245030"/>
                          </a:xfrm>
                          <a:prstGeom prst="rect">
                            <a:avLst/>
                          </a:prstGeom>
                          <a:ln>
                            <a:noFill/>
                          </a:ln>
                        </wps:spPr>
                        <wps:txbx>
                          <w:txbxContent>
                            <w:p w:rsidR="00B92757" w:rsidP="00730C1F" w:rsidRDefault="00B92757" w14:paraId="49951A94" w14:textId="77777777">
                              <w:pPr>
                                <w:spacing w:after="160" w:line="259" w:lineRule="auto"/>
                                <w:ind w:firstLine="0"/>
                              </w:pPr>
                              <w:r>
                                <w:t xml:space="preserve"> </w:t>
                              </w:r>
                            </w:p>
                          </w:txbxContent>
                        </wps:txbx>
                        <wps:bodyPr horzOverflow="overflow" vert="horz" lIns="0" tIns="0" rIns="0" bIns="0" rtlCol="0">
                          <a:noAutofit/>
                        </wps:bodyPr>
                      </wps:wsp>
                      <wps:wsp>
                        <wps:cNvPr id="5198" name="Shape 5198"/>
                        <wps:cNvSpPr/>
                        <wps:spPr>
                          <a:xfrm>
                            <a:off x="279770" y="1317184"/>
                            <a:ext cx="4069982" cy="0"/>
                          </a:xfrm>
                          <a:custGeom>
                            <a:avLst/>
                            <a:gdLst/>
                            <a:ahLst/>
                            <a:cxnLst/>
                            <a:rect l="0" t="0" r="0" b="0"/>
                            <a:pathLst>
                              <a:path w="4069982">
                                <a:moveTo>
                                  <a:pt x="0" y="0"/>
                                </a:moveTo>
                                <a:lnTo>
                                  <a:pt x="4069982" y="0"/>
                                </a:lnTo>
                              </a:path>
                            </a:pathLst>
                          </a:custGeom>
                          <a:noFill/>
                          <a:ln w="9525" cap="flat" cmpd="sng" algn="ctr">
                            <a:solidFill>
                              <a:srgbClr val="DADADB"/>
                            </a:solidFill>
                            <a:prstDash val="solid"/>
                            <a:round/>
                          </a:ln>
                          <a:effectLst/>
                        </wps:spPr>
                        <wps:bodyPr/>
                      </wps:wsp>
                      <wps:wsp>
                        <wps:cNvPr id="5199" name="Shape 5199"/>
                        <wps:cNvSpPr/>
                        <wps:spPr>
                          <a:xfrm>
                            <a:off x="279770" y="1065724"/>
                            <a:ext cx="4069982" cy="0"/>
                          </a:xfrm>
                          <a:custGeom>
                            <a:avLst/>
                            <a:gdLst/>
                            <a:ahLst/>
                            <a:cxnLst/>
                            <a:rect l="0" t="0" r="0" b="0"/>
                            <a:pathLst>
                              <a:path w="4069982">
                                <a:moveTo>
                                  <a:pt x="0" y="0"/>
                                </a:moveTo>
                                <a:lnTo>
                                  <a:pt x="4069982" y="0"/>
                                </a:lnTo>
                              </a:path>
                            </a:pathLst>
                          </a:custGeom>
                          <a:noFill/>
                          <a:ln w="9525" cap="flat" cmpd="sng" algn="ctr">
                            <a:solidFill>
                              <a:srgbClr val="DADADB"/>
                            </a:solidFill>
                            <a:prstDash val="solid"/>
                            <a:round/>
                          </a:ln>
                          <a:effectLst/>
                        </wps:spPr>
                        <wps:bodyPr/>
                      </wps:wsp>
                      <wps:wsp>
                        <wps:cNvPr id="5200" name="Shape 5200"/>
                        <wps:cNvSpPr/>
                        <wps:spPr>
                          <a:xfrm>
                            <a:off x="279770" y="812740"/>
                            <a:ext cx="4069982" cy="0"/>
                          </a:xfrm>
                          <a:custGeom>
                            <a:avLst/>
                            <a:gdLst/>
                            <a:ahLst/>
                            <a:cxnLst/>
                            <a:rect l="0" t="0" r="0" b="0"/>
                            <a:pathLst>
                              <a:path w="4069982">
                                <a:moveTo>
                                  <a:pt x="0" y="0"/>
                                </a:moveTo>
                                <a:lnTo>
                                  <a:pt x="4069982" y="0"/>
                                </a:lnTo>
                              </a:path>
                            </a:pathLst>
                          </a:custGeom>
                          <a:noFill/>
                          <a:ln w="9525" cap="flat" cmpd="sng" algn="ctr">
                            <a:solidFill>
                              <a:srgbClr val="DADADB"/>
                            </a:solidFill>
                            <a:prstDash val="solid"/>
                            <a:round/>
                          </a:ln>
                          <a:effectLst/>
                        </wps:spPr>
                        <wps:bodyPr/>
                      </wps:wsp>
                      <wps:wsp>
                        <wps:cNvPr id="5201" name="Shape 5201"/>
                        <wps:cNvSpPr/>
                        <wps:spPr>
                          <a:xfrm>
                            <a:off x="279770" y="559756"/>
                            <a:ext cx="4069982" cy="0"/>
                          </a:xfrm>
                          <a:custGeom>
                            <a:avLst/>
                            <a:gdLst/>
                            <a:ahLst/>
                            <a:cxnLst/>
                            <a:rect l="0" t="0" r="0" b="0"/>
                            <a:pathLst>
                              <a:path w="4069982">
                                <a:moveTo>
                                  <a:pt x="0" y="0"/>
                                </a:moveTo>
                                <a:lnTo>
                                  <a:pt x="4069982" y="0"/>
                                </a:lnTo>
                              </a:path>
                            </a:pathLst>
                          </a:custGeom>
                          <a:noFill/>
                          <a:ln w="9525" cap="flat" cmpd="sng" algn="ctr">
                            <a:solidFill>
                              <a:srgbClr val="DADADB"/>
                            </a:solidFill>
                            <a:prstDash val="solid"/>
                            <a:round/>
                          </a:ln>
                          <a:effectLst/>
                        </wps:spPr>
                        <wps:bodyPr/>
                      </wps:wsp>
                      <wps:wsp>
                        <wps:cNvPr id="5202" name="Shape 5202"/>
                        <wps:cNvSpPr/>
                        <wps:spPr>
                          <a:xfrm>
                            <a:off x="279770" y="306772"/>
                            <a:ext cx="4069982" cy="0"/>
                          </a:xfrm>
                          <a:custGeom>
                            <a:avLst/>
                            <a:gdLst/>
                            <a:ahLst/>
                            <a:cxnLst/>
                            <a:rect l="0" t="0" r="0" b="0"/>
                            <a:pathLst>
                              <a:path w="4069982">
                                <a:moveTo>
                                  <a:pt x="0" y="0"/>
                                </a:moveTo>
                                <a:lnTo>
                                  <a:pt x="4069982" y="0"/>
                                </a:lnTo>
                              </a:path>
                            </a:pathLst>
                          </a:custGeom>
                          <a:noFill/>
                          <a:ln w="9525" cap="flat" cmpd="sng" algn="ctr">
                            <a:solidFill>
                              <a:srgbClr val="DADADB"/>
                            </a:solidFill>
                            <a:prstDash val="solid"/>
                            <a:round/>
                          </a:ln>
                          <a:effectLst/>
                        </wps:spPr>
                        <wps:bodyPr/>
                      </wps:wsp>
                      <wps:wsp>
                        <wps:cNvPr id="5203" name="Shape 5203"/>
                        <wps:cNvSpPr/>
                        <wps:spPr>
                          <a:xfrm>
                            <a:off x="279770" y="53915"/>
                            <a:ext cx="4069982" cy="0"/>
                          </a:xfrm>
                          <a:custGeom>
                            <a:avLst/>
                            <a:gdLst/>
                            <a:ahLst/>
                            <a:cxnLst/>
                            <a:rect l="0" t="0" r="0" b="0"/>
                            <a:pathLst>
                              <a:path w="4069982">
                                <a:moveTo>
                                  <a:pt x="0" y="0"/>
                                </a:moveTo>
                                <a:lnTo>
                                  <a:pt x="4069982" y="0"/>
                                </a:lnTo>
                              </a:path>
                            </a:pathLst>
                          </a:custGeom>
                          <a:noFill/>
                          <a:ln w="9525" cap="flat" cmpd="sng" algn="ctr">
                            <a:solidFill>
                              <a:srgbClr val="DADADB"/>
                            </a:solidFill>
                            <a:prstDash val="solid"/>
                            <a:round/>
                          </a:ln>
                          <a:effectLst/>
                        </wps:spPr>
                        <wps:bodyPr/>
                      </wps:wsp>
                      <wps:wsp>
                        <wps:cNvPr id="5204" name="Shape 5204"/>
                        <wps:cNvSpPr/>
                        <wps:spPr>
                          <a:xfrm>
                            <a:off x="279770" y="1570569"/>
                            <a:ext cx="4069982" cy="0"/>
                          </a:xfrm>
                          <a:custGeom>
                            <a:avLst/>
                            <a:gdLst/>
                            <a:ahLst/>
                            <a:cxnLst/>
                            <a:rect l="0" t="0" r="0" b="0"/>
                            <a:pathLst>
                              <a:path w="4069982">
                                <a:moveTo>
                                  <a:pt x="0" y="0"/>
                                </a:moveTo>
                                <a:lnTo>
                                  <a:pt x="4069982" y="0"/>
                                </a:lnTo>
                              </a:path>
                            </a:pathLst>
                          </a:custGeom>
                          <a:noFill/>
                          <a:ln w="9525" cap="flat" cmpd="sng" algn="ctr">
                            <a:solidFill>
                              <a:srgbClr val="DADADB"/>
                            </a:solidFill>
                            <a:prstDash val="solid"/>
                            <a:round/>
                          </a:ln>
                          <a:effectLst/>
                        </wps:spPr>
                        <wps:bodyPr/>
                      </wps:wsp>
                      <wps:wsp>
                        <wps:cNvPr id="5205" name="Shape 5205"/>
                        <wps:cNvSpPr/>
                        <wps:spPr>
                          <a:xfrm>
                            <a:off x="1345717" y="610023"/>
                            <a:ext cx="2907132" cy="417081"/>
                          </a:xfrm>
                          <a:custGeom>
                            <a:avLst/>
                            <a:gdLst/>
                            <a:ahLst/>
                            <a:cxnLst/>
                            <a:rect l="0" t="0" r="0" b="0"/>
                            <a:pathLst>
                              <a:path w="2907132" h="417081">
                                <a:moveTo>
                                  <a:pt x="0" y="0"/>
                                </a:moveTo>
                                <a:lnTo>
                                  <a:pt x="581889" y="25933"/>
                                </a:lnTo>
                                <a:lnTo>
                                  <a:pt x="1162533" y="114325"/>
                                </a:lnTo>
                                <a:lnTo>
                                  <a:pt x="1744701" y="240817"/>
                                </a:lnTo>
                                <a:lnTo>
                                  <a:pt x="2325345" y="417081"/>
                                </a:lnTo>
                                <a:lnTo>
                                  <a:pt x="2907132" y="202717"/>
                                </a:lnTo>
                              </a:path>
                            </a:pathLst>
                          </a:custGeom>
                          <a:noFill/>
                          <a:ln w="28575" cap="rnd" cmpd="sng" algn="ctr">
                            <a:solidFill>
                              <a:srgbClr val="4F81BC"/>
                            </a:solidFill>
                            <a:prstDash val="solid"/>
                            <a:round/>
                          </a:ln>
                          <a:effectLst/>
                        </wps:spPr>
                        <wps:bodyPr/>
                      </wps:wsp>
                      <wps:wsp>
                        <wps:cNvPr id="5206" name="Shape 5206"/>
                        <wps:cNvSpPr/>
                        <wps:spPr>
                          <a:xfrm>
                            <a:off x="1313434" y="578680"/>
                            <a:ext cx="64008" cy="64008"/>
                          </a:xfrm>
                          <a:custGeom>
                            <a:avLst/>
                            <a:gdLst/>
                            <a:ahLst/>
                            <a:cxnLst/>
                            <a:rect l="0" t="0" r="0" b="0"/>
                            <a:pathLst>
                              <a:path w="64008" h="64008">
                                <a:moveTo>
                                  <a:pt x="32004" y="0"/>
                                </a:moveTo>
                                <a:cubicBezTo>
                                  <a:pt x="49682" y="0"/>
                                  <a:pt x="64008" y="14326"/>
                                  <a:pt x="64008" y="32004"/>
                                </a:cubicBezTo>
                                <a:cubicBezTo>
                                  <a:pt x="64008" y="49682"/>
                                  <a:pt x="49682" y="64008"/>
                                  <a:pt x="32004" y="64008"/>
                                </a:cubicBezTo>
                                <a:cubicBezTo>
                                  <a:pt x="14325" y="64008"/>
                                  <a:pt x="0" y="49682"/>
                                  <a:pt x="0" y="32004"/>
                                </a:cubicBezTo>
                                <a:cubicBezTo>
                                  <a:pt x="0" y="14326"/>
                                  <a:pt x="14325" y="0"/>
                                  <a:pt x="32004" y="0"/>
                                </a:cubicBezTo>
                                <a:close/>
                              </a:path>
                            </a:pathLst>
                          </a:custGeom>
                          <a:solidFill>
                            <a:srgbClr val="4F81BC"/>
                          </a:solidFill>
                          <a:ln w="0" cap="rnd">
                            <a:noFill/>
                            <a:round/>
                          </a:ln>
                          <a:effectLst/>
                        </wps:spPr>
                        <wps:bodyPr/>
                      </wps:wsp>
                      <wps:wsp>
                        <wps:cNvPr id="5207" name="Shape 5207"/>
                        <wps:cNvSpPr/>
                        <wps:spPr>
                          <a:xfrm>
                            <a:off x="1313434" y="578680"/>
                            <a:ext cx="64008" cy="64008"/>
                          </a:xfrm>
                          <a:custGeom>
                            <a:avLst/>
                            <a:gdLst/>
                            <a:ahLst/>
                            <a:cxnLst/>
                            <a:rect l="0" t="0" r="0" b="0"/>
                            <a:pathLst>
                              <a:path w="64008" h="64008">
                                <a:moveTo>
                                  <a:pt x="64008" y="32004"/>
                                </a:moveTo>
                                <a:cubicBezTo>
                                  <a:pt x="64008" y="49682"/>
                                  <a:pt x="49682" y="64008"/>
                                  <a:pt x="32004" y="64008"/>
                                </a:cubicBezTo>
                                <a:cubicBezTo>
                                  <a:pt x="14325" y="64008"/>
                                  <a:pt x="0" y="49682"/>
                                  <a:pt x="0" y="32004"/>
                                </a:cubicBezTo>
                                <a:cubicBezTo>
                                  <a:pt x="0" y="14326"/>
                                  <a:pt x="14325" y="0"/>
                                  <a:pt x="32004" y="0"/>
                                </a:cubicBezTo>
                                <a:cubicBezTo>
                                  <a:pt x="49682" y="0"/>
                                  <a:pt x="64008" y="14326"/>
                                  <a:pt x="64008" y="32004"/>
                                </a:cubicBezTo>
                                <a:close/>
                              </a:path>
                            </a:pathLst>
                          </a:custGeom>
                          <a:noFill/>
                          <a:ln w="9144" cap="flat" cmpd="sng" algn="ctr">
                            <a:solidFill>
                              <a:srgbClr val="4F81BC"/>
                            </a:solidFill>
                            <a:prstDash val="solid"/>
                            <a:round/>
                          </a:ln>
                          <a:effectLst/>
                        </wps:spPr>
                        <wps:bodyPr/>
                      </wps:wsp>
                      <wps:wsp>
                        <wps:cNvPr id="5208" name="Shape 5208"/>
                        <wps:cNvSpPr/>
                        <wps:spPr>
                          <a:xfrm>
                            <a:off x="1895602" y="604588"/>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C"/>
                          </a:solidFill>
                          <a:ln w="0" cap="flat">
                            <a:noFill/>
                            <a:round/>
                          </a:ln>
                          <a:effectLst/>
                        </wps:spPr>
                        <wps:bodyPr/>
                      </wps:wsp>
                      <wps:wsp>
                        <wps:cNvPr id="5209" name="Shape 5209"/>
                        <wps:cNvSpPr/>
                        <wps:spPr>
                          <a:xfrm>
                            <a:off x="1895602" y="604588"/>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F81BC"/>
                            </a:solidFill>
                            <a:prstDash val="solid"/>
                            <a:round/>
                          </a:ln>
                          <a:effectLst/>
                        </wps:spPr>
                        <wps:bodyPr/>
                      </wps:wsp>
                      <wps:wsp>
                        <wps:cNvPr id="5210" name="Shape 5210"/>
                        <wps:cNvSpPr/>
                        <wps:spPr>
                          <a:xfrm>
                            <a:off x="2476246" y="692979"/>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C"/>
                          </a:solidFill>
                          <a:ln w="0" cap="flat">
                            <a:noFill/>
                            <a:round/>
                          </a:ln>
                          <a:effectLst/>
                        </wps:spPr>
                        <wps:bodyPr/>
                      </wps:wsp>
                      <wps:wsp>
                        <wps:cNvPr id="5211" name="Shape 5211"/>
                        <wps:cNvSpPr/>
                        <wps:spPr>
                          <a:xfrm>
                            <a:off x="2476246" y="692979"/>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F81BC"/>
                            </a:solidFill>
                            <a:prstDash val="solid"/>
                            <a:round/>
                          </a:ln>
                          <a:effectLst/>
                        </wps:spPr>
                        <wps:bodyPr/>
                      </wps:wsp>
                      <wps:wsp>
                        <wps:cNvPr id="5212" name="Shape 5212"/>
                        <wps:cNvSpPr/>
                        <wps:spPr>
                          <a:xfrm>
                            <a:off x="3058414" y="819471"/>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C"/>
                          </a:solidFill>
                          <a:ln w="0" cap="flat">
                            <a:noFill/>
                            <a:round/>
                          </a:ln>
                          <a:effectLst/>
                        </wps:spPr>
                        <wps:bodyPr/>
                      </wps:wsp>
                      <wps:wsp>
                        <wps:cNvPr id="5213" name="Shape 5213"/>
                        <wps:cNvSpPr/>
                        <wps:spPr>
                          <a:xfrm>
                            <a:off x="3058414" y="819471"/>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F81BC"/>
                            </a:solidFill>
                            <a:prstDash val="solid"/>
                            <a:round/>
                          </a:ln>
                          <a:effectLst/>
                        </wps:spPr>
                        <wps:bodyPr/>
                      </wps:wsp>
                      <wps:wsp>
                        <wps:cNvPr id="5214" name="Shape 5214"/>
                        <wps:cNvSpPr/>
                        <wps:spPr>
                          <a:xfrm>
                            <a:off x="3639057" y="996255"/>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C"/>
                          </a:solidFill>
                          <a:ln w="0" cap="flat">
                            <a:noFill/>
                            <a:round/>
                          </a:ln>
                          <a:effectLst/>
                        </wps:spPr>
                        <wps:bodyPr/>
                      </wps:wsp>
                      <wps:wsp>
                        <wps:cNvPr id="5215" name="Shape 5215"/>
                        <wps:cNvSpPr/>
                        <wps:spPr>
                          <a:xfrm>
                            <a:off x="3639057" y="996255"/>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F81BC"/>
                            </a:solidFill>
                            <a:prstDash val="solid"/>
                            <a:round/>
                          </a:ln>
                          <a:effectLst/>
                        </wps:spPr>
                        <wps:bodyPr/>
                      </wps:wsp>
                      <wps:wsp>
                        <wps:cNvPr id="5216" name="Shape 5216"/>
                        <wps:cNvSpPr/>
                        <wps:spPr>
                          <a:xfrm>
                            <a:off x="4221225" y="781371"/>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C"/>
                          </a:solidFill>
                          <a:ln w="0" cap="flat">
                            <a:noFill/>
                            <a:round/>
                          </a:ln>
                          <a:effectLst/>
                        </wps:spPr>
                        <wps:bodyPr/>
                      </wps:wsp>
                      <wps:wsp>
                        <wps:cNvPr id="5217" name="Shape 5217"/>
                        <wps:cNvSpPr/>
                        <wps:spPr>
                          <a:xfrm>
                            <a:off x="4221225" y="781371"/>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F81BC"/>
                            </a:solidFill>
                            <a:prstDash val="solid"/>
                            <a:round/>
                          </a:ln>
                          <a:effectLst/>
                        </wps:spPr>
                        <wps:bodyPr/>
                      </wps:wsp>
                      <wps:wsp>
                        <wps:cNvPr id="5218" name="Shape 5218"/>
                        <wps:cNvSpPr/>
                        <wps:spPr>
                          <a:xfrm>
                            <a:off x="2508569" y="774326"/>
                            <a:ext cx="1744282" cy="227495"/>
                          </a:xfrm>
                          <a:custGeom>
                            <a:avLst/>
                            <a:gdLst/>
                            <a:ahLst/>
                            <a:cxnLst/>
                            <a:rect l="0" t="0" r="0" b="0"/>
                            <a:pathLst>
                              <a:path w="1744282" h="227495">
                                <a:moveTo>
                                  <a:pt x="0" y="0"/>
                                </a:moveTo>
                                <a:lnTo>
                                  <a:pt x="581851" y="100902"/>
                                </a:lnTo>
                                <a:lnTo>
                                  <a:pt x="1162495" y="227495"/>
                                </a:lnTo>
                                <a:lnTo>
                                  <a:pt x="1744282" y="126810"/>
                                </a:lnTo>
                              </a:path>
                            </a:pathLst>
                          </a:custGeom>
                          <a:noFill/>
                          <a:ln w="28575" cap="rnd" cmpd="sng" algn="ctr">
                            <a:solidFill>
                              <a:srgbClr val="C0504D"/>
                            </a:solidFill>
                            <a:prstDash val="solid"/>
                            <a:round/>
                          </a:ln>
                          <a:effectLst/>
                        </wps:spPr>
                        <wps:bodyPr/>
                      </wps:wsp>
                      <wps:wsp>
                        <wps:cNvPr id="5219" name="Shape 5219"/>
                        <wps:cNvSpPr/>
                        <wps:spPr>
                          <a:xfrm>
                            <a:off x="2476246" y="743273"/>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w="0" cap="rnd">
                            <a:noFill/>
                            <a:round/>
                          </a:ln>
                          <a:effectLst/>
                        </wps:spPr>
                        <wps:bodyPr/>
                      </wps:wsp>
                      <wps:wsp>
                        <wps:cNvPr id="5220" name="Shape 5220"/>
                        <wps:cNvSpPr/>
                        <wps:spPr>
                          <a:xfrm>
                            <a:off x="2476246" y="743273"/>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C0504D"/>
                            </a:solidFill>
                            <a:prstDash val="solid"/>
                            <a:round/>
                          </a:ln>
                          <a:effectLst/>
                        </wps:spPr>
                        <wps:bodyPr/>
                      </wps:wsp>
                      <wps:wsp>
                        <wps:cNvPr id="5221" name="Shape 5221"/>
                        <wps:cNvSpPr/>
                        <wps:spPr>
                          <a:xfrm>
                            <a:off x="3058414" y="843856"/>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w="0" cap="flat">
                            <a:noFill/>
                            <a:round/>
                          </a:ln>
                          <a:effectLst/>
                        </wps:spPr>
                        <wps:bodyPr/>
                      </wps:wsp>
                      <wps:wsp>
                        <wps:cNvPr id="5222" name="Shape 5222"/>
                        <wps:cNvSpPr/>
                        <wps:spPr>
                          <a:xfrm>
                            <a:off x="3058414" y="843856"/>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C0504D"/>
                            </a:solidFill>
                            <a:prstDash val="solid"/>
                            <a:round/>
                          </a:ln>
                          <a:effectLst/>
                        </wps:spPr>
                        <wps:bodyPr/>
                      </wps:wsp>
                      <wps:wsp>
                        <wps:cNvPr id="5223" name="Shape 5223"/>
                        <wps:cNvSpPr/>
                        <wps:spPr>
                          <a:xfrm>
                            <a:off x="3639058" y="970349"/>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w="0" cap="flat">
                            <a:noFill/>
                            <a:round/>
                          </a:ln>
                          <a:effectLst/>
                        </wps:spPr>
                        <wps:bodyPr/>
                      </wps:wsp>
                      <wps:wsp>
                        <wps:cNvPr id="5224" name="Shape 5224"/>
                        <wps:cNvSpPr/>
                        <wps:spPr>
                          <a:xfrm>
                            <a:off x="3639057" y="970349"/>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C0504D"/>
                            </a:solidFill>
                            <a:prstDash val="solid"/>
                            <a:round/>
                          </a:ln>
                          <a:effectLst/>
                        </wps:spPr>
                        <wps:bodyPr/>
                      </wps:wsp>
                      <wps:wsp>
                        <wps:cNvPr id="5225" name="Shape 5225"/>
                        <wps:cNvSpPr/>
                        <wps:spPr>
                          <a:xfrm>
                            <a:off x="4221225" y="869764"/>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w="0" cap="flat">
                            <a:noFill/>
                            <a:round/>
                          </a:ln>
                          <a:effectLst/>
                        </wps:spPr>
                        <wps:bodyPr/>
                      </wps:wsp>
                      <wps:wsp>
                        <wps:cNvPr id="5226" name="Shape 5226"/>
                        <wps:cNvSpPr/>
                        <wps:spPr>
                          <a:xfrm>
                            <a:off x="4221225" y="869764"/>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C0504D"/>
                            </a:solidFill>
                            <a:prstDash val="solid"/>
                            <a:round/>
                          </a:ln>
                          <a:effectLst/>
                        </wps:spPr>
                        <wps:bodyPr/>
                      </wps:wsp>
                      <wps:wsp>
                        <wps:cNvPr id="5227" name="Shape 5227"/>
                        <wps:cNvSpPr/>
                        <wps:spPr>
                          <a:xfrm>
                            <a:off x="1345717" y="685854"/>
                            <a:ext cx="2907132" cy="404444"/>
                          </a:xfrm>
                          <a:custGeom>
                            <a:avLst/>
                            <a:gdLst/>
                            <a:ahLst/>
                            <a:cxnLst/>
                            <a:rect l="0" t="0" r="0" b="0"/>
                            <a:pathLst>
                              <a:path w="2907132" h="404444">
                                <a:moveTo>
                                  <a:pt x="0" y="0"/>
                                </a:moveTo>
                                <a:lnTo>
                                  <a:pt x="581889" y="12586"/>
                                </a:lnTo>
                                <a:lnTo>
                                  <a:pt x="1162533" y="100978"/>
                                </a:lnTo>
                                <a:lnTo>
                                  <a:pt x="1744701" y="201562"/>
                                </a:lnTo>
                                <a:lnTo>
                                  <a:pt x="2325345" y="404444"/>
                                </a:lnTo>
                                <a:lnTo>
                                  <a:pt x="2907132" y="201562"/>
                                </a:lnTo>
                              </a:path>
                            </a:pathLst>
                          </a:custGeom>
                          <a:noFill/>
                          <a:ln w="28575" cap="rnd" cmpd="sng" algn="ctr">
                            <a:solidFill>
                              <a:srgbClr val="9BBA58"/>
                            </a:solidFill>
                            <a:prstDash val="solid"/>
                            <a:round/>
                          </a:ln>
                          <a:effectLst/>
                        </wps:spPr>
                        <wps:bodyPr/>
                      </wps:wsp>
                      <wps:wsp>
                        <wps:cNvPr id="5228" name="Shape 5228"/>
                        <wps:cNvSpPr/>
                        <wps:spPr>
                          <a:xfrm>
                            <a:off x="1313434" y="654880"/>
                            <a:ext cx="64008" cy="64008"/>
                          </a:xfrm>
                          <a:custGeom>
                            <a:avLst/>
                            <a:gdLst/>
                            <a:ahLst/>
                            <a:cxnLst/>
                            <a:rect l="0" t="0" r="0" b="0"/>
                            <a:pathLst>
                              <a:path w="64008" h="64008">
                                <a:moveTo>
                                  <a:pt x="32004" y="0"/>
                                </a:moveTo>
                                <a:cubicBezTo>
                                  <a:pt x="49682" y="0"/>
                                  <a:pt x="64008" y="14326"/>
                                  <a:pt x="64008" y="32004"/>
                                </a:cubicBezTo>
                                <a:cubicBezTo>
                                  <a:pt x="64008" y="49682"/>
                                  <a:pt x="49682" y="64008"/>
                                  <a:pt x="32004" y="64008"/>
                                </a:cubicBezTo>
                                <a:cubicBezTo>
                                  <a:pt x="14325" y="64008"/>
                                  <a:pt x="0" y="49682"/>
                                  <a:pt x="0" y="32004"/>
                                </a:cubicBezTo>
                                <a:cubicBezTo>
                                  <a:pt x="0" y="14326"/>
                                  <a:pt x="14325" y="0"/>
                                  <a:pt x="32004" y="0"/>
                                </a:cubicBezTo>
                                <a:close/>
                              </a:path>
                            </a:pathLst>
                          </a:custGeom>
                          <a:solidFill>
                            <a:srgbClr val="9BBA58"/>
                          </a:solidFill>
                          <a:ln w="0" cap="rnd">
                            <a:noFill/>
                            <a:round/>
                          </a:ln>
                          <a:effectLst/>
                        </wps:spPr>
                        <wps:bodyPr/>
                      </wps:wsp>
                      <wps:wsp>
                        <wps:cNvPr id="5229" name="Shape 5229"/>
                        <wps:cNvSpPr/>
                        <wps:spPr>
                          <a:xfrm>
                            <a:off x="1313434" y="654880"/>
                            <a:ext cx="64008" cy="64008"/>
                          </a:xfrm>
                          <a:custGeom>
                            <a:avLst/>
                            <a:gdLst/>
                            <a:ahLst/>
                            <a:cxnLst/>
                            <a:rect l="0" t="0" r="0" b="0"/>
                            <a:pathLst>
                              <a:path w="64008" h="64008">
                                <a:moveTo>
                                  <a:pt x="64008" y="32004"/>
                                </a:moveTo>
                                <a:cubicBezTo>
                                  <a:pt x="64008" y="49682"/>
                                  <a:pt x="49682" y="64008"/>
                                  <a:pt x="32004" y="64008"/>
                                </a:cubicBezTo>
                                <a:cubicBezTo>
                                  <a:pt x="14325" y="64008"/>
                                  <a:pt x="0" y="49682"/>
                                  <a:pt x="0" y="32004"/>
                                </a:cubicBezTo>
                                <a:cubicBezTo>
                                  <a:pt x="0" y="14326"/>
                                  <a:pt x="14325" y="0"/>
                                  <a:pt x="32004" y="0"/>
                                </a:cubicBezTo>
                                <a:cubicBezTo>
                                  <a:pt x="49682" y="0"/>
                                  <a:pt x="64008" y="14326"/>
                                  <a:pt x="64008" y="32004"/>
                                </a:cubicBezTo>
                                <a:close/>
                              </a:path>
                            </a:pathLst>
                          </a:custGeom>
                          <a:noFill/>
                          <a:ln w="9144" cap="flat" cmpd="sng" algn="ctr">
                            <a:solidFill>
                              <a:srgbClr val="9BBA58"/>
                            </a:solidFill>
                            <a:prstDash val="solid"/>
                            <a:round/>
                          </a:ln>
                          <a:effectLst/>
                        </wps:spPr>
                        <wps:bodyPr/>
                      </wps:wsp>
                      <wps:wsp>
                        <wps:cNvPr id="5230" name="Shape 5230"/>
                        <wps:cNvSpPr/>
                        <wps:spPr>
                          <a:xfrm>
                            <a:off x="1895602" y="667073"/>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A58"/>
                          </a:solidFill>
                          <a:ln w="0" cap="flat">
                            <a:noFill/>
                            <a:round/>
                          </a:ln>
                          <a:effectLst/>
                        </wps:spPr>
                        <wps:bodyPr/>
                      </wps:wsp>
                      <wps:wsp>
                        <wps:cNvPr id="5231" name="Shape 5231"/>
                        <wps:cNvSpPr/>
                        <wps:spPr>
                          <a:xfrm>
                            <a:off x="1895602" y="667073"/>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9BBA58"/>
                            </a:solidFill>
                            <a:prstDash val="solid"/>
                            <a:round/>
                          </a:ln>
                          <a:effectLst/>
                        </wps:spPr>
                        <wps:bodyPr/>
                      </wps:wsp>
                      <wps:wsp>
                        <wps:cNvPr id="5232" name="Shape 5232"/>
                        <wps:cNvSpPr/>
                        <wps:spPr>
                          <a:xfrm>
                            <a:off x="2476246" y="755464"/>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A58"/>
                          </a:solidFill>
                          <a:ln w="0" cap="flat">
                            <a:noFill/>
                            <a:round/>
                          </a:ln>
                          <a:effectLst/>
                        </wps:spPr>
                        <wps:bodyPr/>
                      </wps:wsp>
                      <wps:wsp>
                        <wps:cNvPr id="5233" name="Shape 5233"/>
                        <wps:cNvSpPr/>
                        <wps:spPr>
                          <a:xfrm>
                            <a:off x="2476246" y="755464"/>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9BBA58"/>
                            </a:solidFill>
                            <a:prstDash val="solid"/>
                            <a:round/>
                          </a:ln>
                          <a:effectLst/>
                        </wps:spPr>
                        <wps:bodyPr/>
                      </wps:wsp>
                      <wps:wsp>
                        <wps:cNvPr id="5234" name="Shape 5234"/>
                        <wps:cNvSpPr/>
                        <wps:spPr>
                          <a:xfrm>
                            <a:off x="3058414" y="856049"/>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A58"/>
                          </a:solidFill>
                          <a:ln w="0" cap="flat">
                            <a:noFill/>
                            <a:round/>
                          </a:ln>
                          <a:effectLst/>
                        </wps:spPr>
                        <wps:bodyPr/>
                      </wps:wsp>
                      <wps:wsp>
                        <wps:cNvPr id="5235" name="Shape 5235"/>
                        <wps:cNvSpPr/>
                        <wps:spPr>
                          <a:xfrm>
                            <a:off x="3058414" y="856049"/>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9BBA58"/>
                            </a:solidFill>
                            <a:prstDash val="solid"/>
                            <a:round/>
                          </a:ln>
                          <a:effectLst/>
                        </wps:spPr>
                        <wps:bodyPr/>
                      </wps:wsp>
                      <wps:wsp>
                        <wps:cNvPr id="5236" name="Shape 5236"/>
                        <wps:cNvSpPr/>
                        <wps:spPr>
                          <a:xfrm>
                            <a:off x="3639057" y="1058740"/>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A58"/>
                          </a:solidFill>
                          <a:ln w="0" cap="flat">
                            <a:noFill/>
                            <a:round/>
                          </a:ln>
                          <a:effectLst/>
                        </wps:spPr>
                        <wps:bodyPr/>
                      </wps:wsp>
                      <wps:wsp>
                        <wps:cNvPr id="5237" name="Shape 5237"/>
                        <wps:cNvSpPr/>
                        <wps:spPr>
                          <a:xfrm>
                            <a:off x="3639057" y="1058740"/>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9BBA58"/>
                            </a:solidFill>
                            <a:prstDash val="solid"/>
                            <a:round/>
                          </a:ln>
                          <a:effectLst/>
                        </wps:spPr>
                        <wps:bodyPr/>
                      </wps:wsp>
                      <wps:wsp>
                        <wps:cNvPr id="5238" name="Shape 5238"/>
                        <wps:cNvSpPr/>
                        <wps:spPr>
                          <a:xfrm>
                            <a:off x="4221225" y="856049"/>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A58"/>
                          </a:solidFill>
                          <a:ln w="0" cap="flat">
                            <a:noFill/>
                            <a:round/>
                          </a:ln>
                          <a:effectLst/>
                        </wps:spPr>
                        <wps:bodyPr/>
                      </wps:wsp>
                      <wps:wsp>
                        <wps:cNvPr id="5239" name="Shape 5239"/>
                        <wps:cNvSpPr/>
                        <wps:spPr>
                          <a:xfrm>
                            <a:off x="4221225" y="856049"/>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9BBA58"/>
                            </a:solidFill>
                            <a:prstDash val="solid"/>
                            <a:round/>
                          </a:ln>
                          <a:effectLst/>
                        </wps:spPr>
                        <wps:bodyPr/>
                      </wps:wsp>
                      <wps:wsp>
                        <wps:cNvPr id="5240" name="Shape 5240"/>
                        <wps:cNvSpPr/>
                        <wps:spPr>
                          <a:xfrm>
                            <a:off x="376674" y="306691"/>
                            <a:ext cx="3876167" cy="707771"/>
                          </a:xfrm>
                          <a:custGeom>
                            <a:avLst/>
                            <a:gdLst/>
                            <a:ahLst/>
                            <a:cxnLst/>
                            <a:rect l="0" t="0" r="0" b="0"/>
                            <a:pathLst>
                              <a:path w="3876167" h="707771">
                                <a:moveTo>
                                  <a:pt x="0" y="0"/>
                                </a:moveTo>
                                <a:lnTo>
                                  <a:pt x="1550937" y="518236"/>
                                </a:lnTo>
                                <a:lnTo>
                                  <a:pt x="2325129" y="618820"/>
                                </a:lnTo>
                                <a:lnTo>
                                  <a:pt x="3100845" y="707771"/>
                                </a:lnTo>
                                <a:lnTo>
                                  <a:pt x="3876167" y="492328"/>
                                </a:lnTo>
                              </a:path>
                            </a:pathLst>
                          </a:custGeom>
                          <a:noFill/>
                          <a:ln w="28575" cap="rnd" cmpd="sng" algn="ctr">
                            <a:solidFill>
                              <a:srgbClr val="8063A1"/>
                            </a:solidFill>
                            <a:prstDash val="solid"/>
                            <a:round/>
                          </a:ln>
                          <a:effectLst/>
                        </wps:spPr>
                        <wps:bodyPr/>
                      </wps:wsp>
                      <wps:wsp>
                        <wps:cNvPr id="5241" name="Shape 5241"/>
                        <wps:cNvSpPr/>
                        <wps:spPr>
                          <a:xfrm>
                            <a:off x="344170" y="275404"/>
                            <a:ext cx="64008" cy="64008"/>
                          </a:xfrm>
                          <a:custGeom>
                            <a:avLst/>
                            <a:gdLst/>
                            <a:ahLst/>
                            <a:cxnLst/>
                            <a:rect l="0" t="0" r="0" b="0"/>
                            <a:pathLst>
                              <a:path w="64008" h="64008">
                                <a:moveTo>
                                  <a:pt x="32004" y="0"/>
                                </a:moveTo>
                                <a:cubicBezTo>
                                  <a:pt x="49682" y="0"/>
                                  <a:pt x="64008" y="14326"/>
                                  <a:pt x="64008" y="32004"/>
                                </a:cubicBezTo>
                                <a:cubicBezTo>
                                  <a:pt x="64008" y="49682"/>
                                  <a:pt x="49682" y="64008"/>
                                  <a:pt x="32004" y="64008"/>
                                </a:cubicBezTo>
                                <a:cubicBezTo>
                                  <a:pt x="14325" y="64008"/>
                                  <a:pt x="0" y="49682"/>
                                  <a:pt x="0" y="32004"/>
                                </a:cubicBezTo>
                                <a:cubicBezTo>
                                  <a:pt x="0" y="14326"/>
                                  <a:pt x="14325" y="0"/>
                                  <a:pt x="32004" y="0"/>
                                </a:cubicBezTo>
                                <a:close/>
                              </a:path>
                            </a:pathLst>
                          </a:custGeom>
                          <a:solidFill>
                            <a:srgbClr val="8063A1"/>
                          </a:solidFill>
                          <a:ln w="0" cap="rnd">
                            <a:noFill/>
                            <a:round/>
                          </a:ln>
                          <a:effectLst/>
                        </wps:spPr>
                        <wps:bodyPr/>
                      </wps:wsp>
                      <wps:wsp>
                        <wps:cNvPr id="5242" name="Shape 5242"/>
                        <wps:cNvSpPr/>
                        <wps:spPr>
                          <a:xfrm>
                            <a:off x="344170" y="275404"/>
                            <a:ext cx="64008" cy="64008"/>
                          </a:xfrm>
                          <a:custGeom>
                            <a:avLst/>
                            <a:gdLst/>
                            <a:ahLst/>
                            <a:cxnLst/>
                            <a:rect l="0" t="0" r="0" b="0"/>
                            <a:pathLst>
                              <a:path w="64008" h="64008">
                                <a:moveTo>
                                  <a:pt x="64008" y="32004"/>
                                </a:moveTo>
                                <a:cubicBezTo>
                                  <a:pt x="64008" y="49682"/>
                                  <a:pt x="49682" y="64008"/>
                                  <a:pt x="32004" y="64008"/>
                                </a:cubicBezTo>
                                <a:cubicBezTo>
                                  <a:pt x="14325" y="64008"/>
                                  <a:pt x="0" y="49682"/>
                                  <a:pt x="0" y="32004"/>
                                </a:cubicBezTo>
                                <a:cubicBezTo>
                                  <a:pt x="0" y="14326"/>
                                  <a:pt x="14325" y="0"/>
                                  <a:pt x="32004" y="0"/>
                                </a:cubicBezTo>
                                <a:cubicBezTo>
                                  <a:pt x="49682" y="0"/>
                                  <a:pt x="64008" y="14326"/>
                                  <a:pt x="64008" y="32004"/>
                                </a:cubicBezTo>
                                <a:close/>
                              </a:path>
                            </a:pathLst>
                          </a:custGeom>
                          <a:noFill/>
                          <a:ln w="9144" cap="flat" cmpd="sng" algn="ctr">
                            <a:solidFill>
                              <a:srgbClr val="8063A1"/>
                            </a:solidFill>
                            <a:prstDash val="solid"/>
                            <a:round/>
                          </a:ln>
                          <a:effectLst/>
                        </wps:spPr>
                        <wps:bodyPr/>
                      </wps:wsp>
                      <wps:wsp>
                        <wps:cNvPr id="5243" name="Shape 5243"/>
                        <wps:cNvSpPr/>
                        <wps:spPr>
                          <a:xfrm>
                            <a:off x="1895602" y="793564"/>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8063A1"/>
                          </a:solidFill>
                          <a:ln w="0" cap="flat">
                            <a:noFill/>
                            <a:round/>
                          </a:ln>
                          <a:effectLst/>
                        </wps:spPr>
                        <wps:bodyPr/>
                      </wps:wsp>
                      <wps:wsp>
                        <wps:cNvPr id="5244" name="Shape 5244"/>
                        <wps:cNvSpPr/>
                        <wps:spPr>
                          <a:xfrm>
                            <a:off x="1895602" y="793564"/>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8063A1"/>
                            </a:solidFill>
                            <a:prstDash val="solid"/>
                            <a:round/>
                          </a:ln>
                          <a:effectLst/>
                        </wps:spPr>
                        <wps:bodyPr/>
                      </wps:wsp>
                      <wps:wsp>
                        <wps:cNvPr id="5245" name="Shape 5245"/>
                        <wps:cNvSpPr/>
                        <wps:spPr>
                          <a:xfrm>
                            <a:off x="2669794" y="894149"/>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8063A1"/>
                          </a:solidFill>
                          <a:ln w="0" cap="flat">
                            <a:noFill/>
                            <a:round/>
                          </a:ln>
                          <a:effectLst/>
                        </wps:spPr>
                        <wps:bodyPr/>
                      </wps:wsp>
                      <wps:wsp>
                        <wps:cNvPr id="5246" name="Shape 5246"/>
                        <wps:cNvSpPr/>
                        <wps:spPr>
                          <a:xfrm>
                            <a:off x="2669794" y="894149"/>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8063A1"/>
                            </a:solidFill>
                            <a:prstDash val="solid"/>
                            <a:round/>
                          </a:ln>
                          <a:effectLst/>
                        </wps:spPr>
                        <wps:bodyPr/>
                      </wps:wsp>
                      <wps:wsp>
                        <wps:cNvPr id="5247" name="Shape 5247"/>
                        <wps:cNvSpPr/>
                        <wps:spPr>
                          <a:xfrm>
                            <a:off x="3445510" y="982540"/>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8063A1"/>
                          </a:solidFill>
                          <a:ln w="0" cap="flat">
                            <a:noFill/>
                            <a:round/>
                          </a:ln>
                          <a:effectLst/>
                        </wps:spPr>
                        <wps:bodyPr/>
                      </wps:wsp>
                      <wps:wsp>
                        <wps:cNvPr id="5248" name="Shape 5248"/>
                        <wps:cNvSpPr/>
                        <wps:spPr>
                          <a:xfrm>
                            <a:off x="3445510" y="982540"/>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8063A1"/>
                            </a:solidFill>
                            <a:prstDash val="solid"/>
                            <a:round/>
                          </a:ln>
                          <a:effectLst/>
                        </wps:spPr>
                        <wps:bodyPr/>
                      </wps:wsp>
                      <wps:wsp>
                        <wps:cNvPr id="5249" name="Shape 5249"/>
                        <wps:cNvSpPr/>
                        <wps:spPr>
                          <a:xfrm>
                            <a:off x="4221226" y="767656"/>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8063A1"/>
                          </a:solidFill>
                          <a:ln w="0" cap="flat">
                            <a:noFill/>
                            <a:round/>
                          </a:ln>
                          <a:effectLst/>
                        </wps:spPr>
                        <wps:bodyPr/>
                      </wps:wsp>
                      <wps:wsp>
                        <wps:cNvPr id="5250" name="Shape 5250"/>
                        <wps:cNvSpPr/>
                        <wps:spPr>
                          <a:xfrm>
                            <a:off x="4221226" y="767656"/>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8063A1"/>
                            </a:solidFill>
                            <a:prstDash val="solid"/>
                            <a:round/>
                          </a:ln>
                          <a:effectLst/>
                        </wps:spPr>
                        <wps:bodyPr/>
                      </wps:wsp>
                      <wps:wsp>
                        <wps:cNvPr id="5251" name="Shape 5251"/>
                        <wps:cNvSpPr/>
                        <wps:spPr>
                          <a:xfrm>
                            <a:off x="376674" y="142387"/>
                            <a:ext cx="3876167" cy="556108"/>
                          </a:xfrm>
                          <a:custGeom>
                            <a:avLst/>
                            <a:gdLst/>
                            <a:ahLst/>
                            <a:cxnLst/>
                            <a:rect l="0" t="0" r="0" b="0"/>
                            <a:pathLst>
                              <a:path w="3876167" h="556108">
                                <a:moveTo>
                                  <a:pt x="0" y="0"/>
                                </a:moveTo>
                                <a:lnTo>
                                  <a:pt x="1550937" y="367081"/>
                                </a:lnTo>
                                <a:lnTo>
                                  <a:pt x="2325129" y="530149"/>
                                </a:lnTo>
                                <a:lnTo>
                                  <a:pt x="3100845" y="556108"/>
                                </a:lnTo>
                                <a:lnTo>
                                  <a:pt x="3876167" y="391465"/>
                                </a:lnTo>
                              </a:path>
                            </a:pathLst>
                          </a:custGeom>
                          <a:noFill/>
                          <a:ln w="28575" cap="rnd" cmpd="sng" algn="ctr">
                            <a:solidFill>
                              <a:srgbClr val="4AACC5"/>
                            </a:solidFill>
                            <a:prstDash val="solid"/>
                            <a:round/>
                          </a:ln>
                          <a:effectLst/>
                        </wps:spPr>
                        <wps:bodyPr/>
                      </wps:wsp>
                      <wps:wsp>
                        <wps:cNvPr id="5252" name="Shape 5252"/>
                        <wps:cNvSpPr/>
                        <wps:spPr>
                          <a:xfrm>
                            <a:off x="344170" y="110813"/>
                            <a:ext cx="64008" cy="64008"/>
                          </a:xfrm>
                          <a:custGeom>
                            <a:avLst/>
                            <a:gdLst/>
                            <a:ahLst/>
                            <a:cxnLst/>
                            <a:rect l="0" t="0" r="0" b="0"/>
                            <a:pathLst>
                              <a:path w="64008" h="64008">
                                <a:moveTo>
                                  <a:pt x="32004" y="0"/>
                                </a:moveTo>
                                <a:cubicBezTo>
                                  <a:pt x="49682" y="0"/>
                                  <a:pt x="64008" y="14326"/>
                                  <a:pt x="64008" y="32004"/>
                                </a:cubicBezTo>
                                <a:cubicBezTo>
                                  <a:pt x="64008" y="49682"/>
                                  <a:pt x="49682" y="64008"/>
                                  <a:pt x="32004" y="64008"/>
                                </a:cubicBezTo>
                                <a:cubicBezTo>
                                  <a:pt x="14325" y="64008"/>
                                  <a:pt x="0" y="49682"/>
                                  <a:pt x="0" y="32004"/>
                                </a:cubicBezTo>
                                <a:cubicBezTo>
                                  <a:pt x="0" y="14326"/>
                                  <a:pt x="14325" y="0"/>
                                  <a:pt x="32004" y="0"/>
                                </a:cubicBezTo>
                                <a:close/>
                              </a:path>
                            </a:pathLst>
                          </a:custGeom>
                          <a:solidFill>
                            <a:srgbClr val="4AACC5"/>
                          </a:solidFill>
                          <a:ln w="0" cap="rnd">
                            <a:noFill/>
                            <a:round/>
                          </a:ln>
                          <a:effectLst/>
                        </wps:spPr>
                        <wps:bodyPr/>
                      </wps:wsp>
                      <wps:wsp>
                        <wps:cNvPr id="5253" name="Shape 5253"/>
                        <wps:cNvSpPr/>
                        <wps:spPr>
                          <a:xfrm>
                            <a:off x="344170" y="110814"/>
                            <a:ext cx="64008" cy="64008"/>
                          </a:xfrm>
                          <a:custGeom>
                            <a:avLst/>
                            <a:gdLst/>
                            <a:ahLst/>
                            <a:cxnLst/>
                            <a:rect l="0" t="0" r="0" b="0"/>
                            <a:pathLst>
                              <a:path w="64008" h="64008">
                                <a:moveTo>
                                  <a:pt x="64008" y="32004"/>
                                </a:moveTo>
                                <a:cubicBezTo>
                                  <a:pt x="64008" y="49682"/>
                                  <a:pt x="49682" y="64008"/>
                                  <a:pt x="32004" y="64008"/>
                                </a:cubicBezTo>
                                <a:cubicBezTo>
                                  <a:pt x="14325" y="64008"/>
                                  <a:pt x="0" y="49682"/>
                                  <a:pt x="0" y="32004"/>
                                </a:cubicBezTo>
                                <a:cubicBezTo>
                                  <a:pt x="0" y="14326"/>
                                  <a:pt x="14325" y="0"/>
                                  <a:pt x="32004" y="0"/>
                                </a:cubicBezTo>
                                <a:cubicBezTo>
                                  <a:pt x="49682" y="0"/>
                                  <a:pt x="64008" y="14326"/>
                                  <a:pt x="64008" y="32004"/>
                                </a:cubicBezTo>
                                <a:close/>
                              </a:path>
                            </a:pathLst>
                          </a:custGeom>
                          <a:noFill/>
                          <a:ln w="9144" cap="flat" cmpd="sng" algn="ctr">
                            <a:solidFill>
                              <a:srgbClr val="4AACC5"/>
                            </a:solidFill>
                            <a:prstDash val="solid"/>
                            <a:round/>
                          </a:ln>
                          <a:effectLst/>
                        </wps:spPr>
                        <wps:bodyPr/>
                      </wps:wsp>
                      <wps:wsp>
                        <wps:cNvPr id="5254" name="Shape 5254"/>
                        <wps:cNvSpPr/>
                        <wps:spPr>
                          <a:xfrm>
                            <a:off x="1895602" y="478097"/>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AACC5"/>
                          </a:solidFill>
                          <a:ln w="0" cap="flat">
                            <a:noFill/>
                            <a:round/>
                          </a:ln>
                          <a:effectLst/>
                        </wps:spPr>
                        <wps:bodyPr/>
                      </wps:wsp>
                      <wps:wsp>
                        <wps:cNvPr id="5255" name="Shape 5255"/>
                        <wps:cNvSpPr/>
                        <wps:spPr>
                          <a:xfrm>
                            <a:off x="1895602" y="478097"/>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AACC5"/>
                            </a:solidFill>
                            <a:prstDash val="solid"/>
                            <a:round/>
                          </a:ln>
                          <a:effectLst/>
                        </wps:spPr>
                        <wps:bodyPr/>
                      </wps:wsp>
                      <wps:wsp>
                        <wps:cNvPr id="5256" name="Shape 5256"/>
                        <wps:cNvSpPr/>
                        <wps:spPr>
                          <a:xfrm>
                            <a:off x="2669794" y="641167"/>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AACC5"/>
                          </a:solidFill>
                          <a:ln w="0" cap="flat">
                            <a:noFill/>
                            <a:round/>
                          </a:ln>
                          <a:effectLst/>
                        </wps:spPr>
                        <wps:bodyPr/>
                      </wps:wsp>
                      <wps:wsp>
                        <wps:cNvPr id="5257" name="Shape 5257"/>
                        <wps:cNvSpPr/>
                        <wps:spPr>
                          <a:xfrm>
                            <a:off x="2669794" y="641167"/>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AACC5"/>
                            </a:solidFill>
                            <a:prstDash val="solid"/>
                            <a:round/>
                          </a:ln>
                          <a:effectLst/>
                        </wps:spPr>
                        <wps:bodyPr/>
                      </wps:wsp>
                      <wps:wsp>
                        <wps:cNvPr id="5258" name="Shape 5258"/>
                        <wps:cNvSpPr/>
                        <wps:spPr>
                          <a:xfrm>
                            <a:off x="3445510" y="667073"/>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AACC5"/>
                          </a:solidFill>
                          <a:ln w="0" cap="flat">
                            <a:noFill/>
                            <a:round/>
                          </a:ln>
                          <a:effectLst/>
                        </wps:spPr>
                        <wps:bodyPr/>
                      </wps:wsp>
                      <wps:wsp>
                        <wps:cNvPr id="5259" name="Shape 5259"/>
                        <wps:cNvSpPr/>
                        <wps:spPr>
                          <a:xfrm>
                            <a:off x="3445510" y="667073"/>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AACC5"/>
                            </a:solidFill>
                            <a:prstDash val="solid"/>
                            <a:round/>
                          </a:ln>
                          <a:effectLst/>
                        </wps:spPr>
                        <wps:bodyPr/>
                      </wps:wsp>
                      <wps:wsp>
                        <wps:cNvPr id="5260" name="Shape 5260"/>
                        <wps:cNvSpPr/>
                        <wps:spPr>
                          <a:xfrm>
                            <a:off x="4221226" y="502482"/>
                            <a:ext cx="64008" cy="64008"/>
                          </a:xfrm>
                          <a:custGeom>
                            <a:avLst/>
                            <a:gdLst/>
                            <a:ahLst/>
                            <a:cxnLst/>
                            <a:rect l="0" t="0" r="0" b="0"/>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AACC5"/>
                          </a:solidFill>
                          <a:ln w="0" cap="flat">
                            <a:noFill/>
                            <a:round/>
                          </a:ln>
                          <a:effectLst/>
                        </wps:spPr>
                        <wps:bodyPr/>
                      </wps:wsp>
                      <wps:wsp>
                        <wps:cNvPr id="5261" name="Shape 5261"/>
                        <wps:cNvSpPr/>
                        <wps:spPr>
                          <a:xfrm>
                            <a:off x="4221226" y="502482"/>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cap="flat" cmpd="sng" algn="ctr">
                            <a:solidFill>
                              <a:srgbClr val="4AACC5"/>
                            </a:solidFill>
                            <a:prstDash val="solid"/>
                            <a:round/>
                          </a:ln>
                          <a:effectLst/>
                        </wps:spPr>
                        <wps:bodyPr/>
                      </wps:wsp>
                      <wps:wsp>
                        <wps:cNvPr id="5262" name="Rectangle 5262"/>
                        <wps:cNvSpPr/>
                        <wps:spPr>
                          <a:xfrm>
                            <a:off x="0" y="1516991"/>
                            <a:ext cx="231221" cy="154840"/>
                          </a:xfrm>
                          <a:prstGeom prst="rect">
                            <a:avLst/>
                          </a:prstGeom>
                          <a:ln>
                            <a:noFill/>
                          </a:ln>
                        </wps:spPr>
                        <wps:txbx>
                          <w:txbxContent>
                            <w:p w:rsidR="00B92757" w:rsidP="00730C1F" w:rsidRDefault="00B92757" w14:paraId="782971BC" w14:textId="77777777">
                              <w:pPr>
                                <w:spacing w:after="160" w:line="259" w:lineRule="auto"/>
                                <w:ind w:firstLine="0"/>
                              </w:pPr>
                              <w:r>
                                <w:rPr>
                                  <w:rFonts w:ascii="Calibri" w:hAnsi="Calibri" w:eastAsia="Calibri" w:cs="Calibri"/>
                                  <w:color w:val="575757"/>
                                  <w:sz w:val="18"/>
                                </w:rPr>
                                <w:t>440</w:t>
                              </w:r>
                            </w:p>
                          </w:txbxContent>
                        </wps:txbx>
                        <wps:bodyPr horzOverflow="overflow" vert="horz" lIns="0" tIns="0" rIns="0" bIns="0" rtlCol="0">
                          <a:noAutofit/>
                        </wps:bodyPr>
                      </wps:wsp>
                      <wps:wsp>
                        <wps:cNvPr id="5263" name="Rectangle 5263"/>
                        <wps:cNvSpPr/>
                        <wps:spPr>
                          <a:xfrm>
                            <a:off x="0" y="1264159"/>
                            <a:ext cx="231221" cy="154840"/>
                          </a:xfrm>
                          <a:prstGeom prst="rect">
                            <a:avLst/>
                          </a:prstGeom>
                          <a:ln>
                            <a:noFill/>
                          </a:ln>
                        </wps:spPr>
                        <wps:txbx>
                          <w:txbxContent>
                            <w:p w:rsidR="00B92757" w:rsidP="00730C1F" w:rsidRDefault="00B92757" w14:paraId="68FD2E8F" w14:textId="77777777">
                              <w:pPr>
                                <w:spacing w:after="160" w:line="259" w:lineRule="auto"/>
                                <w:ind w:firstLine="0"/>
                              </w:pPr>
                              <w:r>
                                <w:rPr>
                                  <w:rFonts w:ascii="Calibri" w:hAnsi="Calibri" w:eastAsia="Calibri" w:cs="Calibri"/>
                                  <w:color w:val="575757"/>
                                  <w:sz w:val="18"/>
                                </w:rPr>
                                <w:t>460</w:t>
                              </w:r>
                            </w:p>
                          </w:txbxContent>
                        </wps:txbx>
                        <wps:bodyPr horzOverflow="overflow" vert="horz" lIns="0" tIns="0" rIns="0" bIns="0" rtlCol="0">
                          <a:noAutofit/>
                        </wps:bodyPr>
                      </wps:wsp>
                      <wps:wsp>
                        <wps:cNvPr id="5264" name="Rectangle 5264"/>
                        <wps:cNvSpPr/>
                        <wps:spPr>
                          <a:xfrm>
                            <a:off x="0" y="1011327"/>
                            <a:ext cx="231221" cy="154840"/>
                          </a:xfrm>
                          <a:prstGeom prst="rect">
                            <a:avLst/>
                          </a:prstGeom>
                          <a:ln>
                            <a:noFill/>
                          </a:ln>
                        </wps:spPr>
                        <wps:txbx>
                          <w:txbxContent>
                            <w:p w:rsidR="00B92757" w:rsidP="00730C1F" w:rsidRDefault="00B92757" w14:paraId="53F00821" w14:textId="77777777">
                              <w:pPr>
                                <w:spacing w:after="160" w:line="259" w:lineRule="auto"/>
                                <w:ind w:firstLine="0"/>
                              </w:pPr>
                              <w:r>
                                <w:rPr>
                                  <w:rFonts w:ascii="Calibri" w:hAnsi="Calibri" w:eastAsia="Calibri" w:cs="Calibri"/>
                                  <w:color w:val="575757"/>
                                  <w:sz w:val="18"/>
                                </w:rPr>
                                <w:t>480</w:t>
                              </w:r>
                            </w:p>
                          </w:txbxContent>
                        </wps:txbx>
                        <wps:bodyPr horzOverflow="overflow" vert="horz" lIns="0" tIns="0" rIns="0" bIns="0" rtlCol="0">
                          <a:noAutofit/>
                        </wps:bodyPr>
                      </wps:wsp>
                      <wps:wsp>
                        <wps:cNvPr id="5265" name="Rectangle 5265"/>
                        <wps:cNvSpPr/>
                        <wps:spPr>
                          <a:xfrm>
                            <a:off x="0" y="758496"/>
                            <a:ext cx="231221" cy="154840"/>
                          </a:xfrm>
                          <a:prstGeom prst="rect">
                            <a:avLst/>
                          </a:prstGeom>
                          <a:ln>
                            <a:noFill/>
                          </a:ln>
                        </wps:spPr>
                        <wps:txbx>
                          <w:txbxContent>
                            <w:p w:rsidR="00B92757" w:rsidP="00730C1F" w:rsidRDefault="00B92757" w14:paraId="3A74AE35" w14:textId="77777777">
                              <w:pPr>
                                <w:spacing w:after="160" w:line="259" w:lineRule="auto"/>
                                <w:ind w:firstLine="0"/>
                              </w:pPr>
                              <w:r>
                                <w:rPr>
                                  <w:rFonts w:ascii="Calibri" w:hAnsi="Calibri" w:eastAsia="Calibri" w:cs="Calibri"/>
                                  <w:color w:val="575757"/>
                                  <w:sz w:val="18"/>
                                </w:rPr>
                                <w:t>500</w:t>
                              </w:r>
                            </w:p>
                          </w:txbxContent>
                        </wps:txbx>
                        <wps:bodyPr horzOverflow="overflow" vert="horz" lIns="0" tIns="0" rIns="0" bIns="0" rtlCol="0">
                          <a:noAutofit/>
                        </wps:bodyPr>
                      </wps:wsp>
                      <wps:wsp>
                        <wps:cNvPr id="5266" name="Rectangle 5266"/>
                        <wps:cNvSpPr/>
                        <wps:spPr>
                          <a:xfrm>
                            <a:off x="0" y="505664"/>
                            <a:ext cx="231221" cy="154840"/>
                          </a:xfrm>
                          <a:prstGeom prst="rect">
                            <a:avLst/>
                          </a:prstGeom>
                          <a:ln>
                            <a:noFill/>
                          </a:ln>
                        </wps:spPr>
                        <wps:txbx>
                          <w:txbxContent>
                            <w:p w:rsidR="00B92757" w:rsidP="00730C1F" w:rsidRDefault="00B92757" w14:paraId="294C0763" w14:textId="77777777">
                              <w:pPr>
                                <w:spacing w:after="160" w:line="259" w:lineRule="auto"/>
                                <w:ind w:firstLine="0"/>
                              </w:pPr>
                              <w:r>
                                <w:rPr>
                                  <w:rFonts w:ascii="Calibri" w:hAnsi="Calibri" w:eastAsia="Calibri" w:cs="Calibri"/>
                                  <w:color w:val="575757"/>
                                  <w:sz w:val="18"/>
                                </w:rPr>
                                <w:t>520</w:t>
                              </w:r>
                            </w:p>
                          </w:txbxContent>
                        </wps:txbx>
                        <wps:bodyPr horzOverflow="overflow" vert="horz" lIns="0" tIns="0" rIns="0" bIns="0" rtlCol="0">
                          <a:noAutofit/>
                        </wps:bodyPr>
                      </wps:wsp>
                      <wps:wsp>
                        <wps:cNvPr id="5267" name="Rectangle 5267"/>
                        <wps:cNvSpPr/>
                        <wps:spPr>
                          <a:xfrm>
                            <a:off x="0" y="252832"/>
                            <a:ext cx="231221" cy="154840"/>
                          </a:xfrm>
                          <a:prstGeom prst="rect">
                            <a:avLst/>
                          </a:prstGeom>
                          <a:ln>
                            <a:noFill/>
                          </a:ln>
                        </wps:spPr>
                        <wps:txbx>
                          <w:txbxContent>
                            <w:p w:rsidR="00B92757" w:rsidP="00730C1F" w:rsidRDefault="00B92757" w14:paraId="64C43C86" w14:textId="77777777">
                              <w:pPr>
                                <w:spacing w:after="160" w:line="259" w:lineRule="auto"/>
                                <w:ind w:firstLine="0"/>
                              </w:pPr>
                              <w:r>
                                <w:rPr>
                                  <w:rFonts w:ascii="Calibri" w:hAnsi="Calibri" w:eastAsia="Calibri" w:cs="Calibri"/>
                                  <w:color w:val="575757"/>
                                  <w:sz w:val="18"/>
                                </w:rPr>
                                <w:t>540</w:t>
                              </w:r>
                            </w:p>
                          </w:txbxContent>
                        </wps:txbx>
                        <wps:bodyPr horzOverflow="overflow" vert="horz" lIns="0" tIns="0" rIns="0" bIns="0" rtlCol="0">
                          <a:noAutofit/>
                        </wps:bodyPr>
                      </wps:wsp>
                      <wps:wsp>
                        <wps:cNvPr id="5268" name="Rectangle 5268"/>
                        <wps:cNvSpPr/>
                        <wps:spPr>
                          <a:xfrm>
                            <a:off x="0" y="0"/>
                            <a:ext cx="231221" cy="154840"/>
                          </a:xfrm>
                          <a:prstGeom prst="rect">
                            <a:avLst/>
                          </a:prstGeom>
                          <a:ln>
                            <a:noFill/>
                          </a:ln>
                        </wps:spPr>
                        <wps:txbx>
                          <w:txbxContent>
                            <w:p w:rsidR="00B92757" w:rsidP="00730C1F" w:rsidRDefault="00B92757" w14:paraId="5752DF88" w14:textId="77777777">
                              <w:pPr>
                                <w:spacing w:after="160" w:line="259" w:lineRule="auto"/>
                                <w:ind w:firstLine="0"/>
                              </w:pPr>
                              <w:r>
                                <w:rPr>
                                  <w:rFonts w:ascii="Calibri" w:hAnsi="Calibri" w:eastAsia="Calibri" w:cs="Calibri"/>
                                  <w:color w:val="575757"/>
                                  <w:sz w:val="18"/>
                                </w:rPr>
                                <w:t>560</w:t>
                              </w:r>
                            </w:p>
                          </w:txbxContent>
                        </wps:txbx>
                        <wps:bodyPr horzOverflow="overflow" vert="horz" lIns="0" tIns="0" rIns="0" bIns="0" rtlCol="0">
                          <a:noAutofit/>
                        </wps:bodyPr>
                      </wps:wsp>
                      <wps:wsp>
                        <wps:cNvPr id="5269" name="Rectangle 5269"/>
                        <wps:cNvSpPr/>
                        <wps:spPr>
                          <a:xfrm rot="-5399999">
                            <a:off x="252671" y="1643208"/>
                            <a:ext cx="308295" cy="154840"/>
                          </a:xfrm>
                          <a:prstGeom prst="rect">
                            <a:avLst/>
                          </a:prstGeom>
                          <a:ln>
                            <a:noFill/>
                          </a:ln>
                        </wps:spPr>
                        <wps:txbx>
                          <w:txbxContent>
                            <w:p w:rsidR="00B92757" w:rsidP="00730C1F" w:rsidRDefault="00B92757" w14:paraId="2156521A" w14:textId="77777777">
                              <w:pPr>
                                <w:spacing w:after="160" w:line="259" w:lineRule="auto"/>
                                <w:ind w:firstLine="0"/>
                              </w:pPr>
                              <w:r>
                                <w:rPr>
                                  <w:rFonts w:ascii="Calibri" w:hAnsi="Calibri" w:eastAsia="Calibri" w:cs="Calibri"/>
                                  <w:color w:val="575757"/>
                                  <w:sz w:val="18"/>
                                </w:rPr>
                                <w:t>1995</w:t>
                              </w:r>
                            </w:p>
                          </w:txbxContent>
                        </wps:txbx>
                        <wps:bodyPr horzOverflow="overflow" vert="horz" lIns="0" tIns="0" rIns="0" bIns="0" rtlCol="0">
                          <a:noAutofit/>
                        </wps:bodyPr>
                      </wps:wsp>
                      <wps:wsp>
                        <wps:cNvPr id="5270" name="Rectangle 5270"/>
                        <wps:cNvSpPr/>
                        <wps:spPr>
                          <a:xfrm rot="-5399999">
                            <a:off x="446524" y="1643208"/>
                            <a:ext cx="308295" cy="154840"/>
                          </a:xfrm>
                          <a:prstGeom prst="rect">
                            <a:avLst/>
                          </a:prstGeom>
                          <a:ln>
                            <a:noFill/>
                          </a:ln>
                        </wps:spPr>
                        <wps:txbx>
                          <w:txbxContent>
                            <w:p w:rsidR="00B92757" w:rsidP="00730C1F" w:rsidRDefault="00B92757" w14:paraId="0798864A" w14:textId="77777777">
                              <w:pPr>
                                <w:spacing w:after="160" w:line="259" w:lineRule="auto"/>
                                <w:ind w:firstLine="0"/>
                              </w:pPr>
                              <w:r>
                                <w:rPr>
                                  <w:rFonts w:ascii="Calibri" w:hAnsi="Calibri" w:eastAsia="Calibri" w:cs="Calibri"/>
                                  <w:color w:val="575757"/>
                                  <w:sz w:val="18"/>
                                </w:rPr>
                                <w:t>1996</w:t>
                              </w:r>
                            </w:p>
                          </w:txbxContent>
                        </wps:txbx>
                        <wps:bodyPr horzOverflow="overflow" vert="horz" lIns="0" tIns="0" rIns="0" bIns="0" rtlCol="0">
                          <a:noAutofit/>
                        </wps:bodyPr>
                      </wps:wsp>
                      <wps:wsp>
                        <wps:cNvPr id="5271" name="Rectangle 5271"/>
                        <wps:cNvSpPr/>
                        <wps:spPr>
                          <a:xfrm rot="-5399999">
                            <a:off x="640377" y="1643208"/>
                            <a:ext cx="308295" cy="154840"/>
                          </a:xfrm>
                          <a:prstGeom prst="rect">
                            <a:avLst/>
                          </a:prstGeom>
                          <a:ln>
                            <a:noFill/>
                          </a:ln>
                        </wps:spPr>
                        <wps:txbx>
                          <w:txbxContent>
                            <w:p w:rsidR="00B92757" w:rsidP="00730C1F" w:rsidRDefault="00B92757" w14:paraId="01648C5E" w14:textId="77777777">
                              <w:pPr>
                                <w:spacing w:after="160" w:line="259" w:lineRule="auto"/>
                                <w:ind w:firstLine="0"/>
                              </w:pPr>
                              <w:r>
                                <w:rPr>
                                  <w:rFonts w:ascii="Calibri" w:hAnsi="Calibri" w:eastAsia="Calibri" w:cs="Calibri"/>
                                  <w:color w:val="575757"/>
                                  <w:sz w:val="18"/>
                                </w:rPr>
                                <w:t>1997</w:t>
                              </w:r>
                            </w:p>
                          </w:txbxContent>
                        </wps:txbx>
                        <wps:bodyPr horzOverflow="overflow" vert="horz" lIns="0" tIns="0" rIns="0" bIns="0" rtlCol="0">
                          <a:noAutofit/>
                        </wps:bodyPr>
                      </wps:wsp>
                      <wps:wsp>
                        <wps:cNvPr id="5272" name="Rectangle 5272"/>
                        <wps:cNvSpPr/>
                        <wps:spPr>
                          <a:xfrm rot="-5399999">
                            <a:off x="834230" y="1643208"/>
                            <a:ext cx="308295" cy="154840"/>
                          </a:xfrm>
                          <a:prstGeom prst="rect">
                            <a:avLst/>
                          </a:prstGeom>
                          <a:ln>
                            <a:noFill/>
                          </a:ln>
                        </wps:spPr>
                        <wps:txbx>
                          <w:txbxContent>
                            <w:p w:rsidR="00B92757" w:rsidP="00730C1F" w:rsidRDefault="00B92757" w14:paraId="0969B091" w14:textId="77777777">
                              <w:pPr>
                                <w:spacing w:after="160" w:line="259" w:lineRule="auto"/>
                                <w:ind w:firstLine="0"/>
                              </w:pPr>
                              <w:r>
                                <w:rPr>
                                  <w:rFonts w:ascii="Calibri" w:hAnsi="Calibri" w:eastAsia="Calibri" w:cs="Calibri"/>
                                  <w:color w:val="575757"/>
                                  <w:sz w:val="18"/>
                                </w:rPr>
                                <w:t>1998</w:t>
                              </w:r>
                            </w:p>
                          </w:txbxContent>
                        </wps:txbx>
                        <wps:bodyPr horzOverflow="overflow" vert="horz" lIns="0" tIns="0" rIns="0" bIns="0" rtlCol="0">
                          <a:noAutofit/>
                        </wps:bodyPr>
                      </wps:wsp>
                      <wps:wsp>
                        <wps:cNvPr id="5273" name="Rectangle 5273"/>
                        <wps:cNvSpPr/>
                        <wps:spPr>
                          <a:xfrm rot="-5399999">
                            <a:off x="1028083" y="1643208"/>
                            <a:ext cx="308295" cy="154840"/>
                          </a:xfrm>
                          <a:prstGeom prst="rect">
                            <a:avLst/>
                          </a:prstGeom>
                          <a:ln>
                            <a:noFill/>
                          </a:ln>
                        </wps:spPr>
                        <wps:txbx>
                          <w:txbxContent>
                            <w:p w:rsidR="00B92757" w:rsidP="00730C1F" w:rsidRDefault="00B92757" w14:paraId="36A769EB" w14:textId="77777777">
                              <w:pPr>
                                <w:spacing w:after="160" w:line="259" w:lineRule="auto"/>
                                <w:ind w:firstLine="0"/>
                              </w:pPr>
                              <w:r>
                                <w:rPr>
                                  <w:rFonts w:ascii="Calibri" w:hAnsi="Calibri" w:eastAsia="Calibri" w:cs="Calibri"/>
                                  <w:color w:val="575757"/>
                                  <w:sz w:val="18"/>
                                </w:rPr>
                                <w:t>1999</w:t>
                              </w:r>
                            </w:p>
                          </w:txbxContent>
                        </wps:txbx>
                        <wps:bodyPr horzOverflow="overflow" vert="horz" lIns="0" tIns="0" rIns="0" bIns="0" rtlCol="0">
                          <a:noAutofit/>
                        </wps:bodyPr>
                      </wps:wsp>
                      <wps:wsp>
                        <wps:cNvPr id="5274" name="Rectangle 5274"/>
                        <wps:cNvSpPr/>
                        <wps:spPr>
                          <a:xfrm rot="-5399999">
                            <a:off x="1221936" y="1643208"/>
                            <a:ext cx="308295" cy="154840"/>
                          </a:xfrm>
                          <a:prstGeom prst="rect">
                            <a:avLst/>
                          </a:prstGeom>
                          <a:ln>
                            <a:noFill/>
                          </a:ln>
                        </wps:spPr>
                        <wps:txbx>
                          <w:txbxContent>
                            <w:p w:rsidR="00B92757" w:rsidP="00730C1F" w:rsidRDefault="00B92757" w14:paraId="4F972709" w14:textId="77777777">
                              <w:pPr>
                                <w:spacing w:after="160" w:line="259" w:lineRule="auto"/>
                                <w:ind w:firstLine="0"/>
                              </w:pPr>
                              <w:r>
                                <w:rPr>
                                  <w:rFonts w:ascii="Calibri" w:hAnsi="Calibri" w:eastAsia="Calibri" w:cs="Calibri"/>
                                  <w:color w:val="575757"/>
                                  <w:sz w:val="18"/>
                                </w:rPr>
                                <w:t>2000</w:t>
                              </w:r>
                            </w:p>
                          </w:txbxContent>
                        </wps:txbx>
                        <wps:bodyPr horzOverflow="overflow" vert="horz" lIns="0" tIns="0" rIns="0" bIns="0" rtlCol="0">
                          <a:noAutofit/>
                        </wps:bodyPr>
                      </wps:wsp>
                      <wps:wsp>
                        <wps:cNvPr id="5275" name="Rectangle 5275"/>
                        <wps:cNvSpPr/>
                        <wps:spPr>
                          <a:xfrm rot="-5399999">
                            <a:off x="1415788" y="1643208"/>
                            <a:ext cx="308295" cy="154840"/>
                          </a:xfrm>
                          <a:prstGeom prst="rect">
                            <a:avLst/>
                          </a:prstGeom>
                          <a:ln>
                            <a:noFill/>
                          </a:ln>
                        </wps:spPr>
                        <wps:txbx>
                          <w:txbxContent>
                            <w:p w:rsidR="00B92757" w:rsidP="00730C1F" w:rsidRDefault="00B92757" w14:paraId="74C17183" w14:textId="77777777">
                              <w:pPr>
                                <w:spacing w:after="160" w:line="259" w:lineRule="auto"/>
                                <w:ind w:firstLine="0"/>
                              </w:pPr>
                              <w:r>
                                <w:rPr>
                                  <w:rFonts w:ascii="Calibri" w:hAnsi="Calibri" w:eastAsia="Calibri" w:cs="Calibri"/>
                                  <w:color w:val="575757"/>
                                  <w:sz w:val="18"/>
                                </w:rPr>
                                <w:t>2001</w:t>
                              </w:r>
                            </w:p>
                          </w:txbxContent>
                        </wps:txbx>
                        <wps:bodyPr horzOverflow="overflow" vert="horz" lIns="0" tIns="0" rIns="0" bIns="0" rtlCol="0">
                          <a:noAutofit/>
                        </wps:bodyPr>
                      </wps:wsp>
                      <wps:wsp>
                        <wps:cNvPr id="5276" name="Rectangle 5276"/>
                        <wps:cNvSpPr/>
                        <wps:spPr>
                          <a:xfrm rot="-5399999">
                            <a:off x="1609641" y="1643208"/>
                            <a:ext cx="308295" cy="154840"/>
                          </a:xfrm>
                          <a:prstGeom prst="rect">
                            <a:avLst/>
                          </a:prstGeom>
                          <a:ln>
                            <a:noFill/>
                          </a:ln>
                        </wps:spPr>
                        <wps:txbx>
                          <w:txbxContent>
                            <w:p w:rsidR="00B92757" w:rsidP="00730C1F" w:rsidRDefault="00B92757" w14:paraId="3C2CA859" w14:textId="77777777">
                              <w:pPr>
                                <w:spacing w:after="160" w:line="259" w:lineRule="auto"/>
                                <w:ind w:firstLine="0"/>
                              </w:pPr>
                              <w:r>
                                <w:rPr>
                                  <w:rFonts w:ascii="Calibri" w:hAnsi="Calibri" w:eastAsia="Calibri" w:cs="Calibri"/>
                                  <w:color w:val="575757"/>
                                  <w:sz w:val="18"/>
                                </w:rPr>
                                <w:t>2002</w:t>
                              </w:r>
                            </w:p>
                          </w:txbxContent>
                        </wps:txbx>
                        <wps:bodyPr horzOverflow="overflow" vert="horz" lIns="0" tIns="0" rIns="0" bIns="0" rtlCol="0">
                          <a:noAutofit/>
                        </wps:bodyPr>
                      </wps:wsp>
                      <wps:wsp>
                        <wps:cNvPr id="5277" name="Rectangle 5277"/>
                        <wps:cNvSpPr/>
                        <wps:spPr>
                          <a:xfrm rot="-5399999">
                            <a:off x="1803495" y="1643208"/>
                            <a:ext cx="308295" cy="154840"/>
                          </a:xfrm>
                          <a:prstGeom prst="rect">
                            <a:avLst/>
                          </a:prstGeom>
                          <a:ln>
                            <a:noFill/>
                          </a:ln>
                        </wps:spPr>
                        <wps:txbx>
                          <w:txbxContent>
                            <w:p w:rsidR="00B92757" w:rsidP="00730C1F" w:rsidRDefault="00B92757" w14:paraId="18433E9E" w14:textId="77777777">
                              <w:pPr>
                                <w:spacing w:after="160" w:line="259" w:lineRule="auto"/>
                                <w:ind w:firstLine="0"/>
                              </w:pPr>
                              <w:r>
                                <w:rPr>
                                  <w:rFonts w:ascii="Calibri" w:hAnsi="Calibri" w:eastAsia="Calibri" w:cs="Calibri"/>
                                  <w:color w:val="575757"/>
                                  <w:sz w:val="18"/>
                                </w:rPr>
                                <w:t>2003</w:t>
                              </w:r>
                            </w:p>
                          </w:txbxContent>
                        </wps:txbx>
                        <wps:bodyPr horzOverflow="overflow" vert="horz" lIns="0" tIns="0" rIns="0" bIns="0" rtlCol="0">
                          <a:noAutofit/>
                        </wps:bodyPr>
                      </wps:wsp>
                      <wps:wsp>
                        <wps:cNvPr id="5278" name="Rectangle 5278"/>
                        <wps:cNvSpPr/>
                        <wps:spPr>
                          <a:xfrm rot="-5399999">
                            <a:off x="1997347" y="1643208"/>
                            <a:ext cx="308295" cy="154840"/>
                          </a:xfrm>
                          <a:prstGeom prst="rect">
                            <a:avLst/>
                          </a:prstGeom>
                          <a:ln>
                            <a:noFill/>
                          </a:ln>
                        </wps:spPr>
                        <wps:txbx>
                          <w:txbxContent>
                            <w:p w:rsidR="00B92757" w:rsidP="00730C1F" w:rsidRDefault="00B92757" w14:paraId="66C5F688" w14:textId="77777777">
                              <w:pPr>
                                <w:spacing w:after="160" w:line="259" w:lineRule="auto"/>
                                <w:ind w:firstLine="0"/>
                              </w:pPr>
                              <w:r>
                                <w:rPr>
                                  <w:rFonts w:ascii="Calibri" w:hAnsi="Calibri" w:eastAsia="Calibri" w:cs="Calibri"/>
                                  <w:color w:val="575757"/>
                                  <w:sz w:val="18"/>
                                </w:rPr>
                                <w:t>2004</w:t>
                              </w:r>
                            </w:p>
                          </w:txbxContent>
                        </wps:txbx>
                        <wps:bodyPr horzOverflow="overflow" vert="horz" lIns="0" tIns="0" rIns="0" bIns="0" rtlCol="0">
                          <a:noAutofit/>
                        </wps:bodyPr>
                      </wps:wsp>
                      <wps:wsp>
                        <wps:cNvPr id="5279" name="Rectangle 5279"/>
                        <wps:cNvSpPr/>
                        <wps:spPr>
                          <a:xfrm rot="-5399999">
                            <a:off x="2191200" y="1643208"/>
                            <a:ext cx="308295" cy="154840"/>
                          </a:xfrm>
                          <a:prstGeom prst="rect">
                            <a:avLst/>
                          </a:prstGeom>
                          <a:ln>
                            <a:noFill/>
                          </a:ln>
                        </wps:spPr>
                        <wps:txbx>
                          <w:txbxContent>
                            <w:p w:rsidR="00B92757" w:rsidP="00730C1F" w:rsidRDefault="00B92757" w14:paraId="538FB604" w14:textId="77777777">
                              <w:pPr>
                                <w:spacing w:after="160" w:line="259" w:lineRule="auto"/>
                                <w:ind w:firstLine="0"/>
                              </w:pPr>
                              <w:r>
                                <w:rPr>
                                  <w:rFonts w:ascii="Calibri" w:hAnsi="Calibri" w:eastAsia="Calibri" w:cs="Calibri"/>
                                  <w:color w:val="575757"/>
                                  <w:sz w:val="18"/>
                                </w:rPr>
                                <w:t>2005</w:t>
                              </w:r>
                            </w:p>
                          </w:txbxContent>
                        </wps:txbx>
                        <wps:bodyPr horzOverflow="overflow" vert="horz" lIns="0" tIns="0" rIns="0" bIns="0" rtlCol="0">
                          <a:noAutofit/>
                        </wps:bodyPr>
                      </wps:wsp>
                      <wps:wsp>
                        <wps:cNvPr id="5280" name="Rectangle 5280"/>
                        <wps:cNvSpPr/>
                        <wps:spPr>
                          <a:xfrm rot="-5399999">
                            <a:off x="2385053" y="1643208"/>
                            <a:ext cx="308295" cy="154840"/>
                          </a:xfrm>
                          <a:prstGeom prst="rect">
                            <a:avLst/>
                          </a:prstGeom>
                          <a:ln>
                            <a:noFill/>
                          </a:ln>
                        </wps:spPr>
                        <wps:txbx>
                          <w:txbxContent>
                            <w:p w:rsidR="00B92757" w:rsidP="00730C1F" w:rsidRDefault="00B92757" w14:paraId="4B46A5E6" w14:textId="77777777">
                              <w:pPr>
                                <w:spacing w:after="160" w:line="259" w:lineRule="auto"/>
                                <w:ind w:firstLine="0"/>
                              </w:pPr>
                              <w:r>
                                <w:rPr>
                                  <w:rFonts w:ascii="Calibri" w:hAnsi="Calibri" w:eastAsia="Calibri" w:cs="Calibri"/>
                                  <w:color w:val="575757"/>
                                  <w:sz w:val="18"/>
                                </w:rPr>
                                <w:t>2006</w:t>
                              </w:r>
                            </w:p>
                          </w:txbxContent>
                        </wps:txbx>
                        <wps:bodyPr horzOverflow="overflow" vert="horz" lIns="0" tIns="0" rIns="0" bIns="0" rtlCol="0">
                          <a:noAutofit/>
                        </wps:bodyPr>
                      </wps:wsp>
                      <wps:wsp>
                        <wps:cNvPr id="5281" name="Rectangle 5281"/>
                        <wps:cNvSpPr/>
                        <wps:spPr>
                          <a:xfrm rot="-5399999">
                            <a:off x="2578906" y="1643208"/>
                            <a:ext cx="308295" cy="154840"/>
                          </a:xfrm>
                          <a:prstGeom prst="rect">
                            <a:avLst/>
                          </a:prstGeom>
                          <a:ln>
                            <a:noFill/>
                          </a:ln>
                        </wps:spPr>
                        <wps:txbx>
                          <w:txbxContent>
                            <w:p w:rsidR="00B92757" w:rsidP="00730C1F" w:rsidRDefault="00B92757" w14:paraId="7057385A" w14:textId="77777777">
                              <w:pPr>
                                <w:spacing w:after="160" w:line="259" w:lineRule="auto"/>
                                <w:ind w:firstLine="0"/>
                              </w:pPr>
                              <w:r>
                                <w:rPr>
                                  <w:rFonts w:ascii="Calibri" w:hAnsi="Calibri" w:eastAsia="Calibri" w:cs="Calibri"/>
                                  <w:color w:val="575757"/>
                                  <w:sz w:val="18"/>
                                </w:rPr>
                                <w:t>2007</w:t>
                              </w:r>
                            </w:p>
                          </w:txbxContent>
                        </wps:txbx>
                        <wps:bodyPr horzOverflow="overflow" vert="horz" lIns="0" tIns="0" rIns="0" bIns="0" rtlCol="0">
                          <a:noAutofit/>
                        </wps:bodyPr>
                      </wps:wsp>
                      <wps:wsp>
                        <wps:cNvPr id="5282" name="Rectangle 5282"/>
                        <wps:cNvSpPr/>
                        <wps:spPr>
                          <a:xfrm rot="-5399999">
                            <a:off x="2772759" y="1643208"/>
                            <a:ext cx="308295" cy="154840"/>
                          </a:xfrm>
                          <a:prstGeom prst="rect">
                            <a:avLst/>
                          </a:prstGeom>
                          <a:ln>
                            <a:noFill/>
                          </a:ln>
                        </wps:spPr>
                        <wps:txbx>
                          <w:txbxContent>
                            <w:p w:rsidR="00B92757" w:rsidP="00730C1F" w:rsidRDefault="00B92757" w14:paraId="5D19BFB1" w14:textId="77777777">
                              <w:pPr>
                                <w:spacing w:after="160" w:line="259" w:lineRule="auto"/>
                                <w:ind w:firstLine="0"/>
                              </w:pPr>
                              <w:r>
                                <w:rPr>
                                  <w:rFonts w:ascii="Calibri" w:hAnsi="Calibri" w:eastAsia="Calibri" w:cs="Calibri"/>
                                  <w:color w:val="575757"/>
                                  <w:sz w:val="18"/>
                                </w:rPr>
                                <w:t>2008</w:t>
                              </w:r>
                            </w:p>
                          </w:txbxContent>
                        </wps:txbx>
                        <wps:bodyPr horzOverflow="overflow" vert="horz" lIns="0" tIns="0" rIns="0" bIns="0" rtlCol="0">
                          <a:noAutofit/>
                        </wps:bodyPr>
                      </wps:wsp>
                      <wps:wsp>
                        <wps:cNvPr id="5283" name="Rectangle 5283"/>
                        <wps:cNvSpPr/>
                        <wps:spPr>
                          <a:xfrm rot="-5399999">
                            <a:off x="2966612" y="1643208"/>
                            <a:ext cx="308295" cy="154840"/>
                          </a:xfrm>
                          <a:prstGeom prst="rect">
                            <a:avLst/>
                          </a:prstGeom>
                          <a:ln>
                            <a:noFill/>
                          </a:ln>
                        </wps:spPr>
                        <wps:txbx>
                          <w:txbxContent>
                            <w:p w:rsidR="00B92757" w:rsidP="00730C1F" w:rsidRDefault="00B92757" w14:paraId="3FDBD1D3" w14:textId="77777777">
                              <w:pPr>
                                <w:spacing w:after="160" w:line="259" w:lineRule="auto"/>
                                <w:ind w:firstLine="0"/>
                              </w:pPr>
                              <w:r>
                                <w:rPr>
                                  <w:rFonts w:ascii="Calibri" w:hAnsi="Calibri" w:eastAsia="Calibri" w:cs="Calibri"/>
                                  <w:color w:val="575757"/>
                                  <w:sz w:val="18"/>
                                </w:rPr>
                                <w:t>2009</w:t>
                              </w:r>
                            </w:p>
                          </w:txbxContent>
                        </wps:txbx>
                        <wps:bodyPr horzOverflow="overflow" vert="horz" lIns="0" tIns="0" rIns="0" bIns="0" rtlCol="0">
                          <a:noAutofit/>
                        </wps:bodyPr>
                      </wps:wsp>
                      <wps:wsp>
                        <wps:cNvPr id="5284" name="Rectangle 5284"/>
                        <wps:cNvSpPr/>
                        <wps:spPr>
                          <a:xfrm rot="-5399999">
                            <a:off x="3160464" y="1643208"/>
                            <a:ext cx="308295" cy="154840"/>
                          </a:xfrm>
                          <a:prstGeom prst="rect">
                            <a:avLst/>
                          </a:prstGeom>
                          <a:ln>
                            <a:noFill/>
                          </a:ln>
                        </wps:spPr>
                        <wps:txbx>
                          <w:txbxContent>
                            <w:p w:rsidR="00B92757" w:rsidP="00730C1F" w:rsidRDefault="00B92757" w14:paraId="6F0D7466" w14:textId="77777777">
                              <w:pPr>
                                <w:spacing w:after="160" w:line="259" w:lineRule="auto"/>
                                <w:ind w:firstLine="0"/>
                              </w:pPr>
                              <w:r>
                                <w:rPr>
                                  <w:rFonts w:ascii="Calibri" w:hAnsi="Calibri" w:eastAsia="Calibri" w:cs="Calibri"/>
                                  <w:color w:val="575757"/>
                                  <w:sz w:val="18"/>
                                </w:rPr>
                                <w:t>2010</w:t>
                              </w:r>
                            </w:p>
                          </w:txbxContent>
                        </wps:txbx>
                        <wps:bodyPr horzOverflow="overflow" vert="horz" lIns="0" tIns="0" rIns="0" bIns="0" rtlCol="0">
                          <a:noAutofit/>
                        </wps:bodyPr>
                      </wps:wsp>
                      <wps:wsp>
                        <wps:cNvPr id="5285" name="Rectangle 5285"/>
                        <wps:cNvSpPr/>
                        <wps:spPr>
                          <a:xfrm rot="-5399999">
                            <a:off x="3354317" y="1643208"/>
                            <a:ext cx="308295" cy="154840"/>
                          </a:xfrm>
                          <a:prstGeom prst="rect">
                            <a:avLst/>
                          </a:prstGeom>
                          <a:ln>
                            <a:noFill/>
                          </a:ln>
                        </wps:spPr>
                        <wps:txbx>
                          <w:txbxContent>
                            <w:p w:rsidR="00B92757" w:rsidP="00730C1F" w:rsidRDefault="00B92757" w14:paraId="72376AB5" w14:textId="77777777">
                              <w:pPr>
                                <w:spacing w:after="160" w:line="259" w:lineRule="auto"/>
                                <w:ind w:firstLine="0"/>
                              </w:pPr>
                              <w:r>
                                <w:rPr>
                                  <w:rFonts w:ascii="Calibri" w:hAnsi="Calibri" w:eastAsia="Calibri" w:cs="Calibri"/>
                                  <w:color w:val="575757"/>
                                  <w:sz w:val="18"/>
                                </w:rPr>
                                <w:t>2011</w:t>
                              </w:r>
                            </w:p>
                          </w:txbxContent>
                        </wps:txbx>
                        <wps:bodyPr horzOverflow="overflow" vert="horz" lIns="0" tIns="0" rIns="0" bIns="0" rtlCol="0">
                          <a:noAutofit/>
                        </wps:bodyPr>
                      </wps:wsp>
                      <wps:wsp>
                        <wps:cNvPr id="5286" name="Rectangle 5286"/>
                        <wps:cNvSpPr/>
                        <wps:spPr>
                          <a:xfrm rot="-5399999">
                            <a:off x="3548171" y="1643208"/>
                            <a:ext cx="308295" cy="154840"/>
                          </a:xfrm>
                          <a:prstGeom prst="rect">
                            <a:avLst/>
                          </a:prstGeom>
                          <a:ln>
                            <a:noFill/>
                          </a:ln>
                        </wps:spPr>
                        <wps:txbx>
                          <w:txbxContent>
                            <w:p w:rsidR="00B92757" w:rsidP="00730C1F" w:rsidRDefault="00B92757" w14:paraId="5305931F" w14:textId="77777777">
                              <w:pPr>
                                <w:spacing w:after="160" w:line="259" w:lineRule="auto"/>
                                <w:ind w:firstLine="0"/>
                              </w:pPr>
                              <w:r>
                                <w:rPr>
                                  <w:rFonts w:ascii="Calibri" w:hAnsi="Calibri" w:eastAsia="Calibri" w:cs="Calibri"/>
                                  <w:color w:val="575757"/>
                                  <w:sz w:val="18"/>
                                </w:rPr>
                                <w:t>2012</w:t>
                              </w:r>
                            </w:p>
                          </w:txbxContent>
                        </wps:txbx>
                        <wps:bodyPr horzOverflow="overflow" vert="horz" lIns="0" tIns="0" rIns="0" bIns="0" rtlCol="0">
                          <a:noAutofit/>
                        </wps:bodyPr>
                      </wps:wsp>
                      <wps:wsp>
                        <wps:cNvPr id="5287" name="Rectangle 5287"/>
                        <wps:cNvSpPr/>
                        <wps:spPr>
                          <a:xfrm rot="-5399999">
                            <a:off x="3742023" y="1643208"/>
                            <a:ext cx="308295" cy="154840"/>
                          </a:xfrm>
                          <a:prstGeom prst="rect">
                            <a:avLst/>
                          </a:prstGeom>
                          <a:ln>
                            <a:noFill/>
                          </a:ln>
                        </wps:spPr>
                        <wps:txbx>
                          <w:txbxContent>
                            <w:p w:rsidR="00B92757" w:rsidP="00730C1F" w:rsidRDefault="00B92757" w14:paraId="17E9DF5C" w14:textId="77777777">
                              <w:pPr>
                                <w:spacing w:after="160" w:line="259" w:lineRule="auto"/>
                                <w:ind w:firstLine="0"/>
                              </w:pPr>
                              <w:r>
                                <w:rPr>
                                  <w:rFonts w:ascii="Calibri" w:hAnsi="Calibri" w:eastAsia="Calibri" w:cs="Calibri"/>
                                  <w:color w:val="575757"/>
                                  <w:sz w:val="18"/>
                                </w:rPr>
                                <w:t>2013</w:t>
                              </w:r>
                            </w:p>
                          </w:txbxContent>
                        </wps:txbx>
                        <wps:bodyPr horzOverflow="overflow" vert="horz" lIns="0" tIns="0" rIns="0" bIns="0" rtlCol="0">
                          <a:noAutofit/>
                        </wps:bodyPr>
                      </wps:wsp>
                      <wps:wsp>
                        <wps:cNvPr id="5288" name="Rectangle 5288"/>
                        <wps:cNvSpPr/>
                        <wps:spPr>
                          <a:xfrm rot="-5399999">
                            <a:off x="3935876" y="1643208"/>
                            <a:ext cx="308295" cy="154840"/>
                          </a:xfrm>
                          <a:prstGeom prst="rect">
                            <a:avLst/>
                          </a:prstGeom>
                          <a:ln>
                            <a:noFill/>
                          </a:ln>
                        </wps:spPr>
                        <wps:txbx>
                          <w:txbxContent>
                            <w:p w:rsidR="00B92757" w:rsidP="00730C1F" w:rsidRDefault="00B92757" w14:paraId="022A90C3" w14:textId="77777777">
                              <w:pPr>
                                <w:spacing w:after="160" w:line="259" w:lineRule="auto"/>
                                <w:ind w:firstLine="0"/>
                              </w:pPr>
                              <w:r>
                                <w:rPr>
                                  <w:rFonts w:ascii="Calibri" w:hAnsi="Calibri" w:eastAsia="Calibri" w:cs="Calibri"/>
                                  <w:color w:val="575757"/>
                                  <w:sz w:val="18"/>
                                </w:rPr>
                                <w:t>2014</w:t>
                              </w:r>
                            </w:p>
                          </w:txbxContent>
                        </wps:txbx>
                        <wps:bodyPr horzOverflow="overflow" vert="horz" lIns="0" tIns="0" rIns="0" bIns="0" rtlCol="0">
                          <a:noAutofit/>
                        </wps:bodyPr>
                      </wps:wsp>
                      <wps:wsp>
                        <wps:cNvPr id="5289" name="Rectangle 5289"/>
                        <wps:cNvSpPr/>
                        <wps:spPr>
                          <a:xfrm rot="-5399999">
                            <a:off x="4129729" y="1643208"/>
                            <a:ext cx="308295" cy="154840"/>
                          </a:xfrm>
                          <a:prstGeom prst="rect">
                            <a:avLst/>
                          </a:prstGeom>
                          <a:ln>
                            <a:noFill/>
                          </a:ln>
                        </wps:spPr>
                        <wps:txbx>
                          <w:txbxContent>
                            <w:p w:rsidR="00B92757" w:rsidP="00730C1F" w:rsidRDefault="00B92757" w14:paraId="36002F21" w14:textId="77777777">
                              <w:pPr>
                                <w:spacing w:after="160" w:line="259" w:lineRule="auto"/>
                                <w:ind w:firstLine="0"/>
                              </w:pPr>
                              <w:r>
                                <w:rPr>
                                  <w:rFonts w:ascii="Calibri" w:hAnsi="Calibri" w:eastAsia="Calibri" w:cs="Calibri"/>
                                  <w:color w:val="575757"/>
                                  <w:sz w:val="18"/>
                                </w:rPr>
                                <w:t>2015</w:t>
                              </w:r>
                            </w:p>
                          </w:txbxContent>
                        </wps:txbx>
                        <wps:bodyPr horzOverflow="overflow" vert="horz" lIns="0" tIns="0" rIns="0" bIns="0" rtlCol="0">
                          <a:noAutofit/>
                        </wps:bodyPr>
                      </wps:wsp>
                      <wps:wsp>
                        <wps:cNvPr id="5290" name="Shape 5290"/>
                        <wps:cNvSpPr/>
                        <wps:spPr>
                          <a:xfrm>
                            <a:off x="388934" y="2064482"/>
                            <a:ext cx="243840" cy="0"/>
                          </a:xfrm>
                          <a:custGeom>
                            <a:avLst/>
                            <a:gdLst/>
                            <a:ahLst/>
                            <a:cxnLst/>
                            <a:rect l="0" t="0" r="0" b="0"/>
                            <a:pathLst>
                              <a:path w="243840">
                                <a:moveTo>
                                  <a:pt x="0" y="0"/>
                                </a:moveTo>
                                <a:lnTo>
                                  <a:pt x="243840" y="0"/>
                                </a:lnTo>
                              </a:path>
                            </a:pathLst>
                          </a:custGeom>
                          <a:noFill/>
                          <a:ln w="28575" cap="rnd" cmpd="sng" algn="ctr">
                            <a:solidFill>
                              <a:srgbClr val="4F81BC"/>
                            </a:solidFill>
                            <a:prstDash val="solid"/>
                            <a:round/>
                          </a:ln>
                          <a:effectLst/>
                        </wps:spPr>
                        <wps:bodyPr/>
                      </wps:wsp>
                      <wps:wsp>
                        <wps:cNvPr id="5291" name="Shape 5291"/>
                        <wps:cNvSpPr/>
                        <wps:spPr>
                          <a:xfrm>
                            <a:off x="478283" y="2031941"/>
                            <a:ext cx="64008" cy="64008"/>
                          </a:xfrm>
                          <a:custGeom>
                            <a:avLst/>
                            <a:gdLst/>
                            <a:ahLst/>
                            <a:cxnLst/>
                            <a:rect l="0" t="0" r="0" b="0"/>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4F81BC"/>
                          </a:solidFill>
                          <a:ln w="0" cap="rnd">
                            <a:noFill/>
                            <a:round/>
                          </a:ln>
                          <a:effectLst/>
                        </wps:spPr>
                        <wps:bodyPr/>
                      </wps:wsp>
                      <wps:wsp>
                        <wps:cNvPr id="5292" name="Shape 5292"/>
                        <wps:cNvSpPr/>
                        <wps:spPr>
                          <a:xfrm>
                            <a:off x="478283" y="2031941"/>
                            <a:ext cx="64008" cy="64008"/>
                          </a:xfrm>
                          <a:custGeom>
                            <a:avLst/>
                            <a:gdLst/>
                            <a:ahLst/>
                            <a:cxnLst/>
                            <a:rect l="0" t="0" r="0" b="0"/>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525" cap="flat" cmpd="sng" algn="ctr">
                            <a:solidFill>
                              <a:srgbClr val="4F81BC"/>
                            </a:solidFill>
                            <a:prstDash val="solid"/>
                            <a:round/>
                          </a:ln>
                          <a:effectLst/>
                        </wps:spPr>
                        <wps:bodyPr/>
                      </wps:wsp>
                      <wps:wsp>
                        <wps:cNvPr id="5293" name="Rectangle 5293"/>
                        <wps:cNvSpPr/>
                        <wps:spPr>
                          <a:xfrm>
                            <a:off x="658490" y="2010904"/>
                            <a:ext cx="1850132" cy="154840"/>
                          </a:xfrm>
                          <a:prstGeom prst="rect">
                            <a:avLst/>
                          </a:prstGeom>
                          <a:ln>
                            <a:noFill/>
                          </a:ln>
                        </wps:spPr>
                        <wps:txbx>
                          <w:txbxContent>
                            <w:p w:rsidR="00B92757" w:rsidP="00730C1F" w:rsidRDefault="00B92757" w14:paraId="401CD7DD" w14:textId="77777777">
                              <w:pPr>
                                <w:spacing w:after="160" w:line="259" w:lineRule="auto"/>
                                <w:ind w:firstLine="0"/>
                              </w:pPr>
                              <w:r>
                                <w:rPr>
                                  <w:rFonts w:ascii="Calibri" w:hAnsi="Calibri" w:eastAsia="Calibri" w:cs="Calibri"/>
                                  <w:color w:val="575757"/>
                                  <w:sz w:val="18"/>
                                </w:rPr>
                                <w:t>Läsförståelse 15-åringar (Pisa)</w:t>
                              </w:r>
                            </w:p>
                          </w:txbxContent>
                        </wps:txbx>
                        <wps:bodyPr horzOverflow="overflow" vert="horz" lIns="0" tIns="0" rIns="0" bIns="0" rtlCol="0">
                          <a:noAutofit/>
                        </wps:bodyPr>
                      </wps:wsp>
                      <wps:wsp>
                        <wps:cNvPr id="5294" name="Shape 5294"/>
                        <wps:cNvSpPr/>
                        <wps:spPr>
                          <a:xfrm>
                            <a:off x="2243455" y="2064482"/>
                            <a:ext cx="243840" cy="0"/>
                          </a:xfrm>
                          <a:custGeom>
                            <a:avLst/>
                            <a:gdLst/>
                            <a:ahLst/>
                            <a:cxnLst/>
                            <a:rect l="0" t="0" r="0" b="0"/>
                            <a:pathLst>
                              <a:path w="243840">
                                <a:moveTo>
                                  <a:pt x="0" y="0"/>
                                </a:moveTo>
                                <a:lnTo>
                                  <a:pt x="243840" y="0"/>
                                </a:lnTo>
                              </a:path>
                            </a:pathLst>
                          </a:custGeom>
                          <a:noFill/>
                          <a:ln w="28575" cap="rnd" cmpd="sng" algn="ctr">
                            <a:solidFill>
                              <a:srgbClr val="C0504D"/>
                            </a:solidFill>
                            <a:prstDash val="solid"/>
                            <a:round/>
                          </a:ln>
                          <a:effectLst/>
                        </wps:spPr>
                        <wps:bodyPr/>
                      </wps:wsp>
                      <wps:wsp>
                        <wps:cNvPr id="5295" name="Shape 5295"/>
                        <wps:cNvSpPr/>
                        <wps:spPr>
                          <a:xfrm>
                            <a:off x="2332991" y="2031941"/>
                            <a:ext cx="64008" cy="64008"/>
                          </a:xfrm>
                          <a:custGeom>
                            <a:avLst/>
                            <a:gdLst/>
                            <a:ahLst/>
                            <a:cxnLst/>
                            <a:rect l="0" t="0" r="0" b="0"/>
                            <a:pathLst>
                              <a:path w="64008" h="64008">
                                <a:moveTo>
                                  <a:pt x="32004" y="0"/>
                                </a:moveTo>
                                <a:cubicBezTo>
                                  <a:pt x="49683" y="0"/>
                                  <a:pt x="64008" y="14325"/>
                                  <a:pt x="64008" y="32004"/>
                                </a:cubicBezTo>
                                <a:cubicBezTo>
                                  <a:pt x="64008" y="49682"/>
                                  <a:pt x="49683" y="64008"/>
                                  <a:pt x="32004" y="64008"/>
                                </a:cubicBezTo>
                                <a:cubicBezTo>
                                  <a:pt x="14326" y="64008"/>
                                  <a:pt x="0" y="49682"/>
                                  <a:pt x="0" y="32004"/>
                                </a:cubicBezTo>
                                <a:cubicBezTo>
                                  <a:pt x="0" y="14325"/>
                                  <a:pt x="14326" y="0"/>
                                  <a:pt x="32004" y="0"/>
                                </a:cubicBezTo>
                                <a:close/>
                              </a:path>
                            </a:pathLst>
                          </a:custGeom>
                          <a:solidFill>
                            <a:srgbClr val="C0504D"/>
                          </a:solidFill>
                          <a:ln w="0" cap="rnd">
                            <a:noFill/>
                            <a:round/>
                          </a:ln>
                          <a:effectLst/>
                        </wps:spPr>
                        <wps:bodyPr/>
                      </wps:wsp>
                      <wps:wsp>
                        <wps:cNvPr id="5296" name="Shape 5296"/>
                        <wps:cNvSpPr/>
                        <wps:spPr>
                          <a:xfrm>
                            <a:off x="2332991" y="2031941"/>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5"/>
                                  <a:pt x="14326" y="0"/>
                                  <a:pt x="32004" y="0"/>
                                </a:cubicBezTo>
                                <a:cubicBezTo>
                                  <a:pt x="49683" y="0"/>
                                  <a:pt x="64008" y="14325"/>
                                  <a:pt x="64008" y="32004"/>
                                </a:cubicBezTo>
                                <a:close/>
                              </a:path>
                            </a:pathLst>
                          </a:custGeom>
                          <a:noFill/>
                          <a:ln w="9525" cap="flat" cmpd="sng" algn="ctr">
                            <a:solidFill>
                              <a:srgbClr val="C0504D"/>
                            </a:solidFill>
                            <a:prstDash val="solid"/>
                            <a:round/>
                          </a:ln>
                          <a:effectLst/>
                        </wps:spPr>
                        <wps:bodyPr/>
                      </wps:wsp>
                      <wps:wsp>
                        <wps:cNvPr id="5297" name="Rectangle 5297"/>
                        <wps:cNvSpPr/>
                        <wps:spPr>
                          <a:xfrm>
                            <a:off x="2513013" y="2010904"/>
                            <a:ext cx="2061043" cy="154840"/>
                          </a:xfrm>
                          <a:prstGeom prst="rect">
                            <a:avLst/>
                          </a:prstGeom>
                          <a:ln>
                            <a:noFill/>
                          </a:ln>
                        </wps:spPr>
                        <wps:txbx>
                          <w:txbxContent>
                            <w:p w:rsidR="00B92757" w:rsidP="00730C1F" w:rsidRDefault="00B92757" w14:paraId="2D91FFB8" w14:textId="77777777">
                              <w:pPr>
                                <w:spacing w:after="160" w:line="259" w:lineRule="auto"/>
                                <w:ind w:firstLine="0"/>
                              </w:pPr>
                              <w:r>
                                <w:rPr>
                                  <w:rFonts w:ascii="Calibri" w:hAnsi="Calibri" w:eastAsia="Calibri" w:cs="Calibri"/>
                                  <w:color w:val="575757"/>
                                  <w:sz w:val="18"/>
                                </w:rPr>
                                <w:t>Naturvetenskap 15-åringar (PISA)</w:t>
                              </w:r>
                            </w:p>
                          </w:txbxContent>
                        </wps:txbx>
                        <wps:bodyPr horzOverflow="overflow" vert="horz" lIns="0" tIns="0" rIns="0" bIns="0" rtlCol="0">
                          <a:noAutofit/>
                        </wps:bodyPr>
                      </wps:wsp>
                      <wps:wsp>
                        <wps:cNvPr id="5298" name="Shape 5298"/>
                        <wps:cNvSpPr/>
                        <wps:spPr>
                          <a:xfrm>
                            <a:off x="388934" y="2278795"/>
                            <a:ext cx="243840" cy="0"/>
                          </a:xfrm>
                          <a:custGeom>
                            <a:avLst/>
                            <a:gdLst/>
                            <a:ahLst/>
                            <a:cxnLst/>
                            <a:rect l="0" t="0" r="0" b="0"/>
                            <a:pathLst>
                              <a:path w="243840">
                                <a:moveTo>
                                  <a:pt x="0" y="0"/>
                                </a:moveTo>
                                <a:lnTo>
                                  <a:pt x="243840" y="0"/>
                                </a:lnTo>
                              </a:path>
                            </a:pathLst>
                          </a:custGeom>
                          <a:noFill/>
                          <a:ln w="28575" cap="rnd" cmpd="sng" algn="ctr">
                            <a:solidFill>
                              <a:srgbClr val="9BBA58"/>
                            </a:solidFill>
                            <a:prstDash val="solid"/>
                            <a:round/>
                          </a:ln>
                          <a:effectLst/>
                        </wps:spPr>
                        <wps:bodyPr/>
                      </wps:wsp>
                      <wps:wsp>
                        <wps:cNvPr id="5299" name="Shape 5299"/>
                        <wps:cNvSpPr/>
                        <wps:spPr>
                          <a:xfrm>
                            <a:off x="478283" y="2245301"/>
                            <a:ext cx="64008" cy="64008"/>
                          </a:xfrm>
                          <a:custGeom>
                            <a:avLst/>
                            <a:gdLst/>
                            <a:ahLst/>
                            <a:cxnLst/>
                            <a:rect l="0" t="0" r="0" b="0"/>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9BBA58"/>
                          </a:solidFill>
                          <a:ln w="0" cap="rnd">
                            <a:noFill/>
                            <a:round/>
                          </a:ln>
                          <a:effectLst/>
                        </wps:spPr>
                        <wps:bodyPr/>
                      </wps:wsp>
                      <wps:wsp>
                        <wps:cNvPr id="5300" name="Shape 5300"/>
                        <wps:cNvSpPr/>
                        <wps:spPr>
                          <a:xfrm>
                            <a:off x="478283" y="2245301"/>
                            <a:ext cx="64008" cy="64008"/>
                          </a:xfrm>
                          <a:custGeom>
                            <a:avLst/>
                            <a:gdLst/>
                            <a:ahLst/>
                            <a:cxnLst/>
                            <a:rect l="0" t="0" r="0" b="0"/>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525" cap="flat" cmpd="sng" algn="ctr">
                            <a:solidFill>
                              <a:srgbClr val="9BBA58"/>
                            </a:solidFill>
                            <a:prstDash val="solid"/>
                            <a:round/>
                          </a:ln>
                          <a:effectLst/>
                        </wps:spPr>
                        <wps:bodyPr/>
                      </wps:wsp>
                      <wps:wsp>
                        <wps:cNvPr id="5301" name="Rectangle 5301"/>
                        <wps:cNvSpPr/>
                        <wps:spPr>
                          <a:xfrm>
                            <a:off x="658490" y="2225218"/>
                            <a:ext cx="1752825" cy="154840"/>
                          </a:xfrm>
                          <a:prstGeom prst="rect">
                            <a:avLst/>
                          </a:prstGeom>
                          <a:ln>
                            <a:noFill/>
                          </a:ln>
                        </wps:spPr>
                        <wps:txbx>
                          <w:txbxContent>
                            <w:p w:rsidR="00B92757" w:rsidP="00730C1F" w:rsidRDefault="00B92757" w14:paraId="550C05CB" w14:textId="77777777">
                              <w:pPr>
                                <w:spacing w:after="160" w:line="259" w:lineRule="auto"/>
                                <w:ind w:firstLine="0"/>
                              </w:pPr>
                              <w:r>
                                <w:rPr>
                                  <w:rFonts w:ascii="Calibri" w:hAnsi="Calibri" w:eastAsia="Calibri" w:cs="Calibri"/>
                                  <w:color w:val="575757"/>
                                  <w:sz w:val="18"/>
                                </w:rPr>
                                <w:t>Matematik 15-åringar (PISA)</w:t>
                              </w:r>
                            </w:p>
                          </w:txbxContent>
                        </wps:txbx>
                        <wps:bodyPr horzOverflow="overflow" vert="horz" lIns="0" tIns="0" rIns="0" bIns="0" rtlCol="0">
                          <a:noAutofit/>
                        </wps:bodyPr>
                      </wps:wsp>
                      <wps:wsp>
                        <wps:cNvPr id="5302" name="Shape 5302"/>
                        <wps:cNvSpPr/>
                        <wps:spPr>
                          <a:xfrm>
                            <a:off x="2243455" y="2278795"/>
                            <a:ext cx="243840" cy="0"/>
                          </a:xfrm>
                          <a:custGeom>
                            <a:avLst/>
                            <a:gdLst/>
                            <a:ahLst/>
                            <a:cxnLst/>
                            <a:rect l="0" t="0" r="0" b="0"/>
                            <a:pathLst>
                              <a:path w="243840">
                                <a:moveTo>
                                  <a:pt x="0" y="0"/>
                                </a:moveTo>
                                <a:lnTo>
                                  <a:pt x="243840" y="0"/>
                                </a:lnTo>
                              </a:path>
                            </a:pathLst>
                          </a:custGeom>
                          <a:noFill/>
                          <a:ln w="28575" cap="rnd" cmpd="sng" algn="ctr">
                            <a:solidFill>
                              <a:srgbClr val="8063A1"/>
                            </a:solidFill>
                            <a:prstDash val="solid"/>
                            <a:round/>
                          </a:ln>
                          <a:effectLst/>
                        </wps:spPr>
                        <wps:bodyPr/>
                      </wps:wsp>
                      <wps:wsp>
                        <wps:cNvPr id="5303" name="Shape 5303"/>
                        <wps:cNvSpPr/>
                        <wps:spPr>
                          <a:xfrm>
                            <a:off x="2332991" y="2245301"/>
                            <a:ext cx="64008" cy="64008"/>
                          </a:xfrm>
                          <a:custGeom>
                            <a:avLst/>
                            <a:gdLst/>
                            <a:ahLst/>
                            <a:cxnLst/>
                            <a:rect l="0" t="0" r="0" b="0"/>
                            <a:pathLst>
                              <a:path w="64008" h="64008">
                                <a:moveTo>
                                  <a:pt x="32004" y="0"/>
                                </a:moveTo>
                                <a:cubicBezTo>
                                  <a:pt x="49683" y="0"/>
                                  <a:pt x="64008" y="14325"/>
                                  <a:pt x="64008" y="32004"/>
                                </a:cubicBezTo>
                                <a:cubicBezTo>
                                  <a:pt x="64008" y="49682"/>
                                  <a:pt x="49683" y="64008"/>
                                  <a:pt x="32004" y="64008"/>
                                </a:cubicBezTo>
                                <a:cubicBezTo>
                                  <a:pt x="14326" y="64008"/>
                                  <a:pt x="0" y="49682"/>
                                  <a:pt x="0" y="32004"/>
                                </a:cubicBezTo>
                                <a:cubicBezTo>
                                  <a:pt x="0" y="14325"/>
                                  <a:pt x="14326" y="0"/>
                                  <a:pt x="32004" y="0"/>
                                </a:cubicBezTo>
                                <a:close/>
                              </a:path>
                            </a:pathLst>
                          </a:custGeom>
                          <a:solidFill>
                            <a:srgbClr val="8063A1"/>
                          </a:solidFill>
                          <a:ln w="0" cap="rnd">
                            <a:noFill/>
                            <a:round/>
                          </a:ln>
                          <a:effectLst/>
                        </wps:spPr>
                        <wps:bodyPr/>
                      </wps:wsp>
                      <wps:wsp>
                        <wps:cNvPr id="5304" name="Shape 5304"/>
                        <wps:cNvSpPr/>
                        <wps:spPr>
                          <a:xfrm>
                            <a:off x="2332991" y="2245301"/>
                            <a:ext cx="64008" cy="64008"/>
                          </a:xfrm>
                          <a:custGeom>
                            <a:avLst/>
                            <a:gdLst/>
                            <a:ahLst/>
                            <a:cxnLst/>
                            <a:rect l="0" t="0" r="0" b="0"/>
                            <a:pathLst>
                              <a:path w="64008" h="64008">
                                <a:moveTo>
                                  <a:pt x="64008" y="32004"/>
                                </a:moveTo>
                                <a:cubicBezTo>
                                  <a:pt x="64008" y="49682"/>
                                  <a:pt x="49683" y="64008"/>
                                  <a:pt x="32004" y="64008"/>
                                </a:cubicBezTo>
                                <a:cubicBezTo>
                                  <a:pt x="14326" y="64008"/>
                                  <a:pt x="0" y="49682"/>
                                  <a:pt x="0" y="32004"/>
                                </a:cubicBezTo>
                                <a:cubicBezTo>
                                  <a:pt x="0" y="14325"/>
                                  <a:pt x="14326" y="0"/>
                                  <a:pt x="32004" y="0"/>
                                </a:cubicBezTo>
                                <a:cubicBezTo>
                                  <a:pt x="49683" y="0"/>
                                  <a:pt x="64008" y="14325"/>
                                  <a:pt x="64008" y="32004"/>
                                </a:cubicBezTo>
                                <a:close/>
                              </a:path>
                            </a:pathLst>
                          </a:custGeom>
                          <a:noFill/>
                          <a:ln w="9525" cap="flat" cmpd="sng" algn="ctr">
                            <a:solidFill>
                              <a:srgbClr val="8063A1"/>
                            </a:solidFill>
                            <a:prstDash val="solid"/>
                            <a:round/>
                          </a:ln>
                          <a:effectLst/>
                        </wps:spPr>
                        <wps:bodyPr/>
                      </wps:wsp>
                      <wps:wsp>
                        <wps:cNvPr id="5305" name="Rectangle 5305"/>
                        <wps:cNvSpPr/>
                        <wps:spPr>
                          <a:xfrm>
                            <a:off x="2513013" y="2225218"/>
                            <a:ext cx="1474888" cy="154840"/>
                          </a:xfrm>
                          <a:prstGeom prst="rect">
                            <a:avLst/>
                          </a:prstGeom>
                          <a:ln>
                            <a:noFill/>
                          </a:ln>
                        </wps:spPr>
                        <wps:txbx>
                          <w:txbxContent>
                            <w:p w:rsidR="00B92757" w:rsidP="00730C1F" w:rsidRDefault="00B92757" w14:paraId="49470F51" w14:textId="77777777">
                              <w:pPr>
                                <w:spacing w:after="160" w:line="259" w:lineRule="auto"/>
                                <w:ind w:firstLine="0"/>
                              </w:pPr>
                              <w:r>
                                <w:rPr>
                                  <w:rFonts w:ascii="Calibri" w:hAnsi="Calibri" w:eastAsia="Calibri" w:cs="Calibri"/>
                                  <w:color w:val="575757"/>
                                  <w:sz w:val="18"/>
                                </w:rPr>
                                <w:t>Matematik åk 8 (TIMSS)</w:t>
                              </w:r>
                            </w:p>
                          </w:txbxContent>
                        </wps:txbx>
                        <wps:bodyPr horzOverflow="overflow" vert="horz" lIns="0" tIns="0" rIns="0" bIns="0" rtlCol="0">
                          <a:noAutofit/>
                        </wps:bodyPr>
                      </wps:wsp>
                      <wps:wsp>
                        <wps:cNvPr id="5306" name="Shape 5306"/>
                        <wps:cNvSpPr/>
                        <wps:spPr>
                          <a:xfrm>
                            <a:off x="388934" y="2493109"/>
                            <a:ext cx="243840" cy="0"/>
                          </a:xfrm>
                          <a:custGeom>
                            <a:avLst/>
                            <a:gdLst/>
                            <a:ahLst/>
                            <a:cxnLst/>
                            <a:rect l="0" t="0" r="0" b="0"/>
                            <a:pathLst>
                              <a:path w="243840">
                                <a:moveTo>
                                  <a:pt x="0" y="0"/>
                                </a:moveTo>
                                <a:lnTo>
                                  <a:pt x="243840" y="0"/>
                                </a:lnTo>
                              </a:path>
                            </a:pathLst>
                          </a:custGeom>
                          <a:noFill/>
                          <a:ln w="28575" cap="rnd" cmpd="sng" algn="ctr">
                            <a:solidFill>
                              <a:srgbClr val="4AACC5"/>
                            </a:solidFill>
                            <a:prstDash val="solid"/>
                            <a:round/>
                          </a:ln>
                          <a:effectLst/>
                        </wps:spPr>
                        <wps:bodyPr/>
                      </wps:wsp>
                      <wps:wsp>
                        <wps:cNvPr id="5307" name="Shape 5307"/>
                        <wps:cNvSpPr/>
                        <wps:spPr>
                          <a:xfrm>
                            <a:off x="478283" y="2460184"/>
                            <a:ext cx="64008" cy="64008"/>
                          </a:xfrm>
                          <a:custGeom>
                            <a:avLst/>
                            <a:gdLst/>
                            <a:ahLst/>
                            <a:cxnLst/>
                            <a:rect l="0" t="0" r="0" b="0"/>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4AACC5"/>
                          </a:solidFill>
                          <a:ln w="0" cap="rnd">
                            <a:noFill/>
                            <a:round/>
                          </a:ln>
                          <a:effectLst/>
                        </wps:spPr>
                        <wps:bodyPr/>
                      </wps:wsp>
                      <wps:wsp>
                        <wps:cNvPr id="5308" name="Shape 5308"/>
                        <wps:cNvSpPr/>
                        <wps:spPr>
                          <a:xfrm>
                            <a:off x="478283" y="2460184"/>
                            <a:ext cx="64008" cy="64008"/>
                          </a:xfrm>
                          <a:custGeom>
                            <a:avLst/>
                            <a:gdLst/>
                            <a:ahLst/>
                            <a:cxnLst/>
                            <a:rect l="0" t="0" r="0" b="0"/>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525" cap="flat" cmpd="sng" algn="ctr">
                            <a:solidFill>
                              <a:srgbClr val="4AACC5"/>
                            </a:solidFill>
                            <a:prstDash val="solid"/>
                            <a:round/>
                          </a:ln>
                          <a:effectLst/>
                        </wps:spPr>
                        <wps:bodyPr/>
                      </wps:wsp>
                      <wps:wsp>
                        <wps:cNvPr id="5309" name="Rectangle 5309"/>
                        <wps:cNvSpPr/>
                        <wps:spPr>
                          <a:xfrm>
                            <a:off x="658490" y="2439532"/>
                            <a:ext cx="1783138" cy="154840"/>
                          </a:xfrm>
                          <a:prstGeom prst="rect">
                            <a:avLst/>
                          </a:prstGeom>
                          <a:ln>
                            <a:noFill/>
                          </a:ln>
                        </wps:spPr>
                        <wps:txbx>
                          <w:txbxContent>
                            <w:p w:rsidR="00B92757" w:rsidP="00730C1F" w:rsidRDefault="00B92757" w14:paraId="462376B5" w14:textId="77777777">
                              <w:pPr>
                                <w:spacing w:after="160" w:line="259" w:lineRule="auto"/>
                                <w:ind w:firstLine="0"/>
                              </w:pPr>
                              <w:r>
                                <w:rPr>
                                  <w:rFonts w:ascii="Calibri" w:hAnsi="Calibri" w:eastAsia="Calibri" w:cs="Calibri"/>
                                  <w:color w:val="575757"/>
                                  <w:sz w:val="18"/>
                                </w:rPr>
                                <w:t>Naturvetenskap åk 8 (TIMSS)</w:t>
                              </w:r>
                            </w:p>
                          </w:txbxContent>
                        </wps:txbx>
                        <wps:bodyPr horzOverflow="overflow" vert="horz" lIns="0" tIns="0" rIns="0" bIns="0" rtlCol="0">
                          <a:noAutofit/>
                        </wps:bodyPr>
                      </wps:wsp>
                    </wpg:wgp>
                  </a:graphicData>
                </a:graphic>
              </wp:inline>
            </w:drawing>
          </mc:Choice>
          <mc:Fallback xmlns:c="http://schemas.openxmlformats.org/drawingml/2006/chart" xmlns:a14="http://schemas.microsoft.com/office/drawing/2010/main" xmlns:pic="http://schemas.openxmlformats.org/drawingml/2006/picture" xmlns:a="http://schemas.openxmlformats.org/drawingml/2006/main">
            <w:pict>
              <v:group id="Group 137925" style="width:301.25pt;height:176.7pt;mso-position-horizontal-relative:char;mso-position-vertical-relative:line" coordsize="45245,26983" o:spid="_x0000_s1026" w14:anchorId="33ED78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">
                <v:rect id="Rectangle 5174" style="position:absolute;left:44894;top:25140;width:466;height:245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gxgAAAN0AAAAPAAAAZHJzL2Rvd25yZXYueG1sRI9Ba8JA&#10;FITvgv9heYI33Vis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mxKs4MYAAADdAAAA&#10;DwAAAAAAAAAAAAAAAAAHAgAAZHJzL2Rvd25yZXYueG1sUEsFBgAAAAADAAMAtwAAAPoCAAAAAA==&#10;">
                  <v:textbox inset="0,0,0,0">
                    <w:txbxContent>
                      <w:p w:rsidR="00B92757" w:rsidP="00730C1F" w:rsidRDefault="00B92757" w14:paraId="49951A94" w14:textId="77777777">
                        <w:pPr>
                          <w:spacing w:after="160" w:line="259" w:lineRule="auto"/>
                          <w:ind w:firstLine="0"/>
                        </w:pPr>
                        <w:r>
                          <w:t xml:space="preserve"> </w:t>
                        </w:r>
                      </w:p>
                    </w:txbxContent>
                  </v:textbox>
                </v:rect>
                <v:shape id="Shape 5198" style="position:absolute;left:2797;top:13171;width:40700;height:0;visibility:visible;mso-wrap-style:square;v-text-anchor:top" coordsize="4069982,0" o:spid="_x0000_s1028" filled="f" strokecolor="#dadadb" path="m,l4069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">
                  <v:path textboxrect="0,0,4069982,0" arrowok="t"/>
                </v:shape>
                <v:shape id="Shape 5199" style="position:absolute;left:2797;top:10657;width:40700;height:0;visibility:visible;mso-wrap-style:square;v-text-anchor:top" coordsize="4069982,0" o:spid="_x0000_s1029" filled="f" strokecolor="#dadadb" path="m,l4069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">
                  <v:path textboxrect="0,0,4069982,0" arrowok="t"/>
                </v:shape>
                <v:shape id="Shape 5200" style="position:absolute;left:2797;top:8127;width:40700;height:0;visibility:visible;mso-wrap-style:square;v-text-anchor:top" coordsize="4069982,0" o:spid="_x0000_s1030" filled="f" strokecolor="#dadadb" path="m,l4069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">
                  <v:path textboxrect="0,0,4069982,0" arrowok="t"/>
                </v:shape>
                <v:shape id="Shape 5201" style="position:absolute;left:2797;top:5597;width:40700;height:0;visibility:visible;mso-wrap-style:square;v-text-anchor:top" coordsize="4069982,0" o:spid="_x0000_s1031" filled="f" strokecolor="#dadadb" path="m,l4069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">
                  <v:path textboxrect="0,0,4069982,0" arrowok="t"/>
                </v:shape>
                <v:shape id="Shape 5202" style="position:absolute;left:2797;top:3067;width:40700;height:0;visibility:visible;mso-wrap-style:square;v-text-anchor:top" coordsize="4069982,0" o:spid="_x0000_s1032" filled="f" strokecolor="#dadadb" path="m,l4069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">
                  <v:path textboxrect="0,0,4069982,0" arrowok="t"/>
                </v:shape>
                <v:shape id="Shape 5203" style="position:absolute;left:2797;top:539;width:40700;height:0;visibility:visible;mso-wrap-style:square;v-text-anchor:top" coordsize="4069982,0" o:spid="_x0000_s1033" filled="f" strokecolor="#dadadb" path="m,l4069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">
                  <v:path textboxrect="0,0,4069982,0" arrowok="t"/>
                </v:shape>
                <v:shape id="Shape 5204" style="position:absolute;left:2797;top:15705;width:40700;height:0;visibility:visible;mso-wrap-style:square;v-text-anchor:top" coordsize="4069982,0" o:spid="_x0000_s1034" filled="f" strokecolor="#dadadb" path="m,l4069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">
                  <v:path textboxrect="0,0,4069982,0" arrowok="t"/>
                </v:shape>
                <v:shape id="Shape 5205" style="position:absolute;left:13457;top:6100;width:29071;height:4171;visibility:visible;mso-wrap-style:square;v-text-anchor:top" coordsize="2907132,417081" o:spid="_x0000_s1035" filled="f" strokecolor="#4f81bc" strokeweight="2.25pt" path="m,l581889,25933r580644,88392l1744701,240817r580644,176264l2907132,2027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">
                  <v:stroke endcap="round"/>
                  <v:path textboxrect="0,0,2907132,417081" arrowok="t"/>
                </v:shape>
                <v:shape id="Shape 5206" style="position:absolute;left:13134;top:5786;width:640;height:640;visibility:visible;mso-wrap-style:square;v-text-anchor:top" coordsize="64008,64008" o:spid="_x0000_s1036" fillcolor="#4f81bc" stroked="f" strokeweight="0" path="m32004,c49682,,64008,14326,64008,32004v,17678,-14326,32004,-32004,32004c14325,64008,,49682,,32004,,14326,14325,,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">
                  <v:stroke endcap="round"/>
                  <v:path textboxrect="0,0,64008,64008" arrowok="t"/>
                </v:shape>
                <v:shape id="Shape 5207" style="position:absolute;left:13134;top:5786;width:640;height:640;visibility:visible;mso-wrap-style:square;v-text-anchor:top" coordsize="64008,64008" o:spid="_x0000_s1037" filled="f" strokecolor="#4f81bc" strokeweight=".72pt" path="m64008,32004v,17678,-14326,32004,-32004,32004c14325,64008,,49682,,32004,,14326,14325,,32004,,49682,,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">
                  <v:path textboxrect="0,0,64008,64008" arrowok="t"/>
                </v:shape>
                <v:shape id="Shape 5208" style="position:absolute;left:18956;top:6045;width:640;height:640;visibility:visible;mso-wrap-style:square;v-text-anchor:top" coordsize="64008,64008" o:spid="_x0000_s1038" fillcolor="#4f81bc"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">
                  <v:path textboxrect="0,0,64008,64008" arrowok="t"/>
                </v:shape>
                <v:shape id="Shape 5209" style="position:absolute;left:18956;top:6045;width:640;height:640;visibility:visible;mso-wrap-style:square;v-text-anchor:top" coordsize="64008,64008" o:spid="_x0000_s1039" filled="f" strokecolor="#4f81bc"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">
                  <v:path textboxrect="0,0,64008,64008" arrowok="t"/>
                </v:shape>
                <v:shape id="Shape 5210" style="position:absolute;left:24762;top:6929;width:640;height:640;visibility:visible;mso-wrap-style:square;v-text-anchor:top" coordsize="64008,64008" o:spid="_x0000_s1040" fillcolor="#4f81bc"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">
                  <v:path textboxrect="0,0,64008,64008" arrowok="t"/>
                </v:shape>
                <v:shape id="Shape 5211" style="position:absolute;left:24762;top:6929;width:640;height:640;visibility:visible;mso-wrap-style:square;v-text-anchor:top" coordsize="64008,64008" o:spid="_x0000_s1041" filled="f" strokecolor="#4f81bc"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">
                  <v:path textboxrect="0,0,64008,64008" arrowok="t"/>
                </v:shape>
                <v:shape id="Shape 5212" style="position:absolute;left:30584;top:8194;width:640;height:640;visibility:visible;mso-wrap-style:square;v-text-anchor:top" coordsize="64008,64008" o:spid="_x0000_s1042" fillcolor="#4f81bc"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">
                  <v:path textboxrect="0,0,64008,64008" arrowok="t"/>
                </v:shape>
                <v:shape id="Shape 5213" style="position:absolute;left:30584;top:8194;width:640;height:640;visibility:visible;mso-wrap-style:square;v-text-anchor:top" coordsize="64008,64008" o:spid="_x0000_s1043" filled="f" strokecolor="#4f81bc"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">
                  <v:path textboxrect="0,0,64008,64008" arrowok="t"/>
                </v:shape>
                <v:shape id="Shape 5214" style="position:absolute;left:36390;top:9962;width:640;height:640;visibility:visible;mso-wrap-style:square;v-text-anchor:top" coordsize="64008,64008" o:spid="_x0000_s1044" fillcolor="#4f81bc"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">
                  <v:path textboxrect="0,0,64008,64008" arrowok="t"/>
                </v:shape>
                <v:shape id="Shape 5215" style="position:absolute;left:36390;top:9962;width:640;height:640;visibility:visible;mso-wrap-style:square;v-text-anchor:top" coordsize="64008,64008" o:spid="_x0000_s1045" filled="f" strokecolor="#4f81bc"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">
                  <v:path textboxrect="0,0,64008,64008" arrowok="t"/>
                </v:shape>
                <v:shape id="Shape 5216" style="position:absolute;left:42212;top:7813;width:640;height:640;visibility:visible;mso-wrap-style:square;v-text-anchor:top" coordsize="64008,64008" o:spid="_x0000_s1046" fillcolor="#4f81bc"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">
                  <v:path textboxrect="0,0,64008,64008" arrowok="t"/>
                </v:shape>
                <v:shape id="Shape 5217" style="position:absolute;left:42212;top:7813;width:640;height:640;visibility:visible;mso-wrap-style:square;v-text-anchor:top" coordsize="64008,64008" o:spid="_x0000_s1047" filled="f" strokecolor="#4f81bc"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">
                  <v:path textboxrect="0,0,64008,64008" arrowok="t"/>
                </v:shape>
                <v:shape id="Shape 5218" style="position:absolute;left:25085;top:7743;width:17443;height:2275;visibility:visible;mso-wrap-style:square;v-text-anchor:top" coordsize="1744282,227495" o:spid="_x0000_s1048" filled="f" strokecolor="#c0504d" strokeweight="2.25pt" path="m,l581851,100902r580644,126593l1744282,1268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">
                  <v:stroke endcap="round"/>
                  <v:path textboxrect="0,0,1744282,227495" arrowok="t"/>
                </v:shape>
                <v:shape id="Shape 5219" style="position:absolute;left:24762;top:7432;width:640;height:640;visibility:visible;mso-wrap-style:square;v-text-anchor:top" coordsize="64008,64008" o:spid="_x0000_s1049" fillcolor="#c0504d"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">
                  <v:stroke endcap="round"/>
                  <v:path textboxrect="0,0,64008,64008" arrowok="t"/>
                </v:shape>
                <v:shape id="Shape 5220" style="position:absolute;left:24762;top:7432;width:640;height:640;visibility:visible;mso-wrap-style:square;v-text-anchor:top" coordsize="64008,64008" o:spid="_x0000_s1050" filled="f" strokecolor="#c0504d"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">
                  <v:path textboxrect="0,0,64008,64008" arrowok="t"/>
                </v:shape>
                <v:shape id="Shape 5221" style="position:absolute;left:30584;top:8438;width:640;height:640;visibility:visible;mso-wrap-style:square;v-text-anchor:top" coordsize="64008,64008" o:spid="_x0000_s1051" fillcolor="#c0504d"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">
                  <v:path textboxrect="0,0,64008,64008" arrowok="t"/>
                </v:shape>
                <v:shape id="Shape 5222" style="position:absolute;left:30584;top:8438;width:640;height:640;visibility:visible;mso-wrap-style:square;v-text-anchor:top" coordsize="64008,64008" o:spid="_x0000_s1052" filled="f" strokecolor="#c0504d"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">
                  <v:path textboxrect="0,0,64008,64008" arrowok="t"/>
                </v:shape>
                <v:shape id="Shape 5223" style="position:absolute;left:36390;top:9703;width:640;height:640;visibility:visible;mso-wrap-style:square;v-text-anchor:top" coordsize="64008,64008" o:spid="_x0000_s1053" fillcolor="#c0504d"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">
                  <v:path textboxrect="0,0,64008,64008" arrowok="t"/>
                </v:shape>
                <v:shape id="Shape 5224" style="position:absolute;left:36390;top:9703;width:640;height:640;visibility:visible;mso-wrap-style:square;v-text-anchor:top" coordsize="64008,64008" o:spid="_x0000_s1054" filled="f" strokecolor="#c0504d"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">
                  <v:path textboxrect="0,0,64008,64008" arrowok="t"/>
                </v:shape>
                <v:shape id="Shape 5225" style="position:absolute;left:42212;top:8697;width:640;height:640;visibility:visible;mso-wrap-style:square;v-text-anchor:top" coordsize="64008,64008" o:spid="_x0000_s1055" fillcolor="#c0504d"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">
                  <v:path textboxrect="0,0,64008,64008" arrowok="t"/>
                </v:shape>
                <v:shape id="Shape 5226" style="position:absolute;left:42212;top:8697;width:640;height:640;visibility:visible;mso-wrap-style:square;v-text-anchor:top" coordsize="64008,64008" o:spid="_x0000_s1056" filled="f" strokecolor="#c0504d"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">
                  <v:path textboxrect="0,0,64008,64008" arrowok="t"/>
                </v:shape>
                <v:shape id="Shape 5227" style="position:absolute;left:13457;top:6858;width:29071;height:4044;visibility:visible;mso-wrap-style:square;v-text-anchor:top" coordsize="2907132,404444" o:spid="_x0000_s1057" filled="f" strokecolor="#9bba58" strokeweight="2.25pt" path="m,l581889,12586r580644,88392l1744701,201562r580644,202882l2907132,201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">
                  <v:stroke endcap="round"/>
                  <v:path textboxrect="0,0,2907132,404444" arrowok="t"/>
                </v:shape>
                <v:shape id="Shape 5228" style="position:absolute;left:13134;top:6548;width:640;height:640;visibility:visible;mso-wrap-style:square;v-text-anchor:top" coordsize="64008,64008" o:spid="_x0000_s1058" fillcolor="#9bba58" stroked="f" strokeweight="0" path="m32004,c49682,,64008,14326,64008,32004v,17678,-14326,32004,-32004,32004c14325,64008,,49682,,32004,,14326,14325,,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">
                  <v:stroke endcap="round"/>
                  <v:path textboxrect="0,0,64008,64008" arrowok="t"/>
                </v:shape>
                <v:shape id="Shape 5229" style="position:absolute;left:13134;top:6548;width:640;height:640;visibility:visible;mso-wrap-style:square;v-text-anchor:top" coordsize="64008,64008" o:spid="_x0000_s1059" filled="f" strokecolor="#9bba58" strokeweight=".72pt" path="m64008,32004v,17678,-14326,32004,-32004,32004c14325,64008,,49682,,32004,,14326,14325,,32004,,49682,,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">
                  <v:path textboxrect="0,0,64008,64008" arrowok="t"/>
                </v:shape>
                <v:shape id="Shape 5230" style="position:absolute;left:18956;top:6670;width:640;height:640;visibility:visible;mso-wrap-style:square;v-text-anchor:top" coordsize="64008,64008" o:spid="_x0000_s1060" fillcolor="#9bba58"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">
                  <v:path textboxrect="0,0,64008,64008" arrowok="t"/>
                </v:shape>
                <v:shape id="Shape 5231" style="position:absolute;left:18956;top:6670;width:640;height:640;visibility:visible;mso-wrap-style:square;v-text-anchor:top" coordsize="64008,64008" o:spid="_x0000_s1061" filled="f" strokecolor="#9bba58"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">
                  <v:path textboxrect="0,0,64008,64008" arrowok="t"/>
                </v:shape>
                <v:shape id="Shape 5232" style="position:absolute;left:24762;top:7554;width:640;height:640;visibility:visible;mso-wrap-style:square;v-text-anchor:top" coordsize="64008,64008" o:spid="_x0000_s1062" fillcolor="#9bba58"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">
                  <v:path textboxrect="0,0,64008,64008" arrowok="t"/>
                </v:shape>
                <v:shape id="Shape 5233" style="position:absolute;left:24762;top:7554;width:640;height:640;visibility:visible;mso-wrap-style:square;v-text-anchor:top" coordsize="64008,64008" o:spid="_x0000_s1063" filled="f" strokecolor="#9bba58"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">
                  <v:path textboxrect="0,0,64008,64008" arrowok="t"/>
                </v:shape>
                <v:shape id="Shape 5234" style="position:absolute;left:30584;top:8560;width:640;height:640;visibility:visible;mso-wrap-style:square;v-text-anchor:top" coordsize="64008,64008" o:spid="_x0000_s1064" fillcolor="#9bba58"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">
                  <v:path textboxrect="0,0,64008,64008" arrowok="t"/>
                </v:shape>
                <v:shape id="Shape 5235" style="position:absolute;left:30584;top:8560;width:640;height:640;visibility:visible;mso-wrap-style:square;v-text-anchor:top" coordsize="64008,64008" o:spid="_x0000_s1065" filled="f" strokecolor="#9bba58"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">
                  <v:path textboxrect="0,0,64008,64008" arrowok="t"/>
                </v:shape>
                <v:shape id="Shape 5236" style="position:absolute;left:36390;top:10587;width:640;height:640;visibility:visible;mso-wrap-style:square;v-text-anchor:top" coordsize="64008,64008" o:spid="_x0000_s1066" fillcolor="#9bba58"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">
                  <v:path textboxrect="0,0,64008,64008" arrowok="t"/>
                </v:shape>
                <v:shape id="Shape 5237" style="position:absolute;left:36390;top:10587;width:640;height:640;visibility:visible;mso-wrap-style:square;v-text-anchor:top" coordsize="64008,64008" o:spid="_x0000_s1067" filled="f" strokecolor="#9bba58"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">
                  <v:path textboxrect="0,0,64008,64008" arrowok="t"/>
                </v:shape>
                <v:shape id="Shape 5238" style="position:absolute;left:42212;top:8560;width:640;height:640;visibility:visible;mso-wrap-style:square;v-text-anchor:top" coordsize="64008,64008" o:spid="_x0000_s1068" fillcolor="#9bba58"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">
                  <v:path textboxrect="0,0,64008,64008" arrowok="t"/>
                </v:shape>
                <v:shape id="Shape 5239" style="position:absolute;left:42212;top:8560;width:640;height:640;visibility:visible;mso-wrap-style:square;v-text-anchor:top" coordsize="64008,64008" o:spid="_x0000_s1069" filled="f" strokecolor="#9bba58"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">
                  <v:path textboxrect="0,0,64008,64008" arrowok="t"/>
                </v:shape>
                <v:shape id="Shape 5240" style="position:absolute;left:3766;top:3066;width:38762;height:7078;visibility:visible;mso-wrap-style:square;v-text-anchor:top" coordsize="3876167,707771" o:spid="_x0000_s1070" filled="f" strokecolor="#8063a1" strokeweight="2.25pt" path="m,l1550937,518236r774192,100584l3100845,707771,3876167,4923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">
                  <v:stroke endcap="round"/>
                  <v:path textboxrect="0,0,3876167,707771" arrowok="t"/>
                </v:shape>
                <v:shape id="Shape 5241" style="position:absolute;left:3441;top:2754;width:640;height:640;visibility:visible;mso-wrap-style:square;v-text-anchor:top" coordsize="64008,64008" o:spid="_x0000_s1071" fillcolor="#8063a1" stroked="f" strokeweight="0" path="m32004,c49682,,64008,14326,64008,32004v,17678,-14326,32004,-32004,32004c14325,64008,,49682,,32004,,14326,14325,,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">
                  <v:stroke endcap="round"/>
                  <v:path textboxrect="0,0,64008,64008" arrowok="t"/>
                </v:shape>
                <v:shape id="Shape 5242" style="position:absolute;left:3441;top:2754;width:640;height:640;visibility:visible;mso-wrap-style:square;v-text-anchor:top" coordsize="64008,64008" o:spid="_x0000_s1072" filled="f" strokecolor="#8063a1" strokeweight=".72pt" path="m64008,32004v,17678,-14326,32004,-32004,32004c14325,64008,,49682,,32004,,14326,14325,,32004,,49682,,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">
                  <v:path textboxrect="0,0,64008,64008" arrowok="t"/>
                </v:shape>
                <v:shape id="Shape 5243" style="position:absolute;left:18956;top:7935;width:640;height:640;visibility:visible;mso-wrap-style:square;v-text-anchor:top" coordsize="64008,64008" o:spid="_x0000_s1073" fillcolor="#8063a1"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">
                  <v:path textboxrect="0,0,64008,64008" arrowok="t"/>
                </v:shape>
                <v:shape id="Shape 5244" style="position:absolute;left:18956;top:7935;width:640;height:640;visibility:visible;mso-wrap-style:square;v-text-anchor:top" coordsize="64008,64008" o:spid="_x0000_s1074" filled="f" strokecolor="#8063a1"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">
                  <v:path textboxrect="0,0,64008,64008" arrowok="t"/>
                </v:shape>
                <v:shape id="Shape 5245" style="position:absolute;left:26697;top:8941;width:641;height:640;visibility:visible;mso-wrap-style:square;v-text-anchor:top" coordsize="64008,64008" o:spid="_x0000_s1075" fillcolor="#8063a1"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">
                  <v:path textboxrect="0,0,64008,64008" arrowok="t"/>
                </v:shape>
                <v:shape id="Shape 5246" style="position:absolute;left:26697;top:8941;width:641;height:640;visibility:visible;mso-wrap-style:square;v-text-anchor:top" coordsize="64008,64008" o:spid="_x0000_s1076" filled="f" strokecolor="#8063a1"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">
                  <v:path textboxrect="0,0,64008,64008" arrowok="t"/>
                </v:shape>
                <v:shape id="Shape 5247" style="position:absolute;left:34455;top:9825;width:640;height:640;visibility:visible;mso-wrap-style:square;v-text-anchor:top" coordsize="64008,64008" o:spid="_x0000_s1077" fillcolor="#8063a1"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">
                  <v:path textboxrect="0,0,64008,64008" arrowok="t"/>
                </v:shape>
                <v:shape id="Shape 5248" style="position:absolute;left:34455;top:9825;width:640;height:640;visibility:visible;mso-wrap-style:square;v-text-anchor:top" coordsize="64008,64008" o:spid="_x0000_s1078" filled="f" strokecolor="#8063a1"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">
                  <v:path textboxrect="0,0,64008,64008" arrowok="t"/>
                </v:shape>
                <v:shape id="Shape 5249" style="position:absolute;left:42212;top:7676;width:640;height:640;visibility:visible;mso-wrap-style:square;v-text-anchor:top" coordsize="64008,64008" o:spid="_x0000_s1079" fillcolor="#8063a1"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">
                  <v:path textboxrect="0,0,64008,64008" arrowok="t"/>
                </v:shape>
                <v:shape id="Shape 5250" style="position:absolute;left:42212;top:7676;width:640;height:640;visibility:visible;mso-wrap-style:square;v-text-anchor:top" coordsize="64008,64008" o:spid="_x0000_s1080" filled="f" strokecolor="#8063a1"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">
                  <v:path textboxrect="0,0,64008,64008" arrowok="t"/>
                </v:shape>
                <v:shape id="Shape 5251" style="position:absolute;left:3766;top:1423;width:38762;height:5561;visibility:visible;mso-wrap-style:square;v-text-anchor:top" coordsize="3876167,556108" o:spid="_x0000_s1081" filled="f" strokecolor="#4aacc5" strokeweight="2.25pt" path="m,l1550937,367081r774192,163068l3100845,556108,3876167,3914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">
                  <v:stroke endcap="round"/>
                  <v:path textboxrect="0,0,3876167,556108" arrowok="t"/>
                </v:shape>
                <v:shape id="Shape 5252" style="position:absolute;left:3441;top:1108;width:640;height:640;visibility:visible;mso-wrap-style:square;v-text-anchor:top" coordsize="64008,64008" o:spid="_x0000_s1082" fillcolor="#4aacc5" stroked="f" strokeweight="0" path="m32004,c49682,,64008,14326,64008,32004v,17678,-14326,32004,-32004,32004c14325,64008,,49682,,32004,,14326,14325,,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">
                  <v:stroke endcap="round"/>
                  <v:path textboxrect="0,0,64008,64008" arrowok="t"/>
                </v:shape>
                <v:shape id="Shape 5253" style="position:absolute;left:3441;top:1108;width:640;height:640;visibility:visible;mso-wrap-style:square;v-text-anchor:top" coordsize="64008,64008" o:spid="_x0000_s1083" filled="f" strokecolor="#4aacc5" strokeweight=".72pt" path="m64008,32004v,17678,-14326,32004,-32004,32004c14325,64008,,49682,,32004,,14326,14325,,32004,,49682,,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">
                  <v:path textboxrect="0,0,64008,64008" arrowok="t"/>
                </v:shape>
                <v:shape id="Shape 5254" style="position:absolute;left:18956;top:4780;width:640;height:641;visibility:visible;mso-wrap-style:square;v-text-anchor:top" coordsize="64008,64008" o:spid="_x0000_s1084" fillcolor="#4aacc5"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">
                  <v:path textboxrect="0,0,64008,64008" arrowok="t"/>
                </v:shape>
                <v:shape id="Shape 5255" style="position:absolute;left:18956;top:4780;width:640;height:641;visibility:visible;mso-wrap-style:square;v-text-anchor:top" coordsize="64008,64008" o:spid="_x0000_s1085" filled="f" strokecolor="#4aacc5"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">
                  <v:path textboxrect="0,0,64008,64008" arrowok="t"/>
                </v:shape>
                <v:shape id="Shape 5256" style="position:absolute;left:26697;top:6411;width:641;height:640;visibility:visible;mso-wrap-style:square;v-text-anchor:top" coordsize="64008,64008" o:spid="_x0000_s1086" fillcolor="#4aacc5"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">
                  <v:path textboxrect="0,0,64008,64008" arrowok="t"/>
                </v:shape>
                <v:shape id="Shape 5257" style="position:absolute;left:26697;top:6411;width:641;height:640;visibility:visible;mso-wrap-style:square;v-text-anchor:top" coordsize="64008,64008" o:spid="_x0000_s1087" filled="f" strokecolor="#4aacc5"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">
                  <v:path textboxrect="0,0,64008,64008" arrowok="t"/>
                </v:shape>
                <v:shape id="Shape 5258" style="position:absolute;left:34455;top:6670;width:640;height:640;visibility:visible;mso-wrap-style:square;v-text-anchor:top" coordsize="64008,64008" o:spid="_x0000_s1088" fillcolor="#4aacc5"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">
                  <v:path textboxrect="0,0,64008,64008" arrowok="t"/>
                </v:shape>
                <v:shape id="Shape 5259" style="position:absolute;left:34455;top:6670;width:640;height:640;visibility:visible;mso-wrap-style:square;v-text-anchor:top" coordsize="64008,64008" o:spid="_x0000_s1089" filled="f" strokecolor="#4aacc5"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">
                  <v:path textboxrect="0,0,64008,64008" arrowok="t"/>
                </v:shape>
                <v:shape id="Shape 5260" style="position:absolute;left:42212;top:5024;width:640;height:640;visibility:visible;mso-wrap-style:square;v-text-anchor:top" coordsize="64008,64008" o:spid="_x0000_s1090" fillcolor="#4aacc5" stroked="f" strokeweight="0" path="m32004,c49683,,64008,14326,64008,32004v,17678,-14325,32004,-32004,32004c14326,64008,,49682,,32004,,14326,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">
                  <v:path textboxrect="0,0,64008,64008" arrowok="t"/>
                </v:shape>
                <v:shape id="Shape 5261" style="position:absolute;left:42212;top:5024;width:640;height:640;visibility:visible;mso-wrap-style:square;v-text-anchor:top" coordsize="64008,64008" o:spid="_x0000_s1091" filled="f" strokecolor="#4aacc5" strokeweight=".72pt" path="m64008,32004v,17678,-14325,32004,-32004,32004c14326,64008,,49682,,32004,,14326,14326,,32004,,49683,,64008,14326,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">
                  <v:path textboxrect="0,0,64008,64008" arrowok="t"/>
                </v:shape>
                <v:rect id="Rectangle 5262" style="position:absolute;top:15169;width:2312;height:1549;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auxwAAAN0AAAAPAAAAZHJzL2Rvd25yZXYueG1sRI9Ba8JA&#10;FITvgv9heUJvujFQ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CVLZq7HAAAA3QAA&#10;AA8AAAAAAAAAAAAAAAAABwIAAGRycy9kb3ducmV2LnhtbFBLBQYAAAAAAwADALcAAAD7AgAAAAA=&#10;">
                  <v:textbox inset="0,0,0,0">
                    <w:txbxContent>
                      <w:p w:rsidR="00B92757" w:rsidP="00730C1F" w:rsidRDefault="00B92757" w14:paraId="782971BC" w14:textId="77777777">
                        <w:pPr>
                          <w:spacing w:after="160" w:line="259" w:lineRule="auto"/>
                          <w:ind w:firstLine="0"/>
                        </w:pPr>
                        <w:r>
                          <w:rPr>
                            <w:rFonts w:ascii="Calibri" w:hAnsi="Calibri" w:eastAsia="Calibri" w:cs="Calibri"/>
                            <w:color w:val="575757"/>
                            <w:sz w:val="18"/>
                          </w:rPr>
                          <w:t>440</w:t>
                        </w:r>
                      </w:p>
                    </w:txbxContent>
                  </v:textbox>
                </v:rect>
                <v:rect id="Rectangle 5263" style="position:absolute;top:12641;width:2312;height:1548;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M1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EoHwzXHAAAA3QAA&#10;AA8AAAAAAAAAAAAAAAAABwIAAGRycy9kb3ducmV2LnhtbFBLBQYAAAAAAwADALcAAAD7AgAAAAA=&#10;">
                  <v:textbox inset="0,0,0,0">
                    <w:txbxContent>
                      <w:p w:rsidR="00B92757" w:rsidP="00730C1F" w:rsidRDefault="00B92757" w14:paraId="68FD2E8F" w14:textId="77777777">
                        <w:pPr>
                          <w:spacing w:after="160" w:line="259" w:lineRule="auto"/>
                          <w:ind w:firstLine="0"/>
                        </w:pPr>
                        <w:r>
                          <w:rPr>
                            <w:rFonts w:ascii="Calibri" w:hAnsi="Calibri" w:eastAsia="Calibri" w:cs="Calibri"/>
                            <w:color w:val="575757"/>
                            <w:sz w:val="18"/>
                          </w:rPr>
                          <w:t>460</w:t>
                        </w:r>
                      </w:p>
                    </w:txbxContent>
                  </v:textbox>
                </v:rect>
                <v:rect id="Rectangle 5264" style="position:absolute;top:10113;width:2312;height:1548;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tB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MXuW0HHAAAA3QAA&#10;AA8AAAAAAAAAAAAAAAAABwIAAGRycy9kb3ducmV2LnhtbFBLBQYAAAAAAwADALcAAAD7AgAAAAA=&#10;">
                  <v:textbox inset="0,0,0,0">
                    <w:txbxContent>
                      <w:p w:rsidR="00B92757" w:rsidP="00730C1F" w:rsidRDefault="00B92757" w14:paraId="53F00821" w14:textId="77777777">
                        <w:pPr>
                          <w:spacing w:after="160" w:line="259" w:lineRule="auto"/>
                          <w:ind w:firstLine="0"/>
                        </w:pPr>
                        <w:r>
                          <w:rPr>
                            <w:rFonts w:ascii="Calibri" w:hAnsi="Calibri" w:eastAsia="Calibri" w:cs="Calibri"/>
                            <w:color w:val="575757"/>
                            <w:sz w:val="18"/>
                          </w:rPr>
                          <w:t>480</w:t>
                        </w:r>
                      </w:p>
                    </w:txbxContent>
                  </v:textbox>
                </v:rect>
                <v:rect id="Rectangle 5265" style="position:absolute;top:7584;width:2312;height:1549;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7axQAAAN0AAAAPAAAAZHJzL2Rvd25yZXYueG1sRI9Bi8Iw&#10;FITvgv8hPGFvmq6g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qov7axQAAAN0AAAAP&#10;AAAAAAAAAAAAAAAAAAcCAABkcnMvZG93bnJldi54bWxQSwUGAAAAAAMAAwC3AAAA+QIAAAAA&#10;">
                  <v:textbox inset="0,0,0,0">
                    <w:txbxContent>
                      <w:p w:rsidR="00B92757" w:rsidP="00730C1F" w:rsidRDefault="00B92757" w14:paraId="3A74AE35" w14:textId="77777777">
                        <w:pPr>
                          <w:spacing w:after="160" w:line="259" w:lineRule="auto"/>
                          <w:ind w:firstLine="0"/>
                        </w:pPr>
                        <w:r>
                          <w:rPr>
                            <w:rFonts w:ascii="Calibri" w:hAnsi="Calibri" w:eastAsia="Calibri" w:cs="Calibri"/>
                            <w:color w:val="575757"/>
                            <w:sz w:val="18"/>
                          </w:rPr>
                          <w:t>500</w:t>
                        </w:r>
                      </w:p>
                    </w:txbxContent>
                  </v:textbox>
                </v:rect>
                <v:rect id="Rectangle 5266" style="position:absolute;top:5056;width:2312;height:1549;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CtxQAAAN0AAAAPAAAAZHJzL2Rvd25yZXYueG1sRI9Pi8Iw&#10;FMTvC/sdwlvwtqYrW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BacGCtxQAAAN0AAAAP&#10;AAAAAAAAAAAAAAAAAAcCAABkcnMvZG93bnJldi54bWxQSwUGAAAAAAMAAwC3AAAA+QIAAAAA&#10;">
                  <v:textbox inset="0,0,0,0">
                    <w:txbxContent>
                      <w:p w:rsidR="00B92757" w:rsidP="00730C1F" w:rsidRDefault="00B92757" w14:paraId="294C0763" w14:textId="77777777">
                        <w:pPr>
                          <w:spacing w:after="160" w:line="259" w:lineRule="auto"/>
                          <w:ind w:firstLine="0"/>
                        </w:pPr>
                        <w:r>
                          <w:rPr>
                            <w:rFonts w:ascii="Calibri" w:hAnsi="Calibri" w:eastAsia="Calibri" w:cs="Calibri"/>
                            <w:color w:val="575757"/>
                            <w:sz w:val="18"/>
                          </w:rPr>
                          <w:t>520</w:t>
                        </w:r>
                      </w:p>
                    </w:txbxContent>
                  </v:textbox>
                </v:rect>
                <v:rect id="Rectangle 5267" style="position:absolute;top:2528;width:2312;height:1548;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U2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NTzFNsYAAADdAAAA&#10;DwAAAAAAAAAAAAAAAAAHAgAAZHJzL2Rvd25yZXYueG1sUEsFBgAAAAADAAMAtwAAAPoCAAAAAA==&#10;">
                  <v:textbox inset="0,0,0,0">
                    <w:txbxContent>
                      <w:p w:rsidR="00B92757" w:rsidP="00730C1F" w:rsidRDefault="00B92757" w14:paraId="64C43C86" w14:textId="77777777">
                        <w:pPr>
                          <w:spacing w:after="160" w:line="259" w:lineRule="auto"/>
                          <w:ind w:firstLine="0"/>
                        </w:pPr>
                        <w:r>
                          <w:rPr>
                            <w:rFonts w:ascii="Calibri" w:hAnsi="Calibri" w:eastAsia="Calibri" w:cs="Calibri"/>
                            <w:color w:val="575757"/>
                            <w:sz w:val="18"/>
                          </w:rPr>
                          <w:t>540</w:t>
                        </w:r>
                      </w:p>
                    </w:txbxContent>
                  </v:textbox>
                </v:rect>
                <v:rect id="Rectangle 5268" style="position:absolute;width:2312;height:1548;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FEwwAAAN0AAAAPAAAAZHJzL2Rvd25yZXYueG1sRE9Na8JA&#10;EL0X/A/LCN7qxo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KNRRMMAAADdAAAADwAA&#10;AAAAAAAAAAAAAAAHAgAAZHJzL2Rvd25yZXYueG1sUEsFBgAAAAADAAMAtwAAAPcCAAAAAA==&#10;">
                  <v:textbox inset="0,0,0,0">
                    <w:txbxContent>
                      <w:p w:rsidR="00B92757" w:rsidP="00730C1F" w:rsidRDefault="00B92757" w14:paraId="5752DF88" w14:textId="77777777">
                        <w:pPr>
                          <w:spacing w:after="160" w:line="259" w:lineRule="auto"/>
                          <w:ind w:firstLine="0"/>
                        </w:pPr>
                        <w:r>
                          <w:rPr>
                            <w:rFonts w:ascii="Calibri" w:hAnsi="Calibri" w:eastAsia="Calibri" w:cs="Calibri"/>
                            <w:color w:val="575757"/>
                            <w:sz w:val="18"/>
                          </w:rPr>
                          <w:t>560</w:t>
                        </w:r>
                      </w:p>
                    </w:txbxContent>
                  </v:textbox>
                </v:rect>
                <v:rect id="Rectangle 5269" style="position:absolute;left:2526;top:16431;width:3083;height:1549;rotation:-5898239fd;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">
                  <v:textbox inset="0,0,0,0">
                    <w:txbxContent>
                      <w:p w:rsidR="00B92757" w:rsidP="00730C1F" w:rsidRDefault="00B92757" w14:paraId="2156521A" w14:textId="77777777">
                        <w:pPr>
                          <w:spacing w:after="160" w:line="259" w:lineRule="auto"/>
                          <w:ind w:firstLine="0"/>
                        </w:pPr>
                        <w:r>
                          <w:rPr>
                            <w:rFonts w:ascii="Calibri" w:hAnsi="Calibri" w:eastAsia="Calibri" w:cs="Calibri"/>
                            <w:color w:val="575757"/>
                            <w:sz w:val="18"/>
                          </w:rPr>
                          <w:t>1995</w:t>
                        </w:r>
                      </w:p>
                    </w:txbxContent>
                  </v:textbox>
                </v:rect>
                <v:rect id="Rectangle 5270" style="position:absolute;left:4464;top:16432;width:3083;height:1548;rotation:-5898239fd;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">
                  <v:textbox inset="0,0,0,0">
                    <w:txbxContent>
                      <w:p w:rsidR="00B92757" w:rsidP="00730C1F" w:rsidRDefault="00B92757" w14:paraId="0798864A" w14:textId="77777777">
                        <w:pPr>
                          <w:spacing w:after="160" w:line="259" w:lineRule="auto"/>
                          <w:ind w:firstLine="0"/>
                        </w:pPr>
                        <w:r>
                          <w:rPr>
                            <w:rFonts w:ascii="Calibri" w:hAnsi="Calibri" w:eastAsia="Calibri" w:cs="Calibri"/>
                            <w:color w:val="575757"/>
                            <w:sz w:val="18"/>
                          </w:rPr>
                          <w:t>1996</w:t>
                        </w:r>
                      </w:p>
                    </w:txbxContent>
                  </v:textbox>
                </v:rect>
                <v:rect id="Rectangle 5271" style="position:absolute;left:6403;top:16432;width:3083;height:1548;rotation:-5898239fd;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">
                  <v:textbox inset="0,0,0,0">
                    <w:txbxContent>
                      <w:p w:rsidR="00B92757" w:rsidP="00730C1F" w:rsidRDefault="00B92757" w14:paraId="01648C5E" w14:textId="77777777">
                        <w:pPr>
                          <w:spacing w:after="160" w:line="259" w:lineRule="auto"/>
                          <w:ind w:firstLine="0"/>
                        </w:pPr>
                        <w:r>
                          <w:rPr>
                            <w:rFonts w:ascii="Calibri" w:hAnsi="Calibri" w:eastAsia="Calibri" w:cs="Calibri"/>
                            <w:color w:val="575757"/>
                            <w:sz w:val="18"/>
                          </w:rPr>
                          <w:t>1997</w:t>
                        </w:r>
                      </w:p>
                    </w:txbxContent>
                  </v:textbox>
                </v:rect>
                <v:rect id="Rectangle 5272" style="position:absolute;left:8341;top:16432;width:3083;height:1548;rotation:-5898239fd;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">
                  <v:textbox inset="0,0,0,0">
                    <w:txbxContent>
                      <w:p w:rsidR="00B92757" w:rsidP="00730C1F" w:rsidRDefault="00B92757" w14:paraId="0969B091" w14:textId="77777777">
                        <w:pPr>
                          <w:spacing w:after="160" w:line="259" w:lineRule="auto"/>
                          <w:ind w:firstLine="0"/>
                        </w:pPr>
                        <w:r>
                          <w:rPr>
                            <w:rFonts w:ascii="Calibri" w:hAnsi="Calibri" w:eastAsia="Calibri" w:cs="Calibri"/>
                            <w:color w:val="575757"/>
                            <w:sz w:val="18"/>
                          </w:rPr>
                          <w:t>1998</w:t>
                        </w:r>
                      </w:p>
                    </w:txbxContent>
                  </v:textbox>
                </v:rect>
                <v:rect id="Rectangle 5273" style="position:absolute;left:10280;top:16432;width:3083;height:1548;rotation:-5898239fd;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DL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fRbAx/b8ITkItfAAAA//8DAFBLAQItABQABgAIAAAAIQDb4fbL7gAAAIUBAAATAAAAAAAA&#10;AAAAAAAAAAAAAABbQ29udGVudF9UeXBlc10ueG1sUEsBAi0AFAAGAAgAAAAhAFr0LFu/AAAAFQEA&#10;AAsAAAAAAAAAAAAAAAAAHwEAAF9yZWxzLy5yZWxzUEsBAi0AFAAGAAgAAAAhAPHwEMvHAAAA3QAA&#10;AA8AAAAAAAAAAAAAAAAABwIAAGRycy9kb3ducmV2LnhtbFBLBQYAAAAAAwADALcAAAD7AgAAAAA=&#10;">
                  <v:textbox inset="0,0,0,0">
                    <w:txbxContent>
                      <w:p w:rsidR="00B92757" w:rsidP="00730C1F" w:rsidRDefault="00B92757" w14:paraId="36A769EB" w14:textId="77777777">
                        <w:pPr>
                          <w:spacing w:after="160" w:line="259" w:lineRule="auto"/>
                          <w:ind w:firstLine="0"/>
                        </w:pPr>
                        <w:r>
                          <w:rPr>
                            <w:rFonts w:ascii="Calibri" w:hAnsi="Calibri" w:eastAsia="Calibri" w:cs="Calibri"/>
                            <w:color w:val="575757"/>
                            <w:sz w:val="18"/>
                          </w:rPr>
                          <w:t>1999</w:t>
                        </w:r>
                      </w:p>
                    </w:txbxContent>
                  </v:textbox>
                </v:rect>
                <v:rect id="Rectangle 5274" style="position:absolute;left:12219;top:16431;width:3083;height:1549;rotation:-5898239fd;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">
                  <v:textbox inset="0,0,0,0">
                    <w:txbxContent>
                      <w:p w:rsidR="00B92757" w:rsidP="00730C1F" w:rsidRDefault="00B92757" w14:paraId="4F972709" w14:textId="77777777">
                        <w:pPr>
                          <w:spacing w:after="160" w:line="259" w:lineRule="auto"/>
                          <w:ind w:firstLine="0"/>
                        </w:pPr>
                        <w:r>
                          <w:rPr>
                            <w:rFonts w:ascii="Calibri" w:hAnsi="Calibri" w:eastAsia="Calibri" w:cs="Calibri"/>
                            <w:color w:val="575757"/>
                            <w:sz w:val="18"/>
                          </w:rPr>
                          <w:t>2000</w:t>
                        </w:r>
                      </w:p>
                    </w:txbxContent>
                  </v:textbox>
                </v:rect>
                <v:rect id="Rectangle 5275" style="position:absolute;left:14157;top:16432;width:3083;height:1548;rotation:-5898239fd;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">
                  <v:textbox inset="0,0,0,0">
                    <w:txbxContent>
                      <w:p w:rsidR="00B92757" w:rsidP="00730C1F" w:rsidRDefault="00B92757" w14:paraId="74C17183" w14:textId="77777777">
                        <w:pPr>
                          <w:spacing w:after="160" w:line="259" w:lineRule="auto"/>
                          <w:ind w:firstLine="0"/>
                        </w:pPr>
                        <w:r>
                          <w:rPr>
                            <w:rFonts w:ascii="Calibri" w:hAnsi="Calibri" w:eastAsia="Calibri" w:cs="Calibri"/>
                            <w:color w:val="575757"/>
                            <w:sz w:val="18"/>
                          </w:rPr>
                          <w:t>2001</w:t>
                        </w:r>
                      </w:p>
                    </w:txbxContent>
                  </v:textbox>
                </v:rect>
                <v:rect id="Rectangle 5276" style="position:absolute;left:16096;top:16431;width:3083;height:1549;rotation:-5898239fd;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">
                  <v:textbox inset="0,0,0,0">
                    <w:txbxContent>
                      <w:p w:rsidR="00B92757" w:rsidP="00730C1F" w:rsidRDefault="00B92757" w14:paraId="3C2CA859" w14:textId="77777777">
                        <w:pPr>
                          <w:spacing w:after="160" w:line="259" w:lineRule="auto"/>
                          <w:ind w:firstLine="0"/>
                        </w:pPr>
                        <w:r>
                          <w:rPr>
                            <w:rFonts w:ascii="Calibri" w:hAnsi="Calibri" w:eastAsia="Calibri" w:cs="Calibri"/>
                            <w:color w:val="575757"/>
                            <w:sz w:val="18"/>
                          </w:rPr>
                          <w:t>2002</w:t>
                        </w:r>
                      </w:p>
                    </w:txbxContent>
                  </v:textbox>
                </v:rect>
                <v:rect id="Rectangle 5277" style="position:absolute;left:18034;top:16432;width:3083;height:1548;rotation:-5898239fd;visibility:visible;mso-wrap-style:squar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">
                  <v:textbox inset="0,0,0,0">
                    <w:txbxContent>
                      <w:p w:rsidR="00B92757" w:rsidP="00730C1F" w:rsidRDefault="00B92757" w14:paraId="18433E9E" w14:textId="77777777">
                        <w:pPr>
                          <w:spacing w:after="160" w:line="259" w:lineRule="auto"/>
                          <w:ind w:firstLine="0"/>
                        </w:pPr>
                        <w:r>
                          <w:rPr>
                            <w:rFonts w:ascii="Calibri" w:hAnsi="Calibri" w:eastAsia="Calibri" w:cs="Calibri"/>
                            <w:color w:val="575757"/>
                            <w:sz w:val="18"/>
                          </w:rPr>
                          <w:t>2003</w:t>
                        </w:r>
                      </w:p>
                    </w:txbxContent>
                  </v:textbox>
                </v:rect>
                <v:rect id="Rectangle 5278" style="position:absolute;left:19973;top:16431;width:3083;height:1549;rotation:-5898239fd;visibility:visible;mso-wrap-style:squar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">
                  <v:textbox inset="0,0,0,0">
                    <w:txbxContent>
                      <w:p w:rsidR="00B92757" w:rsidP="00730C1F" w:rsidRDefault="00B92757" w14:paraId="66C5F688" w14:textId="77777777">
                        <w:pPr>
                          <w:spacing w:after="160" w:line="259" w:lineRule="auto"/>
                          <w:ind w:firstLine="0"/>
                        </w:pPr>
                        <w:r>
                          <w:rPr>
                            <w:rFonts w:ascii="Calibri" w:hAnsi="Calibri" w:eastAsia="Calibri" w:cs="Calibri"/>
                            <w:color w:val="575757"/>
                            <w:sz w:val="18"/>
                          </w:rPr>
                          <w:t>2004</w:t>
                        </w:r>
                      </w:p>
                    </w:txbxContent>
                  </v:textbox>
                </v:rect>
                <v:rect id="Rectangle 5279" style="position:absolute;left:21911;top:16432;width:3083;height:1548;rotation:-5898239fd;visibility:visible;mso-wrap-style:squar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">
                  <v:textbox inset="0,0,0,0">
                    <w:txbxContent>
                      <w:p w:rsidR="00B92757" w:rsidP="00730C1F" w:rsidRDefault="00B92757" w14:paraId="538FB604" w14:textId="77777777">
                        <w:pPr>
                          <w:spacing w:after="160" w:line="259" w:lineRule="auto"/>
                          <w:ind w:firstLine="0"/>
                        </w:pPr>
                        <w:r>
                          <w:rPr>
                            <w:rFonts w:ascii="Calibri" w:hAnsi="Calibri" w:eastAsia="Calibri" w:cs="Calibri"/>
                            <w:color w:val="575757"/>
                            <w:sz w:val="18"/>
                          </w:rPr>
                          <w:t>2005</w:t>
                        </w:r>
                      </w:p>
                    </w:txbxContent>
                  </v:textbox>
                </v:rect>
                <v:rect id="Rectangle 5280" style="position:absolute;left:23850;top:16431;width:3083;height:1549;rotation:-5898239fd;visibility:visible;mso-wrap-style:square;v-text-anchor:top" o:spid="_x0000_s11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">
                  <v:textbox inset="0,0,0,0">
                    <w:txbxContent>
                      <w:p w:rsidR="00B92757" w:rsidP="00730C1F" w:rsidRDefault="00B92757" w14:paraId="4B46A5E6" w14:textId="77777777">
                        <w:pPr>
                          <w:spacing w:after="160" w:line="259" w:lineRule="auto"/>
                          <w:ind w:firstLine="0"/>
                        </w:pPr>
                        <w:r>
                          <w:rPr>
                            <w:rFonts w:ascii="Calibri" w:hAnsi="Calibri" w:eastAsia="Calibri" w:cs="Calibri"/>
                            <w:color w:val="575757"/>
                            <w:sz w:val="18"/>
                          </w:rPr>
                          <w:t>2006</w:t>
                        </w:r>
                      </w:p>
                    </w:txbxContent>
                  </v:textbox>
                </v:rect>
                <v:rect id="Rectangle 5281" style="position:absolute;left:25788;top:16432;width:3083;height:1548;rotation:-5898239fd;visibility:visible;mso-wrap-style:square;v-text-anchor:top" o:spid="_x0000_s11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">
                  <v:textbox inset="0,0,0,0">
                    <w:txbxContent>
                      <w:p w:rsidR="00B92757" w:rsidP="00730C1F" w:rsidRDefault="00B92757" w14:paraId="7057385A" w14:textId="77777777">
                        <w:pPr>
                          <w:spacing w:after="160" w:line="259" w:lineRule="auto"/>
                          <w:ind w:firstLine="0"/>
                        </w:pPr>
                        <w:r>
                          <w:rPr>
                            <w:rFonts w:ascii="Calibri" w:hAnsi="Calibri" w:eastAsia="Calibri" w:cs="Calibri"/>
                            <w:color w:val="575757"/>
                            <w:sz w:val="18"/>
                          </w:rPr>
                          <w:t>2007</w:t>
                        </w:r>
                      </w:p>
                    </w:txbxContent>
                  </v:textbox>
                </v:rect>
                <v:rect id="Rectangle 5282" style="position:absolute;left:27727;top:16431;width:3083;height:1549;rotation:-5898239fd;visibility:visible;mso-wrap-style:square;v-text-anchor:top" o:spid="_x0000_s11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">
                  <v:textbox inset="0,0,0,0">
                    <w:txbxContent>
                      <w:p w:rsidR="00B92757" w:rsidP="00730C1F" w:rsidRDefault="00B92757" w14:paraId="5D19BFB1" w14:textId="77777777">
                        <w:pPr>
                          <w:spacing w:after="160" w:line="259" w:lineRule="auto"/>
                          <w:ind w:firstLine="0"/>
                        </w:pPr>
                        <w:r>
                          <w:rPr>
                            <w:rFonts w:ascii="Calibri" w:hAnsi="Calibri" w:eastAsia="Calibri" w:cs="Calibri"/>
                            <w:color w:val="575757"/>
                            <w:sz w:val="18"/>
                          </w:rPr>
                          <w:t>2008</w:t>
                        </w:r>
                      </w:p>
                    </w:txbxContent>
                  </v:textbox>
                </v:rect>
                <v:rect id="Rectangle 5283" style="position:absolute;left:29665;top:16432;width:3083;height:1548;rotation:-5898239fd;visibility:visible;mso-wrap-style:square;v-text-anchor:top" o:spid="_x0000_s11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">
                  <v:textbox inset="0,0,0,0">
                    <w:txbxContent>
                      <w:p w:rsidR="00B92757" w:rsidP="00730C1F" w:rsidRDefault="00B92757" w14:paraId="3FDBD1D3" w14:textId="77777777">
                        <w:pPr>
                          <w:spacing w:after="160" w:line="259" w:lineRule="auto"/>
                          <w:ind w:firstLine="0"/>
                        </w:pPr>
                        <w:r>
                          <w:rPr>
                            <w:rFonts w:ascii="Calibri" w:hAnsi="Calibri" w:eastAsia="Calibri" w:cs="Calibri"/>
                            <w:color w:val="575757"/>
                            <w:sz w:val="18"/>
                          </w:rPr>
                          <w:t>2009</w:t>
                        </w:r>
                      </w:p>
                    </w:txbxContent>
                  </v:textbox>
                </v:rect>
                <v:rect id="Rectangle 5284" style="position:absolute;left:31604;top:16431;width:3083;height:1549;rotation:-5898239fd;visibility:visible;mso-wrap-style:squar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">
                  <v:textbox inset="0,0,0,0">
                    <w:txbxContent>
                      <w:p w:rsidR="00B92757" w:rsidP="00730C1F" w:rsidRDefault="00B92757" w14:paraId="6F0D7466" w14:textId="77777777">
                        <w:pPr>
                          <w:spacing w:after="160" w:line="259" w:lineRule="auto"/>
                          <w:ind w:firstLine="0"/>
                        </w:pPr>
                        <w:r>
                          <w:rPr>
                            <w:rFonts w:ascii="Calibri" w:hAnsi="Calibri" w:eastAsia="Calibri" w:cs="Calibri"/>
                            <w:color w:val="575757"/>
                            <w:sz w:val="18"/>
                          </w:rPr>
                          <w:t>2010</w:t>
                        </w:r>
                      </w:p>
                    </w:txbxContent>
                  </v:textbox>
                </v:rect>
                <v:rect id="Rectangle 5285" style="position:absolute;left:33542;top:16432;width:3083;height:1548;rotation:-5898239fd;visibility:visible;mso-wrap-style:square;v-text-anchor:top" o:spid="_x0000_s11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">
                  <v:textbox inset="0,0,0,0">
                    <w:txbxContent>
                      <w:p w:rsidR="00B92757" w:rsidP="00730C1F" w:rsidRDefault="00B92757" w14:paraId="72376AB5" w14:textId="77777777">
                        <w:pPr>
                          <w:spacing w:after="160" w:line="259" w:lineRule="auto"/>
                          <w:ind w:firstLine="0"/>
                        </w:pPr>
                        <w:r>
                          <w:rPr>
                            <w:rFonts w:ascii="Calibri" w:hAnsi="Calibri" w:eastAsia="Calibri" w:cs="Calibri"/>
                            <w:color w:val="575757"/>
                            <w:sz w:val="18"/>
                          </w:rPr>
                          <w:t>2011</w:t>
                        </w:r>
                      </w:p>
                    </w:txbxContent>
                  </v:textbox>
                </v:rect>
                <v:rect id="Rectangle 5286" style="position:absolute;left:35481;top:16431;width:3083;height:1549;rotation:-5898239fd;visibility:visible;mso-wrap-style:square;v-text-anchor:top" o:spid="_x0000_s11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">
                  <v:textbox inset="0,0,0,0">
                    <w:txbxContent>
                      <w:p w:rsidR="00B92757" w:rsidP="00730C1F" w:rsidRDefault="00B92757" w14:paraId="5305931F" w14:textId="77777777">
                        <w:pPr>
                          <w:spacing w:after="160" w:line="259" w:lineRule="auto"/>
                          <w:ind w:firstLine="0"/>
                        </w:pPr>
                        <w:r>
                          <w:rPr>
                            <w:rFonts w:ascii="Calibri" w:hAnsi="Calibri" w:eastAsia="Calibri" w:cs="Calibri"/>
                            <w:color w:val="575757"/>
                            <w:sz w:val="18"/>
                          </w:rPr>
                          <w:t>2012</w:t>
                        </w:r>
                      </w:p>
                    </w:txbxContent>
                  </v:textbox>
                </v:rect>
                <v:rect id="Rectangle 5287" style="position:absolute;left:37419;top:16432;width:3083;height:1548;rotation:-5898239fd;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">
                  <v:textbox inset="0,0,0,0">
                    <w:txbxContent>
                      <w:p w:rsidR="00B92757" w:rsidP="00730C1F" w:rsidRDefault="00B92757" w14:paraId="17E9DF5C" w14:textId="77777777">
                        <w:pPr>
                          <w:spacing w:after="160" w:line="259" w:lineRule="auto"/>
                          <w:ind w:firstLine="0"/>
                        </w:pPr>
                        <w:r>
                          <w:rPr>
                            <w:rFonts w:ascii="Calibri" w:hAnsi="Calibri" w:eastAsia="Calibri" w:cs="Calibri"/>
                            <w:color w:val="575757"/>
                            <w:sz w:val="18"/>
                          </w:rPr>
                          <w:t>2013</w:t>
                        </w:r>
                      </w:p>
                    </w:txbxContent>
                  </v:textbox>
                </v:rect>
                <v:rect id="Rectangle 5288" style="position:absolute;left:39358;top:16432;width:3083;height:1548;rotation:-5898239fd;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">
                  <v:textbox inset="0,0,0,0">
                    <w:txbxContent>
                      <w:p w:rsidR="00B92757" w:rsidP="00730C1F" w:rsidRDefault="00B92757" w14:paraId="022A90C3" w14:textId="77777777">
                        <w:pPr>
                          <w:spacing w:after="160" w:line="259" w:lineRule="auto"/>
                          <w:ind w:firstLine="0"/>
                        </w:pPr>
                        <w:r>
                          <w:rPr>
                            <w:rFonts w:ascii="Calibri" w:hAnsi="Calibri" w:eastAsia="Calibri" w:cs="Calibri"/>
                            <w:color w:val="575757"/>
                            <w:sz w:val="18"/>
                          </w:rPr>
                          <w:t>2014</w:t>
                        </w:r>
                      </w:p>
                    </w:txbxContent>
                  </v:textbox>
                </v:rect>
                <v:rect id="Rectangle 5289" style="position:absolute;left:41296;top:16432;width:3083;height:1548;rotation:-5898239fd;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">
                  <v:textbox inset="0,0,0,0">
                    <w:txbxContent>
                      <w:p w:rsidR="00B92757" w:rsidP="00730C1F" w:rsidRDefault="00B92757" w14:paraId="36002F21" w14:textId="77777777">
                        <w:pPr>
                          <w:spacing w:after="160" w:line="259" w:lineRule="auto"/>
                          <w:ind w:firstLine="0"/>
                        </w:pPr>
                        <w:r>
                          <w:rPr>
                            <w:rFonts w:ascii="Calibri" w:hAnsi="Calibri" w:eastAsia="Calibri" w:cs="Calibri"/>
                            <w:color w:val="575757"/>
                            <w:sz w:val="18"/>
                          </w:rPr>
                          <w:t>2015</w:t>
                        </w:r>
                      </w:p>
                    </w:txbxContent>
                  </v:textbox>
                </v:rect>
                <v:shape id="Shape 5290" style="position:absolute;left:3889;top:20644;width:2438;height:0;visibility:visible;mso-wrap-style:square;v-text-anchor:top" coordsize="243840,0" o:spid="_x0000_s1120" filled="f" strokecolor="#4f81bc" strokeweight="2.25pt" path="m,l24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">
                  <v:stroke endcap="round"/>
                  <v:path textboxrect="0,0,243840,0" arrowok="t"/>
                </v:shape>
                <v:shape id="Shape 5291" style="position:absolute;left:4782;top:20319;width:640;height:640;visibility:visible;mso-wrap-style:square;v-text-anchor:top" coordsize="64008,64008" o:spid="_x0000_s1121" fillcolor="#4f81bc" stroked="f" strokeweight="0" path="m32004,c49682,,64008,14325,64008,32004v,17678,-14326,32004,-32004,32004c14325,64008,,49682,,32004,,14325,14325,,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">
                  <v:stroke endcap="round"/>
                  <v:path textboxrect="0,0,64008,64008" arrowok="t"/>
                </v:shape>
                <v:shape id="Shape 5292" style="position:absolute;left:4782;top:20319;width:640;height:640;visibility:visible;mso-wrap-style:square;v-text-anchor:top" coordsize="64008,64008" o:spid="_x0000_s1122" filled="f" strokecolor="#4f81bc" path="m64008,32004v,17678,-14326,32004,-32004,32004c14325,64008,,49682,,32004,,14325,14325,,32004,,49682,,64008,14325,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">
                  <v:path textboxrect="0,0,64008,64008" arrowok="t"/>
                </v:shape>
                <v:rect id="Rectangle 5293" style="position:absolute;left:6584;top:20109;width:18502;height:1548;visibility:visible;mso-wrap-style:squar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SxgAAAN0AAAAPAAAAZHJzL2Rvd25yZXYueG1sRI9Ba8JA&#10;FITvgv9heQVvuqlS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f9KzEsYAAADdAAAA&#10;DwAAAAAAAAAAAAAAAAAHAgAAZHJzL2Rvd25yZXYueG1sUEsFBgAAAAADAAMAtwAAAPoCAAAAAA==&#10;">
                  <v:textbox inset="0,0,0,0">
                    <w:txbxContent>
                      <w:p w:rsidR="00B92757" w:rsidP="00730C1F" w:rsidRDefault="00B92757" w14:paraId="401CD7DD" w14:textId="77777777">
                        <w:pPr>
                          <w:spacing w:after="160" w:line="259" w:lineRule="auto"/>
                          <w:ind w:firstLine="0"/>
                        </w:pPr>
                        <w:r>
                          <w:rPr>
                            <w:rFonts w:ascii="Calibri" w:hAnsi="Calibri" w:eastAsia="Calibri" w:cs="Calibri"/>
                            <w:color w:val="575757"/>
                            <w:sz w:val="18"/>
                          </w:rPr>
                          <w:t>Läsförståelse 15-åringar (Pisa)</w:t>
                        </w:r>
                      </w:p>
                    </w:txbxContent>
                  </v:textbox>
                </v:rect>
                <v:shape id="Shape 5294" style="position:absolute;left:22434;top:20644;width:2438;height:0;visibility:visible;mso-wrap-style:square;v-text-anchor:top" coordsize="243840,0" o:spid="_x0000_s1124" filled="f" strokecolor="#c0504d" strokeweight="2.25pt" path="m,l24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">
                  <v:stroke endcap="round"/>
                  <v:path textboxrect="0,0,243840,0" arrowok="t"/>
                </v:shape>
                <v:shape id="Shape 5295" style="position:absolute;left:23329;top:20319;width:640;height:640;visibility:visible;mso-wrap-style:square;v-text-anchor:top" coordsize="64008,64008" o:spid="_x0000_s1125" fillcolor="#c0504d" stroked="f" strokeweight="0" path="m32004,c49683,,64008,14325,64008,32004v,17678,-14325,32004,-32004,32004c14326,64008,,49682,,32004,,14325,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">
                  <v:stroke endcap="round"/>
                  <v:path textboxrect="0,0,64008,64008" arrowok="t"/>
                </v:shape>
                <v:shape id="Shape 5296" style="position:absolute;left:23329;top:20319;width:640;height:640;visibility:visible;mso-wrap-style:square;v-text-anchor:top" coordsize="64008,64008" o:spid="_x0000_s1126" filled="f" strokecolor="#c0504d" path="m64008,32004v,17678,-14325,32004,-32004,32004c14326,64008,,49682,,32004,,14325,14326,,32004,,49683,,64008,14325,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">
                  <v:path textboxrect="0,0,64008,64008" arrowok="t"/>
                </v:shape>
                <v:rect id="Rectangle 5297" style="position:absolute;left:25130;top:20109;width:20610;height:1548;visibility:visible;mso-wrap-style:squar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URxgAAAN0AAAAPAAAAZHJzL2Rvd25yZXYueG1sRI9Ba8JA&#10;FITvgv9heQVvuqlg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AOm1EcYAAADdAAAA&#10;DwAAAAAAAAAAAAAAAAAHAgAAZHJzL2Rvd25yZXYueG1sUEsFBgAAAAADAAMAtwAAAPoCAAAAAA==&#10;">
                  <v:textbox inset="0,0,0,0">
                    <w:txbxContent>
                      <w:p w:rsidR="00B92757" w:rsidP="00730C1F" w:rsidRDefault="00B92757" w14:paraId="2D91FFB8" w14:textId="77777777">
                        <w:pPr>
                          <w:spacing w:after="160" w:line="259" w:lineRule="auto"/>
                          <w:ind w:firstLine="0"/>
                        </w:pPr>
                        <w:r>
                          <w:rPr>
                            <w:rFonts w:ascii="Calibri" w:hAnsi="Calibri" w:eastAsia="Calibri" w:cs="Calibri"/>
                            <w:color w:val="575757"/>
                            <w:sz w:val="18"/>
                          </w:rPr>
                          <w:t>Naturvetenskap 15-åringar (PISA)</w:t>
                        </w:r>
                      </w:p>
                    </w:txbxContent>
                  </v:textbox>
                </v:rect>
                <v:shape id="Shape 5298" style="position:absolute;left:3889;top:22787;width:2438;height:0;visibility:visible;mso-wrap-style:square;v-text-anchor:top" coordsize="243840,0" o:spid="_x0000_s1128" filled="f" strokecolor="#9bba58" strokeweight="2.25pt" path="m,l24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">
                  <v:stroke endcap="round"/>
                  <v:path textboxrect="0,0,243840,0" arrowok="t"/>
                </v:shape>
                <v:shape id="Shape 5299" style="position:absolute;left:4782;top:22453;width:640;height:640;visibility:visible;mso-wrap-style:square;v-text-anchor:top" coordsize="64008,64008" o:spid="_x0000_s1129" fillcolor="#9bba58" stroked="f" strokeweight="0" path="m32004,c49682,,64008,14325,64008,32004v,17678,-14326,32004,-32004,32004c14325,64008,,49682,,32004,,14325,14325,,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">
                  <v:stroke endcap="round"/>
                  <v:path textboxrect="0,0,64008,64008" arrowok="t"/>
                </v:shape>
                <v:shape id="Shape 5300" style="position:absolute;left:4782;top:22453;width:640;height:640;visibility:visible;mso-wrap-style:square;v-text-anchor:top" coordsize="64008,64008" o:spid="_x0000_s1130" filled="f" strokecolor="#9bba58" path="m64008,32004v,17678,-14326,32004,-32004,32004c14325,64008,,49682,,32004,,14325,14325,,32004,,49682,,64008,14325,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">
                  <v:path textboxrect="0,0,64008,64008" arrowok="t"/>
                </v:shape>
                <v:rect id="Rectangle 5301" style="position:absolute;left:6584;top:22252;width:17529;height:1548;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v:textbox inset="0,0,0,0">
                    <w:txbxContent>
                      <w:p w:rsidR="00B92757" w:rsidP="00730C1F" w:rsidRDefault="00B92757" w14:paraId="550C05CB" w14:textId="77777777">
                        <w:pPr>
                          <w:spacing w:after="160" w:line="259" w:lineRule="auto"/>
                          <w:ind w:firstLine="0"/>
                        </w:pPr>
                        <w:r>
                          <w:rPr>
                            <w:rFonts w:ascii="Calibri" w:hAnsi="Calibri" w:eastAsia="Calibri" w:cs="Calibri"/>
                            <w:color w:val="575757"/>
                            <w:sz w:val="18"/>
                          </w:rPr>
                          <w:t>Matematik 15-åringar (PISA)</w:t>
                        </w:r>
                      </w:p>
                    </w:txbxContent>
                  </v:textbox>
                </v:rect>
                <v:shape id="Shape 5302" style="position:absolute;left:22434;top:22787;width:2438;height:0;visibility:visible;mso-wrap-style:square;v-text-anchor:top" coordsize="243840,0" o:spid="_x0000_s1132" filled="f" strokecolor="#8063a1" strokeweight="2.25pt" path="m,l24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">
                  <v:stroke endcap="round"/>
                  <v:path textboxrect="0,0,243840,0" arrowok="t"/>
                </v:shape>
                <v:shape id="Shape 5303" style="position:absolute;left:23329;top:22453;width:640;height:640;visibility:visible;mso-wrap-style:square;v-text-anchor:top" coordsize="64008,64008" o:spid="_x0000_s1133" fillcolor="#8063a1" stroked="f" strokeweight="0" path="m32004,c49683,,64008,14325,64008,32004v,17678,-14325,32004,-32004,32004c14326,64008,,49682,,32004,,14325,14326,,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">
                  <v:stroke endcap="round"/>
                  <v:path textboxrect="0,0,64008,64008" arrowok="t"/>
                </v:shape>
                <v:shape id="Shape 5304" style="position:absolute;left:23329;top:22453;width:640;height:640;visibility:visible;mso-wrap-style:square;v-text-anchor:top" coordsize="64008,64008" o:spid="_x0000_s1134" filled="f" strokecolor="#8063a1" path="m64008,32004v,17678,-14325,32004,-32004,32004c14326,64008,,49682,,32004,,14325,14326,,32004,,49683,,64008,14325,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">
                  <v:path textboxrect="0,0,64008,64008" arrowok="t"/>
                </v:shape>
                <v:rect id="Rectangle 5305" style="position:absolute;left:25130;top:22252;width:14749;height:1548;visibility:visible;mso-wrap-style:squar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v:textbox inset="0,0,0,0">
                    <w:txbxContent>
                      <w:p w:rsidR="00B92757" w:rsidP="00730C1F" w:rsidRDefault="00B92757" w14:paraId="49470F51" w14:textId="77777777">
                        <w:pPr>
                          <w:spacing w:after="160" w:line="259" w:lineRule="auto"/>
                          <w:ind w:firstLine="0"/>
                        </w:pPr>
                        <w:r>
                          <w:rPr>
                            <w:rFonts w:ascii="Calibri" w:hAnsi="Calibri" w:eastAsia="Calibri" w:cs="Calibri"/>
                            <w:color w:val="575757"/>
                            <w:sz w:val="18"/>
                          </w:rPr>
                          <w:t>Matematik åk 8 (TIMSS)</w:t>
                        </w:r>
                      </w:p>
                    </w:txbxContent>
                  </v:textbox>
                </v:rect>
                <v:shape id="Shape 5306" style="position:absolute;left:3889;top:24931;width:2438;height:0;visibility:visible;mso-wrap-style:square;v-text-anchor:top" coordsize="243840,0" o:spid="_x0000_s1136" filled="f" strokecolor="#4aacc5" strokeweight="2.25pt" path="m,l24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">
                  <v:stroke endcap="round"/>
                  <v:path textboxrect="0,0,243840,0" arrowok="t"/>
                </v:shape>
                <v:shape id="Shape 5307" style="position:absolute;left:4782;top:24601;width:640;height:640;visibility:visible;mso-wrap-style:square;v-text-anchor:top" coordsize="64008,64008" o:spid="_x0000_s1137" fillcolor="#4aacc5" stroked="f" strokeweight="0" path="m32004,c49682,,64008,14325,64008,32004v,17678,-14326,32004,-32004,32004c14325,64008,,49682,,32004,,14325,14325,,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">
                  <v:stroke endcap="round"/>
                  <v:path textboxrect="0,0,64008,64008" arrowok="t"/>
                </v:shape>
                <v:shape id="Shape 5308" style="position:absolute;left:4782;top:24601;width:640;height:640;visibility:visible;mso-wrap-style:square;v-text-anchor:top" coordsize="64008,64008" o:spid="_x0000_s1138" filled="f" strokecolor="#4aacc5" path="m64008,32004v,17678,-14326,32004,-32004,32004c14325,64008,,49682,,32004,,14325,14325,,32004,,49682,,64008,14325,64008,32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">
                  <v:path textboxrect="0,0,64008,64008" arrowok="t"/>
                </v:shape>
                <v:rect id="Rectangle 5309" style="position:absolute;left:6584;top:24395;width:17832;height:1548;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7ixgAAAN0AAAAPAAAAZHJzL2Rvd25yZXYueG1sRI9Pa8JA&#10;FMTvQr/D8gredNOK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gNEe4sYAAADdAAAA&#10;DwAAAAAAAAAAAAAAAAAHAgAAZHJzL2Rvd25yZXYueG1sUEsFBgAAAAADAAMAtwAAAPoCAAAAAA==&#10;">
                  <v:textbox inset="0,0,0,0">
                    <w:txbxContent>
                      <w:p w:rsidR="00B92757" w:rsidP="00730C1F" w:rsidRDefault="00B92757" w14:paraId="462376B5" w14:textId="77777777">
                        <w:pPr>
                          <w:spacing w:after="160" w:line="259" w:lineRule="auto"/>
                          <w:ind w:firstLine="0"/>
                        </w:pPr>
                        <w:r>
                          <w:rPr>
                            <w:rFonts w:ascii="Calibri" w:hAnsi="Calibri" w:eastAsia="Calibri" w:cs="Calibri"/>
                            <w:color w:val="575757"/>
                            <w:sz w:val="18"/>
                          </w:rPr>
                          <w:t>Naturvetenskap åk 8 (TIMSS)</w:t>
                        </w:r>
                      </w:p>
                    </w:txbxContent>
                  </v:textbox>
                </v:rect>
                <w10:anchorlock/>
              </v:group>
            </w:pict>
          </mc:Fallback>
        </mc:AlternateContent>
      </w:r>
    </w:p>
    <w:p w:rsidRPr="004E07A6" w:rsidR="006E2296" w:rsidP="00D32B3D" w:rsidRDefault="006E2296" w14:paraId="01E2CD09" w14:textId="19230530">
      <w:pPr>
        <w:widowControl w:val="0"/>
        <w:tabs>
          <w:tab w:val="clear" w:pos="567"/>
          <w:tab w:val="clear" w:pos="851"/>
          <w:tab w:val="clear" w:pos="1134"/>
          <w:tab w:val="clear" w:pos="1701"/>
          <w:tab w:val="clear" w:pos="2268"/>
          <w:tab w:val="clear" w:pos="4536"/>
          <w:tab w:val="clear" w:pos="9072"/>
        </w:tabs>
        <w:adjustRightInd w:val="0"/>
        <w:spacing w:before="80" w:line="276" w:lineRule="auto"/>
        <w:ind w:left="1701" w:hanging="709"/>
        <w:jc w:val="both"/>
        <w:textAlignment w:val="baseline"/>
        <w:rPr>
          <w:rFonts w:ascii="Times New Roman" w:hAnsi="Times New Roman" w:eastAsia="Times New Roman" w:cs="Times New Roman"/>
          <w:kern w:val="0"/>
          <w:sz w:val="20"/>
          <w:szCs w:val="36"/>
          <w:lang w:eastAsia="sv-SE"/>
          <w14:numSpacing w14:val="default"/>
        </w:rPr>
      </w:pPr>
    </w:p>
    <w:p w:rsidRPr="00FC0F9D" w:rsidR="006E2296" w:rsidP="00FC0F9D" w:rsidRDefault="006E2296" w14:paraId="01E2CD0A" w14:textId="36DC4C06">
      <w:pPr>
        <w:pStyle w:val="Normalutanindragellerluft"/>
        <w:spacing w:line="240" w:lineRule="exact"/>
        <w:rPr>
          <w:sz w:val="20"/>
          <w:szCs w:val="20"/>
        </w:rPr>
      </w:pPr>
      <w:r w:rsidRPr="00FC0F9D">
        <w:rPr>
          <w:sz w:val="20"/>
          <w:szCs w:val="20"/>
        </w:rPr>
        <w:t>Källa: Fol</w:t>
      </w:r>
      <w:r w:rsidR="00B12C79">
        <w:rPr>
          <w:sz w:val="20"/>
          <w:szCs w:val="20"/>
        </w:rPr>
        <w:t xml:space="preserve">khälsomyndigheten, Skolverket, </w:t>
      </w:r>
      <w:r w:rsidRPr="00FC0F9D">
        <w:rPr>
          <w:sz w:val="20"/>
          <w:szCs w:val="20"/>
        </w:rPr>
        <w:t>OECD. Resultat i Pisa och TIMSS 1995</w:t>
      </w:r>
      <w:r w:rsidRPr="00FC0F9D" w:rsidR="004349C9">
        <w:rPr>
          <w:sz w:val="20"/>
          <w:szCs w:val="20"/>
        </w:rPr>
        <w:t>–</w:t>
      </w:r>
      <w:r w:rsidRPr="00FC0F9D">
        <w:rPr>
          <w:sz w:val="20"/>
          <w:szCs w:val="20"/>
        </w:rPr>
        <w:t>2015, svenska grundskoleelevers genomsnittliga poäng.</w:t>
      </w:r>
    </w:p>
    <w:p w:rsidRPr="004349C9" w:rsidR="006E2296" w:rsidP="00FC0F9D" w:rsidRDefault="006E2296" w14:paraId="01E2CD0B" w14:textId="77777777">
      <w:pPr>
        <w:widowControl w:val="0"/>
        <w:tabs>
          <w:tab w:val="clear" w:pos="284"/>
          <w:tab w:val="clear" w:pos="567"/>
          <w:tab w:val="clear" w:pos="851"/>
          <w:tab w:val="clear" w:pos="1134"/>
          <w:tab w:val="clear" w:pos="1701"/>
          <w:tab w:val="clear" w:pos="2268"/>
          <w:tab w:val="clear" w:pos="4536"/>
          <w:tab w:val="clear" w:pos="9072"/>
        </w:tabs>
        <w:adjustRightInd w:val="0"/>
        <w:spacing w:before="150" w:line="276" w:lineRule="auto"/>
        <w:ind w:firstLine="0"/>
        <w:jc w:val="both"/>
        <w:textAlignment w:val="baseline"/>
        <w:rPr>
          <w:rFonts w:ascii="Times New Roman" w:hAnsi="Times New Roman" w:eastAsia="Calibri" w:cs="Times New Roman"/>
        </w:rPr>
      </w:pPr>
      <w:r w:rsidRPr="004349C9">
        <w:rPr>
          <w:rFonts w:ascii="Times New Roman" w:hAnsi="Times New Roman" w:eastAsia="Calibri" w:cs="Times New Roman"/>
        </w:rPr>
        <w:t xml:space="preserve">Sedan flera år befinner sig Sverige i en akut migrationskris, som varje år fyller på systemet med tiotusentals elever som inte kan svenska och som inte sällan kommer från socioekonomiskt svaga familjer. Effekterna av migrationsvågen 2015 syntes inte i den senaste Pisamätningen men kommer att synas i kommande mätningar. </w:t>
      </w:r>
    </w:p>
    <w:p w:rsidRPr="00FC0F9D" w:rsidR="006E2296" w:rsidP="00FC0F9D" w:rsidRDefault="006E2296" w14:paraId="01E2CD0C" w14:textId="77777777">
      <w:r w:rsidRPr="00FC0F9D">
        <w:t>Sammanfattningsvis finns stor anledning till oro för det svenska skolsystemet, samtidigt som kommunernas ekonomi sätts under ytterligare stor press. Grundskolan behöver ha staten som huvudman vilket ger kommunerna och skolorna mer jämlika förhållanden. Likvärdighet i verksamhet enligt satta kvalitetsnormer behöver kontrolleras i högre grad. Arbetsmiljön behöver förbättras bland annat genom satsningar på lärarkåren så att lärare får ökade möjligheter i sin profession. Skolhälsovården behöver stärkas. Grundskola och gymnasium behöver reformeras och utbildningsinsatserna behöver ses över för unga vuxna som behöver vidareutbilda sig.</w:t>
      </w:r>
    </w:p>
    <w:p w:rsidRPr="00FC0F9D" w:rsidR="006E2296" w:rsidP="00FC0F9D" w:rsidRDefault="00FC0F9D" w14:paraId="01E2CD0D" w14:textId="44124237">
      <w:pPr>
        <w:pStyle w:val="Rubrik2"/>
      </w:pPr>
      <w:bookmarkStart w:name="_Toc531250259" w:id="324"/>
      <w:bookmarkStart w:name="_Toc532903281" w:id="325"/>
      <w:r>
        <w:t xml:space="preserve">13.2 </w:t>
      </w:r>
      <w:r w:rsidRPr="00FC0F9D" w:rsidR="006E2296">
        <w:t>Förskolan utgör grunden och vägen in i det svenska samhället</w:t>
      </w:r>
      <w:bookmarkEnd w:id="324"/>
      <w:bookmarkEnd w:id="325"/>
    </w:p>
    <w:p w:rsidRPr="00FC0F9D" w:rsidR="006E2296" w:rsidP="00FC0F9D" w:rsidRDefault="006E2296" w14:paraId="01E2CD0E" w14:textId="217F3704">
      <w:pPr>
        <w:pStyle w:val="Normalutanindragellerluft"/>
      </w:pPr>
      <w:r w:rsidRPr="00FC0F9D">
        <w:t>Förskola och skola utgör för barn och unga något av det viktigaste i tillvaron, vid sidan av umgänge med nära och kära. Här läggs grunden för barnens framtid. Förskolan behöver vara trygg och arbetsmiljön god för barn och personal. Verksamheten ska för barnen innebära goda förutsättningar till en bra start med möjligheter till lek, motorisk utveckling och bra kost. Det ska vara attraktivt att arbeta med barn. För personalen behövs bland annat förbättrade arbetsvillkor. Förskolebar</w:t>
      </w:r>
      <w:r w:rsidRPr="00FC0F9D" w:rsidR="00017617">
        <w:t>n behöver förberedelse för sin</w:t>
      </w:r>
      <w:r w:rsidRPr="00FC0F9D">
        <w:t xml:space="preserve"> senare skolgång och få förutsättningar att inlemmas i det svenska samhället. Pedagogiken ska bedrivas på vetenskaplig grund och verksamheten drivas helt med svenska språket. </w:t>
      </w:r>
    </w:p>
    <w:p w:rsidRPr="00FC0F9D" w:rsidR="006E2296" w:rsidP="00FC0F9D" w:rsidRDefault="006E2296" w14:paraId="01E2CD10" w14:textId="77777777">
      <w:r w:rsidRPr="00FC0F9D">
        <w:t xml:space="preserve">Segregationen ökar i samhället, särskilt i utsatta områden. För att barn ska ges möjlighet att ingå i det svenska samhället är det helt nödvändigt med obligatorisk förskola för barn i utsatta områden med två föräldrar födda utomlands. Där ska de ges möjlighet att ta del av vår svenska kultur, språk och värderingar. Jämlikhet är en av de grundläggande värderingarna i Sverige. Därför ska slöja inte användas i svensk förskola.  </w:t>
      </w:r>
    </w:p>
    <w:p w:rsidRPr="004349C9" w:rsidR="006E2296" w:rsidP="00017617" w:rsidRDefault="006E2296" w14:paraId="01E2CD12" w14:textId="440A48FC">
      <w:pPr>
        <w:pStyle w:val="ListaPunkt"/>
        <w:rPr>
          <w:rFonts w:eastAsia="Times New Roman"/>
          <w:lang w:eastAsia="sv-SE"/>
        </w:rPr>
      </w:pPr>
      <w:r w:rsidRPr="004349C9">
        <w:rPr>
          <w:rFonts w:eastAsia="Times New Roman"/>
          <w:lang w:eastAsia="sv-SE"/>
        </w:rPr>
        <w:t>Obligatorisk förskola i utsatta områden</w:t>
      </w:r>
      <w:r w:rsidR="00017617">
        <w:rPr>
          <w:rFonts w:eastAsia="Times New Roman"/>
          <w:lang w:eastAsia="sv-SE"/>
        </w:rPr>
        <w:t>.</w:t>
      </w:r>
    </w:p>
    <w:p w:rsidRPr="004E07A6" w:rsidR="006E2296" w:rsidP="00017617" w:rsidRDefault="006E2296" w14:paraId="01E2CD13" w14:textId="01170017">
      <w:pPr>
        <w:pStyle w:val="ListaPunkt"/>
        <w:rPr>
          <w:rFonts w:eastAsia="Times New Roman"/>
          <w:lang w:eastAsia="sv-SE"/>
        </w:rPr>
      </w:pPr>
      <w:r w:rsidRPr="004E07A6">
        <w:rPr>
          <w:rFonts w:eastAsia="Times New Roman"/>
          <w:lang w:eastAsia="sv-SE"/>
        </w:rPr>
        <w:t>Nej till slöja i svensk förskola</w:t>
      </w:r>
      <w:r w:rsidR="00017617">
        <w:rPr>
          <w:rFonts w:eastAsia="Times New Roman"/>
          <w:lang w:eastAsia="sv-SE"/>
        </w:rPr>
        <w:t>.</w:t>
      </w:r>
    </w:p>
    <w:p w:rsidRPr="00FC0F9D" w:rsidR="006E2296" w:rsidP="00FC0F9D" w:rsidRDefault="00FC0F9D" w14:paraId="01E2CD14" w14:textId="6F8C7FCD">
      <w:pPr>
        <w:pStyle w:val="Rubrik2"/>
      </w:pPr>
      <w:bookmarkStart w:name="_Toc506207472" w:id="326"/>
      <w:bookmarkStart w:name="_Toc531250260" w:id="327"/>
      <w:bookmarkStart w:name="_Toc532903282" w:id="328"/>
      <w:r>
        <w:t xml:space="preserve">13.3 </w:t>
      </w:r>
      <w:r w:rsidRPr="00FC0F9D" w:rsidR="006E2296">
        <w:t>Förberedelseskola och</w:t>
      </w:r>
      <w:bookmarkEnd w:id="326"/>
      <w:r w:rsidRPr="00FC0F9D" w:rsidR="006E2296">
        <w:t xml:space="preserve"> hantering av hedersproblematik</w:t>
      </w:r>
      <w:bookmarkEnd w:id="327"/>
      <w:bookmarkEnd w:id="328"/>
    </w:p>
    <w:p w:rsidRPr="00FC0F9D" w:rsidR="006E2296" w:rsidP="00FC0F9D" w:rsidRDefault="006E2296" w14:paraId="01E2CD15" w14:textId="77777777">
      <w:pPr>
        <w:pStyle w:val="Normalutanindragellerluft"/>
      </w:pPr>
      <w:r w:rsidRPr="00FC0F9D">
        <w:t xml:space="preserve">Det märks tydligt att nyanlända elever har specifika behov. Det gäller inte minst kunskaper i svenska, som är en förutsättning för att tillgodogöra sig annan utbildning. Nyanlända elever behöver också undervisning om svenska lagar, normer och regler, rättigheter och skyldigheter. Det är uppenbart för samtliga inblandade att dagens inslussningssystem har misslyckats kapitalt. Därför krävs en helt ny strategi på området. </w:t>
      </w:r>
    </w:p>
    <w:p w:rsidRPr="00FC0F9D" w:rsidR="006E2296" w:rsidP="00FC0F9D" w:rsidRDefault="006E2296" w14:paraId="01E2CD17" w14:textId="77777777">
      <w:r w:rsidRPr="00FC0F9D">
        <w:t>Sverigedemokraterna förespråkar införandet av en förberedelseskola i statlig regi med nationell läroplan, vilken bör bygga på de rekommendationer som Skolverket redan utgivit. Fokus ska ligga på det svenska språket och kunskap om det svenska samhället. Skolverket ska även bidra till att ta fram lämpligt material och garantera att denna verksamhet fungerar likvärdigt över hela landet och att elever inte överförs till vanliga klasser innan de kan följa undervisningen. Genom att avskaffa modersmålsundervisning och istället erbjuda dessa lärare arbete i förberedelseskolan (tillsammans med behöriga lärare) utnyttjar vi befintliga resurser på ett mycket bättre sätt. Förberedelseskolan kommer att hysa såväl förberedelseklasser som kompletterande stödundervisning. Den nya verksamheten kommer att ligga i egna lokaler, avskilt från skolans ordinarie verksamhet.</w:t>
      </w:r>
    </w:p>
    <w:p w:rsidRPr="00FC0F9D" w:rsidR="006E2296" w:rsidP="00FC0F9D" w:rsidRDefault="006E2296" w14:paraId="01E2CD19" w14:textId="56806593">
      <w:r w:rsidRPr="00FC0F9D">
        <w:t xml:space="preserve">Innan en elev förs över har man kontakttid i tilltänkt klass för att säkerställa att eleven kan följa med i undervisningen. Dessutom utförs, före överflyttning, ett digitalt nationellt prov i svenska, utformat av Skolverket, för den årskurs som skall påbörjas, för att säkerställa att eleven kan följa undervisningen. På så vis erhålls likvärdig standard i alla kommuner istället för det godtycke som råder idag. Läraren i den mottagande klassen får på </w:t>
      </w:r>
      <w:r w:rsidRPr="00FC0F9D" w:rsidR="00017617">
        <w:t xml:space="preserve">så </w:t>
      </w:r>
      <w:r w:rsidRPr="00FC0F9D">
        <w:t>sätt en mer kunskapsmässigt homogen grupp, vilket förbättrar arbetsmiljön för alla i skolan och främjar studiero och undervisningens kvalitet. Efter skoldagen förblir förberedelseskolan tillgänglig för de överflyttade elever som känner att de behöver extra stöd med det egna språket som referens. Detta är möjligt eftersom förberedelseskolan alltså har knutit till sig tvåspråkig personal, enligt ovan. På så vis kommer överflyttade elever också i kontakt med nyanlända elever och blir en inspirationskälla för dessa.</w:t>
      </w:r>
    </w:p>
    <w:p w:rsidRPr="00FC0F9D" w:rsidR="006E2296" w:rsidP="00FC0F9D" w:rsidRDefault="006E2296" w14:paraId="01E2CD1B" w14:textId="77777777">
      <w:r w:rsidRPr="00FC0F9D">
        <w:t>Hedersproblematiken ökar i Sverige, den gör sig gällande på flera håll i samhället, även i skolan. Problematiken kommer i konflikt med svenska grundläggande värderingar, praxis och i vissa fall även konflikt med svensk lag. För att kunna hantera problemen, motverka hederskultur i skolan och hjälpa elever i utsatt situation så ska hedersproblematik ingå i lärarutbildningen och utgöra obligatorisk fortbildning för skolpersonal i utsatta områden.</w:t>
      </w:r>
    </w:p>
    <w:p w:rsidRPr="00017617" w:rsidR="006E2296" w:rsidP="00017617" w:rsidRDefault="006E2296" w14:paraId="01E2CD1D" w14:textId="77777777">
      <w:pPr>
        <w:pStyle w:val="ListaPunkt"/>
        <w:rPr>
          <w:rFonts w:eastAsia="Times New Roman"/>
          <w:lang w:eastAsia="sv-SE"/>
        </w:rPr>
      </w:pPr>
      <w:r w:rsidRPr="00017617">
        <w:rPr>
          <w:rFonts w:eastAsia="Times New Roman"/>
          <w:lang w:eastAsia="sv-SE"/>
        </w:rPr>
        <w:t>Införa förberedelseskola med fokus på det svenska språket och kunskap om det svenska samhället.</w:t>
      </w:r>
    </w:p>
    <w:p w:rsidRPr="00017617" w:rsidR="006E2296" w:rsidP="00017617" w:rsidRDefault="006E2296" w14:paraId="01E2CD1E" w14:textId="77777777">
      <w:pPr>
        <w:pStyle w:val="ListaPunkt"/>
        <w:rPr>
          <w:rFonts w:eastAsia="Times New Roman"/>
          <w:lang w:eastAsia="sv-SE"/>
        </w:rPr>
      </w:pPr>
      <w:r w:rsidRPr="00017617">
        <w:rPr>
          <w:rFonts w:eastAsia="Times New Roman"/>
          <w:lang w:eastAsia="sv-SE"/>
        </w:rPr>
        <w:t>Avskaffa statligt finansierad modersmålsundervisning.</w:t>
      </w:r>
    </w:p>
    <w:p w:rsidRPr="00017617" w:rsidR="006E2296" w:rsidP="00017617" w:rsidRDefault="006E2296" w14:paraId="01E2CD1F" w14:textId="77777777">
      <w:pPr>
        <w:pStyle w:val="ListaPunkt"/>
        <w:rPr>
          <w:rFonts w:eastAsia="Times New Roman"/>
          <w:lang w:eastAsia="sv-SE"/>
        </w:rPr>
      </w:pPr>
      <w:r w:rsidRPr="00017617">
        <w:rPr>
          <w:rFonts w:eastAsia="Times New Roman"/>
          <w:lang w:eastAsia="sv-SE"/>
        </w:rPr>
        <w:t>Inkludera hedersproblematik i lärarutbildningen.</w:t>
      </w:r>
    </w:p>
    <w:p w:rsidRPr="00FC0F9D" w:rsidR="006E2296" w:rsidP="00FC0F9D" w:rsidRDefault="00FC0F9D" w14:paraId="01E2CD20" w14:textId="3308D9F8">
      <w:pPr>
        <w:pStyle w:val="Rubrik2"/>
      </w:pPr>
      <w:bookmarkStart w:name="_Toc506207474" w:id="329"/>
      <w:bookmarkStart w:name="_Toc531250261" w:id="330"/>
      <w:bookmarkStart w:name="_Toc532903283" w:id="331"/>
      <w:r>
        <w:t xml:space="preserve">13.4 </w:t>
      </w:r>
      <w:r w:rsidRPr="00FC0F9D" w:rsidR="006E2296">
        <w:t>Skola för ökad ordning</w:t>
      </w:r>
      <w:bookmarkEnd w:id="329"/>
      <w:bookmarkEnd w:id="330"/>
      <w:bookmarkEnd w:id="331"/>
    </w:p>
    <w:p w:rsidRPr="00FC0F9D" w:rsidR="006E2296" w:rsidP="00FC0F9D" w:rsidRDefault="006E2296" w14:paraId="01E2CD21" w14:textId="77777777">
      <w:pPr>
        <w:pStyle w:val="Normalutanindragellerluft"/>
      </w:pPr>
      <w:r w:rsidRPr="00FC0F9D">
        <w:t>Skolan är en plats för undervisning. Både lärare och elever har rätt till arbetsro. Elever som inte klarar av den ordinarie undervisningen placeras i jourklasser där de får hjälp av personal med särskild kompetens. Erfarenhet från utlandet visar att denna åtgärd i sig gör att de flesta elever förstår att klassrummet är till för studier. Den mindre andel elever som inte gör det får alltså på detta vis särskilt stöd i jourklasser. Elever som begår allvarliga övergrepp i skolmiljö ska gå i pliktskola. Parallellt med detta vill Sverigedemokraterna öppna upp för statligt övertagande av dysfunktionella skolor. Där det krävs bör staten tillsätta en särskilt erfaren skolchef som ges befogenheter för att få ordning på hela verksamheten.</w:t>
      </w:r>
    </w:p>
    <w:p w:rsidRPr="00017617" w:rsidR="006E2296" w:rsidP="00017617" w:rsidRDefault="006E2296" w14:paraId="01E2CD23" w14:textId="77777777">
      <w:pPr>
        <w:pStyle w:val="ListaPunkt"/>
        <w:rPr>
          <w:rFonts w:eastAsia="Times New Roman"/>
        </w:rPr>
      </w:pPr>
      <w:r w:rsidRPr="00017617">
        <w:rPr>
          <w:rFonts w:eastAsia="Times New Roman"/>
        </w:rPr>
        <w:t>Införa jourklasser för elever som kräver särskild uppmärksamhet.</w:t>
      </w:r>
    </w:p>
    <w:p w:rsidRPr="00017617" w:rsidR="006E2296" w:rsidP="00017617" w:rsidRDefault="006E2296" w14:paraId="01E2CD24" w14:textId="77777777">
      <w:pPr>
        <w:pStyle w:val="ListaPunkt"/>
        <w:rPr>
          <w:rFonts w:eastAsia="Times New Roman"/>
        </w:rPr>
      </w:pPr>
      <w:r w:rsidRPr="00017617">
        <w:rPr>
          <w:rFonts w:eastAsia="Times New Roman"/>
        </w:rPr>
        <w:t>Införa pliktskola för elever som begår övergrepp i skolmiljö.</w:t>
      </w:r>
    </w:p>
    <w:p w:rsidRPr="00017617" w:rsidR="006E2296" w:rsidP="00017617" w:rsidRDefault="006E2296" w14:paraId="01E2CD25" w14:textId="77777777">
      <w:pPr>
        <w:pStyle w:val="ListaPunkt"/>
        <w:rPr>
          <w:rFonts w:eastAsia="Times New Roman"/>
        </w:rPr>
      </w:pPr>
      <w:r w:rsidRPr="00017617">
        <w:rPr>
          <w:rFonts w:eastAsia="Times New Roman"/>
        </w:rPr>
        <w:t>Statligt övertagande av dysfunktionella skolor.</w:t>
      </w:r>
    </w:p>
    <w:p w:rsidRPr="00FC0F9D" w:rsidR="006E2296" w:rsidP="00FC0F9D" w:rsidRDefault="00724BC8" w14:paraId="01E2CD27" w14:textId="5C29B549">
      <w:pPr>
        <w:pStyle w:val="Rubrik2"/>
      </w:pPr>
      <w:bookmarkStart w:name="_Toc506207473" w:id="332"/>
      <w:bookmarkStart w:name="_Toc531250262" w:id="333"/>
      <w:bookmarkStart w:name="_Toc532903284" w:id="334"/>
      <w:r>
        <w:t xml:space="preserve">13.5 </w:t>
      </w:r>
      <w:r w:rsidRPr="00FC0F9D" w:rsidR="006E2296">
        <w:t>Karriärtjänster för lärare</w:t>
      </w:r>
      <w:bookmarkEnd w:id="332"/>
      <w:bookmarkEnd w:id="333"/>
      <w:bookmarkEnd w:id="334"/>
    </w:p>
    <w:p w:rsidRPr="00724BC8" w:rsidR="006E2296" w:rsidP="00724BC8" w:rsidRDefault="006E2296" w14:paraId="01E2CD28" w14:textId="49465DCF">
      <w:pPr>
        <w:pStyle w:val="Normalutanindragellerluft"/>
      </w:pPr>
      <w:r w:rsidRPr="00724BC8">
        <w:t>Antalet</w:t>
      </w:r>
      <w:r w:rsidRPr="00724BC8" w:rsidR="00017617">
        <w:t xml:space="preserve"> elever i grundskolan blir större</w:t>
      </w:r>
      <w:r w:rsidRPr="00724BC8">
        <w:t xml:space="preserve"> och i takt med ökande elevkullar förvärras lärarbristen. Det behöver vara attraktivt att vara lärare. Det saknas i dagsläget cirka 7 000 behöriga lärare och intresset att söka till landets lärarutbildningar är ljumt. Yrket är inte attraktivt på grund av en för dålig löneutveckling och på många håll helt oacceptabel arbetsmiljö.</w:t>
      </w:r>
    </w:p>
    <w:p w:rsidRPr="00724BC8" w:rsidR="006E2296" w:rsidP="00B9481D" w:rsidRDefault="00427CF9" w14:paraId="01E2CD2A" w14:textId="5B5B7212">
      <w:pPr>
        <w:pStyle w:val="Tabellrubrik"/>
        <w:spacing w:before="240"/>
      </w:pPr>
      <w:r w:rsidRPr="00724BC8">
        <w:t>Figur 11</w:t>
      </w:r>
    </w:p>
    <w:p w:rsidRPr="004E07A6" w:rsidR="006E2296" w:rsidP="00B9481D" w:rsidRDefault="006E2296" w14:paraId="01E2CD2B" w14:textId="77777777">
      <w:pPr>
        <w:widowControl w:val="0"/>
        <w:tabs>
          <w:tab w:val="clear" w:pos="567"/>
          <w:tab w:val="clear" w:pos="851"/>
          <w:tab w:val="clear" w:pos="1134"/>
          <w:tab w:val="clear" w:pos="1701"/>
          <w:tab w:val="clear" w:pos="2268"/>
          <w:tab w:val="clear" w:pos="4536"/>
          <w:tab w:val="clear" w:pos="9072"/>
        </w:tabs>
        <w:adjustRightInd w:val="0"/>
        <w:spacing w:before="80" w:line="276" w:lineRule="auto"/>
        <w:ind w:firstLine="0"/>
        <w:jc w:val="both"/>
        <w:textAlignment w:val="baseline"/>
        <w:rPr>
          <w:rFonts w:ascii="Times New Roman" w:hAnsi="Times New Roman" w:eastAsia="Times New Roman" w:cs="Times New Roman"/>
          <w:kern w:val="0"/>
          <w:sz w:val="20"/>
          <w:szCs w:val="22"/>
          <w:lang w:eastAsia="sv-SE"/>
          <w14:numSpacing w14:val="default"/>
        </w:rPr>
      </w:pPr>
      <w:r w:rsidRPr="004E07A6">
        <w:rPr>
          <w:rFonts w:ascii="Times New Roman" w:hAnsi="Times New Roman" w:eastAsia="Times New Roman" w:cs="Times New Roman"/>
          <w:kern w:val="0"/>
          <w:sz w:val="20"/>
          <w:szCs w:val="22"/>
          <w:lang w:eastAsia="sv-SE"/>
          <w14:numSpacing w14:val="default"/>
        </w:rPr>
        <w:t xml:space="preserve"> </w:t>
      </w:r>
      <w:r w:rsidRPr="004E07A6">
        <w:rPr>
          <w:rFonts w:ascii="Times New Roman" w:hAnsi="Times New Roman" w:eastAsia="Times New Roman" w:cs="Times New Roman"/>
          <w:noProof/>
          <w:kern w:val="0"/>
          <w:lang w:eastAsia="sv-SE"/>
          <w14:numSpacing w14:val="default"/>
        </w:rPr>
        <w:drawing>
          <wp:inline distT="0" distB="0" distL="0" distR="0" wp14:anchorId="01E2DB79" wp14:editId="01E2DB7A">
            <wp:extent cx="2655570" cy="1684268"/>
            <wp:effectExtent l="0" t="0" r="0" b="0"/>
            <wp:docPr id="21"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5570" cy="1684268"/>
                    </a:xfrm>
                    <a:prstGeom prst="rect">
                      <a:avLst/>
                    </a:prstGeom>
                    <a:noFill/>
                    <a:ln>
                      <a:noFill/>
                    </a:ln>
                  </pic:spPr>
                </pic:pic>
              </a:graphicData>
            </a:graphic>
          </wp:inline>
        </w:drawing>
      </w:r>
    </w:p>
    <w:p w:rsidRPr="00724BC8" w:rsidR="006E2296" w:rsidP="00B9481D" w:rsidRDefault="006E2296" w14:paraId="01E2CD2C" w14:textId="12662BD1">
      <w:pPr>
        <w:pStyle w:val="Normalutanindragellerluft"/>
        <w:spacing w:before="0" w:line="240" w:lineRule="exact"/>
        <w:rPr>
          <w:sz w:val="20"/>
          <w:szCs w:val="20"/>
        </w:rPr>
      </w:pPr>
      <w:r w:rsidRPr="00724BC8">
        <w:rPr>
          <w:sz w:val="20"/>
          <w:szCs w:val="20"/>
        </w:rPr>
        <w:t>Källa: SCB, ökning av antal barn i grundskolan. Antal barn i åldrarna 7</w:t>
      </w:r>
      <w:r w:rsidRPr="00724BC8" w:rsidR="00017617">
        <w:rPr>
          <w:sz w:val="20"/>
          <w:szCs w:val="20"/>
        </w:rPr>
        <w:t>–</w:t>
      </w:r>
      <w:r w:rsidRPr="00724BC8">
        <w:rPr>
          <w:sz w:val="20"/>
          <w:szCs w:val="20"/>
        </w:rPr>
        <w:t>15 år, 2000</w:t>
      </w:r>
      <w:r w:rsidRPr="00724BC8" w:rsidR="00017617">
        <w:rPr>
          <w:sz w:val="20"/>
          <w:szCs w:val="20"/>
        </w:rPr>
        <w:t>–</w:t>
      </w:r>
      <w:r w:rsidRPr="00724BC8">
        <w:rPr>
          <w:sz w:val="20"/>
          <w:szCs w:val="20"/>
        </w:rPr>
        <w:t>2012 och prognos 2013</w:t>
      </w:r>
      <w:r w:rsidRPr="00724BC8" w:rsidR="00017617">
        <w:rPr>
          <w:sz w:val="20"/>
          <w:szCs w:val="20"/>
        </w:rPr>
        <w:t>–</w:t>
      </w:r>
      <w:r w:rsidRPr="00724BC8">
        <w:rPr>
          <w:sz w:val="20"/>
          <w:szCs w:val="20"/>
        </w:rPr>
        <w:t>2025.</w:t>
      </w:r>
    </w:p>
    <w:p w:rsidRPr="00724BC8" w:rsidR="006E2296" w:rsidP="00724BC8" w:rsidRDefault="006E2296" w14:paraId="01E2CD2E" w14:textId="607F98DD">
      <w:pPr>
        <w:pStyle w:val="Normalutanindragellerluft"/>
        <w:spacing w:before="150"/>
      </w:pPr>
      <w:r w:rsidRPr="00724BC8">
        <w:t>Inrättande av karriärtjänster för lärare innebär kraftiga lönelyft och större ansvar för lärare som stannar och utvecklas i yrket. Reformen är inspirerad av den framgångsrika Singapore-modellen och utgår från en karriärstege med arton nivåer, där de har sex nivåer i varje ämne och man alltså har ”nivå 1” när man är utexaminerad från lärarhög</w:t>
      </w:r>
      <w:r w:rsidR="00724BC8">
        <w:softHyphen/>
      </w:r>
      <w:r w:rsidRPr="00724BC8">
        <w:t>skolan. Varje steg kräver i sig fortbildning, erfarenhet, samt att man är beredd att axla ytterligare ansvar och stödja sina kollegor. Det innebär att lärare som kommit längre utövar mentorskap gentemot mindre erfarna kollegor. Varje ny nivå berättigar till ett ordentligt lönelyft vilket går hand i hand med nya åtaganden. Det innebär bland annat att de mest ambitiösa lärarna kommer att uppmanas att arbeta med de klasser som är i störst behov av deras yrkesskicklighet. Idag har utsatta skolor stora problem med hög personalo</w:t>
      </w:r>
      <w:r w:rsidRPr="00724BC8" w:rsidR="00017617">
        <w:t xml:space="preserve">msättning. </w:t>
      </w:r>
      <w:r w:rsidRPr="00724BC8">
        <w:t>Förslaget innebär att elever och lärare i dessa skolor får stöd av särskilt kompetenta lärare.</w:t>
      </w:r>
    </w:p>
    <w:p w:rsidRPr="00017617" w:rsidR="006E2296" w:rsidP="00017617" w:rsidRDefault="006E2296" w14:paraId="01E2CD2F" w14:textId="77777777">
      <w:pPr>
        <w:pStyle w:val="ListaPunkt"/>
        <w:rPr>
          <w:rFonts w:eastAsia="Times New Roman"/>
          <w:lang w:eastAsia="sv-SE"/>
        </w:rPr>
      </w:pPr>
      <w:r w:rsidRPr="00017617">
        <w:rPr>
          <w:rFonts w:eastAsia="Times New Roman"/>
          <w:lang w:eastAsia="sv-SE"/>
        </w:rPr>
        <w:t>Implementera Singapore-modellen på läraryrket i Sverige.</w:t>
      </w:r>
    </w:p>
    <w:p w:rsidRPr="00724BC8" w:rsidR="006E2296" w:rsidP="00724BC8" w:rsidRDefault="00724BC8" w14:paraId="01E2CD30" w14:textId="6B99C0A2">
      <w:pPr>
        <w:pStyle w:val="Rubrik2"/>
      </w:pPr>
      <w:bookmarkStart w:name="_Toc506207475" w:id="335"/>
      <w:bookmarkStart w:name="_Toc531250263" w:id="336"/>
      <w:bookmarkStart w:name="_Toc532903285" w:id="337"/>
      <w:r>
        <w:t xml:space="preserve">13.6 </w:t>
      </w:r>
      <w:r w:rsidRPr="00724BC8" w:rsidR="006E2296">
        <w:t>Åtgärda akut lärarbrist</w:t>
      </w:r>
      <w:bookmarkEnd w:id="335"/>
      <w:r w:rsidRPr="00724BC8" w:rsidR="006E2296">
        <w:t xml:space="preserve"> och främja undervisning på landsbygden</w:t>
      </w:r>
      <w:bookmarkEnd w:id="336"/>
      <w:bookmarkEnd w:id="337"/>
    </w:p>
    <w:p w:rsidRPr="00724BC8" w:rsidR="006E2296" w:rsidP="00724BC8" w:rsidRDefault="006E2296" w14:paraId="01E2CD31" w14:textId="77777777">
      <w:pPr>
        <w:pStyle w:val="Normalutanindragellerluft"/>
      </w:pPr>
      <w:r w:rsidRPr="00724BC8">
        <w:t>Många behöriga lärare arbetar med annat än undervisning. Denna grupp utgör en betydande potential när en fungerande skola ska upprätthållas de närmsta åren. Det är en fördel att dessa personer har erfarenheter från arbetslivet utanför skolans värld. Sveriges skolor ska formas till attraktiva arbetsplatser, vad gäller löneutveckling och arbetsmiljö, så att dessa lärare vill återvända. Förslagen gällande karriärtjänster kan ses som en viktig del av detta. Bristen på behöriga lärare är särskilt stor i matematik, teknik och naturvetenskapliga ämnen. Det finns en intressant potential i form av människor med masterexamen i matematik och tekniska eller naturvetenskapliga ämnen vilket motsvarar mycket av det som marknaden efterfrågar och som utgör en grund för vidareutveckling av näringar med framtidsutsikter. En satsning ska göras på så kallad ”kringpersonal”, som till exempel vaktmästare, IT-personal, administratörer och kuratorer, vilket gör att lärare kan fokusera på undervisning.</w:t>
      </w:r>
    </w:p>
    <w:p w:rsidRPr="00724BC8" w:rsidR="006E2296" w:rsidP="00724BC8" w:rsidRDefault="006E2296" w14:paraId="01E2CD33" w14:textId="77777777">
      <w:r w:rsidRPr="00724BC8">
        <w:t>Det är av vikt att människor bor och lever i hela Sverige och att skolverksamhet i hela riket har nödvändiga resurser, lärare och personal. Det råder brist på lärare i glesbygd. För att bidra till att åtgärda detta ska examinerade lärare som tar anställning i glesbygd få en del av sin studieskuld avskriven under den tid de arbetar i glesbygd. Det finns ett stort värde i att bevara bygdeskolorna. Ett särskilt stöd till glesbygdsskolor behöver inrättas, där skolor med lågt elevunderlag under maximalt 3 år ska kunna ansöka om medel för att klara fortsatt skolverksamhet.</w:t>
      </w:r>
    </w:p>
    <w:p w:rsidRPr="00017617" w:rsidR="006E2296" w:rsidP="00017617" w:rsidRDefault="006E2296" w14:paraId="01E2CD34" w14:textId="77777777">
      <w:pPr>
        <w:pStyle w:val="ListaPunkt"/>
        <w:rPr>
          <w:rFonts w:eastAsia="Times New Roman"/>
          <w:lang w:eastAsia="sv-SE"/>
        </w:rPr>
      </w:pPr>
      <w:r w:rsidRPr="00017617">
        <w:rPr>
          <w:rFonts w:eastAsia="Times New Roman"/>
          <w:lang w:eastAsia="sv-SE"/>
        </w:rPr>
        <w:t>Betald lärarutbildning för individer med naturvetenskaplig kunskap.</w:t>
      </w:r>
    </w:p>
    <w:p w:rsidRPr="00017617" w:rsidR="006E2296" w:rsidP="00017617" w:rsidRDefault="006E2296" w14:paraId="01E2CD35" w14:textId="77777777">
      <w:pPr>
        <w:pStyle w:val="ListaPunkt"/>
        <w:rPr>
          <w:rFonts w:eastAsia="Times New Roman"/>
          <w:lang w:eastAsia="sv-SE"/>
        </w:rPr>
      </w:pPr>
      <w:r w:rsidRPr="00017617">
        <w:rPr>
          <w:rFonts w:eastAsia="Times New Roman"/>
          <w:lang w:eastAsia="sv-SE"/>
        </w:rPr>
        <w:t>Utökad andel kringpersonal i skolan.</w:t>
      </w:r>
    </w:p>
    <w:p w:rsidRPr="00017617" w:rsidR="006E2296" w:rsidP="00017617" w:rsidRDefault="006E2296" w14:paraId="01E2CD36" w14:textId="77777777">
      <w:pPr>
        <w:pStyle w:val="ListaPunkt"/>
        <w:rPr>
          <w:rFonts w:eastAsia="Times New Roman"/>
          <w:lang w:eastAsia="sv-SE"/>
        </w:rPr>
      </w:pPr>
      <w:r w:rsidRPr="00017617">
        <w:rPr>
          <w:rFonts w:eastAsia="Times New Roman"/>
          <w:lang w:eastAsia="sv-SE"/>
        </w:rPr>
        <w:t>Avskrivning av studieskuld för lärare som arbetar i glesbygd.</w:t>
      </w:r>
    </w:p>
    <w:p w:rsidRPr="00724BC8" w:rsidR="006E2296" w:rsidP="00724BC8" w:rsidRDefault="00724BC8" w14:paraId="01E2CD37" w14:textId="1D0B19EA">
      <w:pPr>
        <w:pStyle w:val="Rubrik2"/>
      </w:pPr>
      <w:bookmarkStart w:name="_Toc531250264" w:id="338"/>
      <w:bookmarkStart w:name="_Toc532903286" w:id="339"/>
      <w:r>
        <w:t xml:space="preserve">13.7 </w:t>
      </w:r>
      <w:r w:rsidRPr="00724BC8" w:rsidR="006E2296">
        <w:t>Fritidshem</w:t>
      </w:r>
      <w:bookmarkEnd w:id="338"/>
      <w:bookmarkEnd w:id="339"/>
    </w:p>
    <w:p w:rsidRPr="00724BC8" w:rsidR="006E2296" w:rsidP="00724BC8" w:rsidRDefault="006E2296" w14:paraId="01E2CD38" w14:textId="77777777">
      <w:pPr>
        <w:pStyle w:val="Normalutanindragellerluft"/>
      </w:pPr>
      <w:r w:rsidRPr="00724BC8">
        <w:t xml:space="preserve">Fritidshemsverksamhet är viktig utanför skoltid för elever. Den ger under kontrollerade former skolbarn möjlighet till givande fritid, gemenskap med andra skolelever samt visst stöd av personal. Fritidshemsverksamheten ska också kunna utgöra ett visst komplement till skolan för elever som behöver stöd i sin läxläsning. För väl fungerande fritidshemsverksamhet behöver personaltätheten ökas så att en personal ansvarar för maximalt 20 barn.  </w:t>
      </w:r>
    </w:p>
    <w:p w:rsidRPr="00017617" w:rsidR="006E2296" w:rsidP="00017617" w:rsidRDefault="006E2296" w14:paraId="01E2CD3A" w14:textId="77777777">
      <w:pPr>
        <w:pStyle w:val="ListaPunkt"/>
        <w:rPr>
          <w:rFonts w:eastAsia="Calibri"/>
        </w:rPr>
      </w:pPr>
      <w:r w:rsidRPr="00017617">
        <w:rPr>
          <w:rFonts w:eastAsia="Calibri"/>
        </w:rPr>
        <w:t>Ökad personaltäthet vid fritidshem med ett rikt mål om 20 barn per personal.</w:t>
      </w:r>
    </w:p>
    <w:p w:rsidRPr="00724BC8" w:rsidR="006E2296" w:rsidP="00724BC8" w:rsidRDefault="00724BC8" w14:paraId="01E2CD3B" w14:textId="5C51EA35">
      <w:pPr>
        <w:pStyle w:val="Rubrik2"/>
      </w:pPr>
      <w:bookmarkStart w:name="_Toc531250265" w:id="340"/>
      <w:bookmarkStart w:name="_Toc532903287" w:id="341"/>
      <w:r>
        <w:t xml:space="preserve">13.8 </w:t>
      </w:r>
      <w:r w:rsidRPr="00724BC8" w:rsidR="006E2296">
        <w:t>Gymnasium</w:t>
      </w:r>
      <w:bookmarkEnd w:id="340"/>
      <w:bookmarkEnd w:id="341"/>
    </w:p>
    <w:p w:rsidRPr="00724BC8" w:rsidR="006E2296" w:rsidP="00B9481D" w:rsidRDefault="00724BC8" w14:paraId="01E2CD3C" w14:textId="43C7BAFA">
      <w:pPr>
        <w:pStyle w:val="Rubrik3"/>
        <w:spacing w:before="120"/>
      </w:pPr>
      <w:bookmarkStart w:name="_Toc506207478" w:id="342"/>
      <w:bookmarkStart w:name="_Toc531250266" w:id="343"/>
      <w:bookmarkStart w:name="_Toc532903288" w:id="344"/>
      <w:r>
        <w:t xml:space="preserve">13.8.1 </w:t>
      </w:r>
      <w:r w:rsidRPr="00724BC8" w:rsidR="006E2296">
        <w:t>Tvåårigt gymnasium och återinförande av ämnesbetyg</w:t>
      </w:r>
      <w:bookmarkEnd w:id="342"/>
      <w:bookmarkEnd w:id="343"/>
      <w:bookmarkEnd w:id="344"/>
    </w:p>
    <w:p w:rsidRPr="00724BC8" w:rsidR="006E2296" w:rsidP="00724BC8" w:rsidRDefault="006E2296" w14:paraId="01E2CD3D" w14:textId="2E172C68">
      <w:pPr>
        <w:pStyle w:val="Normalutanindragellerluft"/>
      </w:pPr>
      <w:r w:rsidRPr="00724BC8">
        <w:t>Människor med praktisk utbildning är på många håll en bristvara på arbetsmarknaden. Det råder en allvarlig brist på arbetskraft inom praktiska yrkessektorer. De tvååriga praktiska gymnasieprogrammen med minskat teoretiskt innehåll ska återinföras. Den som så vill kan sedan bygga på sin 2-åriga utbildning med ett tredje år och därigenom stärka sin teoretiska profil. Vi vill återinföra ämnesbetyg. I introduktionsprogrammet Språkintroduktion behöver olika nivåe</w:t>
      </w:r>
      <w:r w:rsidRPr="00724BC8" w:rsidR="00017617">
        <w:t>r enligt elevernas förkunskaper</w:t>
      </w:r>
      <w:r w:rsidRPr="00724BC8">
        <w:t xml:space="preserve"> införas.</w:t>
      </w:r>
    </w:p>
    <w:p w:rsidRPr="00017617" w:rsidR="006E2296" w:rsidP="00017617" w:rsidRDefault="006E2296" w14:paraId="01E2CD3E" w14:textId="3A112CD3">
      <w:pPr>
        <w:pStyle w:val="ListaPunkt"/>
        <w:rPr>
          <w:rFonts w:eastAsia="Times New Roman"/>
          <w:kern w:val="0"/>
          <w14:numSpacing w14:val="default"/>
        </w:rPr>
      </w:pPr>
      <w:r w:rsidRPr="00017617">
        <w:rPr>
          <w:rFonts w:eastAsia="Times New Roman"/>
          <w:kern w:val="0"/>
          <w14:numSpacing w14:val="default"/>
        </w:rPr>
        <w:t xml:space="preserve">Införa </w:t>
      </w:r>
      <w:r w:rsidRPr="00017617">
        <w:rPr>
          <w:rFonts w:eastAsia="Calibri"/>
        </w:rPr>
        <w:t>tvååriga praktiska gymnasi</w:t>
      </w:r>
      <w:r w:rsidR="00017617">
        <w:rPr>
          <w:rFonts w:eastAsia="Calibri"/>
        </w:rPr>
        <w:t>eprogram</w:t>
      </w:r>
      <w:r w:rsidRPr="00017617">
        <w:rPr>
          <w:rFonts w:eastAsia="Calibri"/>
        </w:rPr>
        <w:t>.</w:t>
      </w:r>
    </w:p>
    <w:p w:rsidRPr="00017617" w:rsidR="006E2296" w:rsidP="00017617" w:rsidRDefault="006E2296" w14:paraId="01E2CD3F" w14:textId="77777777">
      <w:pPr>
        <w:pStyle w:val="ListaPunkt"/>
        <w:rPr>
          <w:rFonts w:eastAsia="Times New Roman"/>
          <w:kern w:val="0"/>
          <w14:numSpacing w14:val="default"/>
        </w:rPr>
      </w:pPr>
      <w:r w:rsidRPr="00017617">
        <w:rPr>
          <w:rFonts w:eastAsia="Calibri"/>
        </w:rPr>
        <w:t>Återinför ämnesbetyg.</w:t>
      </w:r>
    </w:p>
    <w:p w:rsidRPr="00724BC8" w:rsidR="006E2296" w:rsidP="00724BC8" w:rsidRDefault="00724BC8" w14:paraId="01E2CD40" w14:textId="182EB581">
      <w:pPr>
        <w:pStyle w:val="Rubrik2"/>
      </w:pPr>
      <w:bookmarkStart w:name="_Toc506207479" w:id="345"/>
      <w:bookmarkStart w:name="_Toc531250267" w:id="346"/>
      <w:bookmarkStart w:name="_Toc532903289" w:id="347"/>
      <w:r>
        <w:t xml:space="preserve">13.9 </w:t>
      </w:r>
      <w:r w:rsidRPr="00724BC8" w:rsidR="006E2296">
        <w:t>Teknikbrygga</w:t>
      </w:r>
      <w:bookmarkEnd w:id="345"/>
      <w:bookmarkEnd w:id="346"/>
      <w:bookmarkEnd w:id="347"/>
    </w:p>
    <w:p w:rsidRPr="00724BC8" w:rsidR="006E2296" w:rsidP="00724BC8" w:rsidRDefault="006E2296" w14:paraId="01E2CD41" w14:textId="77777777">
      <w:pPr>
        <w:pStyle w:val="Normalutanindragellerluft"/>
      </w:pPr>
      <w:r w:rsidRPr="00724BC8">
        <w:t xml:space="preserve">Idag väljer många ungdomar gymnasieprogram som inte leder till arbete. Genom en så kallad teknikbrygga vill vi ge dessa ungdomar en andra chans att bli anställningsbara i industrin eller vidareutbilda sig inom teknik eller naturvetenskap. Detta innebär att man under två terminer stärker sina kunskaper i teoretiska och praktiska ämnen varefter man erbjuds en termins finansierad praktik hos en lokal industri. De första terminerna bör styras upp i gängse kommunal regi medan staten skjuter till medel för praktikperioden. </w:t>
      </w:r>
    </w:p>
    <w:p w:rsidRPr="00017617" w:rsidR="006E2296" w:rsidP="00017617" w:rsidRDefault="006E2296" w14:paraId="01E2CD42" w14:textId="77777777">
      <w:pPr>
        <w:pStyle w:val="ListaPunkt"/>
        <w:rPr>
          <w:rFonts w:eastAsia="Times New Roman"/>
        </w:rPr>
      </w:pPr>
      <w:r w:rsidRPr="00017617">
        <w:rPr>
          <w:rFonts w:eastAsia="Times New Roman"/>
        </w:rPr>
        <w:t>Införa teknikbrygga för att ge fler möjligheten till att bli anställningsbara i industrin.</w:t>
      </w:r>
    </w:p>
    <w:p w:rsidRPr="00724BC8" w:rsidR="006E2296" w:rsidP="00724BC8" w:rsidRDefault="00724BC8" w14:paraId="01E2CD43" w14:textId="3996C5DF">
      <w:pPr>
        <w:pStyle w:val="Rubrik2"/>
      </w:pPr>
      <w:bookmarkStart w:name="_Toc506207481" w:id="348"/>
      <w:bookmarkStart w:name="_Toc531250268" w:id="349"/>
      <w:bookmarkStart w:name="_Toc532903290" w:id="350"/>
      <w:r>
        <w:t xml:space="preserve">13.10 </w:t>
      </w:r>
      <w:r w:rsidRPr="00724BC8" w:rsidR="006E2296">
        <w:t>Högre utbildning</w:t>
      </w:r>
      <w:bookmarkEnd w:id="348"/>
      <w:bookmarkEnd w:id="349"/>
      <w:bookmarkEnd w:id="350"/>
    </w:p>
    <w:p w:rsidRPr="00724BC8" w:rsidR="006E2296" w:rsidP="00724BC8" w:rsidRDefault="00724BC8" w14:paraId="01E2CD44" w14:textId="18B209FC">
      <w:pPr>
        <w:pStyle w:val="Rubrik3"/>
        <w:spacing w:before="120"/>
      </w:pPr>
      <w:bookmarkStart w:name="_Toc531250269" w:id="351"/>
      <w:bookmarkStart w:name="_Toc532903291" w:id="352"/>
      <w:r>
        <w:t xml:space="preserve">13.10.1 </w:t>
      </w:r>
      <w:r w:rsidRPr="00724BC8" w:rsidR="006E2296">
        <w:t>Samhällsrelevans</w:t>
      </w:r>
      <w:bookmarkEnd w:id="351"/>
      <w:bookmarkEnd w:id="352"/>
    </w:p>
    <w:p w:rsidRPr="00724BC8" w:rsidR="006E2296" w:rsidP="00724BC8" w:rsidRDefault="006E2296" w14:paraId="01E2CD45" w14:textId="6AA69B7C">
      <w:pPr>
        <w:pStyle w:val="Normalutanindragellerluft"/>
      </w:pPr>
      <w:r w:rsidRPr="00724BC8">
        <w:t>Syftet med utbildning är att den ska förbereda för livet och leda till arbete. Det behövs en allmän effektivisering av högskolorna med förväntningen att de bättre ska matcha sitt utbildningsutbud mot näringslivets behov av kompetens. Istället för att resurstilldel</w:t>
      </w:r>
      <w:r w:rsidR="00B9481D">
        <w:softHyphen/>
      </w:r>
      <w:r w:rsidRPr="00724BC8">
        <w:t>ningssystemet baseras enbart på parametrar som helårsstudenter (HÅS) och helårs</w:t>
      </w:r>
      <w:r w:rsidR="00B9481D">
        <w:softHyphen/>
      </w:r>
      <w:r w:rsidRPr="00724BC8">
        <w:t>prestationer (HÅP) i form av fullgjorda studieresultat, bör vi införa ett nytt finansie</w:t>
      </w:r>
      <w:r w:rsidR="00B9481D">
        <w:softHyphen/>
      </w:r>
      <w:r w:rsidRPr="00724BC8">
        <w:t xml:space="preserve">ringssystem som är mer kvalitetsdrivande än vårt nuvarande system. </w:t>
      </w:r>
    </w:p>
    <w:p w:rsidRPr="00724BC8" w:rsidR="006E2296" w:rsidP="00724BC8" w:rsidRDefault="006E2296" w14:paraId="01E2CD47" w14:textId="74E689B3">
      <w:r w:rsidRPr="00724BC8">
        <w:t>Sverigedemokraterna vill försäkra sig om att utbildningarna håller tillräckligt hög kvalitet internationellt och att kvaliteten inte blir lidande av att lärosätena anstränger sig för att enbart plocka in så många studenter som möjligt. Det finns indikationer på att kvaliteten gått ned på vissa utbildningar då lärosätena i sin jakt på helårsprestationer och ökat antal utbildningsplatser sänkt kraven. Sverigedemokraterna vill se ett nytt finansie</w:t>
      </w:r>
      <w:r w:rsidR="00B9481D">
        <w:softHyphen/>
      </w:r>
      <w:r w:rsidRPr="00724BC8">
        <w:t xml:space="preserve">ringssystem där kvaliteten på utbildningarna värnas i mycket högre grad. En sådan utredning, där ett nytt system tas fram, bör snarast startas. </w:t>
      </w:r>
    </w:p>
    <w:p w:rsidRPr="00017617" w:rsidR="006E2296" w:rsidP="006E2296" w:rsidRDefault="006E2296" w14:paraId="01E2CD48" w14:textId="77777777">
      <w:pPr>
        <w:widowControl w:val="0"/>
        <w:tabs>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lang w:eastAsia="sv-SE"/>
          <w14:numSpacing w14:val="default"/>
        </w:rPr>
      </w:pPr>
      <w:r w:rsidRPr="00017617">
        <w:rPr>
          <w:rFonts w:ascii="Times New Roman" w:hAnsi="Times New Roman" w:eastAsia="Times New Roman" w:cs="Times New Roman"/>
          <w:kern w:val="0"/>
          <w:lang w:eastAsia="sv-SE"/>
          <w14:numSpacing w14:val="default"/>
        </w:rPr>
        <w:t>Syftet med reformen är att den högre utbildningen ska äga större samhällsrelevans och också förse arbetsmarknaden med den arbetskraft som behövs vid sidan av det bredare uppdraget att leda Sverige i en tätposition vad gäller forskning och relevant utbildad arbetskraft efter samhällets behov.</w:t>
      </w:r>
    </w:p>
    <w:p w:rsidRPr="00017617" w:rsidR="006E2296" w:rsidP="00017617" w:rsidRDefault="006E2296" w14:paraId="01E2CD4A" w14:textId="77777777">
      <w:pPr>
        <w:pStyle w:val="ListaPunkt"/>
        <w:rPr>
          <w:rFonts w:eastAsia="Times New Roman"/>
          <w:lang w:eastAsia="sv-SE"/>
        </w:rPr>
      </w:pPr>
      <w:r w:rsidRPr="00017617">
        <w:rPr>
          <w:rFonts w:eastAsia="Times New Roman"/>
          <w:lang w:eastAsia="sv-SE"/>
        </w:rPr>
        <w:t>Ett nytt finansieringssystem baserat på högskolornas kvalitet och samhällsrelevans.</w:t>
      </w:r>
    </w:p>
    <w:p w:rsidRPr="00724BC8" w:rsidR="006E2296" w:rsidP="00724BC8" w:rsidRDefault="00724BC8" w14:paraId="01E2CD4B" w14:textId="54AAD527">
      <w:pPr>
        <w:pStyle w:val="Rubrik3"/>
      </w:pPr>
      <w:bookmarkStart w:name="_Toc506207482" w:id="353"/>
      <w:bookmarkStart w:name="_Toc531250270" w:id="354"/>
      <w:bookmarkStart w:name="_Toc532903292" w:id="355"/>
      <w:r>
        <w:t xml:space="preserve">13.10.2 </w:t>
      </w:r>
      <w:r w:rsidRPr="00724BC8" w:rsidR="006E2296">
        <w:t>Ekonomiska incitament till studier</w:t>
      </w:r>
      <w:bookmarkEnd w:id="353"/>
      <w:bookmarkEnd w:id="354"/>
      <w:bookmarkEnd w:id="355"/>
    </w:p>
    <w:p w:rsidRPr="00724BC8" w:rsidR="006E2296" w:rsidP="00724BC8" w:rsidRDefault="006E2296" w14:paraId="01E2CD4C" w14:textId="2FA5FC9E">
      <w:pPr>
        <w:pStyle w:val="Normalutanindragellerluft"/>
      </w:pPr>
      <w:r w:rsidRPr="00724BC8">
        <w:t>Sverigedemokraterna vill rikta ekonomiska incitament till såväl studenter som lärosäten som fokuserar på arbetsmarknadens nuvarande och framtida behov. För den individuella studenten vill Sverigedemokraterna införa en slags utbildningspott som ska öronmärkas för ett förhöjt studiebidrag åt de studenter som väljer att läsa en utbildning till yrken där det finns och kommer att finnas ett påvisbart kompetensunderskott. Det innebär att de som väljer att studera vissa utbildningar kommer att medges ett högre studiebidrag motsvarande +1 000 kronor per månad. Regeringen beslutar hur dessa medel fördelas efter samråd med relevanta parter. Detta ekonomiska incitamentssystem avser i första hand ef</w:t>
      </w:r>
      <w:r w:rsidRPr="00724BC8" w:rsidR="00017617">
        <w:t>tergymnasiala utbildningar där y</w:t>
      </w:r>
      <w:r w:rsidRPr="00724BC8">
        <w:t>rkeshögskolan skall ingå. I framtiden kan även praktiska gymnasieutbildningar där det råder stor brist på arbetskraft komma ifråga. Utgångspunkten i Sverigedemokraternas förslag är också att ingen student – alldeles oavsett vilken inriktning man väljer på sina studier – ska få det sämre ställt jämfört med idag.</w:t>
      </w:r>
    </w:p>
    <w:p w:rsidRPr="00017617" w:rsidR="00C92714" w:rsidP="00017617" w:rsidRDefault="006E2296" w14:paraId="01E2CD4D" w14:textId="77777777">
      <w:pPr>
        <w:pStyle w:val="ListaPunkt"/>
        <w:rPr>
          <w:rFonts w:eastAsia="MS Mincho"/>
          <w:lang w:eastAsia="sv-SE"/>
        </w:rPr>
      </w:pPr>
      <w:r w:rsidRPr="00017617">
        <w:rPr>
          <w:rFonts w:eastAsia="MS Mincho"/>
          <w:lang w:eastAsia="sv-SE"/>
        </w:rPr>
        <w:t>Ekonomiska incitament för att få fler att välja utbildningar där det finns eller kommer att uppstå brist på arbetskraft.</w:t>
      </w:r>
    </w:p>
    <w:p w:rsidRPr="00724BC8" w:rsidR="006E2296" w:rsidP="00724BC8" w:rsidRDefault="00724BC8" w14:paraId="01E2CD4E" w14:textId="6AB7A7B2">
      <w:pPr>
        <w:pStyle w:val="Rubrik3"/>
      </w:pPr>
      <w:bookmarkStart w:name="_Toc506207483" w:id="356"/>
      <w:bookmarkStart w:name="_Toc531250271" w:id="357"/>
      <w:bookmarkStart w:name="_Toc532903293" w:id="358"/>
      <w:r>
        <w:t xml:space="preserve">13.10.3 </w:t>
      </w:r>
      <w:r w:rsidRPr="00724BC8" w:rsidR="006E2296">
        <w:t>Mer undervisningstid</w:t>
      </w:r>
      <w:bookmarkEnd w:id="356"/>
      <w:bookmarkEnd w:id="357"/>
      <w:bookmarkEnd w:id="358"/>
    </w:p>
    <w:p w:rsidRPr="00724BC8" w:rsidR="006E2296" w:rsidP="00724BC8" w:rsidRDefault="006E2296" w14:paraId="01E2CD4F" w14:textId="33AE7662">
      <w:pPr>
        <w:pStyle w:val="Normalutanindragellerluft"/>
      </w:pPr>
      <w:r w:rsidRPr="00724BC8">
        <w:t>Den lärarledda undervisningstiden har över tid minskat även om en utplaning kan ha skett det sista decenniet. I vilket fall är den lärarledda tiden för liten och svenska högskolestudenter får minst u</w:t>
      </w:r>
      <w:r w:rsidRPr="00724BC8" w:rsidR="00017617">
        <w:t xml:space="preserve">ndervisningstid i Europa. </w:t>
      </w:r>
      <w:r w:rsidRPr="00724BC8">
        <w:t>Detta även taget i beaktande att ny kommunikationsteknik gjort entré i våra läromiljöer som minskar direkt lärare–elev-interaktion. För lite lärarledd undervisningstid påverkar utbildningarnas kvalitet starkt negativt. Denna trend måste brytas, dels genom att mer pengar satsas på undervisningen i syfte att öka lärartiden per student, dels genom att det så kallade produktivitetsavdraget avskaffas.</w:t>
      </w:r>
    </w:p>
    <w:p w:rsidRPr="00017617" w:rsidR="006E2296" w:rsidP="00017617" w:rsidRDefault="006E2296" w14:paraId="01E2CD51" w14:textId="7859252C">
      <w:pPr>
        <w:pStyle w:val="ListaPunkt"/>
        <w:rPr>
          <w:rFonts w:eastAsia="MS Mincho"/>
          <w:lang w:eastAsia="sv-SE"/>
        </w:rPr>
      </w:pPr>
      <w:r w:rsidRPr="00017617">
        <w:rPr>
          <w:rFonts w:eastAsia="MS Mincho"/>
          <w:lang w:eastAsia="sv-SE"/>
        </w:rPr>
        <w:t xml:space="preserve">Öka </w:t>
      </w:r>
      <w:r w:rsidR="00B12C79">
        <w:rPr>
          <w:rFonts w:eastAsia="MS Mincho"/>
          <w:lang w:eastAsia="sv-SE"/>
        </w:rPr>
        <w:t>den lärarledda undervisningsti</w:t>
      </w:r>
      <w:r w:rsidR="00017617">
        <w:rPr>
          <w:rFonts w:eastAsia="MS Mincho"/>
          <w:lang w:eastAsia="sv-SE"/>
        </w:rPr>
        <w:t xml:space="preserve">den </w:t>
      </w:r>
      <w:r w:rsidRPr="00017617">
        <w:rPr>
          <w:rFonts w:eastAsia="MS Mincho"/>
          <w:lang w:eastAsia="sv-SE"/>
        </w:rPr>
        <w:t>genom ökad finansiering och avskaffandet av produktivitetsavdraget.</w:t>
      </w:r>
    </w:p>
    <w:p w:rsidRPr="00724BC8" w:rsidR="006E2296" w:rsidP="00724BC8" w:rsidRDefault="00724BC8" w14:paraId="01E2CD52" w14:textId="4175E2F4">
      <w:pPr>
        <w:pStyle w:val="Rubrik3"/>
      </w:pPr>
      <w:bookmarkStart w:name="_Toc531250272" w:id="359"/>
      <w:bookmarkStart w:name="_Toc532903294" w:id="360"/>
      <w:bookmarkStart w:name="_Toc506207484" w:id="361"/>
      <w:r>
        <w:t xml:space="preserve">13.10.4 </w:t>
      </w:r>
      <w:r w:rsidRPr="00724BC8" w:rsidR="006E2296">
        <w:t>Översyn av lärarutbildningar</w:t>
      </w:r>
      <w:bookmarkEnd w:id="359"/>
      <w:bookmarkEnd w:id="360"/>
    </w:p>
    <w:p w:rsidRPr="00724BC8" w:rsidR="006E2296" w:rsidP="00724BC8" w:rsidRDefault="006E2296" w14:paraId="01E2CD53" w14:textId="6CAB44D3">
      <w:pPr>
        <w:pStyle w:val="Normalutanindragellerluft"/>
      </w:pPr>
      <w:r w:rsidRPr="00724BC8">
        <w:t>Sverigedemokraterna anser att landets lärarutbildningar ska underkastas en grundlig översyn. Enligt OECD håller stor del av lärarhögskolorna i Sverige inte måttet. På många håll ersätter lärarlösa lektioner och gruppredovisningar ordinarie undervisning och riktiga examina. Detta är slöseri med unga människors tid och ett sabotage av framtida lärares utbildning. De lärarutbildningar som inte klarar rimliga kvalitetskrav bör läggas ned så att de lärosäten som klarar av att hålla en hög kvalitet i utbildningen kan prioriteras. Man måste dessutom ha likvärdiga bedömningar mellan lärarhög</w:t>
      </w:r>
      <w:r w:rsidR="00B9481D">
        <w:softHyphen/>
      </w:r>
      <w:r w:rsidRPr="00724BC8">
        <w:t>skolorna för att säkra undervisningens kvalitet. Det innebär standardiserad examinering som synkroniseras mellan olika lärosäten. Vidare måste ett samordnat nationellt system för digitala hjälpmedel i skolundervisningen tas fram och implementeras och inträdesprov till lärarutbildningen ska införas.</w:t>
      </w:r>
    </w:p>
    <w:p w:rsidRPr="00017617" w:rsidR="006E2296" w:rsidP="00017617" w:rsidRDefault="006E2296" w14:paraId="01E2CD54" w14:textId="77777777">
      <w:pPr>
        <w:pStyle w:val="ListaPunkt"/>
        <w:rPr>
          <w:rFonts w:eastAsia="Calibri"/>
        </w:rPr>
      </w:pPr>
      <w:r w:rsidRPr="00017617">
        <w:rPr>
          <w:rFonts w:eastAsia="Calibri"/>
        </w:rPr>
        <w:t>Höja kraven på lärarutbildningarna.</w:t>
      </w:r>
    </w:p>
    <w:p w:rsidRPr="00724BC8" w:rsidR="006E2296" w:rsidP="00724BC8" w:rsidRDefault="00724BC8" w14:paraId="01E2CD55" w14:textId="041832E2">
      <w:pPr>
        <w:pStyle w:val="Rubrik2"/>
      </w:pPr>
      <w:bookmarkStart w:name="_Toc531250273" w:id="362"/>
      <w:bookmarkStart w:name="_Toc532903295" w:id="363"/>
      <w:r>
        <w:t xml:space="preserve">13.11 </w:t>
      </w:r>
      <w:r w:rsidRPr="00724BC8" w:rsidR="006E2296">
        <w:t>Forskning</w:t>
      </w:r>
      <w:bookmarkStart w:name="_Toc506207485" w:id="364"/>
      <w:bookmarkEnd w:id="362"/>
      <w:bookmarkEnd w:id="363"/>
    </w:p>
    <w:p w:rsidRPr="00724BC8" w:rsidR="006E2296" w:rsidP="00724BC8" w:rsidRDefault="00724BC8" w14:paraId="01E2CD56" w14:textId="3211D148">
      <w:pPr>
        <w:pStyle w:val="Rubrik3"/>
        <w:spacing w:before="120"/>
      </w:pPr>
      <w:bookmarkStart w:name="_Toc531250274" w:id="365"/>
      <w:bookmarkStart w:name="_Toc532903296" w:id="366"/>
      <w:r>
        <w:t xml:space="preserve">13.11.1 </w:t>
      </w:r>
      <w:r w:rsidRPr="00724BC8" w:rsidR="006E2296">
        <w:t>Kvalitet</w:t>
      </w:r>
      <w:bookmarkEnd w:id="364"/>
      <w:r w:rsidRPr="00724BC8" w:rsidR="006E2296">
        <w:t>, prioriteringar</w:t>
      </w:r>
      <w:bookmarkEnd w:id="365"/>
      <w:bookmarkEnd w:id="366"/>
    </w:p>
    <w:p w:rsidRPr="00724BC8" w:rsidR="006E2296" w:rsidP="00724BC8" w:rsidRDefault="006E2296" w14:paraId="01E2CD57" w14:textId="77777777">
      <w:pPr>
        <w:pStyle w:val="Normalutanindragellerluft"/>
      </w:pPr>
      <w:r w:rsidRPr="00724BC8">
        <w:t xml:space="preserve">Basanslagen behöver ökas för de högskolor där det bedrivs högkvalitativ, behovsdriven och samhällsnyttig forskning. Regeringen beslutar hur dessa medel fördelas efter samråd med högskolornas kvalitetsansvariga och de organ som finns för utvärdering. För att Sverige skall hävda sig i den internationella konkurrensen behövs satsningar på traditionella framgångsområden och de områden som är förknippade med våra naturresurser. </w:t>
      </w:r>
    </w:p>
    <w:p w:rsidRPr="00724BC8" w:rsidR="006E2296" w:rsidP="00724BC8" w:rsidRDefault="006E2296" w14:paraId="01E2CD59" w14:textId="1CFA7374">
      <w:r w:rsidRPr="00724BC8">
        <w:t>Energiområdet och elförsörjning är ett viktigt område för Sverige. Kärnkraften står för nära 50</w:t>
      </w:r>
      <w:r w:rsidRPr="00724BC8" w:rsidR="00017617">
        <w:t xml:space="preserve"> </w:t>
      </w:r>
      <w:r w:rsidRPr="00724BC8">
        <w:t>% av vår elförsörjning. Kärnkraft är ett energislag som ger stor mängd energi per insats. Inom energiforskningen bör kärnkraftsforskning prioriteras, det gäller kärnteknik, slutförvar och kärnkraftssäkerhet.</w:t>
      </w:r>
    </w:p>
    <w:p w:rsidRPr="00724BC8" w:rsidR="006E2296" w:rsidP="00724BC8" w:rsidRDefault="00724BC8" w14:paraId="01E2CD5B" w14:textId="7758EBED">
      <w:pPr>
        <w:pStyle w:val="Rubrik3"/>
      </w:pPr>
      <w:bookmarkStart w:name="_Toc531250275" w:id="367"/>
      <w:bookmarkStart w:name="_Toc532903297" w:id="368"/>
      <w:r>
        <w:t xml:space="preserve">13.11.2 </w:t>
      </w:r>
      <w:r w:rsidRPr="00724BC8" w:rsidR="006E2296">
        <w:t>Statligt forskningsinstitut</w:t>
      </w:r>
      <w:bookmarkEnd w:id="361"/>
      <w:bookmarkEnd w:id="367"/>
      <w:bookmarkEnd w:id="368"/>
    </w:p>
    <w:p w:rsidRPr="00724BC8" w:rsidR="006E2296" w:rsidP="00724BC8" w:rsidRDefault="006E2296" w14:paraId="01E2CD5C" w14:textId="71A2B9F3">
      <w:pPr>
        <w:pStyle w:val="Normalutanindragellerluft"/>
      </w:pPr>
      <w:r w:rsidRPr="00724BC8">
        <w:t>Av historiska skäl kanaliserar Sverige mellan 85 och 90 procent av sina offentligt finansierade forskningssatsningar genom universitet och högskolor. Det är en relativt hög siffra ur ett både internationellt och nordeuropeiskt perspektiv, Danmark ligger dock ännu högre. Sverigedemokraterna vill i högre utsträckning finansiera forskning genom ett statligt forskningsinstitut. Exempel på detta finns i Finland (VTT), Nederländerna (TNO) och Tyskland (Fraunhofer). Sverige har redan ett embryo till ett tekniskt in</w:t>
      </w:r>
      <w:r w:rsidRPr="00724BC8" w:rsidR="001A6612">
        <w:t>stitut – Rise</w:t>
      </w:r>
      <w:r w:rsidRPr="00724BC8">
        <w:t xml:space="preserve"> (Research Institute of Sweden), ett paraply som samlar till exe</w:t>
      </w:r>
      <w:r w:rsidRPr="00724BC8" w:rsidR="001A6612">
        <w:t>mpel SP, CBI och Innventia. Rise</w:t>
      </w:r>
      <w:r w:rsidRPr="00724BC8">
        <w:t xml:space="preserve"> är statens ägarbolag för delägande i svenska industriforskningsinstitut, som samarbetar med institutens övriga ägare från industri</w:t>
      </w:r>
      <w:r w:rsidR="00724BC8">
        <w:softHyphen/>
      </w:r>
      <w:r w:rsidRPr="00724BC8">
        <w:t>sidan kring struktur- och ägarfrågor. Syftet är att förnya och förstärka institutens roll i det svenska innovationssystemet. Sverigedemokrat</w:t>
      </w:r>
      <w:r w:rsidRPr="00724BC8" w:rsidR="001A6612">
        <w:t>erna vill öppna upp för att Rise</w:t>
      </w:r>
      <w:r w:rsidRPr="00724BC8">
        <w:t xml:space="preserve"> ska kunna utöka sin verksamhet och utveckla kvalitén i sina satsningar som ett led i vår strävan att främja företagsnära, tillväxtdrivande forskning.</w:t>
      </w:r>
    </w:p>
    <w:p w:rsidRPr="00017617" w:rsidR="00C92714" w:rsidP="00017617" w:rsidRDefault="006E2296" w14:paraId="01E2CD5E" w14:textId="6897F482">
      <w:pPr>
        <w:pStyle w:val="ListaPunkt"/>
        <w:rPr>
          <w:rFonts w:eastAsia="MS Mincho"/>
        </w:rPr>
      </w:pPr>
      <w:r w:rsidRPr="00017617">
        <w:rPr>
          <w:rFonts w:eastAsia="MS Mincho"/>
        </w:rPr>
        <w:t>Främja statl</w:t>
      </w:r>
      <w:r w:rsidR="001A6612">
        <w:rPr>
          <w:rFonts w:eastAsia="MS Mincho"/>
        </w:rPr>
        <w:t>iga forskningsinstitut som Rise</w:t>
      </w:r>
      <w:r w:rsidRPr="00017617" w:rsidR="00C92714">
        <w:rPr>
          <w:rFonts w:eastAsia="MS Mincho"/>
        </w:rPr>
        <w:t>.</w:t>
      </w:r>
    </w:p>
    <w:p w:rsidRPr="00724BC8" w:rsidR="006E2296" w:rsidP="00724BC8" w:rsidRDefault="00724BC8" w14:paraId="01E2CD60" w14:textId="6FEFE8FE">
      <w:pPr>
        <w:pStyle w:val="Rubrik1"/>
      </w:pPr>
      <w:bookmarkStart w:name="_Toc531250276" w:id="369"/>
      <w:bookmarkStart w:name="_Toc532903298" w:id="370"/>
      <w:r>
        <w:t xml:space="preserve">14 </w:t>
      </w:r>
      <w:r w:rsidRPr="00724BC8" w:rsidR="006E2296">
        <w:t>Försvar och säkerhet</w:t>
      </w:r>
      <w:bookmarkEnd w:id="369"/>
      <w:bookmarkEnd w:id="370"/>
    </w:p>
    <w:p w:rsidRPr="00724BC8" w:rsidR="000F7729" w:rsidP="00724BC8" w:rsidRDefault="000F7729" w14:paraId="01E2CD61" w14:textId="743A874E">
      <w:pPr>
        <w:pStyle w:val="Normalutanindragellerluft"/>
      </w:pPr>
      <w:r w:rsidRPr="00724BC8">
        <w:t>Sedan riksdagsinträdet 2010 och även tidigare har Sverigedemokraterna förespråkat kraftiga höjningar av försvarsanslagen, en återgång till ett invasionsförsvar och en återgång till utbildning av värnpliktiga. Idag, 2018, är dessa tre ståndpunkter majoritets</w:t>
      </w:r>
      <w:r w:rsidR="00B9481D">
        <w:softHyphen/>
      </w:r>
      <w:r w:rsidRPr="00724BC8">
        <w:t xml:space="preserve">åsikter i riksdagen. Vi står också för bevarande av en trovärdig alliansfrihet från stormakterna och vill få ett avtal om ömsesidigt militärt stöd med Finland till stånd. En trygg, defensiv linje motverkar spänningen i Östersjöområdet mellan Atlantpakten och Ryssland-Kina. För att möjliggöra en alliansfri linje krävs en omfattande upprustning av det svenska försvaret och helst ett försvarsförbund med Finland. </w:t>
      </w:r>
    </w:p>
    <w:p w:rsidRPr="00724BC8" w:rsidR="000F7729" w:rsidP="00724BC8" w:rsidRDefault="000F7729" w14:paraId="01E2CD62" w14:textId="77777777">
      <w:r w:rsidRPr="00724BC8">
        <w:t xml:space="preserve">Ett rustat Sverige-Finland skulle innebära en betydande militär tröskel för en eventuell angripare. Om en stormakt skulle angripa oss konventionellt skulle de lida märkbara förluster och stå försvagade inför andra stormakter. Samtidigt kan ingen vara orolig för att Sverige-Finland skulle ha offensiva planer. </w:t>
      </w:r>
    </w:p>
    <w:p w:rsidRPr="00724BC8" w:rsidR="000F7729" w:rsidP="00724BC8" w:rsidRDefault="000F7729" w14:paraId="01E2CD63" w14:textId="2052E2B0">
      <w:r w:rsidRPr="00724BC8">
        <w:t>Vi bestämmer idag vilket försvar vi vill ha om tio år, vilket oundvikligen innebär en period av sårbarhet. Den närmast totala nedrustning Sverige har utsatts för av oansvariga regeringar kommer att ta tid att vända, på grund av de långa ledtiderna för materielsystemen och på grund av bristen på kvalificerad personal. Ekonomin är däremot inget oöverstigligt problem; Sveriges och Finlands gemensamma BNP är exempelvis 58 procent av stormakten Rysslands. Dessutom kan vi, tack vare vår framgångsrika försvarsindustri, köpa många materielsystem av den egna försvars</w:t>
      </w:r>
      <w:r w:rsidR="00B9481D">
        <w:softHyphen/>
      </w:r>
      <w:r w:rsidRPr="00724BC8">
        <w:t xml:space="preserve">industrin till gagn för vår egen samhällsekonomi. </w:t>
      </w:r>
    </w:p>
    <w:p w:rsidRPr="00724BC8" w:rsidR="000F7729" w:rsidP="00724BC8" w:rsidRDefault="000F7729" w14:paraId="01E2CD64" w14:textId="772EFE47">
      <w:r w:rsidRPr="00724BC8">
        <w:t xml:space="preserve">Ingen kärnvapenmakt kan angripa Sverige med kärnvapen utan att begå ett mycket svårt krigsbrott. Vi </w:t>
      </w:r>
      <w:r w:rsidRPr="00724BC8" w:rsidR="001A6612">
        <w:t>ser med oro på regeringens allt</w:t>
      </w:r>
      <w:r w:rsidRPr="00724BC8">
        <w:t>för långtgående närmande till Atlantpakten och den anspänning det redan börjar skapa i Östersjön,</w:t>
      </w:r>
      <w:r w:rsidR="00B12C79">
        <w:t xml:space="preserve"> med ökad krigsrisk som följd. </w:t>
      </w:r>
      <w:r w:rsidRPr="00724BC8">
        <w:t>Svensk utrikespolitik handlar i hög grad om att bistå andra länder. Militär förmåga tillsammans med diplomatisk smidighet bör vara våra främsta verktyg.</w:t>
      </w:r>
    </w:p>
    <w:p w:rsidRPr="00724BC8" w:rsidR="000F7729" w:rsidP="00724BC8" w:rsidRDefault="00724BC8" w14:paraId="01E2CD65" w14:textId="75BE8516">
      <w:pPr>
        <w:pStyle w:val="Rubrik2"/>
      </w:pPr>
      <w:bookmarkStart w:name="_Toc531250277" w:id="371"/>
      <w:bookmarkStart w:name="_Toc532903299" w:id="372"/>
      <w:bookmarkStart w:name="_Toc530921637" w:id="373"/>
      <w:r>
        <w:t xml:space="preserve">14.1 </w:t>
      </w:r>
      <w:r w:rsidRPr="00724BC8" w:rsidR="000F7729">
        <w:t>Försvarsmaktens materiel och övningar</w:t>
      </w:r>
      <w:bookmarkEnd w:id="371"/>
      <w:bookmarkEnd w:id="372"/>
    </w:p>
    <w:p w:rsidRPr="00724BC8" w:rsidR="000F7729" w:rsidP="00724BC8" w:rsidRDefault="000F7729" w14:paraId="01E2CD66" w14:textId="0A78E732">
      <w:pPr>
        <w:pStyle w:val="Normalutanindragellerluft"/>
      </w:pPr>
      <w:r w:rsidRPr="00724BC8">
        <w:t>Försvarsmakten har, bland annat på grund av ett felbalanserat försvarsprisindex, varit underfinansierad i årtionden vilket har lett till ett uppdämt behov av materielbeställ</w:t>
      </w:r>
      <w:r w:rsidRPr="00724BC8" w:rsidR="00724BC8">
        <w:softHyphen/>
      </w:r>
      <w:r w:rsidRPr="00724BC8">
        <w:t>ningar. Man måste nu komma ikapp, både vad gäller materielsystem, ammunition och drivmedel. För att nå fram till det målet förstärker Sverigedemokraterna Försvars</w:t>
      </w:r>
      <w:r w:rsidRPr="00724BC8" w:rsidR="00724BC8">
        <w:softHyphen/>
      </w:r>
      <w:r w:rsidRPr="00724BC8">
        <w:t>maktens anslag för övningar och materielinköp med 18 miljarder under budgetperioden i enlighet med det budgetäskande som Försvarsmakten har lagt fram.</w:t>
      </w:r>
    </w:p>
    <w:p w:rsidRPr="00724BC8" w:rsidR="000F7729" w:rsidP="00724BC8" w:rsidRDefault="000F7729" w14:paraId="01E2CD67" w14:textId="77777777">
      <w:r w:rsidRPr="00724BC8">
        <w:t>Olyckligtvis är Försvarsmaktens eget budgetunderlag inte tillräckligt. Enligt bedömningar från Ekonomistyrningsverket är kostnaderna för investeringsplanen underfinansierade på grund av obalanser i beräkningsgrunden. För att inte skapa underskott i materielbudgeten förstärker Sverigedemokraterna materielbudgeten med ytterligare 8,3 miljarder under budgetperioden.</w:t>
      </w:r>
      <w:bookmarkEnd w:id="373"/>
    </w:p>
    <w:p w:rsidRPr="00724BC8" w:rsidR="000F7729" w:rsidP="00724BC8" w:rsidRDefault="00724BC8" w14:paraId="01E2CD68" w14:textId="3520032A">
      <w:pPr>
        <w:pStyle w:val="Rubrik2"/>
      </w:pPr>
      <w:bookmarkStart w:name="_Toc530921638" w:id="374"/>
      <w:bookmarkStart w:name="_Toc531250278" w:id="375"/>
      <w:bookmarkStart w:name="_Toc532903300" w:id="376"/>
      <w:r>
        <w:t xml:space="preserve">14.2 </w:t>
      </w:r>
      <w:r w:rsidRPr="00724BC8" w:rsidR="000F7729">
        <w:t>Utbildning</w:t>
      </w:r>
      <w:bookmarkEnd w:id="374"/>
      <w:r w:rsidRPr="00724BC8" w:rsidR="000F7729">
        <w:t xml:space="preserve"> av värnpliktiga och officerare</w:t>
      </w:r>
      <w:bookmarkEnd w:id="375"/>
      <w:bookmarkEnd w:id="376"/>
    </w:p>
    <w:p w:rsidRPr="00724BC8" w:rsidR="000F7729" w:rsidP="00724BC8" w:rsidRDefault="000F7729" w14:paraId="01E2CD69" w14:textId="2D9B1753">
      <w:pPr>
        <w:pStyle w:val="Normalutanindragellerluft"/>
      </w:pPr>
      <w:r w:rsidRPr="00724BC8">
        <w:t>Det var ett skadligt experiment att avbryta utbildningen av värnpliktiga, vilket fick många negativa effekter. Sålunda kunde förbanden inte fyllas på, antalet kontrakterade var för få och många avbröt kontrakten i förtid. Dessutom försvårades rekryteringen till andra positioner i försvaret och folkförankringen försvann. För att underlätta expan</w:t>
      </w:r>
      <w:r w:rsidR="00B9481D">
        <w:softHyphen/>
      </w:r>
      <w:r w:rsidRPr="00724BC8">
        <w:t>sionen av värnpliktssystemet ger Sverigedemokraterna utökade anslag till Totalför</w:t>
      </w:r>
      <w:r w:rsidR="00B9481D">
        <w:softHyphen/>
      </w:r>
      <w:r w:rsidRPr="00724BC8">
        <w:t>svarets rekryteringsmyndighet i enlighet med deras budgetunderlag.</w:t>
      </w:r>
    </w:p>
    <w:p w:rsidRPr="00724BC8" w:rsidR="000F7729" w:rsidP="00724BC8" w:rsidRDefault="000F7729" w14:paraId="01E2CD6A" w14:textId="77777777">
      <w:r w:rsidRPr="00724BC8">
        <w:t xml:space="preserve">Det verkliga nålsögat för en expansion av försvaret är officersutbildningen. För att främja officersrekryteringen förstärker Sverigedemokraterna försvarshögskolans anslag med 100 miljoner kronor. </w:t>
      </w:r>
    </w:p>
    <w:p w:rsidRPr="00724BC8" w:rsidR="000F7729" w:rsidP="00724BC8" w:rsidRDefault="00724BC8" w14:paraId="01E2CD6C" w14:textId="4F583CE3">
      <w:pPr>
        <w:pStyle w:val="Rubrik2"/>
      </w:pPr>
      <w:bookmarkStart w:name="_Toc530921639" w:id="377"/>
      <w:bookmarkStart w:name="_Toc531250279" w:id="378"/>
      <w:bookmarkStart w:name="_Toc532903301" w:id="379"/>
      <w:r>
        <w:t xml:space="preserve">14.3 </w:t>
      </w:r>
      <w:r w:rsidRPr="00724BC8" w:rsidR="000F7729">
        <w:t>Totalförsvaret</w:t>
      </w:r>
      <w:bookmarkEnd w:id="377"/>
      <w:r w:rsidRPr="00724BC8" w:rsidR="000F7729">
        <w:t xml:space="preserve"> och MSB</w:t>
      </w:r>
      <w:bookmarkEnd w:id="378"/>
      <w:bookmarkEnd w:id="379"/>
    </w:p>
    <w:p w:rsidRPr="00724BC8" w:rsidR="000F7729" w:rsidP="00724BC8" w:rsidRDefault="000F7729" w14:paraId="01E2CD6D" w14:textId="54390441">
      <w:pPr>
        <w:pStyle w:val="Normalutanindragellerluft"/>
      </w:pPr>
      <w:r w:rsidRPr="00724BC8">
        <w:t>Ironiskt nog är Sverige, som hade ett så omfattande civilt försvar, det enda land i Norden som lagt ned det civila försvaret. Det militära försvaret klarar sig inte i krig utan det civila försvaret. Nu ska Sverige återuppsätta det civila försvaret. Det är viktigt att det blir ordentligt gjort med beredskapslager, driftvärn och civila befälhavare. För att kunna återuppbygga det civila försvaret förstärker vi</w:t>
      </w:r>
      <w:r w:rsidRPr="00724BC8" w:rsidR="001A6612">
        <w:t xml:space="preserve"> anslaget till Myndigheten för samhällsskydd och b</w:t>
      </w:r>
      <w:r w:rsidRPr="00724BC8">
        <w:t>eredskap i enlighet med myndighetens budgetäskande.</w:t>
      </w:r>
    </w:p>
    <w:p w:rsidRPr="00724BC8" w:rsidR="006E2296" w:rsidP="00724BC8" w:rsidRDefault="00724BC8" w14:paraId="01E2CD6F" w14:textId="3F86C992">
      <w:pPr>
        <w:pStyle w:val="Rubrik1"/>
      </w:pPr>
      <w:bookmarkStart w:name="_Toc531250280" w:id="380"/>
      <w:bookmarkStart w:name="_Toc532903302" w:id="381"/>
      <w:r>
        <w:t xml:space="preserve">15 </w:t>
      </w:r>
      <w:r w:rsidRPr="00724BC8" w:rsidR="006E2296">
        <w:t>Bostäder</w:t>
      </w:r>
      <w:bookmarkEnd w:id="380"/>
      <w:bookmarkEnd w:id="381"/>
    </w:p>
    <w:p w:rsidRPr="00724BC8" w:rsidR="006E2296" w:rsidP="00724BC8" w:rsidRDefault="00724BC8" w14:paraId="01E2CD70" w14:textId="4E1C35A0">
      <w:pPr>
        <w:pStyle w:val="Rubrik2"/>
        <w:spacing w:before="360"/>
      </w:pPr>
      <w:bookmarkStart w:name="_Toc531250281" w:id="382"/>
      <w:bookmarkStart w:name="_Toc532903303" w:id="383"/>
      <w:r>
        <w:t xml:space="preserve">15.1 </w:t>
      </w:r>
      <w:r w:rsidRPr="00724BC8" w:rsidR="006E2296">
        <w:t>Framförhållning i bostadspolitiken</w:t>
      </w:r>
      <w:bookmarkEnd w:id="382"/>
      <w:bookmarkEnd w:id="383"/>
    </w:p>
    <w:p w:rsidRPr="00724BC8" w:rsidR="006E2296" w:rsidP="00724BC8" w:rsidRDefault="006E2296" w14:paraId="01E2CD71" w14:textId="7328F580">
      <w:pPr>
        <w:pStyle w:val="Normalutanindragellerluft"/>
      </w:pPr>
      <w:r w:rsidRPr="00724BC8">
        <w:t>Ett hem är grunden för ett tryggt liv och i förlängningen är en fungerande bostadspolitik en förutsättning för ett välmående samhälle. Det ska finnas ett boende för alla, oavsett ekonomi. Sverig</w:t>
      </w:r>
      <w:r w:rsidRPr="00724BC8" w:rsidR="001A6612">
        <w:t>edemokraterna lägger stor vikt vid</w:t>
      </w:r>
      <w:r w:rsidRPr="00724BC8">
        <w:t xml:space="preserve"> att barn får en stabil uppväxt, unga ges goda förutsättningar att både bo och studera och att anpassade och trygga boende</w:t>
      </w:r>
      <w:r w:rsidR="00B9481D">
        <w:softHyphen/>
      </w:r>
      <w:r w:rsidRPr="00724BC8">
        <w:t>former tillhandahålls våra äldre. Bostadspolitiken ska skapa förutsättningar för människor att bo och leva i de bostadsformer som passar den egna livssituationen bäst. Sverigedemokraternas vision är ett fungerande samhälle där alla människor bor trivsamt på den plats de önskar och det är lätt att flytta och hitta ny bostad.</w:t>
      </w:r>
    </w:p>
    <w:p w:rsidRPr="00724BC8" w:rsidR="006E2296" w:rsidP="00724BC8" w:rsidRDefault="006E2296" w14:paraId="01E2CD73" w14:textId="00C0A0D2">
      <w:r w:rsidRPr="00724BC8">
        <w:t>Antalet otrygga och utsatta områden i Sverige ökar, bostadsområdena blir allt mer trångbodda och segregationen breder ut sig. Under en lång tid har det har saknats framförhållning i bostadspolitiken vilket har lett till en allvarlig bostadsbrist och trångboddhet. Detta har främst drabbat nybildade familjer, studenter och unga som söker sin första bostad. Samtidigt har det blivit svårare att finansiera sitt boende på grund av nyproduktionens höga hyror och marknadens prisutveckling. Den excep</w:t>
      </w:r>
      <w:r w:rsidR="00B9481D">
        <w:softHyphen/>
      </w:r>
      <w:r w:rsidRPr="00724BC8">
        <w:t>tionellt höga migrationen till Sverige är uppenbart en av de tyngsta orsakerna till bostadsbristen. Med Sverigedemokraternas migrationspolitik skulle färre människor söka sig till Sverige och förutsättningarna att bygga nya bostäder i proportion till behovet skulle därmed kraftigt förbättras. En ansvarsfull migrationspolitik är den viktigaste men långt ifrån den enda åtgärden som Sverigedemokraterna föreslår för att komma till rätta med bostadsbristen. Sverigedemokraterna ser ett behov av långsiktig planering för tillgång på bostäder, regelförenklingar inom byggprocessen och samspel med infrastrukturen. Vidare behövs breda åtgärder för att aktivera flyttkedjan. Här är samtidigt en trygg boendemiljö, gemenskap och kultur viktiga delar där den estetiska utformningen av bostäderna binder samman dess</w:t>
      </w:r>
      <w:r w:rsidRPr="00724BC8" w:rsidR="00C92714">
        <w:t>a och skapar en hållbar helhet.</w:t>
      </w:r>
    </w:p>
    <w:p w:rsidRPr="00724BC8" w:rsidR="006E2296" w:rsidP="00724BC8" w:rsidRDefault="00724BC8" w14:paraId="01E2CD74" w14:textId="180C607A">
      <w:pPr>
        <w:pStyle w:val="Rubrik2"/>
      </w:pPr>
      <w:bookmarkStart w:name="_Toc531250282" w:id="384"/>
      <w:bookmarkStart w:name="_Toc532903304" w:id="385"/>
      <w:r>
        <w:t xml:space="preserve">15.2 </w:t>
      </w:r>
      <w:r w:rsidRPr="00724BC8" w:rsidR="006E2296">
        <w:t>Boendemiljö</w:t>
      </w:r>
      <w:bookmarkEnd w:id="384"/>
      <w:bookmarkEnd w:id="385"/>
    </w:p>
    <w:p w:rsidRPr="005469BC" w:rsidR="006E2296" w:rsidP="005469BC" w:rsidRDefault="006E2296" w14:paraId="01E2CD75" w14:textId="10FFA92C">
      <w:pPr>
        <w:pStyle w:val="Normalutanindragellerluft"/>
      </w:pPr>
      <w:r w:rsidRPr="005469BC">
        <w:t>Boendemiljön är viktig för att skapa trivsel och hemkänsla fö</w:t>
      </w:r>
      <w:r w:rsidRPr="005469BC" w:rsidR="001A6612">
        <w:t>r invånarna. V</w:t>
      </w:r>
      <w:r w:rsidRPr="005469BC">
        <w:t>år omgiv</w:t>
      </w:r>
      <w:r w:rsidRPr="005469BC" w:rsidR="00724BC8">
        <w:softHyphen/>
      </w:r>
      <w:r w:rsidRPr="005469BC">
        <w:t>ning påverkar oss mycket, vilket ska vara en prioriterad aspekt vid bostadsbyggande och områdesplanering. Att bygga vackert är en viktig inriktning i vår bostadspolitik och där vi även ska se till att bevara Sveriges rika byggnadstradition. Ett sätt att värna det kulturella och estetiska arvet kan vara att införa en så kallad kulturell planering. Det är i korthet en metod som i samhällsbyggnadsfrågor sätter fokus på den unika platsens förutsättningar, historia och den o</w:t>
      </w:r>
      <w:r w:rsidRPr="005469BC" w:rsidR="00C92714">
        <w:t xml:space="preserve">mgivande bebyggelsestrukturen. </w:t>
      </w:r>
    </w:p>
    <w:p w:rsidRPr="00724BC8" w:rsidR="006E2296" w:rsidP="00724BC8" w:rsidRDefault="005469BC" w14:paraId="01E2CD76" w14:textId="78B0D985">
      <w:pPr>
        <w:pStyle w:val="Rubrik2"/>
      </w:pPr>
      <w:bookmarkStart w:name="_Toc531250283" w:id="386"/>
      <w:bookmarkStart w:name="_Toc532903305" w:id="387"/>
      <w:r>
        <w:t xml:space="preserve">15.3 </w:t>
      </w:r>
      <w:r w:rsidRPr="00724BC8" w:rsidR="006E2296">
        <w:t>Integration på bostadsområdet</w:t>
      </w:r>
      <w:bookmarkEnd w:id="386"/>
      <w:bookmarkEnd w:id="387"/>
    </w:p>
    <w:p w:rsidRPr="005469BC" w:rsidR="005B4853" w:rsidP="005469BC" w:rsidRDefault="005B4853" w14:paraId="01E2CD77" w14:textId="1487D7D2">
      <w:pPr>
        <w:pStyle w:val="Normalutanindragellerluft"/>
      </w:pPr>
      <w:r w:rsidRPr="005469BC">
        <w:t>Med en ökad tillgång på bostäder och lägre kostnader i både inköp och hyra, ges fler möjlighet till eget boende, ansvar, minskad trångboddhet och delaktighet i samhället. Kombinerat med en stram migrationspolitik medförande en avstannad asylinvandring och anhörighetsinvandring</w:t>
      </w:r>
      <w:r w:rsidRPr="005469BC" w:rsidR="001A6612">
        <w:t xml:space="preserve"> </w:t>
      </w:r>
      <w:r w:rsidRPr="005469BC">
        <w:t>till asylsökande, samt en successivt ökande återvandring,  kommer på sikt att skapa balans på bostadsmarknaden åter nås. Integrationen försvåras idag av EBO-lagen, en lag som ger asylsökande rätt att bosätta sig var de vill i landet under tiden som deras asylansökan prövas. Under alltför många år har Sverige tagit emot fler migranter än vad samhället har klarat av. Bostadsområden har blivit allt mer överbefolkade och därmed segregerade vilket lett till att utanförskapet har förstärkts och trångboddheten blivit allt värre. EBO-lagen har gjort att vissa kommuner fått svårt att upprätthålla det allmänna kommunala ansvaret då fler bor i lägenheterna och bostads</w:t>
      </w:r>
      <w:r w:rsidR="00B9481D">
        <w:softHyphen/>
      </w:r>
      <w:r w:rsidRPr="005469BC">
        <w:t>områdena än vad de är avsatta för. Detta försvårar för många kommuner att anpassa samhällsservicen efter befolkningen vilket går ut över kvaliteten inom skola och vård. Trångboddheten ökar slitaget på lägenheter, leder till ökat fusk med bostadsbidrag, svarthandel med andra-, tredje- och fjärdehandskontrakt eller försäljning av hyreskontrakt och har skapat inlåsningseffekter. Ett första steg är att avskaffa EBO-lagen samt införa lägenhetsregister och möjliggöra för fastighetsägare att reglera antalet boende i en lägenhet.</w:t>
      </w:r>
    </w:p>
    <w:p w:rsidRPr="005469BC" w:rsidR="006E2296" w:rsidP="005469BC" w:rsidRDefault="005469BC" w14:paraId="01E2CD78" w14:textId="69A43867">
      <w:pPr>
        <w:pStyle w:val="Rubrik2"/>
      </w:pPr>
      <w:bookmarkStart w:name="_Toc531250284" w:id="388"/>
      <w:bookmarkStart w:name="_Toc532903306" w:id="389"/>
      <w:r>
        <w:t xml:space="preserve">15.4 </w:t>
      </w:r>
      <w:r w:rsidRPr="005469BC" w:rsidR="006E2296">
        <w:t>Ökad trygghet i förorterna</w:t>
      </w:r>
      <w:bookmarkEnd w:id="388"/>
      <w:bookmarkEnd w:id="389"/>
    </w:p>
    <w:p w:rsidRPr="005469BC" w:rsidR="005B4853" w:rsidP="005469BC" w:rsidRDefault="005B4853" w14:paraId="01E2CD79" w14:textId="215226A0">
      <w:pPr>
        <w:pStyle w:val="Normalutanindragellerluft"/>
      </w:pPr>
      <w:r w:rsidRPr="005469BC">
        <w:t>Polisen har pekat ut 61 utsatta områden i Sverige, där otryggheten är extra stor. Utformningen av miljonprogramsområdena, vilka är en betydande andel av de utsatta områdena, gör det svårt för polisen att närvara utan att samtidigt utsätta sig för stora risker. Bostadsområdenas utformning vad gäller torg, skolor, parkeringar, gångbroar och annat är planerat på ett sätt som försvårar spaning och närvaro för polisen och där reträttvägar enkelt kan blockeras. Kontinuerlig polisnärvaro försvåras då polisingripan</w:t>
      </w:r>
      <w:r w:rsidR="003622C5">
        <w:softHyphen/>
      </w:r>
      <w:r w:rsidRPr="005469BC">
        <w:t>den ofta leder till våldsamma upplopp med bilbränder och stenkastning som följd. Här föreslår vi att en nationell handlingsplan tas fram som en handbok för landets kommuner att identifiera otrygga områden i alla landets tätorter och tillgodose deras behov av åtgärder för ökad trygghet. Trygghetsgivande belysning och utökad kameraövervakning är två exempel på åtgärder som kan ingå i handlingsplanen. Sverigedemokraterna lyfter även fram behovet av områdesplanering i berörda utsatta kommuner</w:t>
      </w:r>
      <w:r w:rsidRPr="005469BC" w:rsidR="001A6612">
        <w:t>.</w:t>
      </w:r>
    </w:p>
    <w:p w:rsidRPr="005469BC" w:rsidR="006E2296" w:rsidP="005469BC" w:rsidRDefault="005469BC" w14:paraId="01E2CD7A" w14:textId="2082DE58">
      <w:pPr>
        <w:pStyle w:val="Rubrik2"/>
      </w:pPr>
      <w:bookmarkStart w:name="_Toc531250285" w:id="390"/>
      <w:bookmarkStart w:name="_Toc532903307" w:id="391"/>
      <w:r>
        <w:t xml:space="preserve">15.5 </w:t>
      </w:r>
      <w:r w:rsidRPr="005469BC" w:rsidR="006E2296">
        <w:t>Regional bostadsplanering och investeringsbidrag för äldrebostäder</w:t>
      </w:r>
      <w:bookmarkEnd w:id="390"/>
      <w:bookmarkEnd w:id="391"/>
    </w:p>
    <w:p w:rsidRPr="005469BC" w:rsidR="005B4853" w:rsidP="005469BC" w:rsidRDefault="005B4853" w14:paraId="01E2CD7B" w14:textId="77777777">
      <w:pPr>
        <w:pStyle w:val="Normalutanindragellerluft"/>
      </w:pPr>
      <w:r w:rsidRPr="005469BC">
        <w:t xml:space="preserve">För att stat, region och kommun ska kunna planera tillsammans för bostadsbyggande, infrastruktur och kollektivtrafik, behövs en regional planering. Regionen kan i somliga fall bidra med kompetens, som t.ex. mindre pendlingskommuner inte alltid själva kan uppbringa. En regional översiktsplanering ska samtidigt fortfarande innebära att beslutanderätten ligger på kommunal nivå vad gäller byggande av bostäder. Vidare behövs en bostads- och infrastrukturberedning som långsiktigt kan skapa bättre förutsättningar för ökat bostadsbyggande. </w:t>
      </w:r>
    </w:p>
    <w:p w:rsidRPr="005469BC" w:rsidR="006E2296" w:rsidP="005469BC" w:rsidRDefault="005B4853" w14:paraId="01E2CD7D" w14:textId="3017AE70">
      <w:r w:rsidRPr="005469BC">
        <w:t>Behov av ny- eller ombyggnation av äldre bostäder i särskilda boenden, samt trygghetsboenden är växande. För att möta behovet för den kommande åldrande befolkningen tillför vi kommunerna ett investeringsbidrag</w:t>
      </w:r>
      <w:r w:rsidRPr="005469BC" w:rsidR="00C92714">
        <w:t>.</w:t>
      </w:r>
    </w:p>
    <w:p w:rsidRPr="005469BC" w:rsidR="006E2296" w:rsidP="005469BC" w:rsidRDefault="005469BC" w14:paraId="01E2CD7E" w14:textId="0BEB891C">
      <w:pPr>
        <w:pStyle w:val="Rubrik2"/>
      </w:pPr>
      <w:bookmarkStart w:name="_Toc531250286" w:id="392"/>
      <w:bookmarkStart w:name="_Toc532903308" w:id="393"/>
      <w:r>
        <w:t xml:space="preserve">15.6 </w:t>
      </w:r>
      <w:r w:rsidRPr="005469BC" w:rsidR="006E2296">
        <w:t>Ökad konkurrens och finansiering av bostäder</w:t>
      </w:r>
      <w:bookmarkEnd w:id="392"/>
      <w:bookmarkEnd w:id="393"/>
    </w:p>
    <w:p w:rsidRPr="005469BC" w:rsidR="006E2296" w:rsidP="005469BC" w:rsidRDefault="006E2296" w14:paraId="01E2CD7F" w14:textId="2150E7C0">
      <w:pPr>
        <w:pStyle w:val="Normalutanindragellerluft"/>
      </w:pPr>
      <w:r w:rsidRPr="005469BC">
        <w:t>Behovet av ökad konkurrens är påtaglig</w:t>
      </w:r>
      <w:r w:rsidRPr="005469BC" w:rsidR="001A6612">
        <w:t>t</w:t>
      </w:r>
      <w:r w:rsidRPr="005469BC">
        <w:t xml:space="preserve"> och en ökad anbudskonkurrens mellan byggbolagen skulle kunna minska byggkostnaderna. En utredning behövs för att öka konkurrensen mellan byggbolagen och för att se över förutsättningarna för byggbolag att finansiera större byggprojekt.</w:t>
      </w:r>
    </w:p>
    <w:p w:rsidRPr="005469BC" w:rsidR="006E2296" w:rsidP="005469BC" w:rsidRDefault="006E2296" w14:paraId="01E2CD80" w14:textId="15B1A2B5">
      <w:r w:rsidRPr="005469BC">
        <w:t>En del av att öka utbudet av bostäder är att ge möjlighet till eget ägt boende. Finansieringen av bostäder kan ske på en rad olika sätt där staten behöver underlätta för bostadsköpen. För att långsiktigt skapa bättre förutsättningar för gemene</w:t>
      </w:r>
      <w:r w:rsidRPr="005469BC" w:rsidR="001A6612">
        <w:t xml:space="preserve"> </w:t>
      </w:r>
      <w:r w:rsidRPr="005469BC">
        <w:t>man att äga sin bostad behövs en utredning om olika finansieringsalternativ. Det finns en rad olika förslag att titta närmare på så som en översyn av bolånetaket för de mindre kapital</w:t>
      </w:r>
      <w:r w:rsidR="003622C5">
        <w:softHyphen/>
      </w:r>
      <w:r w:rsidRPr="005469BC">
        <w:t>krävande bostäderna, inriktning på bankernas totala utlåning kan ges större fokus för att ge mer flexibilitet mot kravet på bolånetak, startlån till förstagångsköpare och avdrags</w:t>
      </w:r>
      <w:r w:rsidR="003622C5">
        <w:softHyphen/>
      </w:r>
      <w:r w:rsidRPr="005469BC">
        <w:t xml:space="preserve">gillt bostadssparande. Vidare vill vi underlätta för fler flyttkedjor inom bostadsbeståndet genom slopat tak och tidsgränsen för användande av uppskovsbeloppet. </w:t>
      </w:r>
    </w:p>
    <w:p w:rsidRPr="005469BC" w:rsidR="006E2296" w:rsidP="005469BC" w:rsidRDefault="006E2296" w14:paraId="01E2CD81" w14:textId="77777777">
      <w:r w:rsidRPr="005469BC">
        <w:t>För att stabilisera bostadsmarknaden har vi föreslagit en nedtrappning av ränteavdraget med en procent om året samtidigt som vi kompenserar hushållen med skatt</w:t>
      </w:r>
      <w:r w:rsidRPr="005469BC" w:rsidR="00C92714">
        <w:t>esänkningar på arbetsinkomster.</w:t>
      </w:r>
    </w:p>
    <w:p w:rsidRPr="005469BC" w:rsidR="006E2296" w:rsidP="005469BC" w:rsidRDefault="005469BC" w14:paraId="01E2CD82" w14:textId="1E1B08B8">
      <w:pPr>
        <w:pStyle w:val="Rubrik2"/>
      </w:pPr>
      <w:bookmarkStart w:name="_Toc531250287" w:id="394"/>
      <w:bookmarkStart w:name="_Toc532903309" w:id="395"/>
      <w:r>
        <w:t xml:space="preserve">15.7 </w:t>
      </w:r>
      <w:r w:rsidRPr="005469BC" w:rsidR="006E2296">
        <w:t>Fler studentbostäder</w:t>
      </w:r>
      <w:bookmarkEnd w:id="394"/>
      <w:bookmarkEnd w:id="395"/>
    </w:p>
    <w:p w:rsidRPr="005469BC" w:rsidR="006E2296" w:rsidP="005469BC" w:rsidRDefault="006E2296" w14:paraId="01E2CD83" w14:textId="77777777">
      <w:pPr>
        <w:pStyle w:val="Normalutanindragellerluft"/>
      </w:pPr>
      <w:r w:rsidRPr="005469BC">
        <w:t>På de flesta av Sveriges högskole- och universitetsorter råder brist på studentbostäder, vilket riskerar att slå mot utbildningsväsendet och kompetensförsörjningen. Utöver storstadsregionernas kompetensbehov för tillväxtföretag behövs möjligheten att kunna studera för dem som bor på mindre orter och där kompetensen behövs för att företag ska kunna verka och därmed motverka utflyttning. Sverigedemokraterna vill underlätta byggandet av studentbostäder genom att utöka det statliga sti</w:t>
      </w:r>
      <w:r w:rsidRPr="005469BC" w:rsidR="00F14E78">
        <w:t>mulansbidraget till kommunerna.</w:t>
      </w:r>
    </w:p>
    <w:p w:rsidRPr="005469BC" w:rsidR="006E2296" w:rsidP="005469BC" w:rsidRDefault="005469BC" w14:paraId="01E2CD85" w14:textId="2FAE0E66">
      <w:pPr>
        <w:pStyle w:val="Rubrik1"/>
      </w:pPr>
      <w:bookmarkStart w:name="_Toc531250288" w:id="396"/>
      <w:bookmarkStart w:name="_Toc532903310" w:id="397"/>
      <w:r>
        <w:t xml:space="preserve">16 </w:t>
      </w:r>
      <w:r w:rsidRPr="005469BC" w:rsidR="006E2296">
        <w:t>Transport</w:t>
      </w:r>
      <w:bookmarkEnd w:id="396"/>
      <w:bookmarkEnd w:id="397"/>
    </w:p>
    <w:p w:rsidRPr="005469BC" w:rsidR="006E2296" w:rsidP="005469BC" w:rsidRDefault="006E2296" w14:paraId="01E2CD86" w14:textId="177093C0">
      <w:pPr>
        <w:pStyle w:val="Normalutanindragellerluft"/>
      </w:pPr>
      <w:r w:rsidRPr="005469BC">
        <w:t>Vi</w:t>
      </w:r>
      <w:r w:rsidRPr="005469BC" w:rsidR="005B4853">
        <w:t xml:space="preserve"> ser positivt </w:t>
      </w:r>
      <w:r w:rsidRPr="005469BC" w:rsidR="001A6612">
        <w:t>på de olika trafikslagen och dera</w:t>
      </w:r>
      <w:r w:rsidRPr="005469BC" w:rsidR="005B4853">
        <w:t>s syfte i att tillgodose både medborgare</w:t>
      </w:r>
      <w:r w:rsidRPr="005469BC" w:rsidR="001A6612">
        <w:t>s</w:t>
      </w:r>
      <w:r w:rsidRPr="005469BC" w:rsidR="005B4853">
        <w:t xml:space="preserve"> och näringslivets behov av resor och transporter. Sverigedemokraternas strategi för en heltäckande infrastruktursatsning omfattar därför såväl järnväg, flyg, väg och sj</w:t>
      </w:r>
      <w:r w:rsidRPr="005469BC" w:rsidR="001A6612">
        <w:t>öfart, samt informationsteknik</w:t>
      </w:r>
      <w:r w:rsidRPr="005469BC" w:rsidR="005B4853">
        <w:t xml:space="preserve">. De olika trafikslagen och infrastrukturerna relaterar inbördes till varandra </w:t>
      </w:r>
      <w:r w:rsidRPr="005469BC" w:rsidR="001A6612">
        <w:t>och</w:t>
      </w:r>
      <w:r w:rsidRPr="005469BC" w:rsidR="005B4853">
        <w:t xml:space="preserve"> bör därför vara inkluderande i en heltäckande transport- och infrastruk</w:t>
      </w:r>
      <w:r w:rsidR="003622C5">
        <w:softHyphen/>
      </w:r>
      <w:r w:rsidRPr="005469BC" w:rsidR="005B4853">
        <w:t>turplanering.</w:t>
      </w:r>
    </w:p>
    <w:p w:rsidRPr="005469BC" w:rsidR="006E2296" w:rsidP="005469BC" w:rsidRDefault="006E2296" w14:paraId="01E2CD87" w14:textId="77777777">
      <w:r w:rsidRPr="005469BC">
        <w:t>I ett väl fungerande och hållbart samhälle så bör det skapas rätt förutsättningar för att alla trafikslag ska kunna samverka optimalt, oavsett om vi talar om leveranser av produkter till en lokal butik på den svenska landsbygden, frakt av fordon till den internationella gruvindustrin eller internationell passagerartrafik. Även central myndighetsutövning och viktiga samhällsfunktioner som exempelvis försvar, sjukvård och polis är i stort behov av alla trafikslag med tillhörande infrastruktur. Utöver de olika trafikslagens roll i samhället vill vi även lyfta fram vikten av god digital infrastruktur. Digitaliseringen är grundbulten i dagens samhälle och vi menar att även digital informationsöverföring och digital infrastruktur ska planeras och samverka med övriga trafikslag för att genere</w:t>
      </w:r>
      <w:r w:rsidRPr="005469BC" w:rsidR="00C92714">
        <w:t>ra bästa möjliga samhällsnytta.</w:t>
      </w:r>
    </w:p>
    <w:p w:rsidRPr="005469BC" w:rsidR="006E2296" w:rsidP="005469BC" w:rsidRDefault="005469BC" w14:paraId="01E2CD88" w14:textId="40DE2A6D">
      <w:pPr>
        <w:pStyle w:val="Rubrik2"/>
      </w:pPr>
      <w:bookmarkStart w:name="_Toc531250289" w:id="398"/>
      <w:bookmarkStart w:name="_Toc532903311" w:id="399"/>
      <w:r>
        <w:t xml:space="preserve">16.1 </w:t>
      </w:r>
      <w:r w:rsidRPr="005469BC" w:rsidR="006E2296">
        <w:t>En järnväg som inte spårar ur</w:t>
      </w:r>
      <w:bookmarkEnd w:id="398"/>
      <w:bookmarkEnd w:id="399"/>
    </w:p>
    <w:p w:rsidRPr="005469BC" w:rsidR="006E2296" w:rsidP="005469BC" w:rsidRDefault="006E2296" w14:paraId="01E2CD89" w14:textId="64D7A850">
      <w:pPr>
        <w:pStyle w:val="Normalutanindragellerluft"/>
      </w:pPr>
      <w:r w:rsidRPr="005469BC">
        <w:t>Den svenska järnvägen är ryggraden i infrastrukturen för miljontals arbetspendlare och för industrins logistik genom att förse fabriker och företag med råvaror och vidare</w:t>
      </w:r>
      <w:r w:rsidR="003622C5">
        <w:softHyphen/>
      </w:r>
      <w:r w:rsidRPr="005469BC">
        <w:t>transporterar förädlade produkter. Trots järnvägens stora betydelse för nationen i sin helhet så orsakar järnvägen, på grund av bristande funktionalitet och kraftigt eftersatt underhåll, årligen merkostnader i miljardklassen. Därutöver över</w:t>
      </w:r>
      <w:r w:rsidRPr="005469BC" w:rsidR="005B4853">
        <w:t>skrider efterfrågan, i dagsläget, befintlig kapacitet</w:t>
      </w:r>
      <w:r w:rsidRPr="005469BC">
        <w:t xml:space="preserve">. Vi menar dessutom att underfinansierade framtida </w:t>
      </w:r>
      <w:r w:rsidRPr="005469BC" w:rsidR="009E0A98">
        <w:t>kostsamma</w:t>
      </w:r>
      <w:r w:rsidRPr="005469BC">
        <w:t xml:space="preserve"> </w:t>
      </w:r>
      <w:r w:rsidRPr="005469BC" w:rsidR="009E0A98">
        <w:t xml:space="preserve">projekt </w:t>
      </w:r>
      <w:r w:rsidRPr="005469BC">
        <w:t>i form av höghastighetståg, kommer resultera i ännu mer eftersatt underhåll i den befintliga järnvägen. Vi prioriterar därmed att rusta upp den redan befintliga järnvägsinf</w:t>
      </w:r>
      <w:r w:rsidRPr="005469BC" w:rsidR="006276CC">
        <w:t>rastrukturen.</w:t>
      </w:r>
    </w:p>
    <w:p w:rsidRPr="005469BC" w:rsidR="006E2296" w:rsidP="005469BC" w:rsidRDefault="005469BC" w14:paraId="01E2CD8A" w14:textId="1B8691CA">
      <w:pPr>
        <w:pStyle w:val="Rubrik2"/>
      </w:pPr>
      <w:bookmarkStart w:name="_Toc531250290" w:id="400"/>
      <w:bookmarkStart w:name="_Toc532903312" w:id="401"/>
      <w:r>
        <w:t xml:space="preserve">16.2 </w:t>
      </w:r>
      <w:r w:rsidRPr="005469BC" w:rsidR="006E2296">
        <w:t>Marknadspott</w:t>
      </w:r>
      <w:bookmarkEnd w:id="400"/>
      <w:bookmarkEnd w:id="401"/>
    </w:p>
    <w:p w:rsidRPr="005469BC" w:rsidR="006E2296" w:rsidP="005469BC" w:rsidRDefault="006E2296" w14:paraId="01E2CD8B" w14:textId="77777777">
      <w:pPr>
        <w:pStyle w:val="Normalutanindragellerluft"/>
      </w:pPr>
      <w:r w:rsidRPr="005469BC">
        <w:t xml:space="preserve">Vi vill införa en marknadspott för investeringar utöver den ordinarie budgetramen. Marknadspotten, som Trafikverket ges mandat att använda, syftar till att snabbt kunna nyttjas för att bygga bort uppkomna flaskhalsar som står i vägen för betydande investeringar inom näringslivet. Förslaget ligger i linje med vad som lyfts fram av Näringslivets Transportråd. </w:t>
      </w:r>
    </w:p>
    <w:p w:rsidRPr="005469BC" w:rsidR="006E2296" w:rsidP="005469BC" w:rsidRDefault="005469BC" w14:paraId="01E2CD8C" w14:textId="4848743E">
      <w:pPr>
        <w:pStyle w:val="Rubrik2"/>
      </w:pPr>
      <w:bookmarkStart w:name="_Toc531250291" w:id="402"/>
      <w:bookmarkStart w:name="_Toc532903313" w:id="403"/>
      <w:r>
        <w:t xml:space="preserve">16.3 </w:t>
      </w:r>
      <w:r w:rsidRPr="005469BC" w:rsidR="006E2296">
        <w:t>Förbättra</w:t>
      </w:r>
      <w:r w:rsidRPr="005469BC" w:rsidR="009E0A98">
        <w:t xml:space="preserve">t </w:t>
      </w:r>
      <w:r w:rsidRPr="005469BC" w:rsidR="001A6612">
        <w:t>k</w:t>
      </w:r>
      <w:r w:rsidRPr="005469BC" w:rsidR="006E2296">
        <w:t>ontakt</w:t>
      </w:r>
      <w:r w:rsidRPr="005469BC" w:rsidR="009E0A98">
        <w:t>led</w:t>
      </w:r>
      <w:r w:rsidRPr="005469BC" w:rsidR="006E2296">
        <w:t>ning</w:t>
      </w:r>
      <w:r w:rsidRPr="005469BC" w:rsidR="009E0A98">
        <w:t>s</w:t>
      </w:r>
      <w:r w:rsidRPr="005469BC" w:rsidR="006E2296">
        <w:t>system</w:t>
      </w:r>
      <w:bookmarkEnd w:id="402"/>
      <w:bookmarkEnd w:id="403"/>
    </w:p>
    <w:p w:rsidRPr="005469BC" w:rsidR="006E2296" w:rsidP="005469BC" w:rsidRDefault="001A6612" w14:paraId="01E2CD8D" w14:textId="58B84001">
      <w:pPr>
        <w:pStyle w:val="Normalutanindragellerluft"/>
      </w:pPr>
      <w:r w:rsidRPr="005469BC">
        <w:t>Sverige har ett</w:t>
      </w:r>
      <w:r w:rsidRPr="005469BC" w:rsidR="006E2296">
        <w:t xml:space="preserve"> av Europas sämst underhållna kontaktledningssystem och de</w:t>
      </w:r>
      <w:r w:rsidRPr="005469BC">
        <w:t>t står för c</w:t>
      </w:r>
      <w:r w:rsidRPr="005469BC" w:rsidR="006E2296">
        <w:t xml:space="preserve">a 20 procent av alla driftsstörningar i infrastrukturen jämfört med c:a 9 procent i övriga EU-länder. Denna avvikelse påvisar att genomgripande åtgärder är nödvändiga i den befintliga infrastrukturen för att säkerställa tågens elförsörjning och därmed minska driftstoppen. Därför vill vi som ett första steg stärka upp </w:t>
      </w:r>
      <w:r w:rsidRPr="005469BC" w:rsidR="009E0A98">
        <w:t>kontaktledningssytemet</w:t>
      </w:r>
      <w:r w:rsidRPr="005469BC" w:rsidR="006E2296">
        <w:t xml:space="preserve"> för att förhindra nedrivna kontaktledningar och andra f</w:t>
      </w:r>
      <w:r w:rsidRPr="005469BC" w:rsidR="00C92714">
        <w:t xml:space="preserve">el på kontaktledningssystemet. </w:t>
      </w:r>
    </w:p>
    <w:p w:rsidRPr="005469BC" w:rsidR="006E2296" w:rsidP="005469BC" w:rsidRDefault="005469BC" w14:paraId="01E2CD8E" w14:textId="052C4833">
      <w:pPr>
        <w:pStyle w:val="Rubrik2"/>
      </w:pPr>
      <w:bookmarkStart w:name="_Toc531250292" w:id="404"/>
      <w:bookmarkStart w:name="_Toc532903314" w:id="405"/>
      <w:r>
        <w:t xml:space="preserve">16.4 </w:t>
      </w:r>
      <w:r w:rsidRPr="005469BC" w:rsidR="006E2296">
        <w:t>Med flyget lyfter Sverige</w:t>
      </w:r>
      <w:bookmarkEnd w:id="404"/>
      <w:bookmarkEnd w:id="405"/>
    </w:p>
    <w:p w:rsidRPr="005469BC" w:rsidR="006E2296" w:rsidP="005469BC" w:rsidRDefault="006E2296" w14:paraId="01E2CD8F" w14:textId="13175B20">
      <w:pPr>
        <w:pStyle w:val="Normalutanindragellerluft"/>
      </w:pPr>
      <w:r w:rsidRPr="005469BC">
        <w:t>Sverige är ett till ytan stort, men glesbefolkat land med stort exportberoende. Flyget är därför viktigt ur många hänseenden. Vi ser exempelvis flygets roll i norra Sverige där övriga kommunikationer inte alltid är ett gott alternativ. Vi ser även företag med intressen utspri</w:t>
      </w:r>
      <w:r w:rsidRPr="005469BC" w:rsidR="001A6612">
        <w:t>dda över landet. U</w:t>
      </w:r>
      <w:r w:rsidRPr="005469BC">
        <w:t>tländska investerare och multinationella företag med filialer i Sverige är beroende av flyget för att kunna fortsätta att utveckla sina verksam</w:t>
      </w:r>
      <w:r w:rsidR="005469BC">
        <w:softHyphen/>
      </w:r>
      <w:r w:rsidRPr="005469BC">
        <w:t>heter. Flyget är idag det mest rimliga alternativet för interkontinentala resor, och dagens globaliserade värld kräver goda kommunikationer. Flyget är även en viktig del gällande turism då allt fler människor reser till och från Sverige, men för Sverige och svenska företag på den internationella marknaden är f</w:t>
      </w:r>
      <w:r w:rsidRPr="005469BC" w:rsidR="00C92714">
        <w:t xml:space="preserve">lyget ovärderligt. </w:t>
      </w:r>
    </w:p>
    <w:p w:rsidRPr="005469BC" w:rsidR="006E2296" w:rsidP="005469BC" w:rsidRDefault="005469BC" w14:paraId="01E2CD90" w14:textId="1F6DE124">
      <w:pPr>
        <w:pStyle w:val="Rubrik2"/>
      </w:pPr>
      <w:bookmarkStart w:name="_Toc531250293" w:id="406"/>
      <w:bookmarkStart w:name="_Toc532903315" w:id="407"/>
      <w:r>
        <w:t xml:space="preserve">16.5 </w:t>
      </w:r>
      <w:r w:rsidRPr="005469BC" w:rsidR="006E2296">
        <w:t>Nej till flygskatt</w:t>
      </w:r>
      <w:bookmarkEnd w:id="406"/>
      <w:bookmarkEnd w:id="407"/>
    </w:p>
    <w:p w:rsidRPr="005469BC" w:rsidR="006E2296" w:rsidP="005469BC" w:rsidRDefault="009E0A98" w14:paraId="01E2CD91" w14:textId="146F4147">
      <w:pPr>
        <w:pStyle w:val="Normalutanindragellerluft"/>
      </w:pPr>
      <w:r w:rsidRPr="005469BC">
        <w:t>F</w:t>
      </w:r>
      <w:r w:rsidRPr="005469BC" w:rsidR="006E2296">
        <w:t>lygskatten syftar till att reducera utsläpp av växthusgaser och verka för en minskning av flygresandet i en regional, europeisk och global kontext. Vid resor ifrån en svensk flygplats är skatten generellt ifrån 60-, 250- till 400 kronor beroende på destination. Även efter att flygskatten nu har införts beräknas antalet flygresenärer att öka, även om ökningen dämpas relativt. Av de resor som uteblir kommer en del att byta transportslag. Syftet med flygskatten, att minska utsläppen av växthusgaser, blir därmed mindre tydligt. Den minskning av växthusgasutsläpp som kan åstadkommas genom en svensk flygskatt är mycket små ur ett globalt perspektiv samtidigt som konsekvenserna för vis</w:t>
      </w:r>
      <w:r w:rsidRPr="005469BC" w:rsidR="001A6612">
        <w:t>s</w:t>
      </w:r>
      <w:r w:rsidRPr="005469BC" w:rsidR="006E2296">
        <w:t>a delar av Sverige blir dramatiska. Nyttan med flygskatten står därmed inte i proportion till de negativa konsekvenserna.</w:t>
      </w:r>
      <w:r w:rsidRPr="005469BC" w:rsidR="001A6612">
        <w:t xml:space="preserve"> Flygsektorn ingår redan i det e</w:t>
      </w:r>
      <w:r w:rsidRPr="005469BC" w:rsidR="006E2296">
        <w:t>uropeiska systemet för handel med utsläppsrätter och finansierar därmed redan införande av utsläppsreducerande teknik. Eftersom systemet är marknadsbaserat åstadkoms maximal reduktion till lägsta möjliga kostnad. Dessutom är Sveriges utsläpp av växthusgaser per capita redan bla</w:t>
      </w:r>
      <w:r w:rsidRPr="005469BC" w:rsidR="005B4853">
        <w:t>nd de lägsta inom OECD. Vi vill därmed avskaffa</w:t>
      </w:r>
      <w:r w:rsidRPr="005469BC" w:rsidR="006E2296">
        <w:t xml:space="preserve"> den införda flygskatten och vi vill även se över driftstödet som är kopplat till merkostnader som uppstått till följd av flygskatten, samt administrativa kostnader. </w:t>
      </w:r>
    </w:p>
    <w:p w:rsidRPr="005469BC" w:rsidR="006E2296" w:rsidP="005469BC" w:rsidRDefault="005469BC" w14:paraId="01E2CD92" w14:textId="26A10193">
      <w:pPr>
        <w:pStyle w:val="Rubrik2"/>
      </w:pPr>
      <w:bookmarkStart w:name="_Toc531250294" w:id="408"/>
      <w:bookmarkStart w:name="_Toc532903316" w:id="409"/>
      <w:r>
        <w:t xml:space="preserve">16.6 </w:t>
      </w:r>
      <w:r w:rsidRPr="005469BC" w:rsidR="006E2296">
        <w:t>Investeringsstöd till flygplatser</w:t>
      </w:r>
      <w:bookmarkEnd w:id="408"/>
      <w:bookmarkEnd w:id="409"/>
    </w:p>
    <w:p w:rsidRPr="005469BC" w:rsidR="006E2296" w:rsidP="005469BC" w:rsidRDefault="006E2296" w14:paraId="01E2CD93" w14:textId="648CA26A">
      <w:pPr>
        <w:pStyle w:val="Normalutanindragellerluft"/>
      </w:pPr>
      <w:r w:rsidRPr="005469BC">
        <w:t xml:space="preserve">Vi </w:t>
      </w:r>
      <w:r w:rsidRPr="005469BC" w:rsidR="005B4853">
        <w:t xml:space="preserve">ser ett behov för både små och stora flygplatser att bygga ut kapaciteten, för att möjliggöra trafik av större flygplan. För att tillgodose Sveriges internationella konkurrenskraft behöver vi kunna hantera framtidens trafikvolymer och kommande generationers behov av flyginfrastruktur. Trenden är att trafiken ökar. Konkurrens, nya tekniker och klimathänsyn gör </w:t>
      </w:r>
      <w:r w:rsidRPr="005469BC" w:rsidR="001A6612">
        <w:t xml:space="preserve">att </w:t>
      </w:r>
      <w:r w:rsidRPr="005469BC" w:rsidR="005B4853">
        <w:t>trafiken till allt större del sker med större flygplan. Arlandas betydelse som Sveriges största flygplats är särskilt stor. Ar</w:t>
      </w:r>
      <w:r w:rsidRPr="005469BC" w:rsidR="001A6612">
        <w:t>landa är ett nav för nationella</w:t>
      </w:r>
      <w:r w:rsidRPr="005469BC" w:rsidR="005B4853">
        <w:t xml:space="preserve"> och interna</w:t>
      </w:r>
      <w:r w:rsidRPr="005469BC" w:rsidR="001A6612">
        <w:t>tionella affärsresor och utgör</w:t>
      </w:r>
      <w:r w:rsidRPr="005469BC" w:rsidR="005B4853">
        <w:t xml:space="preserve"> därmed samtidigt ett nav i Sverige som tillväxtmotor. Utöver detta är Arlanda ett nav för turism, forskning och utbildning samt diplomatiska relationer</w:t>
      </w:r>
      <w:r w:rsidRPr="005469BC">
        <w:t xml:space="preserve">. </w:t>
      </w:r>
    </w:p>
    <w:p w:rsidRPr="005469BC" w:rsidR="006E2296" w:rsidP="005469BC" w:rsidRDefault="005469BC" w14:paraId="01E2CD94" w14:textId="1713F0F0">
      <w:pPr>
        <w:pStyle w:val="Rubrik2"/>
      </w:pPr>
      <w:bookmarkStart w:name="_Toc531250295" w:id="410"/>
      <w:bookmarkStart w:name="_Toc532903317" w:id="411"/>
      <w:r>
        <w:t xml:space="preserve">16.7 </w:t>
      </w:r>
      <w:r w:rsidRPr="005469BC" w:rsidR="006E2296">
        <w:t>Ökad säkerhet inom flyget</w:t>
      </w:r>
      <w:bookmarkEnd w:id="410"/>
      <w:bookmarkEnd w:id="411"/>
    </w:p>
    <w:p w:rsidRPr="005469BC" w:rsidR="005B4853" w:rsidP="005469BC" w:rsidRDefault="006E2296" w14:paraId="01E2CD95" w14:textId="77777777">
      <w:pPr>
        <w:pStyle w:val="Normalutanindragellerluft"/>
      </w:pPr>
      <w:r w:rsidRPr="005469BC">
        <w:t>S</w:t>
      </w:r>
      <w:r w:rsidRPr="005469BC" w:rsidR="005B4853">
        <w:t>verige och särskilt flygindustrin har den senaste tiden fått uppleva en ny typ av s.k. ideologisk brottslighet, där förövaren förhindrar flyg ifrån att lyfta genom att aktivt och uppsåtligt motsätta sig flygpersonalens anvisningar och gällande säkerhetsrutiner.</w:t>
      </w:r>
    </w:p>
    <w:p w:rsidRPr="005469BC" w:rsidR="006E2296" w:rsidP="005469BC" w:rsidRDefault="005B4853" w14:paraId="01E2CD96" w14:textId="71F0D5D9">
      <w:r w:rsidRPr="005469BC">
        <w:t>Vi vill utöka resurserna till polisen på flygplatser. Vi behö</w:t>
      </w:r>
      <w:r w:rsidRPr="005469BC" w:rsidR="00B24B1E">
        <w:t>ver även utforma nya logistiska</w:t>
      </w:r>
      <w:r w:rsidRPr="005469BC">
        <w:t xml:space="preserve"> och säkerhetslösningar för att underlätta resandet till exempelvis USA, men även för att ha beredskap att möta nya hinder och krav som kan bli aktuella i samband med att Storbritannien lämnar EU.</w:t>
      </w:r>
    </w:p>
    <w:p w:rsidRPr="005469BC" w:rsidR="006E2296" w:rsidP="005469BC" w:rsidRDefault="005469BC" w14:paraId="01E2CD97" w14:textId="2E59A185">
      <w:pPr>
        <w:pStyle w:val="Rubrik2"/>
      </w:pPr>
      <w:bookmarkStart w:name="_Toc531250296" w:id="412"/>
      <w:bookmarkStart w:name="_Toc532903318" w:id="413"/>
      <w:r>
        <w:t xml:space="preserve">16.8 </w:t>
      </w:r>
      <w:r w:rsidRPr="005469BC" w:rsidR="006E2296">
        <w:t>Den rätta vägen</w:t>
      </w:r>
      <w:bookmarkEnd w:id="412"/>
      <w:bookmarkEnd w:id="413"/>
    </w:p>
    <w:p w:rsidRPr="005469BC" w:rsidR="006E2296" w:rsidP="005469BC" w:rsidRDefault="005B4853" w14:paraId="01E2CD98" w14:textId="7FA3FF2E">
      <w:pPr>
        <w:pStyle w:val="Normalutanindragellerluft"/>
      </w:pPr>
      <w:r w:rsidRPr="005469BC">
        <w:t>Det svenska vägnätet är jämte järnvägen ryggraden i svensk ekonomi och dagligt förekommande i vanliga människors vardag för transporter av gods och personer. Det är därmed av största vikt att vägnätet och tillhörande infrastruktur håller den höga standard som medborgarna kan förvänta sig i förhållande till inte minst det höga skattetrycket i Sverige. Vi menar att underhåll och investeringar även fortsättningsvis bör hålla hög standard och ska ta höjd för exempelv</w:t>
      </w:r>
      <w:r w:rsidRPr="005469BC" w:rsidR="00B24B1E">
        <w:t>is befolkningsökning, ekonomisk</w:t>
      </w:r>
      <w:r w:rsidRPr="005469BC">
        <w:t xml:space="preserve"> tillväxt och ökad säkerhet för trafikanter, samtidigt som vi aktivt motarbetar nya typer av brottslighet på våra svenska vägar. Vi kan dock konstatera att det svenska vägnätet har lidit av ett eftersatt underhåll på många områden och under lång tid</w:t>
      </w:r>
      <w:r w:rsidRPr="005469BC" w:rsidR="00C92714">
        <w:t xml:space="preserve">. </w:t>
      </w:r>
    </w:p>
    <w:p w:rsidRPr="005469BC" w:rsidR="006E2296" w:rsidP="005469BC" w:rsidRDefault="005469BC" w14:paraId="01E2CD99" w14:textId="2B60CE58">
      <w:pPr>
        <w:pStyle w:val="Rubrik2"/>
      </w:pPr>
      <w:bookmarkStart w:name="_Toc531250297" w:id="414"/>
      <w:bookmarkStart w:name="_Toc532903319" w:id="415"/>
      <w:r>
        <w:t xml:space="preserve">16.9 </w:t>
      </w:r>
      <w:r w:rsidRPr="005469BC" w:rsidR="006E2296">
        <w:t>Stärka den svenska åkerinäringen</w:t>
      </w:r>
      <w:bookmarkEnd w:id="414"/>
      <w:bookmarkEnd w:id="415"/>
    </w:p>
    <w:p w:rsidRPr="005469BC" w:rsidR="006E2296" w:rsidP="005469BC" w:rsidRDefault="005B4853" w14:paraId="01E2CD9A" w14:textId="6D0C2919">
      <w:pPr>
        <w:pStyle w:val="Normalutanindragellerluft"/>
      </w:pPr>
      <w:r w:rsidRPr="005469BC">
        <w:t xml:space="preserve">Svensk </w:t>
      </w:r>
      <w:r w:rsidRPr="005469BC" w:rsidR="00B24B1E">
        <w:t>åkerinäring är en av grundpelarna</w:t>
      </w:r>
      <w:r w:rsidRPr="005469BC">
        <w:t xml:space="preserve"> för vår ekonomi. Sedan EU-inträdet har dock åkeribranschen utsatts för en ökande konkurrens från övriga medlemsländer. På senare </w:t>
      </w:r>
      <w:r w:rsidRPr="005469BC" w:rsidR="00B24B1E">
        <w:t xml:space="preserve">tid </w:t>
      </w:r>
      <w:r w:rsidRPr="005469BC">
        <w:t>har gränsöverskridande trafik i praktiken avreglerats genom att obefintliga kontroller vid gränsen och brister i kompetens, resurser och juridiska möjligheter på våra svenska vägar, särskilt gällande den tunga trafiken, fått till följd att svenska regler inte efterlevs. Vi avser därmed att införa en särskild polisenhet vars uppgift är att kontrollera gränsöverskridande tung trafik och säkerställa att bl.a. cabotageregler efterföljs. Cabotagetransporter innebär att en utländsk bil åker över g</w:t>
      </w:r>
      <w:r w:rsidRPr="005469BC" w:rsidR="00B24B1E">
        <w:t>ränsen och lossar inom Sverige</w:t>
      </w:r>
      <w:r w:rsidRPr="005469BC">
        <w:t>. Ekipaget har sedan rätt att utföra tre ytterligare transporter inom Sverige under högst sju dagar, innan det måste återvända över den svenska gränsen. Det har dock framkommit att över 2 000 lastbilar aldrig lämnar Sverige utan kontinuerligt bedriver olaglig inrikestrafik. Dessa lastbilar och åkerier följer inte alltid svenska regler eller säkerhetsföreskrifter och snedvrider därmed konkurrensen i förhållande till svenska åkerier. Vi vill snarast införa mer rättvisa villkor inom vägtransportområdet</w:t>
      </w:r>
      <w:r w:rsidRPr="005469BC" w:rsidR="00C92714">
        <w:t>.</w:t>
      </w:r>
    </w:p>
    <w:p w:rsidRPr="005469BC" w:rsidR="006E2296" w:rsidP="005469BC" w:rsidRDefault="005469BC" w14:paraId="01E2CD9B" w14:textId="13FFEDE8">
      <w:pPr>
        <w:pStyle w:val="Rubrik2"/>
      </w:pPr>
      <w:bookmarkStart w:name="_Toc531250298" w:id="416"/>
      <w:bookmarkStart w:name="_Toc532903320" w:id="417"/>
      <w:r>
        <w:t xml:space="preserve">16.10 </w:t>
      </w:r>
      <w:r w:rsidRPr="005469BC" w:rsidR="006E2296">
        <w:t xml:space="preserve">Ny specialenhet för kontroll </w:t>
      </w:r>
      <w:r w:rsidRPr="005469BC" w:rsidR="009E0A98">
        <w:t xml:space="preserve">av </w:t>
      </w:r>
      <w:r w:rsidRPr="005469BC" w:rsidR="006E2296">
        <w:t>yrkesmässig trafik</w:t>
      </w:r>
      <w:bookmarkEnd w:id="416"/>
      <w:bookmarkEnd w:id="417"/>
    </w:p>
    <w:p w:rsidRPr="005469BC" w:rsidR="006E2296" w:rsidP="005469BC" w:rsidRDefault="006E2296" w14:paraId="01E2CD9C" w14:textId="3E6290E7">
      <w:pPr>
        <w:pStyle w:val="Normalutanindragellerluft"/>
      </w:pPr>
      <w:r w:rsidRPr="005469BC">
        <w:t xml:space="preserve">Vi </w:t>
      </w:r>
      <w:r w:rsidRPr="005469BC" w:rsidR="005B4853">
        <w:t>avsätter medel för att möta det akuta behovet gällande införandet av en ny specialutbildad enhet på minst 500 tjänstemän med polisiära befogenheter. För att klara kompetenstillskottet behövs utbildningsplatser motsvarande 50 personer om året. Vi vill dessutom införa ett elektroniskt system för tung trafik, likt det tyska LKW-Maut-systemet. Systemet betalas delvis av utländska åkare och bygger på att transpondrar monteras i de lastbilar som avser utföra transporter i Sverige. Syftet är att myndig</w:t>
      </w:r>
      <w:r w:rsidR="005469BC">
        <w:softHyphen/>
      </w:r>
      <w:r w:rsidRPr="005469BC" w:rsidR="005B4853">
        <w:t>heterna enkelt ska kunna kontrollera färdväg och antal dygn ett utländskt ekipage befunnit sig i landet. Detta säkerställer att avgifter betalas och att cabotageregler samt kör- och vilotidsdirektivet efterlevs</w:t>
      </w:r>
      <w:r w:rsidRPr="005469BC" w:rsidR="00C92714">
        <w:t xml:space="preserve">. </w:t>
      </w:r>
    </w:p>
    <w:p w:rsidRPr="005469BC" w:rsidR="006E2296" w:rsidP="005469BC" w:rsidRDefault="005469BC" w14:paraId="01E2CD9D" w14:textId="02621549">
      <w:pPr>
        <w:pStyle w:val="Rubrik2"/>
      </w:pPr>
      <w:bookmarkStart w:name="_Toc531250299" w:id="418"/>
      <w:bookmarkStart w:name="_Toc532903321" w:id="419"/>
      <w:r>
        <w:t xml:space="preserve">16.11 </w:t>
      </w:r>
      <w:r w:rsidRPr="005469BC" w:rsidR="006E2296">
        <w:t>Stadsmiljöavtal</w:t>
      </w:r>
      <w:bookmarkEnd w:id="418"/>
      <w:bookmarkEnd w:id="419"/>
    </w:p>
    <w:p w:rsidRPr="005469BC" w:rsidR="006E2296" w:rsidP="005469BC" w:rsidRDefault="006E2296" w14:paraId="01E2CD9E" w14:textId="77777777">
      <w:pPr>
        <w:pStyle w:val="Normalutanindragellerluft"/>
      </w:pPr>
      <w:r w:rsidRPr="005469BC">
        <w:t>Vi ser positivt på att kommuner fortsatt kan söka stöd för att stärka kollektivtrafik och exempelvis satsningar på ökat cyklande. Vi ställer oss dock frågande gällande s.k. motprestationer i form av bostadsbyggande. Vi menar att avtalet i stället mer ska riktas mot realistiska trafikåtgärder som förbättrar framkomligheten i städerna</w:t>
      </w:r>
      <w:r w:rsidRPr="005469BC" w:rsidR="00660686">
        <w:t>, samt att cykelbanor i stadsmiljö bör vara en kommunal angelägenhet</w:t>
      </w:r>
      <w:r w:rsidRPr="005469BC">
        <w:t>. Vi vill därmed vara återhållsamma med s.k. s</w:t>
      </w:r>
      <w:r w:rsidRPr="005469BC" w:rsidR="00C92714">
        <w:t xml:space="preserve">ubventionerat bostadsbyggande. </w:t>
      </w:r>
    </w:p>
    <w:p w:rsidRPr="005469BC" w:rsidR="006E2296" w:rsidP="005469BC" w:rsidRDefault="005469BC" w14:paraId="01E2CD9F" w14:textId="68B299CA">
      <w:pPr>
        <w:pStyle w:val="Rubrik2"/>
      </w:pPr>
      <w:bookmarkStart w:name="_Toc531250300" w:id="420"/>
      <w:bookmarkStart w:name="_Toc532903322" w:id="421"/>
      <w:r>
        <w:t xml:space="preserve">16.12 </w:t>
      </w:r>
      <w:r w:rsidRPr="005469BC" w:rsidR="006E2296">
        <w:t>Nej till kilometerskatt/ekoskatt</w:t>
      </w:r>
      <w:bookmarkEnd w:id="420"/>
      <w:bookmarkEnd w:id="421"/>
    </w:p>
    <w:p w:rsidRPr="005469BC" w:rsidR="006E2296" w:rsidP="005469BC" w:rsidRDefault="009E0A98" w14:paraId="01E2CDA0" w14:textId="77777777">
      <w:pPr>
        <w:pStyle w:val="Normalutanindragellerluft"/>
      </w:pPr>
      <w:r w:rsidRPr="005469BC">
        <w:t>En ytterligare skatt</w:t>
      </w:r>
      <w:r w:rsidRPr="005469BC" w:rsidR="006E2296">
        <w:t xml:space="preserve"> baserad på avstånd, det vill säga en skatt som betalas av åkerierna för varje avverkad kilometer</w:t>
      </w:r>
      <w:r w:rsidRPr="005469BC">
        <w:t>, är planerad</w:t>
      </w:r>
      <w:r w:rsidRPr="005469BC" w:rsidR="006E2296">
        <w:t xml:space="preserve">. </w:t>
      </w:r>
      <w:r w:rsidRPr="005469BC">
        <w:t>D</w:t>
      </w:r>
      <w:r w:rsidRPr="005469BC" w:rsidR="006E2296">
        <w:t xml:space="preserve">etta </w:t>
      </w:r>
      <w:r w:rsidRPr="005469BC">
        <w:t>kan bli</w:t>
      </w:r>
      <w:r w:rsidRPr="005469BC" w:rsidR="006E2296">
        <w:t xml:space="preserve"> nådastöten för många svenska åkerier </w:t>
      </w:r>
      <w:r w:rsidRPr="005469BC">
        <w:t>då det kan innebära</w:t>
      </w:r>
      <w:r w:rsidRPr="005469BC" w:rsidR="006E2296">
        <w:t xml:space="preserve"> en fördubbling av skattetrycket </w:t>
      </w:r>
      <w:r w:rsidRPr="005469BC">
        <w:t>av</w:t>
      </w:r>
      <w:r w:rsidRPr="005469BC" w:rsidR="006E2296">
        <w:t xml:space="preserve"> trafikspecifika skatter.</w:t>
      </w:r>
    </w:p>
    <w:p w:rsidRPr="00B24B1E" w:rsidR="006E2296" w:rsidP="006E2296" w:rsidRDefault="006E2296" w14:paraId="01E2CDA1"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lang w:eastAsia="sv-SE"/>
          <w14:numSpacing w14:val="default"/>
        </w:rPr>
      </w:pPr>
      <w:r w:rsidRPr="00B24B1E">
        <w:rPr>
          <w:rFonts w:ascii="Times New Roman" w:hAnsi="Times New Roman" w:eastAsia="Times New Roman" w:cs="Times New Roman"/>
          <w:kern w:val="0"/>
          <w:lang w:eastAsia="sv-SE"/>
          <w14:numSpacing w14:val="default"/>
        </w:rPr>
        <w:t>Oavsett benämning på den nya skatten och vad den kommer a</w:t>
      </w:r>
      <w:r w:rsidRPr="00B24B1E" w:rsidR="009E0A98">
        <w:rPr>
          <w:rFonts w:ascii="Times New Roman" w:hAnsi="Times New Roman" w:eastAsia="Times New Roman" w:cs="Times New Roman"/>
          <w:kern w:val="0"/>
          <w:lang w:eastAsia="sv-SE"/>
          <w14:numSpacing w14:val="default"/>
        </w:rPr>
        <w:t>tt kallas i slutändan, så följer</w:t>
      </w:r>
      <w:r w:rsidRPr="00B24B1E">
        <w:rPr>
          <w:rFonts w:ascii="Times New Roman" w:hAnsi="Times New Roman" w:eastAsia="Times New Roman" w:cs="Times New Roman"/>
          <w:kern w:val="0"/>
          <w:lang w:eastAsia="sv-SE"/>
          <w14:numSpacing w14:val="default"/>
        </w:rPr>
        <w:t xml:space="preserve"> detta tyvärr den negativa trenden med ökade kostnader för medborgare och företag, åkerier i detta fall. Sverigedemokraterna motsäg</w:t>
      </w:r>
      <w:r w:rsidRPr="00B24B1E" w:rsidR="005924E1">
        <w:rPr>
          <w:rFonts w:ascii="Times New Roman" w:hAnsi="Times New Roman" w:eastAsia="Times New Roman" w:cs="Times New Roman"/>
          <w:kern w:val="0"/>
          <w:lang w:eastAsia="sv-SE"/>
          <w14:numSpacing w14:val="default"/>
        </w:rPr>
        <w:t>er sig därför kilometerskatten.</w:t>
      </w:r>
    </w:p>
    <w:p w:rsidRPr="005469BC" w:rsidR="006E2296" w:rsidP="005469BC" w:rsidRDefault="005469BC" w14:paraId="01E2CDA2" w14:textId="17010D55">
      <w:pPr>
        <w:pStyle w:val="Rubrik2"/>
      </w:pPr>
      <w:bookmarkStart w:name="_Toc531250301" w:id="422"/>
      <w:bookmarkStart w:name="_Toc532903323" w:id="423"/>
      <w:r>
        <w:t xml:space="preserve">16.13 </w:t>
      </w:r>
      <w:r w:rsidRPr="005469BC" w:rsidR="006E2296">
        <w:t>Rikta</w:t>
      </w:r>
      <w:r w:rsidRPr="005469BC" w:rsidR="009E0A98">
        <w:t>t</w:t>
      </w:r>
      <w:r w:rsidRPr="005469BC" w:rsidR="006E2296">
        <w:t xml:space="preserve"> stöd för kommunala vägar</w:t>
      </w:r>
      <w:bookmarkEnd w:id="422"/>
      <w:bookmarkEnd w:id="423"/>
    </w:p>
    <w:p w:rsidRPr="005469BC" w:rsidR="006E2296" w:rsidP="005469BC" w:rsidRDefault="005B4853" w14:paraId="01E2CDA3" w14:textId="7E2E692D">
      <w:pPr>
        <w:pStyle w:val="Normalutanindragellerluft"/>
      </w:pPr>
      <w:r w:rsidRPr="005469BC">
        <w:t>Många kommuner är för närvarande ekonomiskt ansträngda. Satsningar och skicket på de kommunala vägarna skiljer sig också därefter och i förhållande till det statliga vägnätet. Vi befarar att denna skillnad kommer att öka ytterligare i takt med att kommunerna beläggs med allt mer ökade kostnader. Vi föreslår därför ett riktat stöd till kommuner för upprustning av vägar</w:t>
      </w:r>
      <w:r w:rsidRPr="005469BC" w:rsidR="00B24B1E">
        <w:t>.</w:t>
      </w:r>
    </w:p>
    <w:p w:rsidRPr="005469BC" w:rsidR="006E2296" w:rsidP="005469BC" w:rsidRDefault="005469BC" w14:paraId="01E2CDA4" w14:textId="7CA711F4">
      <w:pPr>
        <w:pStyle w:val="Rubrik2"/>
      </w:pPr>
      <w:bookmarkStart w:name="_Toc531250302" w:id="424"/>
      <w:bookmarkStart w:name="_Toc532903324" w:id="425"/>
      <w:r>
        <w:t xml:space="preserve">16.14 </w:t>
      </w:r>
      <w:r w:rsidRPr="005469BC" w:rsidR="006E2296">
        <w:t>Sjöfart</w:t>
      </w:r>
      <w:bookmarkEnd w:id="424"/>
      <w:bookmarkEnd w:id="425"/>
    </w:p>
    <w:p w:rsidRPr="005469BC" w:rsidR="006E2296" w:rsidP="005469BC" w:rsidRDefault="005B4853" w14:paraId="01E2CDA5" w14:textId="6E26734E">
      <w:pPr>
        <w:pStyle w:val="Normalutanindragellerluft"/>
      </w:pPr>
      <w:r w:rsidRPr="005469BC">
        <w:t>Genom vårt läge kan Sveriges geografiska karaktär närmast liknas vid en ö uppe i norr. Vi har en vidsträckt kuststräcka med över 50 hamnar och det mest effektiva sättet att frakta bl.a. varor till och från Sverige är därmed med fartyg. Att frakta gods på vattnet är effektivt både ur ett miljöperspektiv och genom att man friger plats på vägar och järnvägar. Sjöfarten är mycket viktig, särskilt för den svenska industrin och näringslivet i sin helhet. Inte minst gäller det för exportnäringarna, bl.a. inom gruv- och skogsindu</w:t>
      </w:r>
      <w:r w:rsidR="005469BC">
        <w:softHyphen/>
      </w:r>
      <w:r w:rsidRPr="005469BC">
        <w:t>strierna. Svensk sjöfart behöver rätt förutsättningar för att vara konkurrenskraftig på den internationella marknaden. I dag har flera svenska rederier valt att flagga ut sina fartyg till andra länder med mer fördelaktiga skatteregler för att få konkurrensfördelar</w:t>
      </w:r>
      <w:r w:rsidRPr="005469BC" w:rsidR="00C92714">
        <w:t xml:space="preserve">. </w:t>
      </w:r>
    </w:p>
    <w:p w:rsidRPr="005469BC" w:rsidR="006E2296" w:rsidP="005469BC" w:rsidRDefault="005469BC" w14:paraId="01E2CDA6" w14:textId="4C7101EC">
      <w:pPr>
        <w:pStyle w:val="Rubrik2"/>
      </w:pPr>
      <w:bookmarkStart w:name="_Toc531250303" w:id="426"/>
      <w:bookmarkStart w:name="_Toc532903325" w:id="427"/>
      <w:r>
        <w:t xml:space="preserve">16.15 </w:t>
      </w:r>
      <w:r w:rsidRPr="005469BC" w:rsidR="006E2296">
        <w:t>Sjöfartsmiljard</w:t>
      </w:r>
      <w:bookmarkEnd w:id="426"/>
      <w:bookmarkEnd w:id="427"/>
    </w:p>
    <w:p w:rsidRPr="005469BC" w:rsidR="005B4853" w:rsidP="005469BC" w:rsidRDefault="006E2296" w14:paraId="01E2CDA7" w14:textId="09EBC175">
      <w:pPr>
        <w:pStyle w:val="Normalutanindragellerluft"/>
      </w:pPr>
      <w:r w:rsidRPr="005469BC">
        <w:t xml:space="preserve">Vi </w:t>
      </w:r>
      <w:r w:rsidRPr="005469BC" w:rsidR="005B4853">
        <w:t>vill i ett första steg utreda möjlighetern</w:t>
      </w:r>
      <w:r w:rsidRPr="005469BC" w:rsidR="00B24B1E">
        <w:t>a att anslagsfinansiera Sjöfar</w:t>
      </w:r>
      <w:r w:rsidRPr="005469BC" w:rsidR="005B4853">
        <w:t>tsverket. Vi vill därmed bl.a. göra det möjligt att lyfta bort kostnaden för farledsavgifter och isbrytning ifrån den svenska sjöfarten.</w:t>
      </w:r>
    </w:p>
    <w:p w:rsidRPr="005469BC" w:rsidR="006E2296" w:rsidP="005469BC" w:rsidRDefault="005B4853" w14:paraId="01E2CDA8" w14:textId="69461E91">
      <w:r w:rsidRPr="005469BC">
        <w:t>Sverige och Finland är länder som tillämpar farledsavgifter. Finland halverade sina farledsavgifter när SECA-direktivet infördes för att inte kostnaden skulle skena iväg för sjöfarten. Sjöfartsverket har i Sverige istället infört en ny avgiftsmodell som drabbat redarna hårt. Somliga har drabbats av ca 200</w:t>
      </w:r>
      <w:r w:rsidRPr="005469BC" w:rsidR="00B24B1E">
        <w:t xml:space="preserve"> </w:t>
      </w:r>
      <w:r w:rsidRPr="005469BC">
        <w:t>% höjning av farledsavgifterna. Vi vill att man ser över Sjöfartsverkets roll och organisation för att på sikt sänka eller avskaffa farledsavgifterna i svenska vatten. Vi menar att om redare får mer rimliga kostnader så kommer antalet transporter på vattenvägarna att öka. Sjöfarten som trafikerar Sverige betalar farledsavgifter som bekostar bland annat isbrytningen i farlederna. För att stärka sjöfarten och fortsätta med den mycket efterfrågade sjöfartsmiljarden minskar Sverige</w:t>
      </w:r>
      <w:r w:rsidR="005469BC">
        <w:softHyphen/>
      </w:r>
      <w:r w:rsidRPr="005469BC">
        <w:t>demokraterna bland annat farledsavgifterna genom att kostnaden för isbrytningen tas bort och i stället åläggs staten</w:t>
      </w:r>
      <w:r w:rsidRPr="005469BC" w:rsidR="00C92714">
        <w:t xml:space="preserve">. </w:t>
      </w:r>
    </w:p>
    <w:p w:rsidRPr="005469BC" w:rsidR="006E2296" w:rsidP="005469BC" w:rsidRDefault="005469BC" w14:paraId="01E2CDA9" w14:textId="2DB2DE7A">
      <w:pPr>
        <w:pStyle w:val="Rubrik2"/>
      </w:pPr>
      <w:bookmarkStart w:name="_Toc531250304" w:id="428"/>
      <w:bookmarkStart w:name="_Toc532903326" w:id="429"/>
      <w:r>
        <w:t xml:space="preserve">16.16 </w:t>
      </w:r>
      <w:r w:rsidRPr="005469BC" w:rsidR="00B24B1E">
        <w:t>Tonnage/”b</w:t>
      </w:r>
      <w:r w:rsidRPr="005469BC" w:rsidR="006E2296">
        <w:t>lå skatt”</w:t>
      </w:r>
      <w:bookmarkEnd w:id="428"/>
      <w:bookmarkEnd w:id="429"/>
    </w:p>
    <w:p w:rsidRPr="005469BC" w:rsidR="006E2296" w:rsidP="005469BC" w:rsidRDefault="006E2296" w14:paraId="01E2CDAA" w14:textId="6E4123A2">
      <w:pPr>
        <w:pStyle w:val="Normalutanindragellerluft"/>
      </w:pPr>
      <w:r w:rsidRPr="005469BC">
        <w:t>Svens</w:t>
      </w:r>
      <w:r w:rsidRPr="005469BC" w:rsidR="00B24B1E">
        <w:t>k s</w:t>
      </w:r>
      <w:r w:rsidRPr="005469BC" w:rsidR="005B4853">
        <w:t>jöfart har stora tillväxtmöjligheter i och med tonnageskatten som nu är införd. Det är dock olyckligt att finansieringen av tonnageskatten delvis tas från sjöfartsstödet, vilket motverkar syftet med tonnageskattesystemet. Syftet är att behålla fartyg under svensk flagg och försöka öka antalet fartyg i det svenska registret. Svenska sjöfarts</w:t>
      </w:r>
      <w:r w:rsidR="003622C5">
        <w:softHyphen/>
      </w:r>
      <w:r w:rsidRPr="005469BC" w:rsidR="005B4853">
        <w:t>branschen är positiv till tonnageskatten men vill se att fler fartyg kan få möjligheten att välja om de vill omfattas av den s.k. blå skatten</w:t>
      </w:r>
      <w:r w:rsidRPr="005469BC" w:rsidR="00B24B1E">
        <w:t>.</w:t>
      </w:r>
    </w:p>
    <w:p w:rsidRPr="005469BC" w:rsidR="006E2296" w:rsidP="005469BC" w:rsidRDefault="005469BC" w14:paraId="01E2CDAB" w14:textId="160754FA">
      <w:pPr>
        <w:pStyle w:val="Rubrik2"/>
      </w:pPr>
      <w:bookmarkStart w:name="_Toc531250305" w:id="430"/>
      <w:bookmarkStart w:name="_Toc532903327" w:id="431"/>
      <w:r>
        <w:t xml:space="preserve">16.17 </w:t>
      </w:r>
      <w:r w:rsidRPr="005469BC" w:rsidR="006E2296">
        <w:t>Investeringsbidrag för säkra hamnar</w:t>
      </w:r>
      <w:bookmarkEnd w:id="430"/>
      <w:bookmarkEnd w:id="431"/>
    </w:p>
    <w:p w:rsidRPr="005469BC" w:rsidR="006E2296" w:rsidP="005469BC" w:rsidRDefault="006E2296" w14:paraId="01E2CDAC" w14:textId="188E2388">
      <w:pPr>
        <w:pStyle w:val="Normalutanindragellerluft"/>
      </w:pPr>
      <w:r w:rsidRPr="005469BC">
        <w:t>För att få mer plats och effektivare flöden i hamnar så vill vi exempelvis utnyttja mer torrhamnar s.</w:t>
      </w:r>
      <w:r w:rsidRPr="005469BC" w:rsidR="00B24B1E">
        <w:t>k. d</w:t>
      </w:r>
      <w:r w:rsidRPr="005469BC">
        <w:t xml:space="preserve">ryports i större omfattning. Genom att man snabbt flyttar containern i väntan på tull tar den inte upp onödig plats i hamnarna. Ska det fungera optimalt så bör torrhamnarna säkerhetsklassas enligt gällande ISPS-regelverk som infördes av USA efter terrordåden 9/11. Säkerhetsklassningen bygger på ett skalskydd med övervakning och utbildad personal. Vi ser uppförandet av </w:t>
      </w:r>
      <w:r w:rsidRPr="005469BC" w:rsidR="009E0A98">
        <w:t>a</w:t>
      </w:r>
      <w:r w:rsidRPr="005469BC">
        <w:t>lkobommar vid våra hamnar som något positivt och att det hjälper till att öka trafiksäkerheten ute på våra vägar. Genom att placera ut alkobommar vid hamnar där det finnas fordonstrafik sänder man ut proaktiva signaler gällande vad som accepteras angående alkohol och framförande av fordon. Vi anser att det är viktigt att följa upp detta gällande bl.a. placering och hur många bommar som är effektivt, för att införandet av ytterligare alkobommar ska generera största möjliga nytta. Vi avsätter ett investeringsbidrag för att förbättra l</w:t>
      </w:r>
      <w:r w:rsidRPr="005469BC" w:rsidR="00B24B1E">
        <w:t>ogistiken och öka säkerheten i d</w:t>
      </w:r>
      <w:r w:rsidRPr="005469BC">
        <w:t>ryports, samt ett ytterligare investeringsbidrag för att förbät</w:t>
      </w:r>
      <w:r w:rsidRPr="005469BC" w:rsidR="00F14E78">
        <w:t xml:space="preserve">tra logistiken vid alkobommar. </w:t>
      </w:r>
    </w:p>
    <w:p w:rsidRPr="005469BC" w:rsidR="006E2296" w:rsidP="005469BC" w:rsidRDefault="005469BC" w14:paraId="01E2CDAD" w14:textId="55D3478C">
      <w:pPr>
        <w:pStyle w:val="Rubrik2"/>
      </w:pPr>
      <w:bookmarkStart w:name="_Toc531250306" w:id="432"/>
      <w:bookmarkStart w:name="_Toc532903328" w:id="433"/>
      <w:r>
        <w:t xml:space="preserve">16.18 </w:t>
      </w:r>
      <w:r w:rsidRPr="005469BC" w:rsidR="00B24B1E">
        <w:t>Farledsfördjupningar i Göteborgs</w:t>
      </w:r>
      <w:r w:rsidRPr="005469BC" w:rsidR="006E2296">
        <w:t xml:space="preserve"> och Luleå hamn</w:t>
      </w:r>
      <w:bookmarkEnd w:id="432"/>
      <w:bookmarkEnd w:id="433"/>
    </w:p>
    <w:p w:rsidRPr="005469BC" w:rsidR="006E2296" w:rsidP="005469BC" w:rsidRDefault="006E2296" w14:paraId="01E2CDAE" w14:textId="5A1653B2">
      <w:pPr>
        <w:pStyle w:val="Normalutanindragellerluft"/>
      </w:pPr>
      <w:r w:rsidRPr="005469BC">
        <w:t xml:space="preserve">För </w:t>
      </w:r>
      <w:r w:rsidRPr="005469BC" w:rsidR="00152485">
        <w:t>att kunna utnyttja sjöfartens framtida kapacitet maximalt måste farlederna vara tillräckligt djupa för de nya och större fartyg som byggs. Vi vill i sammanhanget särskilt prioritera Göteborgs hamn, som är i behov av fördjupning för att klara av den kommande direkttrafi</w:t>
      </w:r>
      <w:r w:rsidRPr="005469BC" w:rsidR="00B24B1E">
        <w:t>ken av de större fraktfartygen</w:t>
      </w:r>
      <w:r w:rsidRPr="005469BC" w:rsidR="00152485">
        <w:t>. Även Malmporten, av särskild strategisk betydelse för gruvnäringen, är i behov av farledsfördjupningar. Vi avsätter medel för att ytterligare stärka finansieringen av dessa fördjupningar</w:t>
      </w:r>
      <w:r w:rsidRPr="005469BC">
        <w:t xml:space="preserve">. </w:t>
      </w:r>
    </w:p>
    <w:p w:rsidRPr="005469BC" w:rsidR="006E2296" w:rsidP="005469BC" w:rsidRDefault="005469BC" w14:paraId="01E2CDB0" w14:textId="4C15060A">
      <w:pPr>
        <w:pStyle w:val="Rubrik2"/>
      </w:pPr>
      <w:bookmarkStart w:name="_Toc531250307" w:id="434"/>
      <w:bookmarkStart w:name="_Toc532903329" w:id="435"/>
      <w:r>
        <w:t xml:space="preserve">16.19 </w:t>
      </w:r>
      <w:r w:rsidRPr="005469BC" w:rsidR="006E2296">
        <w:t>Eco-bonus</w:t>
      </w:r>
      <w:bookmarkEnd w:id="434"/>
      <w:bookmarkEnd w:id="435"/>
    </w:p>
    <w:p w:rsidRPr="005469BC" w:rsidR="006E2296" w:rsidP="005469BC" w:rsidRDefault="006E2296" w14:paraId="01E2CDB1" w14:textId="39EE5579">
      <w:pPr>
        <w:pStyle w:val="Normalutanindragellerluft"/>
      </w:pPr>
      <w:r w:rsidRPr="005469BC">
        <w:t>Sa</w:t>
      </w:r>
      <w:r w:rsidRPr="005469BC" w:rsidR="00152485">
        <w:t xml:space="preserve">tsningen innebär en tillfällig möjlighet till överflyttning av transporter från väg till sjöfart. Satsningen sträcker sig endast till år 2020 och kommer inte i större utsträckning generera överflyttningar från väg till sjöfart, då sjöfarten samtidigt belastas med likvärdiga höjningar i andra änden genom ökade avgifter. Vi ställer oss i grunden positiva till satsningar på sjöfart, men anser att satsningar ska vara varaktiga över en längre tid och reella genom att inte samtidigt belasta sjöfarten med nya avgifter. Våra satsningar på en riktig sjöfartsmiljard är därmed mer varaktig och mindre administrativt betungande. Våra satsningar genererar minskade kostnader och är därmed mer konkurrenskraftiga för sjöfarten i sin helhet utan att det ställs administrativa krav från EU. Därmed avser </w:t>
      </w:r>
      <w:r w:rsidRPr="005469BC" w:rsidR="00B24B1E">
        <w:t>vi att ta bort det tillfälliga e</w:t>
      </w:r>
      <w:r w:rsidRPr="005469BC" w:rsidR="00152485">
        <w:t>co-bonussystemet</w:t>
      </w:r>
      <w:r w:rsidRPr="005469BC">
        <w:t xml:space="preserve">. </w:t>
      </w:r>
    </w:p>
    <w:p w:rsidRPr="002F7630" w:rsidR="006E2296" w:rsidP="002F7630" w:rsidRDefault="002F7630" w14:paraId="01E2CDB3" w14:textId="20493F9A">
      <w:pPr>
        <w:pStyle w:val="Rubrik1"/>
      </w:pPr>
      <w:bookmarkStart w:name="_Toc531250308" w:id="436"/>
      <w:bookmarkStart w:name="_Toc532903330" w:id="437"/>
      <w:r>
        <w:t xml:space="preserve">17 </w:t>
      </w:r>
      <w:r w:rsidRPr="002F7630" w:rsidR="006E2296">
        <w:t>Energi och miljö</w:t>
      </w:r>
      <w:bookmarkEnd w:id="436"/>
      <w:bookmarkEnd w:id="437"/>
    </w:p>
    <w:p w:rsidRPr="002F7630" w:rsidR="00C30731" w:rsidP="002F7630" w:rsidRDefault="005469BC" w14:paraId="01E2CDB4" w14:textId="36951AA5">
      <w:pPr>
        <w:pStyle w:val="Rubrik2"/>
        <w:spacing w:before="360"/>
      </w:pPr>
      <w:bookmarkStart w:name="_Toc532903331" w:id="438"/>
      <w:r>
        <w:t xml:space="preserve">17.1 </w:t>
      </w:r>
      <w:r w:rsidRPr="002F7630" w:rsidR="00C30731">
        <w:t>En miljöpolitik för Sverige och omvärlden</w:t>
      </w:r>
      <w:bookmarkEnd w:id="438"/>
    </w:p>
    <w:p w:rsidRPr="005469BC" w:rsidR="00C30731" w:rsidP="005469BC" w:rsidRDefault="00C30731" w14:paraId="01E2CDB6" w14:textId="77777777">
      <w:pPr>
        <w:pStyle w:val="Normalutanindragellerluft"/>
      </w:pPr>
      <w:r w:rsidRPr="005469BC">
        <w:t>Miljö är ett mångfacetterat begrepp som kan användas i många olika sammanhang. Sverigedemokraterna anser att naturen ska bevaras och förvaltas på ett sätt som balanserar och tar hänsyn till samhällets olika intressen. Människors hälsa, bevarande av ekosystem, biologisk mångfald och ett varierat landskap är viktiga aspekter, liksom samhällsekonomin i stort och möjligheterna att bo och verka på landsbygden. Allt hänger ihop.</w:t>
      </w:r>
    </w:p>
    <w:p w:rsidRPr="002F7630" w:rsidR="00C30731" w:rsidP="002F7630" w:rsidRDefault="00C30731" w14:paraId="01E2CDB8" w14:textId="77777777">
      <w:r w:rsidRPr="002F7630">
        <w:t xml:space="preserve">Det är av fundamental betydelse att bevara de skönhetsvärden som är inbäddade i Sveriges natur och växlande geografi. Det kan innebära att naturen behöver skyddas från mänsklig påverkan, men i vissa fall är det just samspelet mellan natur och människa som upprätthåller det kulturlandskap vi vill bevara. </w:t>
      </w:r>
    </w:p>
    <w:p w:rsidRPr="002F7630" w:rsidR="00C30731" w:rsidP="002F7630" w:rsidRDefault="00C30731" w14:paraId="01E2CDBA" w14:textId="77777777">
      <w:r w:rsidRPr="002F7630">
        <w:t>Sverigedemokraterna bejakar i princip det moderna samhället och den tekniska utvecklingen, som både kan förbättra människors liv och hälsa och dessutom kan reducera människans negativa miljöpåverkan. Samtidigt måste man vara uppmärksam på att människor och ekosystem påverkas av samhällsutvecklingen. I vissa fall måste man av försiktighetsskäl dra i bromsen och ibland måste man aktivt arbeta med att bevara och återställa naturvärden.</w:t>
      </w:r>
    </w:p>
    <w:p w:rsidRPr="002F7630" w:rsidR="00C30731" w:rsidP="002F7630" w:rsidRDefault="005469BC" w14:paraId="01E2CDBB" w14:textId="5DE61969">
      <w:pPr>
        <w:pStyle w:val="Rubrik2"/>
      </w:pPr>
      <w:bookmarkStart w:name="_Toc531250309" w:id="439"/>
      <w:bookmarkStart w:name="_Toc532903332" w:id="440"/>
      <w:r>
        <w:t>17.2</w:t>
      </w:r>
      <w:r w:rsidR="002F7630">
        <w:t xml:space="preserve"> </w:t>
      </w:r>
      <w:r w:rsidRPr="002F7630" w:rsidR="00C30731">
        <w:t>Besparingar på miljöområdet</w:t>
      </w:r>
      <w:bookmarkEnd w:id="439"/>
      <w:bookmarkEnd w:id="440"/>
    </w:p>
    <w:p w:rsidRPr="002F7630" w:rsidR="00C30731" w:rsidP="002F7630" w:rsidRDefault="00C30731" w14:paraId="01E2CDBC" w14:textId="77777777">
      <w:pPr>
        <w:pStyle w:val="Normalutanindragellerluft"/>
      </w:pPr>
      <w:r w:rsidRPr="002F7630">
        <w:t>Sverigedemokraternas förslag till budget för Allmän miljö- och naturvård ligger klart lägre än den rödgröna övergångsregeringens förslag. Detta ska ses i kontexten att miljöbudgeten har ökat mycket kraftigt sedan 2015, från 5,3 miljarder till det som nu föreslås, 11,8 miljarder. Denna skenande kostnadsutveckling återspeglar inte ansvarsfull hushållning med skattebetalarnas medel och innebär inte heller några speciella fördelar för miljön.</w:t>
      </w:r>
    </w:p>
    <w:p w:rsidRPr="002F7630" w:rsidR="00C30731" w:rsidP="002F7630" w:rsidRDefault="00C30731" w14:paraId="01E2CDBE" w14:textId="77777777">
      <w:r w:rsidRPr="002F7630">
        <w:t>Sverigedemokraterna motsätter sig framför allt ineffektiva klimatsatsningar och omfattande inköp av skog, som inte ligger i linje med traditionerna i svenskt skogsbruk. Även på andra områden är Sverigedemokraterna mer återhållsamma än övergångsregeringen med utgifterna, relativt den ansvarslösa politik vi nu ser.</w:t>
      </w:r>
    </w:p>
    <w:p w:rsidRPr="002F7630" w:rsidR="00C30731" w:rsidP="002F7630" w:rsidRDefault="005469BC" w14:paraId="01E2CDBF" w14:textId="5EF09C1C">
      <w:pPr>
        <w:pStyle w:val="Rubrik2"/>
      </w:pPr>
      <w:bookmarkStart w:name="_Toc531250310" w:id="441"/>
      <w:bookmarkStart w:name="_Toc532903333" w:id="442"/>
      <w:r>
        <w:t>17.3</w:t>
      </w:r>
      <w:r w:rsidR="002F7630">
        <w:t xml:space="preserve"> </w:t>
      </w:r>
      <w:r w:rsidRPr="002F7630" w:rsidR="00C30731">
        <w:t>En konservativ klimatpolitik</w:t>
      </w:r>
      <w:bookmarkEnd w:id="441"/>
      <w:bookmarkEnd w:id="442"/>
    </w:p>
    <w:p w:rsidRPr="002F7630" w:rsidR="00C30731" w:rsidP="002F7630" w:rsidRDefault="00C30731" w14:paraId="01E2CDC0" w14:textId="4EEBC6C0">
      <w:pPr>
        <w:pStyle w:val="Normalutanindragellerluft"/>
      </w:pPr>
      <w:r w:rsidRPr="002F7630">
        <w:t>Sverigedemokraterna applicerar försiktighetsprincipen på diskussionen om klimat</w:t>
      </w:r>
      <w:r w:rsidR="003622C5">
        <w:softHyphen/>
      </w:r>
      <w:r w:rsidRPr="002F7630">
        <w:t>förändringar och utsläpp av växthusgaser. EU har genom ett beslut i Europeiska rådet åtagit sig att till 2030 minska de sammanlagda utsläppen av växthusgaser med minst 40 procent jämfört med 1990 års nivåer, vilket är ett lämpligt riktmärke även på nationell nivå. Innan detta mål är uppnått är det inte meningsfullt att sätta upp nya, mer ambitiösa mål, i synnerhet om man inte har någon trovärdig plan för hur de ska uppnås.</w:t>
      </w:r>
    </w:p>
    <w:p w:rsidRPr="002F7630" w:rsidR="00C30731" w:rsidP="002F7630" w:rsidRDefault="00C30731" w14:paraId="01E2CDC2" w14:textId="77777777">
      <w:r w:rsidRPr="002F7630">
        <w:t>Man kan och bör sträva efter detta mål på många olika sätt. Sverige har sedan 1990 också varit mycket framgångsrikt med att minska sina utsläpp, som redan är mycket låga för ett industrialiserat land med stora avstånd och stora behov av uppvärmning. Enligt Naturvårdsverkets statistik för 2016 ligger Sveriges bruttoutsläpp (inklusive utrikes transporter) på 63 miljoner ton koldioxidekvivalenter, vilket ungefär motsvarar de globala utsläppen per capita. Detta kompenseras emellertid till 70 procent av växande skogar, varför Sveriges nettoutsläpp ligger mycket långt under de globala utsläppen per capita, vilket förvisso inte utgör en anledning att inte sträva efter ytterligare utsläppsminskningar.</w:t>
      </w:r>
    </w:p>
    <w:p w:rsidRPr="002F7630" w:rsidR="00C30731" w:rsidP="002F7630" w:rsidRDefault="00C30731" w14:paraId="01E2CDC4" w14:textId="3478EE9D">
      <w:r w:rsidRPr="002F7630">
        <w:t>Sverigedemokraternas politik utgår dock från det faktum att det ur ett globalt perspektiv inte spelar någon roll var en utsläppsminskning sker. Därför fördelar vi ytterligare medel till internationella klimatåtgärder, exempelvis geno</w:t>
      </w:r>
      <w:r w:rsidR="002F7630">
        <w:t>m den så kallade Clean Development Mechanism</w:t>
      </w:r>
      <w:r w:rsidRPr="002F7630">
        <w:t xml:space="preserve"> (CDM), för att stödja utvecklingsländer i deras arbete att begränsa sitt beroende av fossila bränslen. Detta bedöms a</w:t>
      </w:r>
      <w:r w:rsidR="002F7630">
        <w:t>v riksdagens utrednings</w:t>
      </w:r>
      <w:r w:rsidR="003622C5">
        <w:softHyphen/>
      </w:r>
      <w:r w:rsidR="002F7630">
        <w:t>tjänst (d</w:t>
      </w:r>
      <w:r w:rsidRPr="002F7630">
        <w:t>nr 2018:1185) vara mellan 2,4 och 5,9 gånger så kostnadseffe</w:t>
      </w:r>
      <w:r w:rsidR="002F7630">
        <w:t>ktivt som det så kallade klimatklivet</w:t>
      </w:r>
      <w:r w:rsidRPr="002F7630">
        <w:t xml:space="preserve"> (fokus på utsläppsminskningar inom Sveriges gränser), som har kostat skattebetalarna miljardbelopp.</w:t>
      </w:r>
    </w:p>
    <w:p w:rsidRPr="002F7630" w:rsidR="00C30731" w:rsidP="002F7630" w:rsidRDefault="00C30731" w14:paraId="01E2CDC6" w14:textId="77777777">
      <w:r w:rsidRPr="002F7630">
        <w:t>Därför avvisas också flera av övergångsregeringens symboliska men kostsamma satsningar på klimatområdet.</w:t>
      </w:r>
    </w:p>
    <w:p w:rsidRPr="002F7630" w:rsidR="00C30731" w:rsidP="002F7630" w:rsidRDefault="00C30731" w14:paraId="01E2CDC8" w14:textId="77777777">
      <w:r w:rsidRPr="002F7630">
        <w:t>Samtidigt måste man understryka kärnkraftens roll i arbetet med att minska Sveriges beroende av fossila bränslen. Vill man exempelvis öka inslagen av eldrift måste mer el produceras, samtidigt som hushåll och industri måste tillförsäkras driftsäker, kostnadseffektiv elproduktion.</w:t>
      </w:r>
    </w:p>
    <w:p w:rsidRPr="002F7630" w:rsidR="00C30731" w:rsidP="002F7630" w:rsidRDefault="005469BC" w14:paraId="01E2CDC9" w14:textId="742AE7C8">
      <w:pPr>
        <w:pStyle w:val="Rubrik2"/>
      </w:pPr>
      <w:bookmarkStart w:name="_Toc531250311" w:id="443"/>
      <w:bookmarkStart w:name="_Toc532903334" w:id="444"/>
      <w:r>
        <w:t>17.4</w:t>
      </w:r>
      <w:r w:rsidR="002F7630">
        <w:t xml:space="preserve"> </w:t>
      </w:r>
      <w:r w:rsidRPr="002F7630" w:rsidR="00C30731">
        <w:t>Minskat beroende av fossila bränslen i transportsektorn</w:t>
      </w:r>
      <w:bookmarkEnd w:id="443"/>
      <w:bookmarkEnd w:id="444"/>
    </w:p>
    <w:p w:rsidRPr="002F7630" w:rsidR="00C30731" w:rsidP="002F7630" w:rsidRDefault="00C30731" w14:paraId="01E2CDCA" w14:textId="77777777">
      <w:pPr>
        <w:pStyle w:val="Normalutanindragellerluft"/>
      </w:pPr>
      <w:r w:rsidRPr="002F7630">
        <w:t xml:space="preserve">Sverigedemokraterna bejakar utvecklingen mot ett gradvis minskat beroende av fossila bränslen i transportsektorn. Detta handlar både om Sveriges internationella åtaganden att minska utsläppen av växthusgaser och om att dämpa beroendet av oljeimport. Dessa målsättningar måste dock ligga inom ramarna för vad som är praktiskt genomförbart, annars riskerar man att hamna i en återvändsgränd med ineffektiva, kostsamma lösningar eller i värsta fall kontraproduktiva lösningar, som endast exporterar utsläppen till andra länder. </w:t>
      </w:r>
    </w:p>
    <w:p w:rsidRPr="002F7630" w:rsidR="00C30731" w:rsidP="002F7630" w:rsidRDefault="00C30731" w14:paraId="01E2CDCC" w14:textId="77777777">
      <w:r w:rsidRPr="002F7630">
        <w:t>Därför förhåller vi oss avvaktande till de andra partiernas massiva satsningar på importerade biodrivmedel och förordar istället en kvotplikt på fem procents inblandning av biodrivmedel i bensin och diesel. Detta är en nivå där vi anser att den svenska konsumtionen kan baseras på inhemska eller åtminstone europeiska, avfallsrelaterade råvaror. Vi vill också bevara och i möjlig mån utveckla produktionen av biogas från avfall.</w:t>
      </w:r>
    </w:p>
    <w:p w:rsidRPr="002F7630" w:rsidR="00C30731" w:rsidP="002F7630" w:rsidRDefault="00C30731" w14:paraId="01E2CDCE" w14:textId="2E2FFD75">
      <w:r w:rsidRPr="002F7630">
        <w:t xml:space="preserve">Sverigedemokraterna emotser för övrigt teknikens och marknadens utveckling mot mer el- och vätgasdrift, stödjer utvecklingen av laddinfrastruktur för elbilar samt finansierar en svensk vätgasstrategi. Denna utveckling bör dock ske gradvis, så att man inte ger upphov </w:t>
      </w:r>
      <w:r w:rsidR="002F7630">
        <w:t xml:space="preserve">till </w:t>
      </w:r>
      <w:r w:rsidRPr="002F7630">
        <w:t>nya miljöproblem, eller förorsakar omotiverat höga kostnader.</w:t>
      </w:r>
    </w:p>
    <w:p w:rsidRPr="002F7630" w:rsidR="00C30731" w:rsidP="002F7630" w:rsidRDefault="005469BC" w14:paraId="01E2CDCF" w14:textId="5F9CEB10">
      <w:pPr>
        <w:pStyle w:val="Rubrik2"/>
      </w:pPr>
      <w:bookmarkStart w:name="_Toc531250312" w:id="445"/>
      <w:bookmarkStart w:name="_Toc532903335" w:id="446"/>
      <w:r>
        <w:t>17.5</w:t>
      </w:r>
      <w:r w:rsidR="002F7630">
        <w:t xml:space="preserve"> </w:t>
      </w:r>
      <w:r w:rsidRPr="002F7630" w:rsidR="00C30731">
        <w:t>Forskning och utveckling</w:t>
      </w:r>
      <w:bookmarkEnd w:id="445"/>
      <w:bookmarkEnd w:id="446"/>
    </w:p>
    <w:p w:rsidRPr="002F7630" w:rsidR="00C30731" w:rsidP="002F7630" w:rsidRDefault="00C30731" w14:paraId="01E2CDD0" w14:textId="77777777">
      <w:pPr>
        <w:pStyle w:val="Normalutanindragellerluft"/>
      </w:pPr>
      <w:r w:rsidRPr="002F7630">
        <w:t>Många miljöfrågor är globala till sin natur och bör sålunda lösas globalt. Medan andra partier talar om livsstilsförändringar (vilket inte ens deras egna ledande företrädare kan leva upp till på ett trovärdigt sätt) säger Sverigedemokraterna forskning och utveckling.</w:t>
      </w:r>
    </w:p>
    <w:p w:rsidRPr="002F7630" w:rsidR="00C30731" w:rsidP="002F7630" w:rsidRDefault="00C30731" w14:paraId="01E2CDD2" w14:textId="77777777">
      <w:r w:rsidRPr="002F7630">
        <w:t>All erfarenhet säger att modern teknik har potentialen att ge människor, världen över, bättre livsförutsättningar, samtidigt som naturens resurser tas tillvara på ett mer effektivt sätt och det ekologiska fotavtrycket per capita minskar.</w:t>
      </w:r>
    </w:p>
    <w:p w:rsidRPr="002F7630" w:rsidR="00C30731" w:rsidP="002F7630" w:rsidRDefault="00C30731" w14:paraId="01E2CDD4" w14:textId="77777777">
      <w:r w:rsidRPr="002F7630">
        <w:t>Här bör man även ha Sveriges storlek i åtanke. Minskningar av utsläpp i Sverige kommer aldrig att vara avgörande i ett globalt sammanhang. Utveckling och export av miljövänlig teknik har potential att göra betydligt större nytta i ett helhetsperspektiv.</w:t>
      </w:r>
    </w:p>
    <w:p w:rsidRPr="002F7630" w:rsidR="00C30731" w:rsidP="002F7630" w:rsidRDefault="00C30731" w14:paraId="01E2CDD6" w14:textId="77777777">
      <w:r w:rsidRPr="002F7630">
        <w:t>Sverigedemokraterna förordar därför en satsning på innovativ miljöteknik till förmån för global utveckling, där hänsyn tas både till människors hälsa och internationella miljömål. Här föreligger dessutom en uppenbar möjlighet att stärka svensk exportindustri, inte minst skogsindustrin kan ytterligare stärka sina positioner inom den växande bioekonomin.</w:t>
      </w:r>
    </w:p>
    <w:p w:rsidRPr="002F7630" w:rsidR="00C30731" w:rsidP="002F7630" w:rsidRDefault="00C30731" w14:paraId="01E2CDD8" w14:textId="77777777">
      <w:r w:rsidRPr="002F7630">
        <w:t>Sverigedemokraterna vill dessutom öka anslagen till Forskningsrådet för miljö, areella näringar och samhällsbyggnad (Formas).</w:t>
      </w:r>
    </w:p>
    <w:p w:rsidRPr="002F7630" w:rsidR="00C30731" w:rsidP="002F7630" w:rsidRDefault="005469BC" w14:paraId="01E2CDD9" w14:textId="7A91B3EE">
      <w:pPr>
        <w:pStyle w:val="Rubrik2"/>
      </w:pPr>
      <w:bookmarkStart w:name="_Toc531250313" w:id="447"/>
      <w:bookmarkStart w:name="_Toc532903336" w:id="448"/>
      <w:r>
        <w:t>17.6</w:t>
      </w:r>
      <w:r w:rsidR="002F7630">
        <w:t xml:space="preserve"> </w:t>
      </w:r>
      <w:r w:rsidRPr="002F7630" w:rsidR="00C30731">
        <w:t>Insatser för marin miljö och arbete mot plast i haven</w:t>
      </w:r>
      <w:bookmarkEnd w:id="447"/>
      <w:bookmarkEnd w:id="448"/>
    </w:p>
    <w:p w:rsidRPr="002F7630" w:rsidR="00C30731" w:rsidP="002F7630" w:rsidRDefault="00C30731" w14:paraId="01E2CDDA" w14:textId="77777777">
      <w:pPr>
        <w:pStyle w:val="Normalutanindragellerluft"/>
      </w:pPr>
      <w:r w:rsidRPr="002F7630">
        <w:t xml:space="preserve">Övergödning och döda bottnar i Östersjön kräver myndigheternas kontinuerliga uppmärksamhet. Sverigedemokraterna prioriterar åtgärder för marin miljö i vårt närområde, vilket kan involvera arbete för att förbättra, bevara, restaurera och skydda havs- och vattenmiljöer. </w:t>
      </w:r>
    </w:p>
    <w:p w:rsidRPr="002F7630" w:rsidR="00C30731" w:rsidP="002F7630" w:rsidRDefault="00C30731" w14:paraId="01E2CDDC" w14:textId="77777777">
      <w:r w:rsidRPr="002F7630">
        <w:t>Vi ser också att Sverige ytterligare kan stärka sin roll i det internationella arbetet mot plast i haven. Av allt att döma kommer endast en ytterst liten del av plasten i haven från Sverige, varför vi även i denna fråga ser det som mer kostnadseffektivt att satsa pengarna där de gör som störst nytta.</w:t>
      </w:r>
    </w:p>
    <w:p w:rsidRPr="00B110D9" w:rsidR="00C30731" w:rsidP="00B110D9" w:rsidRDefault="005469BC" w14:paraId="01E2CDDD" w14:textId="5299ABBA">
      <w:pPr>
        <w:pStyle w:val="Rubrik2"/>
      </w:pPr>
      <w:bookmarkStart w:name="_Toc531250314" w:id="449"/>
      <w:bookmarkStart w:name="_Toc532903337" w:id="450"/>
      <w:r>
        <w:t>17.7</w:t>
      </w:r>
      <w:r w:rsidR="00B110D9">
        <w:t xml:space="preserve"> </w:t>
      </w:r>
      <w:r w:rsidRPr="00B110D9" w:rsidR="00C30731">
        <w:t>Sanering av förorenad mark</w:t>
      </w:r>
      <w:bookmarkEnd w:id="449"/>
      <w:bookmarkEnd w:id="450"/>
    </w:p>
    <w:p w:rsidRPr="00B110D9" w:rsidR="00C30731" w:rsidP="00B110D9" w:rsidRDefault="00C30731" w14:paraId="01E2CDDE" w14:textId="3F9EC56B">
      <w:pPr>
        <w:pStyle w:val="Normalutanindragellerluft"/>
      </w:pPr>
      <w:r w:rsidRPr="00B110D9">
        <w:t>Sverige har omkring 80 000 förorenade områden i behov av sanering, varav över 1</w:t>
      </w:r>
      <w:r w:rsidR="00B110D9">
        <w:t> </w:t>
      </w:r>
      <w:r w:rsidRPr="00B110D9">
        <w:t xml:space="preserve">000 anses utgöra hög risk för människors hälsa och miljö. Detta är en miljöskuld från det förflutna som behöver regleras och ett prioriterat område i Sverigedemokraternas budget. </w:t>
      </w:r>
    </w:p>
    <w:p w:rsidRPr="00B110D9" w:rsidR="00C30731" w:rsidP="00B110D9" w:rsidRDefault="00B110D9" w14:paraId="01E2CDDF" w14:textId="3BA1F52F">
      <w:pPr>
        <w:pStyle w:val="Rubrik2"/>
      </w:pPr>
      <w:bookmarkStart w:name="_Toc531250315" w:id="451"/>
      <w:bookmarkStart w:name="_Toc532903338" w:id="452"/>
      <w:r>
        <w:t>17.</w:t>
      </w:r>
      <w:r w:rsidR="005469BC">
        <w:t>8</w:t>
      </w:r>
      <w:r>
        <w:t xml:space="preserve"> </w:t>
      </w:r>
      <w:r w:rsidRPr="00B110D9" w:rsidR="00C30731">
        <w:t>Ansvarsfull politik för Sveriges skog</w:t>
      </w:r>
      <w:bookmarkEnd w:id="451"/>
      <w:bookmarkEnd w:id="452"/>
    </w:p>
    <w:p w:rsidRPr="00B110D9" w:rsidR="00C30731" w:rsidP="00B110D9" w:rsidRDefault="00C30731" w14:paraId="01E2CDE0" w14:textId="77777777">
      <w:pPr>
        <w:pStyle w:val="Normalutanindragellerluft"/>
      </w:pPr>
      <w:r w:rsidRPr="00B110D9">
        <w:t>Den föregående regeringen ville undandra ytterligare enorma arealer skogsmark från brukande, vilket även sätter ett betydande avtryck i övergångsregeringens budgetförslag.</w:t>
      </w:r>
    </w:p>
    <w:p w:rsidRPr="00B110D9" w:rsidR="00C30731" w:rsidP="00B110D9" w:rsidRDefault="00C30731" w14:paraId="01E2CDE2" w14:textId="5E2A6C7D">
      <w:r w:rsidRPr="00B110D9">
        <w:t>Sverigedemokraterna ställer sig inte bakom denna snabba utökning av arealerna skyddad skog. Det är ett ineffektivt sätt att skydda arter, det är ett slöseri med skattemedel, det begränsar möjligheterna till det brukande av skogen som utgör en basverksamhet för en stor del av Sveriges lantbrukare och en viktig källa till arbets</w:t>
      </w:r>
      <w:r w:rsidR="003622C5">
        <w:softHyphen/>
      </w:r>
      <w:r w:rsidRPr="00B110D9">
        <w:t xml:space="preserve">tillfällen på landsbygden, det minskar volymerna av virke tillgängliga för en av våra viktigaste exportindustrigrenar </w:t>
      </w:r>
      <w:r w:rsidR="00B110D9">
        <w:t>–</w:t>
      </w:r>
      <w:r w:rsidRPr="00B110D9">
        <w:t xml:space="preserve"> skogsindustrin, det minskar möjligheterna till successivt ersättande av fossila material och bränslen med biobaserade från skogen och det innebär inte sällan begränsning av skogsägares äganderätt i en grad och på sätt som närmar sig övergrepp. Vi vill ha ett tillfälligt stopp för såväl utökat formellt skydd av skog som för identifiering och registrering av nyckelbiotoper. </w:t>
      </w:r>
    </w:p>
    <w:p w:rsidRPr="00B110D9" w:rsidR="00C30731" w:rsidP="00B110D9" w:rsidRDefault="00C30731" w14:paraId="01E2CDE4" w14:textId="77777777">
      <w:r w:rsidRPr="00B110D9">
        <w:t xml:space="preserve">Under stopperioden förordar vi en noggrann utredning av vad som skyddats hittills, vad som kan behöva ytterligare skyddas och vad som är i tillräckligt hög grad skyddat. Under den tid som arealerna skyddad skog inte utökas, bör även de fall där ersättningsfrågor inte är lösta, kunna slutföras. Viss omfördelning av skyddade arealer kan också komma ifråga, varvid viss areal avförs från skydd, medan annan tillförs. Beträffande nyckelbiotoperna, har dessa genom statens, skogsskötselcertifieringssystemens och skogsföretagens förskyllan kommit att skapa en låsning som drabbar skogsägare, skogsindustri, landsbygd och i förlängningen samhället i stort. Staten bör, lämpligen genom Skogsstyrelsen, bidra till att bringa parterna samman under tiden för moratoriet och ta fram en lösning. </w:t>
      </w:r>
    </w:p>
    <w:p w:rsidRPr="00B110D9" w:rsidR="00C30731" w:rsidP="00B110D9" w:rsidRDefault="00C30731" w14:paraId="01E2CDE6" w14:textId="77777777">
      <w:r w:rsidRPr="00B110D9">
        <w:t>En del av de mycket stora belopp som sparas på att inte utöka arealen skyddad skog ytterligare, bör användas till att ge Skogsstyrelsen medel för att stödja skogsägare i utvecklingen av deras skogsbruk i enlighet med den svenska modellen för hänsynsfull skogsskötsel.</w:t>
      </w:r>
    </w:p>
    <w:p w:rsidRPr="00B110D9" w:rsidR="00C30731" w:rsidP="00B110D9" w:rsidRDefault="00C30731" w14:paraId="01E2CDE8" w14:textId="77777777">
      <w:r w:rsidRPr="00B110D9">
        <w:t>Vi anslår också extra medel till Sveriges lantbruksuniversitet (SLU) för forskning o</w:t>
      </w:r>
      <w:r w:rsidRPr="00B110D9" w:rsidR="006276CC">
        <w:t>ch utveckling inom skogsbruket.</w:t>
      </w:r>
    </w:p>
    <w:p w:rsidRPr="00B110D9" w:rsidR="00C30731" w:rsidP="00B110D9" w:rsidRDefault="005469BC" w14:paraId="01E2CDE9" w14:textId="75FC265D">
      <w:pPr>
        <w:pStyle w:val="Rubrik2"/>
      </w:pPr>
      <w:bookmarkStart w:name="_Toc531250316" w:id="453"/>
      <w:bookmarkStart w:name="_Toc532903339" w:id="454"/>
      <w:r>
        <w:t>17.9</w:t>
      </w:r>
      <w:r w:rsidR="00B110D9">
        <w:t xml:space="preserve"> </w:t>
      </w:r>
      <w:r w:rsidRPr="00B110D9" w:rsidR="00C30731">
        <w:t>Sveriges landsbygder</w:t>
      </w:r>
      <w:bookmarkEnd w:id="453"/>
      <w:bookmarkEnd w:id="454"/>
    </w:p>
    <w:p w:rsidRPr="00B110D9" w:rsidR="00C30731" w:rsidP="00B110D9" w:rsidRDefault="00C30731" w14:paraId="01E2CDEA" w14:textId="77777777">
      <w:pPr>
        <w:pStyle w:val="Normalutanindragellerluft"/>
      </w:pPr>
      <w:r w:rsidRPr="00B110D9">
        <w:t>Svensk landsbygdspolitik under de senaste decennierna är ett enormt misslyckande, vilket har inneburit förlorad service och förlorade arbetstillfällen. Över tid har utflyttningen eroderat landsbygdens befolkningsunderlag och bidragit till överhettade bostadsmarknader och överbelastad infrastruktur i storstäderna. En aktiv och konstruktiv landsbygdspolitik är alltså en nationell angelägenhet.</w:t>
      </w:r>
    </w:p>
    <w:p w:rsidRPr="00B110D9" w:rsidR="00C30731" w:rsidP="00B110D9" w:rsidRDefault="00C30731" w14:paraId="01E2CDEC" w14:textId="77777777">
      <w:r w:rsidRPr="00B110D9">
        <w:t>Grunden för en levande landsbygd är ett livskraftigt näringsliv, som genererar arbetstillfällen och skatteintäkter. Men även staten har en viktig funktion för att hela Sverige ska hänga samman. De landsbygdsnära näringarna, framförallt jordbruk och skogsbruk, är med sina respektive långa förädlingskedjor av fundamental betydelse inte bara för landsbygden, utan för hela Sveriges ekonomi.</w:t>
      </w:r>
    </w:p>
    <w:p w:rsidRPr="00B110D9" w:rsidR="00C30731" w:rsidP="00B110D9" w:rsidRDefault="005469BC" w14:paraId="01E2CDEE" w14:textId="64BB5639">
      <w:pPr>
        <w:pStyle w:val="Rubrik2"/>
      </w:pPr>
      <w:bookmarkStart w:name="_Toc531250317" w:id="455"/>
      <w:bookmarkStart w:name="_Toc532903340" w:id="456"/>
      <w:r>
        <w:t>17.10</w:t>
      </w:r>
      <w:r w:rsidR="00B110D9">
        <w:t xml:space="preserve"> </w:t>
      </w:r>
      <w:r w:rsidRPr="00B110D9" w:rsidR="00C30731">
        <w:t>Prioritera svenskt jordbruk</w:t>
      </w:r>
      <w:bookmarkEnd w:id="455"/>
      <w:bookmarkEnd w:id="456"/>
    </w:p>
    <w:p w:rsidRPr="00B110D9" w:rsidR="00C30731" w:rsidP="00B110D9" w:rsidRDefault="00C30731" w14:paraId="01E2CDEF" w14:textId="77777777">
      <w:pPr>
        <w:pStyle w:val="Normalutanindragellerluft"/>
      </w:pPr>
      <w:r w:rsidRPr="00B110D9">
        <w:t>Sveriges självförsörjningsgrad, alltså värdet på de livsmedel vi producerar i relation till konsumtionen, har sjunkit dramatiskt sedan EU-inträdet och ligger idag på ungefär 50 procent, en oacceptabelt låg nivå.</w:t>
      </w:r>
    </w:p>
    <w:p w:rsidRPr="00B110D9" w:rsidR="00C30731" w:rsidP="00B110D9" w:rsidRDefault="00C30731" w14:paraId="01E2CDF1" w14:textId="77777777">
      <w:r w:rsidRPr="00B110D9">
        <w:t>Sverigedemokraterna vill höja återbetalningen av drivmedelsskatt för jord- och skogsbruk så att svenska bönder ligger på samma (låga) skattenivå som danska bönder. Svenska bönder konkurrerar på samma europeiska marknad som sina danska grannar och Sverigedemokraterna anser att det är rimligt att skattenivån kring olika insatsvaror ska vara densamma.</w:t>
      </w:r>
    </w:p>
    <w:p w:rsidRPr="00B110D9" w:rsidR="00C30731" w:rsidP="00B110D9" w:rsidRDefault="00C30731" w14:paraId="01E2CDF3" w14:textId="68DCEDCA">
      <w:r w:rsidRPr="00B110D9">
        <w:t>Sverigedemokraterna budgeterar också för en betesersättning för betande kor på 1</w:t>
      </w:r>
      <w:r w:rsidR="00B110D9">
        <w:t> </w:t>
      </w:r>
      <w:r w:rsidRPr="00B110D9">
        <w:t>000 kronor per mjölkko och år. Detta är ett sätt att kompensera för den konkurrens</w:t>
      </w:r>
      <w:r w:rsidR="003622C5">
        <w:softHyphen/>
      </w:r>
      <w:r w:rsidRPr="00B110D9">
        <w:t>nackdel som svenska mjölkbönder har gentemot andra länder på den inre marknaden, till följd av ett mer ambitiöst djurskydd och beteskravet. Dessutom stärks finansieringen för Livsmedelsverket genom att ytterligare budgetmedel avsätts för satsningen på en konkurrenskraftig livsmedelssektor.</w:t>
      </w:r>
    </w:p>
    <w:p w:rsidRPr="00B110D9" w:rsidR="00C30731" w:rsidP="00B110D9" w:rsidRDefault="005469BC" w14:paraId="01E2CDF4" w14:textId="544A195D">
      <w:pPr>
        <w:pStyle w:val="Rubrik2"/>
      </w:pPr>
      <w:bookmarkStart w:name="_Toc531250318" w:id="457"/>
      <w:bookmarkStart w:name="_Toc532903341" w:id="458"/>
      <w:r>
        <w:t>17.11</w:t>
      </w:r>
      <w:r w:rsidR="00B110D9">
        <w:t xml:space="preserve"> </w:t>
      </w:r>
      <w:r w:rsidRPr="00B110D9" w:rsidR="00C30731">
        <w:t>Torkan under 2018</w:t>
      </w:r>
      <w:bookmarkEnd w:id="457"/>
      <w:bookmarkEnd w:id="458"/>
    </w:p>
    <w:p w:rsidRPr="00B110D9" w:rsidR="00C30731" w:rsidP="00B110D9" w:rsidRDefault="00C30731" w14:paraId="01E2CDF5" w14:textId="77777777">
      <w:pPr>
        <w:pStyle w:val="Normalutanindragellerluft"/>
      </w:pPr>
      <w:r w:rsidRPr="00B110D9">
        <w:t>Det ingår i förutsättningarna för jordbruk att vädret varierar från år till år. Under ett bättre år bygger man upp beredskap att hantera ett sämre år, denna verklighet är lantbrukare väl förtrogna med. En anledning till att konsekvenserna av årets torka blev så allvarliga var att många jordbrukare hade alltför små marginaler för att hantera en kris, vilket i sin tur beror på dålig lönsamhet, generellt sett. Vi poängterar därför att sänkt dieselskatt och betesersättning är permanenta satsningar.</w:t>
      </w:r>
    </w:p>
    <w:p w:rsidRPr="00B110D9" w:rsidR="00C30731" w:rsidP="00B110D9" w:rsidRDefault="00C30731" w14:paraId="01E2CDF7" w14:textId="183D068B">
      <w:r w:rsidRPr="00B110D9">
        <w:t>Sverigedemokraternas sänkning av dieselskatten ger den största positiva förändring</w:t>
      </w:r>
      <w:r w:rsidR="003622C5">
        <w:softHyphen/>
      </w:r>
      <w:r w:rsidRPr="00B110D9">
        <w:t>en för lantbrukets konkurrenssituation och lönsamhet. Men alla branscher kommer inte att kunna dra stor nytta av den direkt. På längre sikt kan man förvänta sig att sänkningen sekundärt leder till bl.a. minskade foderpriser, vilket även andra branscher kan dra nytta av. Förändrad offentlig upphandling kommer också att förbättra efterfrågan på svenskt lantbruks produkter och lantbrukets lönsamhet. Men på kort sikt behöver vissa branscher som inte träffas särskilt mycket av vare sig dieselskattesänkningen eller djurvälfärdsersättningen stöd för att företag inte ska gå i konkurs. Det gäller gris-, fjäderfä</w:t>
      </w:r>
      <w:r w:rsidR="00B110D9">
        <w:t>-</w:t>
      </w:r>
      <w:r w:rsidRPr="00B110D9">
        <w:t xml:space="preserve"> och äggproducenter men även andra mindre branscher, som är föremål för ytterligare stöd i Sverig</w:t>
      </w:r>
      <w:r w:rsidRPr="00B110D9" w:rsidR="006276CC">
        <w:t>edemokraternas budget för 2019.</w:t>
      </w:r>
    </w:p>
    <w:p w:rsidRPr="00B110D9" w:rsidR="00C30731" w:rsidP="00B110D9" w:rsidRDefault="005469BC" w14:paraId="01E2CDF8" w14:textId="012762AF">
      <w:pPr>
        <w:pStyle w:val="Rubrik2"/>
      </w:pPr>
      <w:bookmarkStart w:name="_Toc531250319" w:id="459"/>
      <w:bookmarkStart w:name="_Toc532903342" w:id="460"/>
      <w:r>
        <w:t>17.12</w:t>
      </w:r>
      <w:r w:rsidR="00B110D9">
        <w:t xml:space="preserve"> </w:t>
      </w:r>
      <w:r w:rsidRPr="00B110D9" w:rsidR="00C30731">
        <w:t>Fiske och vattenbruk</w:t>
      </w:r>
      <w:bookmarkEnd w:id="459"/>
      <w:bookmarkEnd w:id="460"/>
    </w:p>
    <w:p w:rsidRPr="00B110D9" w:rsidR="00C30731" w:rsidP="00B110D9" w:rsidRDefault="00C30731" w14:paraId="01E2CDFA" w14:textId="6427537C">
      <w:pPr>
        <w:pStyle w:val="Normalutanindragellerluft"/>
      </w:pPr>
      <w:r w:rsidRPr="00B110D9">
        <w:t>Fisk är ett bra livsmedel. Svenskfångad och svenskodlad fisk uppfyller alla krav på hållbarhet, kvalitet och spårbarhet. Därför bör man agera för att bevara och utveckla den svenska fiskerinäringen i harmoni med långsiktigt hållbara bestånd. Sverigedemo</w:t>
      </w:r>
      <w:r w:rsidR="003622C5">
        <w:softHyphen/>
      </w:r>
      <w:r w:rsidRPr="00B110D9">
        <w:t>kraterna budgeterar för ett höjt strukturstöd, för att utveckla och förstärka det svenska fisket. Även vattenbruk, alltså fiskodling, har en utvecklingspotential. Det handlar om att tillföra resurser och stödja den nationella utvecklingsplan som tagits fram av näringen tillsammans med berörda myndigheter.</w:t>
      </w:r>
    </w:p>
    <w:p w:rsidRPr="00B110D9" w:rsidR="007D455A" w:rsidP="00B110D9" w:rsidRDefault="005469BC" w14:paraId="01E2CDFD" w14:textId="778C890A">
      <w:pPr>
        <w:pStyle w:val="Rubrik2"/>
      </w:pPr>
      <w:bookmarkStart w:name="_Toc531250320" w:id="461"/>
      <w:bookmarkStart w:name="_Toc532903343" w:id="462"/>
      <w:r>
        <w:t>17.13</w:t>
      </w:r>
      <w:r w:rsidR="00B110D9">
        <w:t xml:space="preserve"> Nej till bonus–m</w:t>
      </w:r>
      <w:r w:rsidRPr="00B110D9" w:rsidR="007D455A">
        <w:t>alus</w:t>
      </w:r>
      <w:bookmarkEnd w:id="461"/>
      <w:bookmarkEnd w:id="462"/>
    </w:p>
    <w:p w:rsidRPr="00B110D9" w:rsidR="007D455A" w:rsidP="00B110D9" w:rsidRDefault="007D455A" w14:paraId="01E2CDFE" w14:textId="77777777">
      <w:pPr>
        <w:pStyle w:val="Normalutanindragellerluft"/>
      </w:pPr>
      <w:r w:rsidRPr="00B110D9">
        <w:t>Från och med den första juli år 2018 ändrades beskattningen för personbilar så att fordon med högre utsläpp av koldioxid får en högre skatt medan bilar som drivs med elektricitet eller har mycket låga utsläpp av koldioxid får en reducerad skatt eller i vissa fall även en bonus. Förändringarna gäller under fordonets första 3 år i trafik och syftar till att stimulera nyinköp av bilar med låga utsläpp.</w:t>
      </w:r>
    </w:p>
    <w:p w:rsidRPr="00B110D9" w:rsidR="007D455A" w:rsidP="00B110D9" w:rsidRDefault="007D455A" w14:paraId="01E2CDFF" w14:textId="4C338864">
      <w:r w:rsidRPr="00B110D9">
        <w:t>Det är dock inte klarlagt att de bilar som kommer att åtnjuta bonus ger de effekter för klimat eller miljö som utlovats och även om så vore fallet så är kostnadseffek</w:t>
      </w:r>
      <w:r w:rsidR="003622C5">
        <w:softHyphen/>
      </w:r>
      <w:r w:rsidRPr="00B110D9">
        <w:t>tiviteten för att minska utsläpp av växthusgaser mycket låg. Därför avskaffas reformen som går</w:t>
      </w:r>
      <w:r w:rsidR="00B110D9">
        <w:t xml:space="preserve"> under beteckningen bonus–m</w:t>
      </w:r>
      <w:r w:rsidRPr="00B110D9">
        <w:t>alus och beskattningen av personbilar återgår till det regelverk som gällde år 2017. Den offentligfinansiella effekten blir en förstärkning av statskassan med 100 miljoner kronor år 2019 vilket ökar till 700 miljoner kronor år 20</w:t>
      </w:r>
      <w:r w:rsidR="00B110D9">
        <w:t>21 enligt r</w:t>
      </w:r>
      <w:r w:rsidRPr="00B110D9">
        <w:t>iksdagens utredningstjänst (2018:1286).</w:t>
      </w:r>
    </w:p>
    <w:p w:rsidRPr="00B110D9" w:rsidR="006E2296" w:rsidP="00B110D9" w:rsidRDefault="00B110D9" w14:paraId="01E2CE04" w14:textId="4810F6D5">
      <w:pPr>
        <w:pStyle w:val="Rubrik1"/>
      </w:pPr>
      <w:bookmarkStart w:name="_Toc531250321" w:id="463"/>
      <w:bookmarkStart w:name="_Toc532903344" w:id="464"/>
      <w:r>
        <w:t xml:space="preserve">18 </w:t>
      </w:r>
      <w:r w:rsidRPr="00B110D9" w:rsidR="00C30731">
        <w:t>Rikets styrelse</w:t>
      </w:r>
      <w:bookmarkEnd w:id="463"/>
      <w:bookmarkEnd w:id="464"/>
    </w:p>
    <w:p w:rsidRPr="00B110D9" w:rsidR="006E2296" w:rsidP="00A76F87" w:rsidRDefault="00B110D9" w14:paraId="01E2CE05" w14:textId="0A9B2104">
      <w:pPr>
        <w:pStyle w:val="Rubrik2"/>
        <w:spacing w:before="360"/>
      </w:pPr>
      <w:bookmarkStart w:name="_Toc531250322" w:id="465"/>
      <w:bookmarkStart w:name="_Toc532903345" w:id="466"/>
      <w:r>
        <w:t xml:space="preserve">18.1 </w:t>
      </w:r>
      <w:r w:rsidRPr="00B110D9" w:rsidR="006E2296">
        <w:t>Minskat anslag till Regeringskansliet</w:t>
      </w:r>
      <w:bookmarkEnd w:id="465"/>
      <w:bookmarkEnd w:id="466"/>
    </w:p>
    <w:p w:rsidRPr="00B110D9" w:rsidR="006E2296" w:rsidP="00B110D9" w:rsidRDefault="006E2296" w14:paraId="01E2CE06" w14:textId="77777777">
      <w:pPr>
        <w:pStyle w:val="Normalutanindragellerluft"/>
      </w:pPr>
      <w:r w:rsidRPr="00B110D9">
        <w:t>Sedan budgeten 2013/14 har anslaget till Regeringskansliet ökat med över en miljard</w:t>
      </w:r>
      <w:r w:rsidRPr="00B110D9" w:rsidR="00FC1FC3">
        <w:t xml:space="preserve"> kronor</w:t>
      </w:r>
      <w:r w:rsidRPr="00B110D9">
        <w:t>. Detta trots att den långsiktiga trenden visar att antalet avgjorda regeringsärenden mer eller mindre stått stilla sedan dess. Vi anser därmed att Regeringskansliet kan och ska effektivisera sin verksamhet och förordnar därför ett reducerat anslag.</w:t>
      </w:r>
    </w:p>
    <w:p w:rsidRPr="00B110D9" w:rsidR="006E2296" w:rsidP="00B110D9" w:rsidRDefault="00E74364" w14:paraId="01E2CE07" w14:textId="177CAD38">
      <w:pPr>
        <w:pStyle w:val="Rubrik2"/>
      </w:pPr>
      <w:bookmarkStart w:name="_Toc531250323" w:id="467"/>
      <w:bookmarkStart w:name="_Toc532903346" w:id="468"/>
      <w:r>
        <w:t>18.2</w:t>
      </w:r>
      <w:r w:rsidR="00B110D9">
        <w:t xml:space="preserve"> </w:t>
      </w:r>
      <w:r w:rsidRPr="00B110D9" w:rsidR="006E2296">
        <w:t>Myndighetsöversyn</w:t>
      </w:r>
      <w:bookmarkEnd w:id="467"/>
      <w:bookmarkEnd w:id="468"/>
    </w:p>
    <w:p w:rsidRPr="00B110D9" w:rsidR="00F14E78" w:rsidP="00B110D9" w:rsidRDefault="006E2296" w14:paraId="01E2CE08" w14:textId="77777777">
      <w:pPr>
        <w:pStyle w:val="Normalutanindragellerluft"/>
      </w:pPr>
      <w:r w:rsidRPr="00B110D9">
        <w:t>Sverigedemokraterna ser stora effektivitetsvinster inom den statliga offentliga sektorn. Idag uppgår antalet olika myndigheter till över 400</w:t>
      </w:r>
      <w:r w:rsidRPr="00B110D9" w:rsidR="00FC1FC3">
        <w:t xml:space="preserve"> stycken</w:t>
      </w:r>
      <w:r w:rsidRPr="00B110D9">
        <w:t xml:space="preserve">. Samtidigt som det finns en stor potential med skalfördelar och marginalkostnader vid en översyn av antalet och storleken av de befintliga myndigheterna. För en kostnadseffektiv statsapparat vill vi därför genomföra en översyn av antalet myndigheter och </w:t>
      </w:r>
      <w:r w:rsidRPr="00B110D9" w:rsidR="00F14E78">
        <w:t>pröva deras behov mot varandra.</w:t>
      </w:r>
    </w:p>
    <w:p w:rsidRPr="00E74364" w:rsidR="006E2296" w:rsidP="00E74364" w:rsidRDefault="00E74364" w14:paraId="01E2CE0A" w14:textId="60F44E32">
      <w:pPr>
        <w:pStyle w:val="Rubrik1"/>
      </w:pPr>
      <w:bookmarkStart w:name="_Toc531250324" w:id="469"/>
      <w:bookmarkStart w:name="_Toc532903347" w:id="470"/>
      <w:r>
        <w:t xml:space="preserve">19 </w:t>
      </w:r>
      <w:r w:rsidRPr="00E74364" w:rsidR="006E2296">
        <w:t>Skatter och subventioner</w:t>
      </w:r>
      <w:bookmarkEnd w:id="469"/>
      <w:bookmarkEnd w:id="470"/>
    </w:p>
    <w:p w:rsidRPr="00E74364" w:rsidR="006E2296" w:rsidP="00A76F87" w:rsidRDefault="00E74364" w14:paraId="01E2CE0B" w14:textId="0E1C0309">
      <w:pPr>
        <w:pStyle w:val="Rubrik2"/>
        <w:spacing w:before="360"/>
      </w:pPr>
      <w:bookmarkStart w:name="_Toc531250325" w:id="471"/>
      <w:bookmarkStart w:name="_Toc532903348" w:id="472"/>
      <w:r>
        <w:t xml:space="preserve">19.1 </w:t>
      </w:r>
      <w:r w:rsidRPr="00E74364" w:rsidR="006E2296">
        <w:t>Sänkta arbetsgivaravgifter</w:t>
      </w:r>
      <w:bookmarkEnd w:id="471"/>
      <w:bookmarkEnd w:id="472"/>
      <w:r w:rsidRPr="00E74364" w:rsidR="006E2296">
        <w:t xml:space="preserve"> </w:t>
      </w:r>
    </w:p>
    <w:p w:rsidRPr="00E74364" w:rsidR="006E2296" w:rsidP="00E74364" w:rsidRDefault="006E2296" w14:paraId="01E2CE0C" w14:textId="77777777">
      <w:pPr>
        <w:pStyle w:val="Normalutanindragellerluft"/>
      </w:pPr>
      <w:r w:rsidRPr="00E74364">
        <w:t xml:space="preserve">Den så kallade allmänna löneavgiften inom ramen för de sociala avgifterna på arbete har inget specifikt område i de offentliga trygghetssystem som den avser finansiera, utan är en extra skattekostnad på arbete, vilken i synnerhet drabbar de små företagen. Den allmänna löneavgiften utgör cirka en tredjedel av de totala arbetsgivaravgifterna på 31,42 procent. Allmänna löneavgiften har höjts successivt och ligger idag på 10,72 procent. Denna löneskatt uppfattas som djupt orättvis av många företagare och hämmar deras incitament och möjligheter till att nyanställa.  </w:t>
      </w:r>
    </w:p>
    <w:p w:rsidRPr="00E74364" w:rsidR="006E2296" w:rsidP="00E74364" w:rsidRDefault="006E2296" w14:paraId="01E2CE0D" w14:textId="67B556C7">
      <w:r w:rsidRPr="00E74364">
        <w:t>Sverigedemokraterna vill gå i motsatt riktning och helt avskaffa den allmänna löneavgiften för samtliga företag för de tre första anställda som baseras på ett takbelopp om 300 000 kronor i lön per anställd. Det skulle motsvara</w:t>
      </w:r>
      <w:r w:rsidR="00E74364">
        <w:t xml:space="preserve"> en skattelättnad på närmare 96 </w:t>
      </w:r>
      <w:r w:rsidRPr="00E74364">
        <w:t xml:space="preserve">000 kronor årligen för ett småföretag med tre anställda. De företag med en högre lönesumma än 300 000 per anställd eller fler anställda än tre, betalar allmän löneavgift enbart på de delar som överstiger takbeloppet. På så vis skapar vi inte bara besparingar för egenföretagare men även kraftiga incitament för att nyanställa. </w:t>
      </w:r>
    </w:p>
    <w:p w:rsidRPr="00E74364" w:rsidR="006E2296" w:rsidP="00E74364" w:rsidRDefault="006E2296" w14:paraId="01E2CE0E" w14:textId="77777777">
      <w:r w:rsidRPr="00E74364">
        <w:t xml:space="preserve">Tillsammans med det kraftigt lindrade sjuklöneansvaret för mindre företag kan detta antas medföra mycket positiva möjligheter för de minsta företagen att växa sig större och anställa fler. </w:t>
      </w:r>
    </w:p>
    <w:p w:rsidRPr="00E74364" w:rsidR="006E2296" w:rsidP="00E74364" w:rsidRDefault="006E2296" w14:paraId="01E2CE0F" w14:textId="77777777">
      <w:r w:rsidRPr="00E74364">
        <w:t xml:space="preserve">Avdrag för den allmänna löneavgiften upp till ett takbelopp på 300 000 kronor i lön per anställd som gäller för småföretag med upp till tre anställda. </w:t>
      </w:r>
    </w:p>
    <w:p w:rsidRPr="00E74364" w:rsidR="006E2296" w:rsidP="00E74364" w:rsidRDefault="00E74364" w14:paraId="01E2CE10" w14:textId="5A9B30FA">
      <w:pPr>
        <w:pStyle w:val="Rubrik2"/>
      </w:pPr>
      <w:bookmarkStart w:name="_Toc531250326" w:id="473"/>
      <w:bookmarkStart w:name="_Toc532903349" w:id="474"/>
      <w:r>
        <w:t xml:space="preserve">19.2 </w:t>
      </w:r>
      <w:r w:rsidRPr="00E74364" w:rsidR="006E2296">
        <w:t>Slopat sjuklöneansvar för småföretagare</w:t>
      </w:r>
      <w:bookmarkEnd w:id="473"/>
      <w:bookmarkEnd w:id="474"/>
    </w:p>
    <w:p w:rsidRPr="00E74364" w:rsidR="006E2296" w:rsidP="00E74364" w:rsidRDefault="006E2296" w14:paraId="01E2CE11" w14:textId="262E88D8">
      <w:pPr>
        <w:pStyle w:val="Normalutanindragellerluft"/>
      </w:pPr>
      <w:r w:rsidRPr="00E74364">
        <w:t xml:space="preserve">Sverigedemokraternas ambition är att göra det både billigare och enklare att anställa. Det är därmed vår avsikt att reformera sjuklöneansvaret på så vis att mikro- och småföretagens börda lindras. För att undvika tröskeleffekter föreslås </w:t>
      </w:r>
      <w:r w:rsidRPr="00E74364" w:rsidR="00FC1FC3">
        <w:t xml:space="preserve">att </w:t>
      </w:r>
      <w:r w:rsidRPr="00E74364">
        <w:t>varje företag får göra avdrag för sin</w:t>
      </w:r>
      <w:r w:rsidR="00E74364">
        <w:t xml:space="preserve">a sjuklönekostnader upp till 31 </w:t>
      </w:r>
      <w:r w:rsidRPr="00E74364">
        <w:t xml:space="preserve">000 kronor för 2019. Ett mikroföretag slipper således helt att betala sjuklönekostnader. Även större företag med personal, som är mindre benägen än genomsnittet att sjukskriva sig, kan undslippa sjuklönekostnader helt. Reformen minskar sjuklönekostnaderna för företagare med totalt drygt 3 miljarder kronor. </w:t>
      </w:r>
    </w:p>
    <w:p w:rsidRPr="00E74364" w:rsidR="006E2296" w:rsidP="00E74364" w:rsidRDefault="006E2296" w14:paraId="01E2CE12" w14:textId="77777777">
      <w:r w:rsidRPr="00E74364">
        <w:t xml:space="preserve">Ett lindrat och i flera fall helt avskaffat sjuklöneansvar bedöms ha en mycket positiv inverkan på sysselsättningen. I en rapport från företagarna visar det sig att sjuklöneansvaret har haft en stor betydelse för en fjärdedel av företagarna när det gäller att inte anställa personer utanför familjen. </w:t>
      </w:r>
    </w:p>
    <w:p w:rsidRPr="004E07A6" w:rsidR="006E2296" w:rsidP="00E74364" w:rsidRDefault="006E2296" w14:paraId="01E2CE13" w14:textId="77777777">
      <w:pPr>
        <w:pStyle w:val="ListaPunkt"/>
        <w:rPr>
          <w:rFonts w:eastAsia="Times New Roman"/>
          <w:lang w:eastAsia="sv-SE"/>
        </w:rPr>
      </w:pPr>
      <w:r w:rsidRPr="004E07A6">
        <w:rPr>
          <w:rFonts w:eastAsia="Times New Roman"/>
          <w:lang w:eastAsia="sv-SE"/>
        </w:rPr>
        <w:t xml:space="preserve">Flytta sjuklöneansvaret för småföretag till staten upp till ett takbelopp. </w:t>
      </w:r>
    </w:p>
    <w:p w:rsidRPr="00E74364" w:rsidR="006E2296" w:rsidP="00E74364" w:rsidRDefault="00E74364" w14:paraId="01E2CE14" w14:textId="04F307AB">
      <w:pPr>
        <w:pStyle w:val="Rubrik2"/>
      </w:pPr>
      <w:bookmarkStart w:name="_Toc531250327" w:id="475"/>
      <w:bookmarkStart w:name="_Toc532903350" w:id="476"/>
      <w:r>
        <w:t xml:space="preserve">19.3 </w:t>
      </w:r>
      <w:r w:rsidRPr="00E74364" w:rsidR="006E2296">
        <w:t>Avskaffad särskild löneskatt för äldre</w:t>
      </w:r>
      <w:bookmarkEnd w:id="475"/>
      <w:bookmarkEnd w:id="476"/>
    </w:p>
    <w:p w:rsidRPr="00E74364" w:rsidR="006E2296" w:rsidP="00E74364" w:rsidRDefault="006E2296" w14:paraId="01E2CE15" w14:textId="3796F1B7">
      <w:pPr>
        <w:pStyle w:val="Normalutanindragellerluft"/>
      </w:pPr>
      <w:r w:rsidRPr="00E74364">
        <w:t>I budgetpropositionen för 2016 införde regeringen en särskild löneskatt för äldre som frivilligt eller av ekonomiskt tvång väljer att kvarstanna på arbetsmarknaden. Det var en gravt ogenomtänkt och kontraproduktiv reform. Samtliga långtidsprognoser pekar på att nuvarande pensionssystem inte är hållbart i bemärkelsen att löntagaren får den pension man förväntar sig, såvida individen inte förlänger sitt arbetsliv. Vad gäller den yngsta generationen som träder ut på arbetsmarknaden nu, alltså 90-talisterna, talar nuvarande trender för att pensionen kommer att uppgå till mindre än hälften a</w:t>
      </w:r>
      <w:r w:rsidR="00E74364">
        <w:t>v slutlönen</w:t>
      </w:r>
      <w:r w:rsidRPr="00E74364">
        <w:rPr>
          <w:vertAlign w:val="superscript"/>
        </w:rPr>
        <w:footnoteReference w:id="1"/>
      </w:r>
      <w:r w:rsidRPr="00E74364">
        <w:t xml:space="preserve">. Eftersom den rödgröna regeringen slopade möjligheten till att spara privat till pension är alla blivande pensionärer mer beroende av att det offentliga pensionssystemet också levererar </w:t>
      </w:r>
      <w:r w:rsidRPr="00E74364">
        <w:softHyphen/>
        <w:t xml:space="preserve">– vilket det enligt samstämmiga prognoser inte kommer att göra. Enkelt uttryckt innebär det att vi behöver arbeta längre alternativt acceptera en betydligt lägre ekonomisk standard vid pension, givet att pensionssystemet ska vara autonomt i förhållande till statsbudgeten. </w:t>
      </w:r>
    </w:p>
    <w:p w:rsidRPr="00E74364" w:rsidR="006E2296" w:rsidP="00E74364" w:rsidRDefault="006E2296" w14:paraId="01E2CE16" w14:textId="77777777">
      <w:r w:rsidRPr="00E74364">
        <w:t xml:space="preserve">En rimlig utgångspunkt är enligt Sverigedemokraternas mening att ge äldre positiva snarare än negativa incitament att stanna kvar på arbetsmarknaden frivilligt. Att straffbeskatta äldre på arbetsmarknaden är ur denna kontext rent ut sagt vansinnigt. Sverigedemokraterna vill därför slopa den särskilda löneskatten på äldre. </w:t>
      </w:r>
    </w:p>
    <w:p w:rsidRPr="00E74364" w:rsidR="006E2296" w:rsidP="00E74364" w:rsidRDefault="006E2296" w14:paraId="01E2CE17" w14:textId="77777777">
      <w:r w:rsidRPr="00E74364">
        <w:t>Det är viktigt att förstå att äldre (i detta fall definierat som 65+) inte är en homogen grupp. Många har haft påfrestande jobb och har svårt att fortsätta arbeta, vilket det offentliga måste respektera och förhålla sig till. Många är samtidigt väldigt pigga och krya och vill gärna ha en fot kvar på arbetsmarknaden ytterligare ett par år. Detta måste innebära en ökad flexibilitet och en ökad respekt för individen, snarare än ett isolerat fokus på själva pensionsåldern. Sverigedemokraterna förespråkar vissa utökade rättigheter för en senior medborgare som väljer att stanna kvar efter ordinarie pensionsålder. I likhet med att vi vill ge vårdnadshavare för små barn möjlighet att arbeta deltid ner till 50 procent vill Sverigedemokraterna göra det möjligt även för äldre att arbeta deltid. Istället för att över dagen gå från heltid till ingenting kan man komma överens med arbetsgivaren att arbeta ett par dagar i veckan, möjligen för att agera mentor åt en yngre förmåga och därigenom kunna kombinera det bästa av två världar,</w:t>
      </w:r>
      <w:r w:rsidRPr="00E74364" w:rsidR="00C92714">
        <w:t xml:space="preserve"> inklusive en högre pension. </w:t>
      </w:r>
    </w:p>
    <w:p w:rsidRPr="00E74364" w:rsidR="006E2296" w:rsidP="00E74364" w:rsidRDefault="00E74364" w14:paraId="01E2CE18" w14:textId="047EFAF3">
      <w:pPr>
        <w:pStyle w:val="Rubrik2"/>
      </w:pPr>
      <w:bookmarkStart w:name="_Toc531250328" w:id="477"/>
      <w:bookmarkStart w:name="_Toc532903351" w:id="478"/>
      <w:r>
        <w:t xml:space="preserve">19.4 </w:t>
      </w:r>
      <w:r w:rsidRPr="00E74364" w:rsidR="006E2296">
        <w:t>Förändrat RUT</w:t>
      </w:r>
      <w:bookmarkEnd w:id="477"/>
      <w:bookmarkEnd w:id="478"/>
    </w:p>
    <w:p w:rsidRPr="00E74364" w:rsidR="006E2296" w:rsidP="00E74364" w:rsidRDefault="006E2296" w14:paraId="01E2CE19" w14:textId="0A4B479F">
      <w:pPr>
        <w:pStyle w:val="Normalutanindragellerluft"/>
      </w:pPr>
      <w:r w:rsidRPr="00E74364">
        <w:t>RUT-avdraget är ett välbeprövat och i stor utsträckning självfinansierat avdrag som dels har medfört att branscher med mycket svart arbetskraft har blivit lagliga</w:t>
      </w:r>
      <w:r w:rsidR="00E74364">
        <w:t>,</w:t>
      </w:r>
      <w:r w:rsidRPr="00E74364">
        <w:t xml:space="preserve"> dels att flera lågutbildade och utrikesfödda getts en möjlighet att komma in på arbetsmarknaden. Fördelningspolitiskt så har bidraget framförallt gynnat utrikesfödda kvinnor som har gått från bidrag till arbete och ofta start</w:t>
      </w:r>
      <w:r w:rsidR="00A76F87">
        <w:t xml:space="preserve">at egna företag med anställda. </w:t>
      </w:r>
      <w:r w:rsidRPr="00E74364">
        <w:t>Sverigedemo</w:t>
      </w:r>
      <w:r w:rsidR="00A76F87">
        <w:softHyphen/>
      </w:r>
      <w:r w:rsidRPr="00E74364">
        <w:t>kraterna budgeterar därför för att utvidga dagens RUT-avdrag till att omfatta nästintill samtliga tjänster s</w:t>
      </w:r>
      <w:r w:rsidR="00E74364">
        <w:t>om utförs i eller i angränsning</w:t>
      </w:r>
      <w:r w:rsidRPr="00E74364">
        <w:t xml:space="preserve"> till bostaden. Ett omfattande HEM-</w:t>
      </w:r>
      <w:r w:rsidRPr="00E74364" w:rsidR="00FC1FC3">
        <w:t>a</w:t>
      </w:r>
      <w:r w:rsidR="00E74364">
        <w:t>vdrag medför</w:t>
      </w:r>
      <w:r w:rsidRPr="00E74364">
        <w:t xml:space="preserve"> att komplicerade gränsdragningar undviks, där man exempelvis idag inte kan få ett avdrag för att flytta möbler på samma våning men däremot kan få det för att flytta mellan våningar. </w:t>
      </w:r>
    </w:p>
    <w:p w:rsidRPr="00E74364" w:rsidR="006E2296" w:rsidP="00E74364" w:rsidRDefault="006E2296" w14:paraId="01E2CE1A" w14:textId="3F984150">
      <w:r w:rsidRPr="00E74364">
        <w:t>Sverigedemokraterna avser även att höja taket på avdraget till 50 000 kronor per år för personer under 65 år samt till 100 000 kronor per år för personer över 65 år. Detta möjliggör dels att familjer ges en större möjlighet att ta del av tjänster så som läxläsning</w:t>
      </w:r>
      <w:r w:rsidR="00E74364">
        <w:t>,</w:t>
      </w:r>
      <w:r w:rsidRPr="00E74364">
        <w:t xml:space="preserve"> dels att pensionärer ges en stö</w:t>
      </w:r>
      <w:r w:rsidRPr="00E74364" w:rsidR="00FC1FC3">
        <w:t xml:space="preserve">rre möjlighet att använda sig </w:t>
      </w:r>
      <w:r w:rsidRPr="00E74364">
        <w:t xml:space="preserve">av avdraget för att få hjälp med dagliga saker som att laga mat, flytta möbler eller städa. </w:t>
      </w:r>
    </w:p>
    <w:p w:rsidRPr="00E74364" w:rsidR="006E2296" w:rsidP="00E74364" w:rsidRDefault="006E2296" w14:paraId="01E2CE1B" w14:textId="5701522B">
      <w:r w:rsidRPr="00E74364">
        <w:t>Samtidigt anser Sverigedemokraterna att RUT-avdraget men även ROT-avdraget ska begränsas till arbeten utfö</w:t>
      </w:r>
      <w:r w:rsidR="00E74364">
        <w:t>rda inom Sverige, till skillnad</w:t>
      </w:r>
      <w:r w:rsidRPr="00E74364">
        <w:t xml:space="preserve"> från dagens situation. De avdragsgilla förmånerna påverkar statsbudgeten och bör därmed rimligen användas för att gynna nationell arbetskraft och kompetens</w:t>
      </w:r>
      <w:r w:rsidR="00E74364">
        <w:t>.</w:t>
      </w:r>
    </w:p>
    <w:p w:rsidRPr="004E07A6" w:rsidR="006E2296" w:rsidP="00E74364" w:rsidRDefault="006E2296" w14:paraId="01E2CE1C" w14:textId="484DC190">
      <w:pPr>
        <w:pStyle w:val="ListaPunkt"/>
        <w:rPr>
          <w:rFonts w:eastAsia="Times New Roman"/>
          <w:lang w:eastAsia="sv-SE"/>
        </w:rPr>
      </w:pPr>
      <w:r w:rsidRPr="004E07A6">
        <w:rPr>
          <w:rFonts w:eastAsia="Times New Roman"/>
          <w:lang w:eastAsia="sv-SE"/>
        </w:rPr>
        <w:t>Höj o</w:t>
      </w:r>
      <w:r w:rsidR="00E74364">
        <w:rPr>
          <w:rFonts w:eastAsia="Times New Roman"/>
          <w:lang w:eastAsia="sv-SE"/>
        </w:rPr>
        <w:t xml:space="preserve">ch utvidga RUT-avdraget till 50 </w:t>
      </w:r>
      <w:r w:rsidRPr="004E07A6">
        <w:rPr>
          <w:rFonts w:eastAsia="Times New Roman"/>
          <w:lang w:eastAsia="sv-SE"/>
        </w:rPr>
        <w:t>000 för personer und</w:t>
      </w:r>
      <w:r w:rsidR="00E74364">
        <w:rPr>
          <w:rFonts w:eastAsia="Times New Roman"/>
          <w:lang w:eastAsia="sv-SE"/>
        </w:rPr>
        <w:t xml:space="preserve">er 65 år samt 100 </w:t>
      </w:r>
      <w:r w:rsidRPr="004E07A6">
        <w:rPr>
          <w:rFonts w:eastAsia="Times New Roman"/>
          <w:lang w:eastAsia="sv-SE"/>
        </w:rPr>
        <w:t>000 för personer över 65 år.</w:t>
      </w:r>
    </w:p>
    <w:p w:rsidRPr="00E74364" w:rsidR="006E2296" w:rsidP="00E74364" w:rsidRDefault="00E74364" w14:paraId="01E2CE1D" w14:textId="22DD0ED0">
      <w:pPr>
        <w:pStyle w:val="Rubrik2"/>
      </w:pPr>
      <w:bookmarkStart w:name="_Toc531250329" w:id="479"/>
      <w:bookmarkStart w:name="_Toc532903352" w:id="480"/>
      <w:r>
        <w:t xml:space="preserve">19.5 </w:t>
      </w:r>
      <w:r w:rsidRPr="00E74364" w:rsidR="00251176">
        <w:t>ROT-a</w:t>
      </w:r>
      <w:r w:rsidRPr="00E74364" w:rsidR="006E2296">
        <w:t>vdrag för hemlarm</w:t>
      </w:r>
      <w:bookmarkEnd w:id="479"/>
      <w:bookmarkEnd w:id="480"/>
    </w:p>
    <w:p w:rsidRPr="00E74364" w:rsidR="006E2296" w:rsidP="00E74364" w:rsidRDefault="006E2296" w14:paraId="01E2CE1E" w14:textId="6062FBE7">
      <w:pPr>
        <w:pStyle w:val="Normalutanindragellerluft"/>
      </w:pPr>
      <w:r w:rsidRPr="00E74364">
        <w:t>Sverigedemokraterna vill utvidga dagens ROT-avdrag till att även gälla installation och abonnemang av hemlarm. Det allt osäkrare samhällsklimatet med ett högt a</w:t>
      </w:r>
      <w:r w:rsidR="00E74364">
        <w:t>ntal inbrottsstölder medför</w:t>
      </w:r>
      <w:r w:rsidRPr="00E74364">
        <w:t xml:space="preserve"> att fler bör ges incitament och den ekonomiska möjligheten att installera och använda sig av ett hemlarm. Därför budg</w:t>
      </w:r>
      <w:r w:rsidRPr="00E74364" w:rsidR="00C92714">
        <w:t>eter</w:t>
      </w:r>
      <w:r w:rsidR="00E74364">
        <w:t>ar vi för en t</w:t>
      </w:r>
      <w:r w:rsidRPr="00E74364" w:rsidR="00C92714">
        <w:t>rygghets-ROT.</w:t>
      </w:r>
    </w:p>
    <w:p w:rsidRPr="00E74364" w:rsidR="006E2296" w:rsidP="00E74364" w:rsidRDefault="00E74364" w14:paraId="01E2CE1F" w14:textId="1E6D4274">
      <w:pPr>
        <w:pStyle w:val="Rubrik2"/>
      </w:pPr>
      <w:bookmarkStart w:name="_Toc531250330" w:id="481"/>
      <w:bookmarkStart w:name="_Toc532903353" w:id="482"/>
      <w:bookmarkStart w:name="_Toc229799" w:id="483"/>
      <w:r>
        <w:t>19.6 Återställ beskattningen av i</w:t>
      </w:r>
      <w:r w:rsidRPr="00E74364" w:rsidR="006E2296">
        <w:t>nvesteringssparkonto och kapitalförsäkring</w:t>
      </w:r>
      <w:bookmarkEnd w:id="481"/>
      <w:bookmarkEnd w:id="482"/>
      <w:r w:rsidRPr="00E74364" w:rsidR="006E2296">
        <w:t xml:space="preserve"> </w:t>
      </w:r>
      <w:bookmarkEnd w:id="483"/>
    </w:p>
    <w:p w:rsidRPr="00E74364" w:rsidR="006E2296" w:rsidP="00E74364" w:rsidRDefault="006E2296" w14:paraId="01E2CE20" w14:textId="50E5B806">
      <w:pPr>
        <w:pStyle w:val="Normalutanindragellerluft"/>
      </w:pPr>
      <w:r w:rsidRPr="00E74364">
        <w:t>Regeringens straffbeskattning på vanligt folks småsparande genom de två höjningarna av schablonbeloppet på investeringssparkonto och kapitalförsäkring är olycklig ur flera perspektiv. Det blir mindre lönsamt att spara, samtidigt som lånande är kraftigt skattesubventionerat genom ränteavdragen, vilket i sig är en ohållbar princip. Därutöver skapar det en stor osäkerhet kring en vanlig och populär sparform som nyttjas av knappt två miljoner svenskar att inte bara en utan två gånger på kort tid höja skatten på den. Dessutom ser många sparformen som ett alternativt pensionssparande, vilket försämras när en allt större avgift går till skatten vilket inte använder den fulla potentialen av den p</w:t>
      </w:r>
      <w:r w:rsidR="00E74364">
        <w:t>ositiva ränta-på-ränta effekten.</w:t>
      </w:r>
      <w:r w:rsidRPr="00E74364">
        <w:t xml:space="preserve"> Det offentliga ålderspensionssystemet levererar inte och framtida pensioner kommer att understiga hälften av slutlönen. Regeringen har tidigare helt slopat möjligheten att spara privat i en pensionsförsäkring, vilket lett till att många istället vänt sig till just kapitalförsäkring eller investeringssparkonto. Med de skattepålagor som regeringen, med passivt stöd från alliansen, har infört samt den osäkerhet som dessa medför för framtiden innebär det att möjligheten att påverka sin egen pension numera är kraftigt begränsad. Sverigedemokraterna därför att återställa den senaste sk</w:t>
      </w:r>
      <w:r w:rsidRPr="00E74364" w:rsidR="00C92714">
        <w:t>attehöjningen på ISK och Kfsk.</w:t>
      </w:r>
    </w:p>
    <w:p w:rsidRPr="00E74364" w:rsidR="006E2296" w:rsidP="00E74364" w:rsidRDefault="00E74364" w14:paraId="01E2CE21" w14:textId="2AF6F8CD">
      <w:pPr>
        <w:pStyle w:val="Rubrik2"/>
      </w:pPr>
      <w:bookmarkStart w:name="_Toc531250331" w:id="484"/>
      <w:bookmarkStart w:name="_Toc532903354" w:id="485"/>
      <w:r>
        <w:t xml:space="preserve">19.7 </w:t>
      </w:r>
      <w:r w:rsidRPr="00E74364" w:rsidR="006E2296">
        <w:t>Allemanspension</w:t>
      </w:r>
      <w:bookmarkEnd w:id="484"/>
      <w:bookmarkEnd w:id="485"/>
    </w:p>
    <w:p w:rsidRPr="00E74364" w:rsidR="006E2296" w:rsidP="00E74364" w:rsidRDefault="006E2296" w14:paraId="01E2CE22" w14:textId="5E28A68D">
      <w:pPr>
        <w:pStyle w:val="Normalutanindragellerluft"/>
      </w:pPr>
      <w:r w:rsidRPr="00E74364">
        <w:t>Det offentliga ålderspensionssystemet kommer inte att leverera tillräckligt höga pensioner. Dagens 80- och 90-talister kommer i många fall inte att nå upp ens till hälften av sin slutlön i pension. Även om alltfler omfattas av någon slags tjänstepension så kommer även denna grupp att nå upp till endast omkring 60</w:t>
      </w:r>
      <w:r w:rsidR="00C47DF5">
        <w:t>–</w:t>
      </w:r>
      <w:r w:rsidRPr="00E74364">
        <w:t>70 procent av slutl</w:t>
      </w:r>
      <w:r w:rsidR="00C47DF5">
        <w:t>önen. Ungefär var fjärde svensk</w:t>
      </w:r>
      <w:r w:rsidRPr="00E74364">
        <w:t xml:space="preserve"> pensionssparade privat när det fanns en sådan möjlighet men många slutade helt när möjligheten försvann. </w:t>
      </w:r>
    </w:p>
    <w:p w:rsidRPr="00C47DF5" w:rsidR="006E2296" w:rsidP="00C47DF5" w:rsidRDefault="006E2296" w14:paraId="01E2CE24" w14:textId="77777777">
      <w:r w:rsidRPr="00C47DF5">
        <w:t>Idag saknas i praktiken helt och hållet möjligheter och incitament att spara till sin egen pension. Det riskerar att leda till stora inkomstklyftor längre fram. Samtidigt var det gamla systemet inte helt optimalt. I princip fanns det bara starka incitament att pensionsspara privat om ens lön låg över någon av brytpunkterna i skatteskalan.</w:t>
      </w:r>
    </w:p>
    <w:p w:rsidRPr="00C47DF5" w:rsidR="006E2296" w:rsidP="00C47DF5" w:rsidRDefault="006E2296" w14:paraId="01E2CE26" w14:textId="77777777">
      <w:r w:rsidRPr="00C47DF5">
        <w:t>Därför föreslår vi ett helt nytt och skattemässigt väldigt gynnsamt system för privat pensionssparande. Enkelt baseras det på hur det nuvarande systemet för tjänstepension är uppbyggt:</w:t>
      </w:r>
    </w:p>
    <w:p w:rsidRPr="00C47DF5" w:rsidR="006E2296" w:rsidP="00C47DF5" w:rsidRDefault="006E2296" w14:paraId="01E2CE28" w14:textId="014830BF">
      <w:r w:rsidRPr="00C47DF5">
        <w:t>Inget skatteavdrag sker när själva sparandet äger rum men heller ingen beskattning när man väl tar ut sitt sparkapital i form av pension. Istället utgår en låg schablon</w:t>
      </w:r>
      <w:r w:rsidR="003622C5">
        <w:softHyphen/>
      </w:r>
      <w:r w:rsidRPr="00C47DF5">
        <w:t>beskattning motsvarande 15 procent av föregående års statslåneränta per år, precis som för tjänstepensionen (motsvarande 0,08 procent för 2018, att jämföra med 0,45 procent för ett vanligt investeringssparkonto).</w:t>
      </w:r>
    </w:p>
    <w:p w:rsidRPr="00C47DF5" w:rsidR="006E2296" w:rsidP="00C47DF5" w:rsidRDefault="006E2296" w14:paraId="01E2CE2A" w14:textId="45FD2537">
      <w:r w:rsidRPr="00C47DF5">
        <w:t>Pengarna kan tas ut tidigast från 55 års ålder och under en period om minst 5 år, även det i likhet med tjänstepensionen. Ett premietak sätts som motsvarar ett prisbas</w:t>
      </w:r>
      <w:r w:rsidR="003622C5">
        <w:softHyphen/>
      </w:r>
      <w:r w:rsidRPr="00C47DF5">
        <w:t>belopp, motsvarande 45 500 kr</w:t>
      </w:r>
      <w:r w:rsidRPr="00C47DF5" w:rsidR="00FC1FC3">
        <w:t>onor</w:t>
      </w:r>
      <w:r w:rsidRPr="00C47DF5">
        <w:t xml:space="preserve"> för 2018.</w:t>
      </w:r>
    </w:p>
    <w:p w:rsidRPr="00C47DF5" w:rsidR="006E2296" w:rsidP="00C47DF5" w:rsidRDefault="006E2296" w14:paraId="01E2CE2C" w14:textId="77777777">
      <w:r w:rsidRPr="00C47DF5">
        <w:t>Systemet är givetvis fullt frivilligt och den som vill gå i pension något tidigare behöver då möjliggöra för detta genom att spara mer intensivt under sin förvärvsarbetande tid. Samtidigt ger det stora incitament till samtliga löntagargrupper (även under 1:a brytpunkten). En person som pensionssparar 800 kr</w:t>
      </w:r>
      <w:r w:rsidRPr="00C47DF5" w:rsidR="00FC1FC3">
        <w:t>onor</w:t>
      </w:r>
      <w:r w:rsidRPr="00C47DF5">
        <w:t xml:space="preserve"> i månaden till sig själv och förvärvsarbetar i 30 år kommer att öka sin pension med 45 000 kr</w:t>
      </w:r>
      <w:r w:rsidRPr="00C47DF5" w:rsidR="00FC1FC3">
        <w:t>onor</w:t>
      </w:r>
      <w:r w:rsidRPr="00C47DF5">
        <w:t xml:space="preserve"> per år givet normala antaganden om avkastning, vilket i många fall är tillräckligt för att komma upp i minst 80 procent av slutlönen i pension. Det ska även finnas möjlighet att spara direkt från födseln, främst då av föräldrar eller mor- och farföräldrar som så vill. </w:t>
      </w:r>
    </w:p>
    <w:p w:rsidRPr="00C47DF5" w:rsidR="006E2296" w:rsidP="00C47DF5" w:rsidRDefault="006E2296" w14:paraId="01E2CE2E" w14:textId="1F331DD9">
      <w:r w:rsidRPr="00C47DF5">
        <w:t>Det är rimligt att det finns ett inslag av individuellt ansvar, i synnerhet för de</w:t>
      </w:r>
      <w:r w:rsidRPr="00C47DF5" w:rsidR="00FC1FC3">
        <w:t>m</w:t>
      </w:r>
      <w:r w:rsidRPr="00C47DF5">
        <w:t xml:space="preserve"> som vill gå i pension något tidigare, men det förutsätter i sådana fall att politiken tillhanda</w:t>
      </w:r>
      <w:r w:rsidR="00A76F87">
        <w:softHyphen/>
      </w:r>
      <w:r w:rsidRPr="00C47DF5">
        <w:t>håller rätt sorts verktyg, möjligheter och incitament.</w:t>
      </w:r>
    </w:p>
    <w:p w:rsidRPr="00C47DF5" w:rsidR="006E2296" w:rsidP="00C47DF5" w:rsidRDefault="006E2296" w14:paraId="01E2CE30" w14:textId="77777777">
      <w:r w:rsidRPr="00C47DF5">
        <w:t>Förslaget väntas minska de statliga intäkterna från konsumtionsskatter me</w:t>
      </w:r>
      <w:r w:rsidRPr="00C47DF5" w:rsidR="00C92714">
        <w:t xml:space="preserve">d 1,5 miljarder kronor per år. </w:t>
      </w:r>
    </w:p>
    <w:p w:rsidRPr="00C47DF5" w:rsidR="006E2296" w:rsidP="00C47DF5" w:rsidRDefault="00C47DF5" w14:paraId="01E2CE31" w14:textId="58C53A1E">
      <w:pPr>
        <w:pStyle w:val="Rubrik2"/>
      </w:pPr>
      <w:bookmarkStart w:name="_Toc531250332" w:id="486"/>
      <w:bookmarkStart w:name="_Toc532903355" w:id="487"/>
      <w:r>
        <w:t xml:space="preserve">19.8 </w:t>
      </w:r>
      <w:r w:rsidRPr="00C47DF5" w:rsidR="006E2296">
        <w:t>Avskaffad sjukvårdsskatt</w:t>
      </w:r>
      <w:bookmarkEnd w:id="486"/>
      <w:bookmarkEnd w:id="487"/>
    </w:p>
    <w:p w:rsidRPr="00C47DF5" w:rsidR="006E2296" w:rsidP="00C47DF5" w:rsidRDefault="006E2296" w14:paraId="01E2CE32" w14:textId="4B03E326">
      <w:pPr>
        <w:pStyle w:val="Normalutanindragellerluft"/>
      </w:pPr>
      <w:r w:rsidRPr="00C47DF5">
        <w:t xml:space="preserve">Under 2018 införde den rödgröna regeringen tillsammans med passivt stöd från </w:t>
      </w:r>
      <w:r w:rsidRPr="00C47DF5" w:rsidR="00FC1FC3">
        <w:t>A</w:t>
      </w:r>
      <w:r w:rsidRPr="00C47DF5">
        <w:t>lliansen en förmånsbeskattning på privata sjukvårdsförsäkringar. Förslaget har kommit att beröra upp emot en halv miljon löntagare och egenföretagare. Privata sjukvårdsförsäkringar som ger tillgång till privat sjukvård vid sidan av den ordinarie offentliga vård</w:t>
      </w:r>
      <w:r w:rsidRPr="00C47DF5" w:rsidR="00FC1FC3">
        <w:t>en</w:t>
      </w:r>
      <w:r w:rsidR="00C47DF5">
        <w:t xml:space="preserve"> har medfört en avlastning från vårdköerna</w:t>
      </w:r>
      <w:r w:rsidRPr="00C47DF5">
        <w:t xml:space="preserve">. En ökad beskattning på </w:t>
      </w:r>
      <w:r w:rsidR="00C47DF5">
        <w:t>privat sjukvård kan medföra</w:t>
      </w:r>
      <w:r w:rsidRPr="00C47DF5">
        <w:t xml:space="preserve"> att allt fler väljer att ställa sig i de ordinarie vårdköerna och på </w:t>
      </w:r>
      <w:r w:rsidR="00C47DF5">
        <w:t>så sätt ytterligare belasta den</w:t>
      </w:r>
      <w:r w:rsidRPr="00C47DF5">
        <w:t xml:space="preserve"> redan problemfyllda offentliga vården med längre väntetider. Sverigedemokraterna motsätter sig därför sjukvårds</w:t>
      </w:r>
      <w:r w:rsidR="00C47DF5">
        <w:t>s</w:t>
      </w:r>
      <w:r w:rsidRPr="00C47DF5">
        <w:t>katten då vi inte ser dess positiva samhällsekonomisk</w:t>
      </w:r>
      <w:r w:rsidRPr="00C47DF5" w:rsidR="00C92714">
        <w:t>a nytta för en mer jämlik vård.</w:t>
      </w:r>
    </w:p>
    <w:p w:rsidRPr="00C47DF5" w:rsidR="006E2296" w:rsidP="00C47DF5" w:rsidRDefault="00C47DF5" w14:paraId="01E2CE33" w14:textId="284ADA6F">
      <w:pPr>
        <w:pStyle w:val="Rubrik2"/>
      </w:pPr>
      <w:bookmarkStart w:name="_Toc531250333" w:id="488"/>
      <w:bookmarkStart w:name="_Toc532903356" w:id="489"/>
      <w:r>
        <w:t xml:space="preserve">19.9 </w:t>
      </w:r>
      <w:r w:rsidRPr="00C47DF5" w:rsidR="006E2296">
        <w:t>Avskaffad kemikalieskatt</w:t>
      </w:r>
      <w:bookmarkEnd w:id="488"/>
      <w:bookmarkEnd w:id="489"/>
    </w:p>
    <w:p w:rsidRPr="00C47DF5" w:rsidR="006E2296" w:rsidP="00C47DF5" w:rsidRDefault="006E2296" w14:paraId="01E2CE34" w14:textId="287119A9">
      <w:pPr>
        <w:pStyle w:val="Normalutanindragellerluft"/>
      </w:pPr>
      <w:r w:rsidRPr="00C47DF5">
        <w:t>Den så kallade kemikalieskatten innebär en punktskatt på elektronik och vitvaror. Skatten baseras på varans vikt och tar liten hänsyn till de faktiska omständigheter som skulle kunna leda fram till en exponering av kemikalier. Efter ett år med kemikalie</w:t>
      </w:r>
      <w:r w:rsidR="003622C5">
        <w:softHyphen/>
      </w:r>
      <w:r w:rsidRPr="00C47DF5">
        <w:t>skatten i bruk så vittnar vi idag om konsekvenserna av den näringslivsfientliga politik som den rödgröna regeringen har infört.</w:t>
      </w:r>
    </w:p>
    <w:p w:rsidRPr="00C47DF5" w:rsidR="006E2296" w:rsidP="00C47DF5" w:rsidRDefault="006E2296" w14:paraId="01E2CE35" w14:textId="54A481EC">
      <w:r w:rsidRPr="00C47DF5">
        <w:t>En undersökning publicerad av HUI Research visar på att kemikalieskatten har slagit hårt mot svensk handel med uteblivna intäkter på 5,6 miljarder kronor. Istället så har effekterna av skatten, som uppgår till som högst 320 kr</w:t>
      </w:r>
      <w:r w:rsidRPr="00C47DF5" w:rsidR="00FC1FC3">
        <w:t>onor</w:t>
      </w:r>
      <w:r w:rsidR="00C47DF5">
        <w:t xml:space="preserve"> per vara, medfört</w:t>
      </w:r>
      <w:r w:rsidRPr="00C47DF5">
        <w:t xml:space="preserve"> att var tionde köp har flyttats från svenska butiker till utländska hemsidor</w:t>
      </w:r>
      <w:r w:rsidRPr="00C47DF5">
        <w:rPr>
          <w:vertAlign w:val="superscript"/>
        </w:rPr>
        <w:footnoteReference w:id="2"/>
      </w:r>
      <w:r w:rsidRPr="00C47DF5">
        <w:t>. De uteblivna intäkterna har försämrat förutsättningarna för industriell utveckling och detaljhandel i Sverige. Företagens anpassning till det nya läget har me</w:t>
      </w:r>
      <w:r w:rsidR="00C47DF5">
        <w:t>dfört</w:t>
      </w:r>
      <w:r w:rsidRPr="00C47DF5" w:rsidR="00FC1FC3">
        <w:t xml:space="preserve"> att de har förflytta</w:t>
      </w:r>
      <w:r w:rsidR="00C47DF5">
        <w:t>t</w:t>
      </w:r>
      <w:r w:rsidRPr="00C47DF5">
        <w:t xml:space="preserve"> delar av sin verksamhet bort från Sverige. Följden blir att svenska arbetstillfällen går förlorade, vilket innebär mindre intäkter från arbetsgivaravgifter, inkomstskatt, moms och bolagsskatt, vilket enligt allt sunt förnuft </w:t>
      </w:r>
      <w:r w:rsidRPr="00C47DF5" w:rsidR="00C92714">
        <w:t xml:space="preserve">kommer göra Sverige fattigare. </w:t>
      </w:r>
    </w:p>
    <w:p w:rsidRPr="00C47DF5" w:rsidR="006E2296" w:rsidP="00C47DF5" w:rsidRDefault="00C47DF5" w14:paraId="01E2CE36" w14:textId="11327941">
      <w:pPr>
        <w:pStyle w:val="Rubrik2"/>
      </w:pPr>
      <w:bookmarkStart w:name="_Toc531250334" w:id="490"/>
      <w:bookmarkStart w:name="_Toc532903357" w:id="491"/>
      <w:r>
        <w:t xml:space="preserve">19.10 </w:t>
      </w:r>
      <w:r w:rsidRPr="00C47DF5" w:rsidR="006E2296">
        <w:t>Nedtrappat ränteavdrag med 1 p.e</w:t>
      </w:r>
      <w:r>
        <w:t>.</w:t>
      </w:r>
      <w:r w:rsidRPr="00C47DF5" w:rsidR="006E2296">
        <w:t xml:space="preserve"> per år under en femårsperiod</w:t>
      </w:r>
      <w:bookmarkEnd w:id="490"/>
      <w:bookmarkEnd w:id="491"/>
      <w:r w:rsidRPr="00C47DF5" w:rsidR="006E2296">
        <w:t xml:space="preserve"> </w:t>
      </w:r>
    </w:p>
    <w:p w:rsidRPr="00C47DF5" w:rsidR="006E2296" w:rsidP="00C47DF5" w:rsidRDefault="006E2296" w14:paraId="01E2CE37" w14:textId="52A50BC6">
      <w:pPr>
        <w:pStyle w:val="Normalutanindragellerluft"/>
      </w:pPr>
      <w:r w:rsidRPr="00C47DF5">
        <w:t xml:space="preserve">Den nuvarande utformningen av ränteavdraget </w:t>
      </w:r>
      <w:r w:rsidR="00C47DF5">
        <w:t>är problematisk på flera sätt, e</w:t>
      </w:r>
      <w:r w:rsidRPr="00C47DF5">
        <w:t>ftersom det är principiellt olyckligt att staten utformar system där man subventionerar lånande medan man straffbeskattar sparande. Samtidigt bidrar det nuvarande systemet till att bygga upp obalanser i den finansiella stabiliteten, just eftersom det blir så billigt att låna. Flertalet tunga instanser som IMF, OECD och det finanspolitiska rådet har kritiserat de höga ränteavdragen i samband med den höga skuldsättningen bland svenska hushåll. Däremot gäller det att träda fram oerhört försiktigt, eftersom att helt sonika slopa ränteavdraget vore mycket oklokt. Det vore direkt orättvist mot hushållen: eftersom de har agerat utifrån de av politikerna uppsatta premisserna. Samtidigt skulle det snarast bidra till att orsaka precis det man försöker förhindra – en finansiell kris. Sverigedemokraterna anser att varje krona i förändrat ränteavdrag ska växlas mot en inkomstskattelättnad på arbetsinkomster för hushållen.</w:t>
      </w:r>
    </w:p>
    <w:p w:rsidRPr="00C47DF5" w:rsidR="006E2296" w:rsidP="00C47DF5" w:rsidRDefault="006E2296" w14:paraId="01E2CE38" w14:textId="5525EEDE">
      <w:r w:rsidRPr="00C47DF5">
        <w:t xml:space="preserve">Vårt konkreta förslag går ut på att trappa ner ränteavdragen från nuvarande 30 till 25 procent under en femårsperiod, alltså med motsvarande 1 procentenhet per år, för att därefter göra en grundlig analys av den privata skuldsättningens utveckling och trend. </w:t>
      </w:r>
      <w:r w:rsidR="002D7638">
        <w:br/>
      </w:r>
      <w:r w:rsidRPr="00C47DF5">
        <w:t xml:space="preserve">I kombination föreslår vi påtagliga skattesänkningar på arbetsinkomster på motsvarande 29 miljarder kronor per år, som riktas mot låg-/medelinkomsttagare </w:t>
      </w:r>
      <w:r w:rsidRPr="00C47DF5" w:rsidR="00FC1FC3">
        <w:t xml:space="preserve">som </w:t>
      </w:r>
      <w:r w:rsidR="00B44C85">
        <w:t>medför</w:t>
      </w:r>
      <w:r w:rsidRPr="00C47DF5">
        <w:t xml:space="preserve"> att de allra flesta hushåll blir nettovinnare på reformerna. På decilnivå blir alla vinnare, men vissa enstaka hushåll med mycket höga inkomster (som därmed inte gynnas lika kraftigt av det ökade inkomstintervallet) och samtidigt mycket hög skuldsättning kan i teorin bli nettoförlorare. Dessa hushåll tenderar dock att inte vara lika känsliga eftersom de har högre marginaler. Sammantaget stärker således Sverigedemokraternas modell hushållens ekonomi samtidigt som den inte riskerar </w:t>
      </w:r>
      <w:r w:rsidRPr="00C47DF5" w:rsidR="00C92714">
        <w:t xml:space="preserve">den finansiella stabiliteten. </w:t>
      </w:r>
    </w:p>
    <w:p w:rsidRPr="002D7638" w:rsidR="006E2296" w:rsidP="002D7638" w:rsidRDefault="002D7638" w14:paraId="01E2CE39" w14:textId="385BE46A">
      <w:pPr>
        <w:pStyle w:val="Rubrik2"/>
      </w:pPr>
      <w:bookmarkStart w:name="_Toc531250335" w:id="492"/>
      <w:bookmarkStart w:name="_Toc532903358" w:id="493"/>
      <w:r>
        <w:t xml:space="preserve">19.11 </w:t>
      </w:r>
      <w:r w:rsidRPr="002D7638" w:rsidR="006E2296">
        <w:t>Återställande av vissa momssatser</w:t>
      </w:r>
      <w:bookmarkEnd w:id="492"/>
      <w:bookmarkEnd w:id="493"/>
    </w:p>
    <w:p w:rsidRPr="002D7638" w:rsidR="006E2296" w:rsidP="002D7638" w:rsidRDefault="006E2296" w14:paraId="01E2CE3A" w14:textId="6807DEE4">
      <w:pPr>
        <w:pStyle w:val="Normalutanindragellerluft"/>
      </w:pPr>
      <w:r w:rsidRPr="002D7638">
        <w:t xml:space="preserve">Ordinarie momssats i Sverige är 25 procent, men flertalet varor och tjänster har nedsatta momssatser, antingen till 12 eller 6 procent, därtill är vissa varor och tjänster helt momsbefriade. Överlag är det Sverigedemokraternas mening att en skatteväxling mellan moms och arbetsinkomster vore gynnsam för Sverige eftersom sysselsättningseffekten blir mer påtaglig av sänkta skatter på arbetsinkomster. Många momsnedsättningar får dessutom karaktären av ett regelrätt branschstöd vilket av uppenbara skäl inte är helt optimalt i en marknadsekonomi. Ett tydligt exempel på sådant är den nedsatta momsen på restaurang- och cateringtjänster samt på hämtmat. Denna nedsatta, så kallade, krogmoms infördes av den </w:t>
      </w:r>
      <w:r w:rsidR="002D7638">
        <w:t>tidigare a</w:t>
      </w:r>
      <w:r w:rsidRPr="002D7638">
        <w:t>lliansregeringen i en förhoppning att restaurang</w:t>
      </w:r>
      <w:r w:rsidR="003622C5">
        <w:softHyphen/>
      </w:r>
      <w:r w:rsidRPr="002D7638">
        <w:t>branschen skulle kunna anställa flertalet unga och nyanlända, alltså en regelrätt arbetsmarknadsåtgärd. I en rapport från Konjunkturinstitutet framkommer dock att 1</w:t>
      </w:r>
      <w:r w:rsidR="002D7638">
        <w:t> </w:t>
      </w:r>
      <w:r w:rsidRPr="002D7638">
        <w:t>000</w:t>
      </w:r>
      <w:r w:rsidR="002D7638">
        <w:t>–</w:t>
      </w:r>
      <w:r w:rsidRPr="002D7638">
        <w:t>3</w:t>
      </w:r>
      <w:r w:rsidR="002D7638">
        <w:t> </w:t>
      </w:r>
      <w:r w:rsidRPr="002D7638">
        <w:t>000 nya tjänster skulle skapas av den nedsatta restaurangmomsen, samtidigt som den belastar de offentliga finanserna med omkring 5,5 miljarder kronor årligen, alltså en genomsnittlig kostnad på 1,8</w:t>
      </w:r>
      <w:r w:rsidR="002D7638">
        <w:t>–</w:t>
      </w:r>
      <w:r w:rsidRPr="002D7638">
        <w:t>5,4 miljoner kronor per skapat nytt jobb</w:t>
      </w:r>
      <w:r w:rsidRPr="002D7638">
        <w:rPr>
          <w:vertAlign w:val="superscript"/>
        </w:rPr>
        <w:footnoteReference w:id="3"/>
      </w:r>
      <w:r w:rsidRPr="002D7638">
        <w:t>. I denna budget återställer Sverigedemokraterna dessa båda momssatser och använder istället utrymmet åt att sänka skatten på arbetsinkomster för främst låg- och medelinkomst</w:t>
      </w:r>
      <w:r w:rsidR="003622C5">
        <w:softHyphen/>
      </w:r>
      <w:r w:rsidRPr="002D7638">
        <w:t xml:space="preserve">tagare. Vi föreslår även att en parlamentarisk utredning med adjungerade experter tittar vidare på frågan om att ytterligare växla skatter mellan konsumtion och arbetsinkomster och att en sådan utredning främst tar sikte på fördelningspolitiska effekter. </w:t>
      </w:r>
    </w:p>
    <w:p w:rsidRPr="004E07A6" w:rsidR="006E2296" w:rsidP="002D7638" w:rsidRDefault="006E2296" w14:paraId="01E2CE3B" w14:textId="77777777">
      <w:pPr>
        <w:pStyle w:val="ListaPunkt"/>
        <w:rPr>
          <w:rFonts w:eastAsia="Times New Roman"/>
          <w:lang w:eastAsia="sv-SE"/>
        </w:rPr>
      </w:pPr>
      <w:r w:rsidRPr="004E07A6">
        <w:rPr>
          <w:rFonts w:eastAsia="Times New Roman"/>
          <w:lang w:eastAsia="sv-SE"/>
        </w:rPr>
        <w:t>Återställ momsen för restaurangbesök och hämtmat.</w:t>
      </w:r>
    </w:p>
    <w:p w:rsidRPr="004E07A6" w:rsidR="0037365E" w:rsidP="002D7638" w:rsidRDefault="002D7638" w14:paraId="01E2CE3C" w14:textId="02F5EDC9">
      <w:pPr>
        <w:pStyle w:val="ListaPunkt"/>
        <w:rPr>
          <w:rFonts w:eastAsia="Times New Roman"/>
          <w:lang w:eastAsia="sv-SE"/>
        </w:rPr>
      </w:pPr>
      <w:r>
        <w:rPr>
          <w:rFonts w:eastAsia="Times New Roman"/>
          <w:lang w:eastAsia="sv-SE"/>
        </w:rPr>
        <w:t>Höjd moms på burkar och plast</w:t>
      </w:r>
      <w:r w:rsidRPr="004E07A6" w:rsidR="0037365E">
        <w:rPr>
          <w:rFonts w:eastAsia="Times New Roman"/>
          <w:lang w:eastAsia="sv-SE"/>
        </w:rPr>
        <w:t>flaskor.</w:t>
      </w:r>
    </w:p>
    <w:p w:rsidRPr="004E07A6" w:rsidR="006E2296" w:rsidP="002D7638" w:rsidRDefault="006E2296" w14:paraId="01E2CE3D" w14:textId="3A60AFF4">
      <w:pPr>
        <w:pStyle w:val="ListaPunkt"/>
        <w:rPr>
          <w:rFonts w:eastAsia="Times New Roman"/>
          <w:lang w:eastAsia="sv-SE"/>
        </w:rPr>
      </w:pPr>
      <w:r w:rsidRPr="004E07A6">
        <w:rPr>
          <w:rFonts w:eastAsia="Times New Roman"/>
          <w:lang w:eastAsia="sv-SE"/>
        </w:rPr>
        <w:t>Utreda en växling från moms till sk</w:t>
      </w:r>
      <w:r w:rsidR="002D7638">
        <w:rPr>
          <w:rFonts w:eastAsia="Times New Roman"/>
          <w:lang w:eastAsia="sv-SE"/>
        </w:rPr>
        <w:t>attesänkning på arbetsinkomster.</w:t>
      </w:r>
    </w:p>
    <w:p w:rsidRPr="002D7638" w:rsidR="006E2296" w:rsidP="002D7638" w:rsidRDefault="002D7638" w14:paraId="01E2CE3E" w14:textId="5976F3CC">
      <w:pPr>
        <w:pStyle w:val="Rubrik2"/>
      </w:pPr>
      <w:bookmarkStart w:name="_Toc531250336" w:id="494"/>
      <w:bookmarkStart w:name="_Toc532903359" w:id="495"/>
      <w:bookmarkStart w:name="_Toc229800" w:id="496"/>
      <w:r>
        <w:t xml:space="preserve">19.12 </w:t>
      </w:r>
      <w:r w:rsidRPr="002D7638" w:rsidR="006E2296">
        <w:t>Biodrivmedel</w:t>
      </w:r>
      <w:bookmarkEnd w:id="494"/>
      <w:bookmarkEnd w:id="495"/>
      <w:r w:rsidRPr="002D7638" w:rsidR="006E2296">
        <w:t xml:space="preserve"> </w:t>
      </w:r>
      <w:bookmarkEnd w:id="496"/>
    </w:p>
    <w:p w:rsidRPr="002D7638" w:rsidR="006E2296" w:rsidP="002D7638" w:rsidRDefault="006E2296" w14:paraId="01E2CE3F" w14:textId="2AB04472">
      <w:pPr>
        <w:pStyle w:val="Normalutanindragellerluft"/>
      </w:pPr>
      <w:r w:rsidRPr="002D7638">
        <w:t>Sverige har en av världens högsta andelar av förnybara drivmedel i vägtransportsektorn. Under sommaren år 2018 övergick tidigare system med skattenedsättning på biodriv</w:t>
      </w:r>
      <w:r w:rsidR="003622C5">
        <w:softHyphen/>
      </w:r>
      <w:r w:rsidRPr="002D7638">
        <w:t>medel till en reduktionsplikt vilket tvingar drivmedelsleverantörer att blanda in en viss andel förnybart drivmedel.</w:t>
      </w:r>
    </w:p>
    <w:p w:rsidRPr="002D7638" w:rsidR="006E2296" w:rsidP="002D7638" w:rsidRDefault="006E2296" w14:paraId="01E2CE40" w14:textId="10B73942">
      <w:r w:rsidRPr="002D7638">
        <w:t>Storleken på förutvarande skattenedsättning varierade men för höginblandad HVO tillverkad från tallolja, ett drivmedel som ökat kraftigt sedan år 2012, uppgick den under första halvåret år 2018</w:t>
      </w:r>
      <w:r w:rsidRPr="002D7638" w:rsidR="00FC1FC3">
        <w:t xml:space="preserve"> till</w:t>
      </w:r>
      <w:r w:rsidRPr="002D7638">
        <w:t xml:space="preserve"> 5,94 kr/liter. Syftet med skattenedsättningen var dels att reducera utsläppen av växthusgaser samt att Sverige skulle agera föregångsland och inspirera andra att följa vårt exempel. Huruvida de biodrivmedel som används i Sverige verkligen ger upphov till sagda reduktion av växthusgasutsläpp är dock vetenskapligt ifrågasatt. Flera rapporter pekar ut vissa av de alternativ som åtnjuter skattenedsättning i Sverige som orsakande högre växthusgasutsläpp än de fossila drivmedel de ersätter! Den svenska skattenedsättningen var ur detta perspektiv både orimlig och kontra</w:t>
      </w:r>
      <w:r w:rsidR="003622C5">
        <w:softHyphen/>
      </w:r>
      <w:r w:rsidRPr="002D7638">
        <w:t>produktiv liksom den reduktionsplikt som nu trätt i kraft. Även för de biodrivmedel som verkligen reducerar utsläpp av växthusgaser så är skattenedsättning ett kostnadsineffek</w:t>
      </w:r>
      <w:r w:rsidR="003622C5">
        <w:softHyphen/>
      </w:r>
      <w:r w:rsidRPr="002D7638">
        <w:t>tivt styrmedel, exempelvis är det klart dyrare att reducera växthusgasutsläpp via biodriv</w:t>
      </w:r>
      <w:r w:rsidR="003622C5">
        <w:softHyphen/>
      </w:r>
      <w:r w:rsidRPr="002D7638">
        <w:t xml:space="preserve">medel än med det europeiska handelssystemet med utsläppsrätter. </w:t>
      </w:r>
    </w:p>
    <w:p w:rsidRPr="002D7638" w:rsidR="006E2296" w:rsidP="002D7638" w:rsidRDefault="006E2296" w14:paraId="01E2CE41" w14:textId="77777777">
      <w:r w:rsidRPr="002D7638">
        <w:t xml:space="preserve">Den reduktionsplikt som gäller från i juli 2018 baserar sig på schablonvärden för växthusgasreduktion för biodrivmedel och är utformad för att nå kostnadseffektivitet. Dock räknas inte indirekta utsläpp in i schablonen vilket gör att även fortsättningsvis biodrivmedel utan faktisk klimatnytta kommer att premieras. Dessvärre är tillgången på sådana biodrivmedel som ger en stor reduktion av växthusgaser (inkluderat indirekta utsläpp) mycket låg. Sverigedemokraterna föreslår därför att nivån för reduktionsplikten sänks kraftigt så att enbart biodrivmedel med fullgoda klimategenskaper premieras. Samtidigt resulterar denna förändring också i en prisreduktion för konsumenten på minst 70 öre/liter drivmedel för både bensin och diesel. </w:t>
      </w:r>
    </w:p>
    <w:p w:rsidRPr="004E07A6" w:rsidR="006E2296" w:rsidP="002D7638" w:rsidRDefault="006E2296" w14:paraId="01E2CE42" w14:textId="77777777">
      <w:pPr>
        <w:pStyle w:val="ListaPunkt"/>
        <w:rPr>
          <w:rFonts w:eastAsia="Calibri"/>
        </w:rPr>
      </w:pPr>
      <w:r w:rsidRPr="004E07A6">
        <w:rPr>
          <w:rFonts w:eastAsia="Calibri"/>
        </w:rPr>
        <w:t>Sänk priset vid pump på bensin och diesel med minst 70 öre/liter.</w:t>
      </w:r>
    </w:p>
    <w:p w:rsidRPr="002D7638" w:rsidR="006E2296" w:rsidP="002D7638" w:rsidRDefault="002D7638" w14:paraId="01E2CE43" w14:textId="77422AB7">
      <w:pPr>
        <w:pStyle w:val="Rubrik2"/>
      </w:pPr>
      <w:bookmarkStart w:name="_Toc531250337" w:id="497"/>
      <w:bookmarkStart w:name="_Toc532903360" w:id="498"/>
      <w:r>
        <w:t xml:space="preserve">19.13 </w:t>
      </w:r>
      <w:r w:rsidRPr="002D7638" w:rsidR="006E2296">
        <w:t>Sänkt SINK-skatt</w:t>
      </w:r>
      <w:bookmarkEnd w:id="497"/>
      <w:bookmarkEnd w:id="498"/>
    </w:p>
    <w:p w:rsidRPr="002D7638" w:rsidR="006E2296" w:rsidP="002D7638" w:rsidRDefault="006E2296" w14:paraId="01E2CE44" w14:textId="37D1EA26">
      <w:pPr>
        <w:pStyle w:val="Normalutanindragellerluft"/>
      </w:pPr>
      <w:r w:rsidRPr="002D7638">
        <w:t>Sverigedemokraterna motsatte sig höj</w:t>
      </w:r>
      <w:r w:rsidR="002D7638">
        <w:t>ningen av den särskilda inkomst</w:t>
      </w:r>
      <w:r w:rsidRPr="002D7638">
        <w:t>skatten (SINK) från 20 % till 25 % för individer som är bosatta utomlands. Skatten slår särskilt hårt mot många pensionärer som uppburit sin pension från arbete i offentlig sektor, eller tjänstepension från privat sektor och på ålderns höst väljer att spendera tid utomlands. Regeringens skattehöjning har med</w:t>
      </w:r>
      <w:r w:rsidR="002D7638">
        <w:t>fört</w:t>
      </w:r>
      <w:r w:rsidRPr="002D7638" w:rsidR="00CE55EE">
        <w:t xml:space="preserve"> att många individer va</w:t>
      </w:r>
      <w:r w:rsidRPr="002D7638">
        <w:t>lt att istället gå över till en beskattning enligt inkomstskattelagen trots att</w:t>
      </w:r>
      <w:r w:rsidR="002D7638">
        <w:t xml:space="preserve"> de varken</w:t>
      </w:r>
      <w:r w:rsidRPr="002D7638">
        <w:t xml:space="preserve"> bor i Sverige eller utnyttjar de svenska välfärdsfunktionerna. Sverigedemokraterna motsätter sig en straffbeskattning för bland annat pensionärer som flyttar utomlands och budgeterar därmed för att bevara dagens skattesats. </w:t>
      </w:r>
    </w:p>
    <w:p w:rsidRPr="004E07A6" w:rsidR="00012C0E" w:rsidP="002D7638" w:rsidRDefault="006E2296" w14:paraId="01E2CE45" w14:textId="33506652">
      <w:pPr>
        <w:pStyle w:val="ListaPunkt"/>
        <w:rPr>
          <w:rFonts w:eastAsia="Times New Roman"/>
          <w:lang w:eastAsia="sv-SE"/>
        </w:rPr>
      </w:pPr>
      <w:r w:rsidRPr="004E07A6">
        <w:rPr>
          <w:rFonts w:eastAsia="Times New Roman"/>
          <w:lang w:eastAsia="sv-SE"/>
        </w:rPr>
        <w:t>Sänk den särskilda inkomstskatten (SINK) till 20</w:t>
      </w:r>
      <w:r w:rsidR="002D7638">
        <w:rPr>
          <w:rFonts w:eastAsia="Times New Roman"/>
          <w:lang w:eastAsia="sv-SE"/>
        </w:rPr>
        <w:t xml:space="preserve"> </w:t>
      </w:r>
      <w:r w:rsidRPr="004E07A6">
        <w:rPr>
          <w:rFonts w:eastAsia="Times New Roman"/>
          <w:lang w:eastAsia="sv-SE"/>
        </w:rPr>
        <w:t>%</w:t>
      </w:r>
      <w:r w:rsidR="002D7638">
        <w:rPr>
          <w:rFonts w:eastAsia="Times New Roman"/>
          <w:lang w:eastAsia="sv-SE"/>
        </w:rPr>
        <w:t>.</w:t>
      </w:r>
    </w:p>
    <w:p w:rsidRPr="004E07A6" w:rsidR="00012C0E" w:rsidP="00012C0E" w:rsidRDefault="00012C0E" w14:paraId="01E2CE46" w14:textId="77777777">
      <w:pPr>
        <w:widowControl w:val="0"/>
        <w:tabs>
          <w:tab w:val="clear" w:pos="284"/>
          <w:tab w:val="clear" w:pos="567"/>
          <w:tab w:val="clear" w:pos="851"/>
          <w:tab w:val="clear" w:pos="1134"/>
          <w:tab w:val="clear" w:pos="1701"/>
          <w:tab w:val="clear" w:pos="2268"/>
          <w:tab w:val="clear" w:pos="4536"/>
          <w:tab w:val="clear" w:pos="9072"/>
        </w:tabs>
        <w:adjustRightInd w:val="0"/>
        <w:spacing w:after="264" w:line="276" w:lineRule="auto"/>
        <w:ind w:firstLine="0"/>
        <w:contextualSpacing/>
        <w:jc w:val="both"/>
        <w:textAlignment w:val="baseline"/>
        <w:rPr>
          <w:rFonts w:ascii="Times New Roman" w:hAnsi="Times New Roman" w:eastAsia="Times New Roman" w:cs="Times New Roman"/>
          <w:color w:val="000000"/>
          <w:kern w:val="0"/>
          <w:sz w:val="20"/>
          <w:szCs w:val="22"/>
          <w:lang w:eastAsia="sv-SE"/>
          <w14:numSpacing w14:val="default"/>
        </w:rPr>
      </w:pPr>
    </w:p>
    <w:p w:rsidR="00775361" w:rsidRDefault="00775361" w14:paraId="053BF7D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8"/>
          <w14:numSpacing w14:val="default"/>
        </w:rPr>
      </w:pPr>
      <w:bookmarkStart w:name="_Toc531250338" w:id="499"/>
      <w:r>
        <w:br w:type="page"/>
      </w:r>
    </w:p>
    <w:p w:rsidRPr="00B2580D" w:rsidR="006E2296" w:rsidP="007C0E90" w:rsidRDefault="00B2580D" w14:paraId="01E2CE4C" w14:textId="686EFF10">
      <w:pPr>
        <w:pStyle w:val="Rubrik1"/>
        <w:widowControl w:val="0"/>
      </w:pPr>
      <w:bookmarkStart w:name="_Toc532903361" w:id="500"/>
      <w:r>
        <w:t xml:space="preserve">20 </w:t>
      </w:r>
      <w:r w:rsidRPr="00B2580D" w:rsidR="006E2296">
        <w:t>Tabeller per utgiftsområde</w:t>
      </w:r>
      <w:bookmarkEnd w:id="499"/>
      <w:bookmarkEnd w:id="500"/>
    </w:p>
    <w:p w:rsidRPr="00E61ED0" w:rsidR="006E2296" w:rsidP="00E61ED0" w:rsidRDefault="00B2580D" w14:paraId="01E2CE4F" w14:textId="1145BCD7">
      <w:pPr>
        <w:pStyle w:val="Tabellrubrik"/>
        <w:spacing w:before="240"/>
      </w:pPr>
      <w:bookmarkStart w:name="_Toc531250339" w:id="501"/>
      <w:r w:rsidRPr="00E61ED0">
        <w:t>20.1</w:t>
      </w:r>
      <w:r w:rsidRPr="00E61ED0" w:rsidR="006A0EC3">
        <w:t xml:space="preserve"> </w:t>
      </w:r>
      <w:r w:rsidRPr="00E61ED0" w:rsidR="00B30E5B">
        <w:t>Utgiftsområde 1 Rikets styrelse</w:t>
      </w:r>
      <w:bookmarkEnd w:id="501"/>
    </w:p>
    <w:p w:rsidRPr="00E61ED0" w:rsidR="006A0EC3" w:rsidP="00E61ED0" w:rsidRDefault="006A0EC3" w14:paraId="3B6A30C3" w14:textId="4372D218">
      <w:pPr>
        <w:pStyle w:val="Tabellunderrubrik"/>
      </w:pPr>
      <w:r w:rsidRPr="00E61ED0">
        <w:t>Miljoner kronor</w:t>
      </w:r>
    </w:p>
    <w:tbl>
      <w:tblPr>
        <w:tblW w:w="8642" w:type="dxa"/>
        <w:tblCellMar>
          <w:left w:w="70" w:type="dxa"/>
          <w:right w:w="70" w:type="dxa"/>
        </w:tblCellMar>
        <w:tblLook w:val="04A0" w:firstRow="1" w:lastRow="0" w:firstColumn="1" w:lastColumn="0" w:noHBand="0" w:noVBand="1"/>
      </w:tblPr>
      <w:tblGrid>
        <w:gridCol w:w="460"/>
        <w:gridCol w:w="4780"/>
        <w:gridCol w:w="1276"/>
        <w:gridCol w:w="1134"/>
        <w:gridCol w:w="992"/>
      </w:tblGrid>
      <w:tr w:rsidRPr="00B2580D" w:rsidR="006A0EC3" w:rsidTr="00307ABA" w14:paraId="32C1FF62" w14:textId="77777777">
        <w:trPr>
          <w:trHeight w:val="255"/>
        </w:trPr>
        <w:tc>
          <w:tcPr>
            <w:tcW w:w="460" w:type="dxa"/>
            <w:tcBorders>
              <w:top w:val="single" w:color="auto" w:sz="4" w:space="0"/>
            </w:tcBorders>
            <w:shd w:val="clear" w:color="auto" w:fill="auto"/>
            <w:noWrap/>
          </w:tcPr>
          <w:p w:rsidRPr="00307ABA" w:rsidR="006A0EC3" w:rsidP="00B2580D" w:rsidRDefault="006A0EC3" w14:paraId="5AD745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780" w:type="dxa"/>
            <w:tcBorders>
              <w:top w:val="single" w:color="auto" w:sz="4" w:space="0"/>
            </w:tcBorders>
            <w:shd w:val="clear" w:color="auto" w:fill="auto"/>
          </w:tcPr>
          <w:p w:rsidRPr="00307ABA" w:rsidR="006A0EC3" w:rsidP="00B2580D" w:rsidRDefault="006A0EC3" w14:paraId="0F96ED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402" w:type="dxa"/>
            <w:gridSpan w:val="3"/>
            <w:tcBorders>
              <w:top w:val="single" w:color="auto" w:sz="4" w:space="0"/>
            </w:tcBorders>
            <w:shd w:val="clear" w:color="auto" w:fill="auto"/>
            <w:noWrap/>
          </w:tcPr>
          <w:p w:rsidRPr="00307ABA" w:rsidR="006A0EC3" w:rsidP="00B2580D" w:rsidRDefault="006A0EC3" w14:paraId="40AC72EF" w14:textId="1CA1022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Avvikelse från regeringen (SD)</w:t>
            </w:r>
          </w:p>
        </w:tc>
      </w:tr>
      <w:tr w:rsidRPr="00B2580D" w:rsidR="006A0EC3" w:rsidTr="00307ABA" w14:paraId="1F7BC3AE" w14:textId="77777777">
        <w:trPr>
          <w:trHeight w:val="255"/>
        </w:trPr>
        <w:tc>
          <w:tcPr>
            <w:tcW w:w="460" w:type="dxa"/>
            <w:tcBorders>
              <w:bottom w:val="single" w:color="auto" w:sz="4" w:space="0"/>
            </w:tcBorders>
            <w:shd w:val="clear" w:color="auto" w:fill="auto"/>
            <w:noWrap/>
          </w:tcPr>
          <w:p w:rsidRPr="00307ABA" w:rsidR="006A0EC3" w:rsidP="00B2580D" w:rsidRDefault="006A0EC3" w14:paraId="3106A0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780" w:type="dxa"/>
            <w:tcBorders>
              <w:bottom w:val="single" w:color="auto" w:sz="4" w:space="0"/>
            </w:tcBorders>
            <w:shd w:val="clear" w:color="auto" w:fill="auto"/>
          </w:tcPr>
          <w:p w:rsidRPr="00307ABA" w:rsidR="006A0EC3" w:rsidP="00B2580D" w:rsidRDefault="006A0EC3" w14:paraId="664B1B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1276" w:type="dxa"/>
            <w:tcBorders>
              <w:bottom w:val="single" w:color="auto" w:sz="4" w:space="0"/>
            </w:tcBorders>
            <w:shd w:val="clear" w:color="auto" w:fill="auto"/>
            <w:noWrap/>
          </w:tcPr>
          <w:p w:rsidRPr="00307ABA" w:rsidR="006A0EC3" w:rsidP="00B2580D" w:rsidRDefault="006A0EC3" w14:paraId="6A7ACB27" w14:textId="02ACDCF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2019</w:t>
            </w:r>
          </w:p>
        </w:tc>
        <w:tc>
          <w:tcPr>
            <w:tcW w:w="1134" w:type="dxa"/>
            <w:tcBorders>
              <w:bottom w:val="single" w:color="auto" w:sz="4" w:space="0"/>
            </w:tcBorders>
            <w:shd w:val="clear" w:color="auto" w:fill="auto"/>
            <w:noWrap/>
          </w:tcPr>
          <w:p w:rsidRPr="00307ABA" w:rsidR="006A0EC3" w:rsidP="00B2580D" w:rsidRDefault="006A0EC3" w14:paraId="03D08DA2" w14:textId="3AE029E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2020</w:t>
            </w:r>
          </w:p>
        </w:tc>
        <w:tc>
          <w:tcPr>
            <w:tcW w:w="992" w:type="dxa"/>
            <w:tcBorders>
              <w:bottom w:val="single" w:color="auto" w:sz="4" w:space="0"/>
            </w:tcBorders>
            <w:shd w:val="clear" w:color="auto" w:fill="auto"/>
            <w:noWrap/>
          </w:tcPr>
          <w:p w:rsidRPr="00307ABA" w:rsidR="006A0EC3" w:rsidP="00B2580D" w:rsidRDefault="006A0EC3" w14:paraId="72D639FE" w14:textId="70FCF63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2021</w:t>
            </w:r>
          </w:p>
        </w:tc>
      </w:tr>
      <w:tr w:rsidRPr="00B2580D" w:rsidR="00AD31AE" w:rsidTr="00307ABA" w14:paraId="01E2CE55" w14:textId="77777777">
        <w:trPr>
          <w:trHeight w:val="255"/>
        </w:trPr>
        <w:tc>
          <w:tcPr>
            <w:tcW w:w="460" w:type="dxa"/>
            <w:tcBorders>
              <w:top w:val="single" w:color="auto" w:sz="4" w:space="0"/>
            </w:tcBorders>
            <w:shd w:val="clear" w:color="auto" w:fill="auto"/>
            <w:noWrap/>
            <w:hideMark/>
          </w:tcPr>
          <w:p w:rsidRPr="00B2580D" w:rsidR="00AD31AE" w:rsidP="00B2580D" w:rsidRDefault="00AD31AE" w14:paraId="01E2CE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2:2</w:t>
            </w:r>
          </w:p>
        </w:tc>
        <w:tc>
          <w:tcPr>
            <w:tcW w:w="4780" w:type="dxa"/>
            <w:tcBorders>
              <w:top w:val="single" w:color="auto" w:sz="4" w:space="0"/>
            </w:tcBorders>
            <w:shd w:val="clear" w:color="auto" w:fill="auto"/>
            <w:hideMark/>
          </w:tcPr>
          <w:p w:rsidRPr="00B2580D" w:rsidR="00AD31AE" w:rsidP="00B2580D" w:rsidRDefault="00AD31AE" w14:paraId="01E2CE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Riksdagens förvaltningsanslag</w:t>
            </w:r>
          </w:p>
        </w:tc>
        <w:tc>
          <w:tcPr>
            <w:tcW w:w="1276" w:type="dxa"/>
            <w:tcBorders>
              <w:top w:val="single" w:color="auto" w:sz="4" w:space="0"/>
            </w:tcBorders>
            <w:shd w:val="clear" w:color="auto" w:fill="auto"/>
            <w:noWrap/>
            <w:hideMark/>
          </w:tcPr>
          <w:p w:rsidRPr="00B2580D" w:rsidR="00AD31AE" w:rsidP="00B2580D" w:rsidRDefault="00AD31AE" w14:paraId="01E2CE5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w:t>
            </w:r>
          </w:p>
        </w:tc>
        <w:tc>
          <w:tcPr>
            <w:tcW w:w="1134" w:type="dxa"/>
            <w:tcBorders>
              <w:top w:val="single" w:color="auto" w:sz="4" w:space="0"/>
            </w:tcBorders>
            <w:shd w:val="clear" w:color="auto" w:fill="auto"/>
            <w:noWrap/>
            <w:hideMark/>
          </w:tcPr>
          <w:p w:rsidRPr="00B2580D" w:rsidR="00AD31AE" w:rsidP="00B2580D" w:rsidRDefault="00AD31AE" w14:paraId="01E2CE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w:t>
            </w:r>
          </w:p>
        </w:tc>
        <w:tc>
          <w:tcPr>
            <w:tcW w:w="992" w:type="dxa"/>
            <w:tcBorders>
              <w:top w:val="single" w:color="auto" w:sz="4" w:space="0"/>
            </w:tcBorders>
            <w:shd w:val="clear" w:color="auto" w:fill="auto"/>
            <w:noWrap/>
            <w:hideMark/>
          </w:tcPr>
          <w:p w:rsidRPr="00B2580D" w:rsidR="00AD31AE" w:rsidP="00B2580D" w:rsidRDefault="00AD31AE" w14:paraId="01E2CE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w:t>
            </w:r>
          </w:p>
        </w:tc>
      </w:tr>
      <w:tr w:rsidRPr="00B2580D" w:rsidR="00AD31AE" w:rsidTr="00307ABA" w14:paraId="01E2CE5B" w14:textId="77777777">
        <w:trPr>
          <w:trHeight w:val="255"/>
        </w:trPr>
        <w:tc>
          <w:tcPr>
            <w:tcW w:w="460" w:type="dxa"/>
            <w:shd w:val="clear" w:color="auto" w:fill="auto"/>
            <w:noWrap/>
            <w:hideMark/>
          </w:tcPr>
          <w:p w:rsidRPr="00B2580D" w:rsidR="00AD31AE" w:rsidP="00B2580D" w:rsidRDefault="00AD31AE" w14:paraId="01E2CE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2:4</w:t>
            </w:r>
          </w:p>
        </w:tc>
        <w:tc>
          <w:tcPr>
            <w:tcW w:w="4780" w:type="dxa"/>
            <w:shd w:val="clear" w:color="auto" w:fill="auto"/>
            <w:hideMark/>
          </w:tcPr>
          <w:p w:rsidRPr="00B2580D" w:rsidR="00AD31AE" w:rsidP="00B2580D" w:rsidRDefault="00AD31AE" w14:paraId="01E2CE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Riksdagens ombudsmän (JO)</w:t>
            </w:r>
          </w:p>
        </w:tc>
        <w:tc>
          <w:tcPr>
            <w:tcW w:w="1276" w:type="dxa"/>
            <w:shd w:val="clear" w:color="auto" w:fill="auto"/>
            <w:noWrap/>
            <w:hideMark/>
          </w:tcPr>
          <w:p w:rsidRPr="00B2580D" w:rsidR="00AD31AE" w:rsidP="00B2580D" w:rsidRDefault="00AD31AE" w14:paraId="01E2CE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1134" w:type="dxa"/>
            <w:shd w:val="clear" w:color="auto" w:fill="auto"/>
            <w:noWrap/>
            <w:hideMark/>
          </w:tcPr>
          <w:p w:rsidRPr="00B2580D" w:rsidR="00AD31AE" w:rsidP="00B2580D" w:rsidRDefault="00AD31AE" w14:paraId="01E2CE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B2580D" w:rsidR="00AD31AE" w:rsidP="00B2580D" w:rsidRDefault="00AD31AE" w14:paraId="01E2CE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r>
      <w:tr w:rsidRPr="00B2580D" w:rsidR="00AD31AE" w:rsidTr="00307ABA" w14:paraId="01E2CE61" w14:textId="77777777">
        <w:trPr>
          <w:trHeight w:val="255"/>
        </w:trPr>
        <w:tc>
          <w:tcPr>
            <w:tcW w:w="460" w:type="dxa"/>
            <w:shd w:val="clear" w:color="auto" w:fill="auto"/>
            <w:noWrap/>
            <w:hideMark/>
          </w:tcPr>
          <w:p w:rsidRPr="00B2580D" w:rsidR="00AD31AE" w:rsidP="00B2580D" w:rsidRDefault="00AD31AE" w14:paraId="01E2CE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3:1</w:t>
            </w:r>
          </w:p>
        </w:tc>
        <w:tc>
          <w:tcPr>
            <w:tcW w:w="4780" w:type="dxa"/>
            <w:shd w:val="clear" w:color="auto" w:fill="auto"/>
            <w:hideMark/>
          </w:tcPr>
          <w:p w:rsidRPr="00B2580D" w:rsidR="00AD31AE" w:rsidP="00B2580D" w:rsidRDefault="00AD31AE" w14:paraId="01E2CE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Sametinget</w:t>
            </w:r>
          </w:p>
        </w:tc>
        <w:tc>
          <w:tcPr>
            <w:tcW w:w="1276" w:type="dxa"/>
            <w:shd w:val="clear" w:color="auto" w:fill="auto"/>
            <w:noWrap/>
            <w:hideMark/>
          </w:tcPr>
          <w:p w:rsidRPr="00B2580D" w:rsidR="00AD31AE" w:rsidP="00B2580D" w:rsidRDefault="00AD31AE" w14:paraId="01E2CE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w:t>
            </w:r>
          </w:p>
        </w:tc>
        <w:tc>
          <w:tcPr>
            <w:tcW w:w="1134" w:type="dxa"/>
            <w:shd w:val="clear" w:color="auto" w:fill="auto"/>
            <w:noWrap/>
            <w:hideMark/>
          </w:tcPr>
          <w:p w:rsidRPr="00B2580D" w:rsidR="00AD31AE" w:rsidP="00B2580D" w:rsidRDefault="00AD31AE" w14:paraId="01E2CE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B2580D" w:rsidR="00AD31AE" w:rsidP="00B2580D" w:rsidRDefault="00AD31AE" w14:paraId="01E2CE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w:t>
            </w:r>
          </w:p>
        </w:tc>
      </w:tr>
      <w:tr w:rsidRPr="00B2580D" w:rsidR="00AD31AE" w:rsidTr="00307ABA" w14:paraId="01E2CE67" w14:textId="77777777">
        <w:trPr>
          <w:trHeight w:val="255"/>
        </w:trPr>
        <w:tc>
          <w:tcPr>
            <w:tcW w:w="460" w:type="dxa"/>
            <w:shd w:val="clear" w:color="auto" w:fill="auto"/>
            <w:noWrap/>
            <w:hideMark/>
          </w:tcPr>
          <w:p w:rsidRPr="00B2580D" w:rsidR="00AD31AE" w:rsidP="00B2580D" w:rsidRDefault="00AD31AE" w14:paraId="01E2CE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4:1</w:t>
            </w:r>
          </w:p>
        </w:tc>
        <w:tc>
          <w:tcPr>
            <w:tcW w:w="4780" w:type="dxa"/>
            <w:shd w:val="clear" w:color="auto" w:fill="auto"/>
            <w:hideMark/>
          </w:tcPr>
          <w:p w:rsidRPr="00B2580D" w:rsidR="00AD31AE" w:rsidP="00B2580D" w:rsidRDefault="00AD31AE" w14:paraId="01E2CE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Regeringskansliet m.m.</w:t>
            </w:r>
          </w:p>
        </w:tc>
        <w:tc>
          <w:tcPr>
            <w:tcW w:w="1276" w:type="dxa"/>
            <w:shd w:val="clear" w:color="auto" w:fill="auto"/>
            <w:noWrap/>
            <w:hideMark/>
          </w:tcPr>
          <w:p w:rsidRPr="00B2580D" w:rsidR="00AD31AE" w:rsidP="00B2580D" w:rsidRDefault="00AD31AE" w14:paraId="01E2CE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–450</w:t>
            </w:r>
          </w:p>
        </w:tc>
        <w:tc>
          <w:tcPr>
            <w:tcW w:w="1134" w:type="dxa"/>
            <w:shd w:val="clear" w:color="auto" w:fill="auto"/>
            <w:noWrap/>
            <w:hideMark/>
          </w:tcPr>
          <w:p w:rsidRPr="00B2580D" w:rsidR="00AD31AE" w:rsidP="00B2580D" w:rsidRDefault="00AD31AE" w14:paraId="01E2CE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–500</w:t>
            </w:r>
          </w:p>
        </w:tc>
        <w:tc>
          <w:tcPr>
            <w:tcW w:w="992" w:type="dxa"/>
            <w:shd w:val="clear" w:color="auto" w:fill="auto"/>
            <w:noWrap/>
            <w:hideMark/>
          </w:tcPr>
          <w:p w:rsidRPr="00B2580D" w:rsidR="00AD31AE" w:rsidP="00B2580D" w:rsidRDefault="00AD31AE" w14:paraId="01E2CE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–550</w:t>
            </w:r>
          </w:p>
        </w:tc>
      </w:tr>
      <w:tr w:rsidRPr="00B2580D" w:rsidR="00AD31AE" w:rsidTr="00307ABA" w14:paraId="01E2CE6D" w14:textId="77777777">
        <w:trPr>
          <w:trHeight w:val="255"/>
        </w:trPr>
        <w:tc>
          <w:tcPr>
            <w:tcW w:w="460" w:type="dxa"/>
            <w:shd w:val="clear" w:color="auto" w:fill="auto"/>
            <w:noWrap/>
            <w:hideMark/>
          </w:tcPr>
          <w:p w:rsidRPr="00B2580D" w:rsidR="00AD31AE" w:rsidP="00B2580D" w:rsidRDefault="00AD31AE" w14:paraId="01E2CE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5:1</w:t>
            </w:r>
          </w:p>
        </w:tc>
        <w:tc>
          <w:tcPr>
            <w:tcW w:w="4780" w:type="dxa"/>
            <w:shd w:val="clear" w:color="auto" w:fill="auto"/>
            <w:hideMark/>
          </w:tcPr>
          <w:p w:rsidRPr="00B2580D" w:rsidR="00AD31AE" w:rsidP="00B2580D" w:rsidRDefault="00AD31AE" w14:paraId="01E2CE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Länsstyrelserna m.m.</w:t>
            </w:r>
          </w:p>
        </w:tc>
        <w:tc>
          <w:tcPr>
            <w:tcW w:w="1276" w:type="dxa"/>
            <w:shd w:val="clear" w:color="auto" w:fill="auto"/>
            <w:noWrap/>
            <w:hideMark/>
          </w:tcPr>
          <w:p w:rsidRPr="00B2580D" w:rsidR="00AD31AE" w:rsidP="00B2580D" w:rsidRDefault="00AD31AE" w14:paraId="01E2CE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+6</w:t>
            </w:r>
          </w:p>
        </w:tc>
        <w:tc>
          <w:tcPr>
            <w:tcW w:w="1134" w:type="dxa"/>
            <w:shd w:val="clear" w:color="auto" w:fill="auto"/>
            <w:noWrap/>
            <w:hideMark/>
          </w:tcPr>
          <w:p w:rsidRPr="00B2580D" w:rsidR="00AD31AE" w:rsidP="00B2580D" w:rsidRDefault="00AD31AE" w14:paraId="01E2CE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+6</w:t>
            </w:r>
          </w:p>
        </w:tc>
        <w:tc>
          <w:tcPr>
            <w:tcW w:w="992" w:type="dxa"/>
            <w:shd w:val="clear" w:color="auto" w:fill="auto"/>
            <w:noWrap/>
            <w:hideMark/>
          </w:tcPr>
          <w:p w:rsidRPr="00B2580D" w:rsidR="00AD31AE" w:rsidP="00B2580D" w:rsidRDefault="00AD31AE" w14:paraId="01E2CE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+6</w:t>
            </w:r>
          </w:p>
        </w:tc>
      </w:tr>
      <w:tr w:rsidRPr="00B2580D" w:rsidR="00AD31AE" w:rsidTr="00307ABA" w14:paraId="01E2CE73" w14:textId="77777777">
        <w:trPr>
          <w:trHeight w:val="255"/>
        </w:trPr>
        <w:tc>
          <w:tcPr>
            <w:tcW w:w="460" w:type="dxa"/>
            <w:shd w:val="clear" w:color="auto" w:fill="auto"/>
            <w:noWrap/>
            <w:hideMark/>
          </w:tcPr>
          <w:p w:rsidRPr="00B2580D" w:rsidR="00AD31AE" w:rsidP="00B2580D" w:rsidRDefault="00AD31AE" w14:paraId="01E2CE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6:3</w:t>
            </w:r>
          </w:p>
        </w:tc>
        <w:tc>
          <w:tcPr>
            <w:tcW w:w="4780" w:type="dxa"/>
            <w:shd w:val="clear" w:color="auto" w:fill="auto"/>
            <w:hideMark/>
          </w:tcPr>
          <w:p w:rsidRPr="00B2580D" w:rsidR="00AD31AE" w:rsidP="00B2580D" w:rsidRDefault="00AD31AE" w14:paraId="01E2CE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Datainspektionen</w:t>
            </w:r>
          </w:p>
        </w:tc>
        <w:tc>
          <w:tcPr>
            <w:tcW w:w="1276" w:type="dxa"/>
            <w:shd w:val="clear" w:color="auto" w:fill="auto"/>
            <w:noWrap/>
            <w:hideMark/>
          </w:tcPr>
          <w:p w:rsidRPr="00B2580D" w:rsidR="00AD31AE" w:rsidP="00B2580D" w:rsidRDefault="00AD31AE" w14:paraId="01E2CE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1134" w:type="dxa"/>
            <w:shd w:val="clear" w:color="auto" w:fill="auto"/>
            <w:noWrap/>
            <w:hideMark/>
          </w:tcPr>
          <w:p w:rsidRPr="00B2580D" w:rsidR="00AD31AE" w:rsidP="00B2580D" w:rsidRDefault="00AD31AE" w14:paraId="01E2CE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B2580D" w:rsidR="00AD31AE" w:rsidP="00B2580D" w:rsidRDefault="00AD31AE" w14:paraId="01E2CE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r>
      <w:tr w:rsidRPr="00B2580D" w:rsidR="00AD31AE" w:rsidTr="00307ABA" w14:paraId="01E2CE79" w14:textId="77777777">
        <w:trPr>
          <w:trHeight w:val="255"/>
        </w:trPr>
        <w:tc>
          <w:tcPr>
            <w:tcW w:w="460" w:type="dxa"/>
            <w:shd w:val="clear" w:color="auto" w:fill="auto"/>
            <w:noWrap/>
            <w:hideMark/>
          </w:tcPr>
          <w:p w:rsidRPr="00B2580D" w:rsidR="00AD31AE" w:rsidP="00B2580D" w:rsidRDefault="00AD31AE" w14:paraId="01E2CE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6:4</w:t>
            </w:r>
          </w:p>
        </w:tc>
        <w:tc>
          <w:tcPr>
            <w:tcW w:w="4780" w:type="dxa"/>
            <w:shd w:val="clear" w:color="auto" w:fill="auto"/>
            <w:hideMark/>
          </w:tcPr>
          <w:p w:rsidRPr="00B2580D" w:rsidR="00AD31AE" w:rsidP="00B2580D" w:rsidRDefault="00AD31AE" w14:paraId="01E2CE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Valmyndigheten</w:t>
            </w:r>
          </w:p>
        </w:tc>
        <w:tc>
          <w:tcPr>
            <w:tcW w:w="1276" w:type="dxa"/>
            <w:shd w:val="clear" w:color="auto" w:fill="auto"/>
            <w:noWrap/>
            <w:hideMark/>
          </w:tcPr>
          <w:p w:rsidRPr="00B2580D" w:rsidR="00AD31AE" w:rsidP="00B2580D" w:rsidRDefault="00AD31AE" w14:paraId="01E2CE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w:t>
            </w:r>
          </w:p>
        </w:tc>
        <w:tc>
          <w:tcPr>
            <w:tcW w:w="1134" w:type="dxa"/>
            <w:shd w:val="clear" w:color="auto" w:fill="auto"/>
            <w:noWrap/>
            <w:hideMark/>
          </w:tcPr>
          <w:p w:rsidRPr="00B2580D" w:rsidR="00AD31AE" w:rsidP="00B2580D" w:rsidRDefault="00AD31AE" w14:paraId="01E2CE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w:t>
            </w:r>
          </w:p>
        </w:tc>
        <w:tc>
          <w:tcPr>
            <w:tcW w:w="992" w:type="dxa"/>
            <w:shd w:val="clear" w:color="auto" w:fill="auto"/>
            <w:noWrap/>
            <w:hideMark/>
          </w:tcPr>
          <w:p w:rsidRPr="00B2580D" w:rsidR="00AD31AE" w:rsidP="00B2580D" w:rsidRDefault="00AD31AE" w14:paraId="01E2CE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w:t>
            </w:r>
          </w:p>
        </w:tc>
      </w:tr>
      <w:tr w:rsidRPr="00B2580D" w:rsidR="00AD31AE" w:rsidTr="00307ABA" w14:paraId="01E2CE7F" w14:textId="77777777">
        <w:trPr>
          <w:trHeight w:val="255"/>
        </w:trPr>
        <w:tc>
          <w:tcPr>
            <w:tcW w:w="460" w:type="dxa"/>
            <w:shd w:val="clear" w:color="auto" w:fill="auto"/>
            <w:noWrap/>
            <w:hideMark/>
          </w:tcPr>
          <w:p w:rsidRPr="00B2580D" w:rsidR="00AD31AE" w:rsidP="00B2580D" w:rsidRDefault="00AD31AE" w14:paraId="01E2CE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6:5</w:t>
            </w:r>
          </w:p>
        </w:tc>
        <w:tc>
          <w:tcPr>
            <w:tcW w:w="4780" w:type="dxa"/>
            <w:shd w:val="clear" w:color="auto" w:fill="auto"/>
            <w:hideMark/>
          </w:tcPr>
          <w:p w:rsidRPr="00B2580D" w:rsidR="00AD31AE" w:rsidP="00B2580D" w:rsidRDefault="00AD31AE" w14:paraId="01E2CE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Stöd till politiska partier</w:t>
            </w:r>
          </w:p>
        </w:tc>
        <w:tc>
          <w:tcPr>
            <w:tcW w:w="1276" w:type="dxa"/>
            <w:shd w:val="clear" w:color="auto" w:fill="auto"/>
            <w:noWrap/>
            <w:hideMark/>
          </w:tcPr>
          <w:p w:rsidRPr="00B2580D" w:rsidR="00AD31AE" w:rsidP="00B2580D" w:rsidRDefault="00AD31AE" w14:paraId="01E2CE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–19</w:t>
            </w:r>
          </w:p>
        </w:tc>
        <w:tc>
          <w:tcPr>
            <w:tcW w:w="1134" w:type="dxa"/>
            <w:shd w:val="clear" w:color="auto" w:fill="auto"/>
            <w:noWrap/>
            <w:hideMark/>
          </w:tcPr>
          <w:p w:rsidRPr="00B2580D" w:rsidR="00AD31AE" w:rsidP="00B2580D" w:rsidRDefault="00AD31AE" w14:paraId="01E2CE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–19</w:t>
            </w:r>
          </w:p>
        </w:tc>
        <w:tc>
          <w:tcPr>
            <w:tcW w:w="992" w:type="dxa"/>
            <w:shd w:val="clear" w:color="auto" w:fill="auto"/>
            <w:noWrap/>
            <w:hideMark/>
          </w:tcPr>
          <w:p w:rsidRPr="00B2580D" w:rsidR="00AD31AE" w:rsidP="00B2580D" w:rsidRDefault="00AD31AE" w14:paraId="01E2CE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–19</w:t>
            </w:r>
          </w:p>
        </w:tc>
      </w:tr>
      <w:tr w:rsidRPr="00B2580D" w:rsidR="00AD31AE" w:rsidTr="00307ABA" w14:paraId="01E2CE85" w14:textId="77777777">
        <w:trPr>
          <w:trHeight w:val="255"/>
        </w:trPr>
        <w:tc>
          <w:tcPr>
            <w:tcW w:w="460" w:type="dxa"/>
            <w:shd w:val="clear" w:color="auto" w:fill="auto"/>
            <w:noWrap/>
            <w:hideMark/>
          </w:tcPr>
          <w:p w:rsidRPr="00B2580D" w:rsidR="00AD31AE" w:rsidP="00B2580D" w:rsidRDefault="00AD31AE" w14:paraId="01E2CE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7:2</w:t>
            </w:r>
          </w:p>
        </w:tc>
        <w:tc>
          <w:tcPr>
            <w:tcW w:w="4780" w:type="dxa"/>
            <w:shd w:val="clear" w:color="auto" w:fill="auto"/>
            <w:hideMark/>
          </w:tcPr>
          <w:p w:rsidRPr="00B2580D" w:rsidR="00AD31AE" w:rsidP="00B2580D" w:rsidRDefault="00AD31AE" w14:paraId="01E2CE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Åtgärder för den nationella minoriteten romer</w:t>
            </w:r>
          </w:p>
        </w:tc>
        <w:tc>
          <w:tcPr>
            <w:tcW w:w="1276" w:type="dxa"/>
            <w:shd w:val="clear" w:color="auto" w:fill="auto"/>
            <w:noWrap/>
            <w:hideMark/>
          </w:tcPr>
          <w:p w:rsidRPr="00B2580D" w:rsidR="00AD31AE" w:rsidP="00B2580D" w:rsidRDefault="00AD31AE" w14:paraId="01E2CE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–15</w:t>
            </w:r>
          </w:p>
        </w:tc>
        <w:tc>
          <w:tcPr>
            <w:tcW w:w="1134" w:type="dxa"/>
            <w:shd w:val="clear" w:color="auto" w:fill="auto"/>
            <w:noWrap/>
            <w:hideMark/>
          </w:tcPr>
          <w:p w:rsidRPr="00B2580D" w:rsidR="00AD31AE" w:rsidP="00B2580D" w:rsidRDefault="00AD31AE" w14:paraId="01E2CE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w:t>
            </w:r>
          </w:p>
        </w:tc>
        <w:tc>
          <w:tcPr>
            <w:tcW w:w="992" w:type="dxa"/>
            <w:shd w:val="clear" w:color="auto" w:fill="auto"/>
            <w:noWrap/>
            <w:hideMark/>
          </w:tcPr>
          <w:p w:rsidRPr="00B2580D" w:rsidR="00AD31AE" w:rsidP="00B2580D" w:rsidRDefault="00AD31AE" w14:paraId="01E2CE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w:t>
            </w:r>
          </w:p>
        </w:tc>
      </w:tr>
      <w:tr w:rsidRPr="00B2580D" w:rsidR="00AD31AE" w:rsidTr="00307ABA" w14:paraId="01E2CE8B" w14:textId="77777777">
        <w:trPr>
          <w:trHeight w:val="255"/>
        </w:trPr>
        <w:tc>
          <w:tcPr>
            <w:tcW w:w="460" w:type="dxa"/>
            <w:shd w:val="clear" w:color="auto" w:fill="auto"/>
            <w:noWrap/>
            <w:hideMark/>
          </w:tcPr>
          <w:p w:rsidRPr="00B2580D" w:rsidR="00AD31AE" w:rsidP="00B2580D" w:rsidRDefault="00AD31AE" w14:paraId="01E2CE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8:1</w:t>
            </w:r>
          </w:p>
        </w:tc>
        <w:tc>
          <w:tcPr>
            <w:tcW w:w="4780" w:type="dxa"/>
            <w:shd w:val="clear" w:color="auto" w:fill="auto"/>
            <w:hideMark/>
          </w:tcPr>
          <w:p w:rsidRPr="00B2580D" w:rsidR="00AD31AE" w:rsidP="00B2580D" w:rsidRDefault="00AD31AE" w14:paraId="01E2CE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Mediestöd</w:t>
            </w:r>
          </w:p>
        </w:tc>
        <w:tc>
          <w:tcPr>
            <w:tcW w:w="1276" w:type="dxa"/>
            <w:shd w:val="clear" w:color="auto" w:fill="auto"/>
            <w:noWrap/>
            <w:hideMark/>
          </w:tcPr>
          <w:p w:rsidRPr="00B2580D" w:rsidR="00AD31AE" w:rsidP="00B2580D" w:rsidRDefault="00AD31AE" w14:paraId="01E2CE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–102</w:t>
            </w:r>
          </w:p>
        </w:tc>
        <w:tc>
          <w:tcPr>
            <w:tcW w:w="1134" w:type="dxa"/>
            <w:shd w:val="clear" w:color="auto" w:fill="auto"/>
            <w:noWrap/>
            <w:hideMark/>
          </w:tcPr>
          <w:p w:rsidRPr="00B2580D" w:rsidR="00AD31AE" w:rsidP="00B2580D" w:rsidRDefault="00AD31AE" w14:paraId="01E2CE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–224</w:t>
            </w:r>
          </w:p>
        </w:tc>
        <w:tc>
          <w:tcPr>
            <w:tcW w:w="992" w:type="dxa"/>
            <w:shd w:val="clear" w:color="auto" w:fill="auto"/>
            <w:noWrap/>
            <w:hideMark/>
          </w:tcPr>
          <w:p w:rsidRPr="00B2580D" w:rsidR="00AD31AE" w:rsidP="00B2580D" w:rsidRDefault="00AD31AE" w14:paraId="01E2CE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–337</w:t>
            </w:r>
          </w:p>
        </w:tc>
      </w:tr>
      <w:tr w:rsidRPr="00B2580D" w:rsidR="00AD31AE" w:rsidTr="00307ABA" w14:paraId="01E2CE91" w14:textId="77777777">
        <w:trPr>
          <w:trHeight w:val="255"/>
        </w:trPr>
        <w:tc>
          <w:tcPr>
            <w:tcW w:w="460" w:type="dxa"/>
            <w:shd w:val="clear" w:color="auto" w:fill="auto"/>
            <w:noWrap/>
            <w:hideMark/>
          </w:tcPr>
          <w:p w:rsidRPr="00B2580D" w:rsidR="00AD31AE" w:rsidP="00B2580D" w:rsidRDefault="00AD31AE" w14:paraId="01E2CE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8:2</w:t>
            </w:r>
          </w:p>
        </w:tc>
        <w:tc>
          <w:tcPr>
            <w:tcW w:w="4780" w:type="dxa"/>
            <w:shd w:val="clear" w:color="auto" w:fill="auto"/>
            <w:hideMark/>
          </w:tcPr>
          <w:p w:rsidRPr="00B2580D" w:rsidR="00AD31AE" w:rsidP="00B2580D" w:rsidRDefault="00AD31AE" w14:paraId="01E2CE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Myndigheten för press, radio och tv</w:t>
            </w:r>
          </w:p>
        </w:tc>
        <w:tc>
          <w:tcPr>
            <w:tcW w:w="1276" w:type="dxa"/>
            <w:shd w:val="clear" w:color="auto" w:fill="auto"/>
            <w:noWrap/>
            <w:hideMark/>
          </w:tcPr>
          <w:p w:rsidRPr="00B2580D" w:rsidR="00AD31AE" w:rsidP="00B2580D" w:rsidRDefault="00AD31AE" w14:paraId="01E2CE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 </w:t>
            </w:r>
          </w:p>
        </w:tc>
        <w:tc>
          <w:tcPr>
            <w:tcW w:w="1134" w:type="dxa"/>
            <w:shd w:val="clear" w:color="auto" w:fill="auto"/>
            <w:noWrap/>
            <w:hideMark/>
          </w:tcPr>
          <w:p w:rsidRPr="00B2580D" w:rsidR="00AD31AE" w:rsidP="00B2580D" w:rsidRDefault="00AD31AE" w14:paraId="01E2CE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w:t>
            </w:r>
          </w:p>
        </w:tc>
        <w:tc>
          <w:tcPr>
            <w:tcW w:w="992" w:type="dxa"/>
            <w:shd w:val="clear" w:color="auto" w:fill="auto"/>
            <w:noWrap/>
            <w:hideMark/>
          </w:tcPr>
          <w:p w:rsidRPr="00B2580D" w:rsidR="00AD31AE" w:rsidP="00B2580D" w:rsidRDefault="00AD31AE" w14:paraId="01E2CE9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w:t>
            </w:r>
          </w:p>
        </w:tc>
      </w:tr>
      <w:tr w:rsidRPr="00B2580D" w:rsidR="00AD31AE" w:rsidTr="00307ABA" w14:paraId="01E2CE97" w14:textId="77777777">
        <w:trPr>
          <w:trHeight w:val="510"/>
        </w:trPr>
        <w:tc>
          <w:tcPr>
            <w:tcW w:w="460" w:type="dxa"/>
            <w:shd w:val="clear" w:color="auto" w:fill="auto"/>
            <w:noWrap/>
            <w:hideMark/>
          </w:tcPr>
          <w:p w:rsidRPr="00B2580D" w:rsidR="00AD31AE" w:rsidP="00B2580D" w:rsidRDefault="00AD31AE" w14:paraId="01E2CE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9:1</w:t>
            </w:r>
          </w:p>
        </w:tc>
        <w:tc>
          <w:tcPr>
            <w:tcW w:w="4780" w:type="dxa"/>
            <w:shd w:val="clear" w:color="auto" w:fill="auto"/>
            <w:hideMark/>
          </w:tcPr>
          <w:p w:rsidRPr="00B2580D" w:rsidR="00AD31AE" w:rsidP="00B2580D" w:rsidRDefault="00AD31AE" w14:paraId="01E2CE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Svenska institutet för europapolitiska studier samt EU-information</w:t>
            </w:r>
          </w:p>
        </w:tc>
        <w:tc>
          <w:tcPr>
            <w:tcW w:w="1276" w:type="dxa"/>
            <w:shd w:val="clear" w:color="auto" w:fill="auto"/>
            <w:noWrap/>
            <w:hideMark/>
          </w:tcPr>
          <w:p w:rsidRPr="00B2580D" w:rsidR="00AD31AE" w:rsidP="00B2580D" w:rsidRDefault="00AD31AE" w14:paraId="01E2CE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–18</w:t>
            </w:r>
          </w:p>
        </w:tc>
        <w:tc>
          <w:tcPr>
            <w:tcW w:w="1134" w:type="dxa"/>
            <w:shd w:val="clear" w:color="auto" w:fill="auto"/>
            <w:noWrap/>
            <w:hideMark/>
          </w:tcPr>
          <w:p w:rsidRPr="00B2580D" w:rsidR="00AD31AE" w:rsidP="00B2580D" w:rsidRDefault="00AD31AE" w14:paraId="01E2CE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–19</w:t>
            </w:r>
          </w:p>
        </w:tc>
        <w:tc>
          <w:tcPr>
            <w:tcW w:w="992" w:type="dxa"/>
            <w:shd w:val="clear" w:color="auto" w:fill="auto"/>
            <w:noWrap/>
            <w:hideMark/>
          </w:tcPr>
          <w:p w:rsidRPr="00B2580D" w:rsidR="00AD31AE" w:rsidP="00B2580D" w:rsidRDefault="00AD31AE" w14:paraId="01E2CE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–20</w:t>
            </w:r>
          </w:p>
        </w:tc>
      </w:tr>
      <w:tr w:rsidRPr="00B2580D" w:rsidR="00AD31AE" w:rsidTr="00307ABA" w14:paraId="01E2CE9D" w14:textId="77777777">
        <w:trPr>
          <w:trHeight w:val="270"/>
        </w:trPr>
        <w:tc>
          <w:tcPr>
            <w:tcW w:w="460" w:type="dxa"/>
            <w:tcBorders>
              <w:bottom w:val="single" w:color="auto" w:sz="4" w:space="0"/>
            </w:tcBorders>
            <w:shd w:val="clear" w:color="auto" w:fill="auto"/>
            <w:noWrap/>
            <w:hideMark/>
          </w:tcPr>
          <w:p w:rsidRPr="00B2580D" w:rsidR="00AD31AE" w:rsidP="00B2580D" w:rsidRDefault="00AD31AE" w14:paraId="01E2CE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
                <w:iCs/>
                <w:kern w:val="0"/>
                <w:sz w:val="20"/>
                <w:szCs w:val="20"/>
                <w:lang w:eastAsia="sv-SE"/>
                <w14:numSpacing w14:val="default"/>
              </w:rPr>
            </w:pPr>
            <w:r w:rsidRPr="00B2580D">
              <w:rPr>
                <w:rFonts w:ascii="Times New Roman" w:hAnsi="Times New Roman" w:eastAsia="Times New Roman" w:cs="Times New Roman"/>
                <w:b/>
                <w:bCs/>
                <w:i/>
                <w:iCs/>
                <w:kern w:val="0"/>
                <w:sz w:val="20"/>
                <w:szCs w:val="20"/>
                <w:lang w:eastAsia="sv-SE"/>
                <w14:numSpacing w14:val="default"/>
              </w:rPr>
              <w:t> </w:t>
            </w:r>
          </w:p>
        </w:tc>
        <w:tc>
          <w:tcPr>
            <w:tcW w:w="4780" w:type="dxa"/>
            <w:tcBorders>
              <w:bottom w:val="single" w:color="auto" w:sz="4" w:space="0"/>
            </w:tcBorders>
            <w:shd w:val="clear" w:color="auto" w:fill="auto"/>
            <w:hideMark/>
          </w:tcPr>
          <w:p w:rsidRPr="00B2580D" w:rsidR="00AD31AE" w:rsidP="00B2580D" w:rsidRDefault="00AD31AE" w14:paraId="01E2CE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Summa</w:t>
            </w:r>
          </w:p>
        </w:tc>
        <w:tc>
          <w:tcPr>
            <w:tcW w:w="1276" w:type="dxa"/>
            <w:tcBorders>
              <w:bottom w:val="single" w:color="auto" w:sz="4" w:space="0"/>
            </w:tcBorders>
            <w:shd w:val="clear" w:color="auto" w:fill="auto"/>
            <w:noWrap/>
            <w:hideMark/>
          </w:tcPr>
          <w:p w:rsidRPr="00B2580D" w:rsidR="00AD31AE" w:rsidP="00B2580D" w:rsidRDefault="00AD31AE" w14:paraId="01E2CE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–530</w:t>
            </w:r>
          </w:p>
        </w:tc>
        <w:tc>
          <w:tcPr>
            <w:tcW w:w="1134" w:type="dxa"/>
            <w:tcBorders>
              <w:bottom w:val="single" w:color="auto" w:sz="4" w:space="0"/>
            </w:tcBorders>
            <w:shd w:val="clear" w:color="auto" w:fill="auto"/>
            <w:noWrap/>
            <w:hideMark/>
          </w:tcPr>
          <w:p w:rsidRPr="00B2580D" w:rsidR="00AD31AE" w:rsidP="00B2580D" w:rsidRDefault="00AD31AE" w14:paraId="01E2CE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–693</w:t>
            </w:r>
          </w:p>
        </w:tc>
        <w:tc>
          <w:tcPr>
            <w:tcW w:w="992" w:type="dxa"/>
            <w:tcBorders>
              <w:bottom w:val="single" w:color="auto" w:sz="4" w:space="0"/>
            </w:tcBorders>
            <w:shd w:val="clear" w:color="auto" w:fill="auto"/>
            <w:noWrap/>
            <w:hideMark/>
          </w:tcPr>
          <w:p w:rsidRPr="00B2580D" w:rsidR="00AD31AE" w:rsidP="00B2580D" w:rsidRDefault="00AD31AE" w14:paraId="01E2CE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–850</w:t>
            </w:r>
          </w:p>
        </w:tc>
      </w:tr>
    </w:tbl>
    <w:p w:rsidR="007C6BF9" w:rsidP="00E61ED0" w:rsidRDefault="00B2580D" w14:paraId="01E2CE9F" w14:textId="3190D2ED">
      <w:pPr>
        <w:pStyle w:val="Tabellrubrik"/>
        <w:spacing w:before="240"/>
      </w:pPr>
      <w:bookmarkStart w:name="_Toc531250340" w:id="502"/>
      <w:r w:rsidRPr="00E61ED0">
        <w:t xml:space="preserve">20.2 </w:t>
      </w:r>
      <w:r w:rsidRPr="00E61ED0" w:rsidR="00B30E5B">
        <w:t>Utgiftsområde 2 Samhällsekonomi och finansförvaltning</w:t>
      </w:r>
      <w:bookmarkEnd w:id="502"/>
    </w:p>
    <w:p w:rsidRPr="00E61ED0" w:rsidR="00E61ED0" w:rsidP="00E61ED0" w:rsidRDefault="00E61ED0" w14:paraId="1BF899B4" w14:textId="35195DE9">
      <w:pPr>
        <w:pStyle w:val="Tabellunderrubrik"/>
      </w:pPr>
      <w:r w:rsidRPr="00E61ED0">
        <w:t>Miljoner kronor</w:t>
      </w:r>
    </w:p>
    <w:tbl>
      <w:tblPr>
        <w:tblW w:w="8647" w:type="dxa"/>
        <w:tblCellMar>
          <w:left w:w="70" w:type="dxa"/>
          <w:right w:w="70" w:type="dxa"/>
        </w:tblCellMar>
        <w:tblLook w:val="04A0" w:firstRow="1" w:lastRow="0" w:firstColumn="1" w:lastColumn="0" w:noHBand="0" w:noVBand="1"/>
      </w:tblPr>
      <w:tblGrid>
        <w:gridCol w:w="460"/>
        <w:gridCol w:w="4785"/>
        <w:gridCol w:w="1276"/>
        <w:gridCol w:w="1134"/>
        <w:gridCol w:w="992"/>
      </w:tblGrid>
      <w:tr w:rsidRPr="004E07A6" w:rsidR="00307ABA" w:rsidTr="00307ABA" w14:paraId="0A87338E" w14:textId="77777777">
        <w:trPr>
          <w:trHeight w:val="255"/>
        </w:trPr>
        <w:tc>
          <w:tcPr>
            <w:tcW w:w="460" w:type="dxa"/>
            <w:tcBorders>
              <w:top w:val="single" w:color="auto" w:sz="4" w:space="0"/>
            </w:tcBorders>
            <w:shd w:val="clear" w:color="auto" w:fill="auto"/>
            <w:noWrap/>
          </w:tcPr>
          <w:p w:rsidR="00307ABA" w:rsidP="00B2580D" w:rsidRDefault="00307ABA" w14:paraId="5F28CF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p>
        </w:tc>
        <w:tc>
          <w:tcPr>
            <w:tcW w:w="4785" w:type="dxa"/>
            <w:tcBorders>
              <w:top w:val="single" w:color="auto" w:sz="4" w:space="0"/>
            </w:tcBorders>
            <w:shd w:val="clear" w:color="auto" w:fill="auto"/>
          </w:tcPr>
          <w:p w:rsidRPr="004E07A6" w:rsidR="00307ABA" w:rsidP="00B2580D" w:rsidRDefault="00307ABA" w14:paraId="3B9FD1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p>
        </w:tc>
        <w:tc>
          <w:tcPr>
            <w:tcW w:w="3402" w:type="dxa"/>
            <w:gridSpan w:val="3"/>
            <w:tcBorders>
              <w:top w:val="single" w:color="auto" w:sz="4" w:space="0"/>
            </w:tcBorders>
            <w:shd w:val="clear" w:color="auto" w:fill="auto"/>
            <w:noWrap/>
          </w:tcPr>
          <w:p w:rsidRPr="00307ABA" w:rsidR="00307ABA" w:rsidP="00307ABA" w:rsidRDefault="00307ABA" w14:paraId="53449EA6" w14:textId="6CF8E84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iCs/>
                <w:kern w:val="0"/>
                <w:sz w:val="20"/>
                <w:szCs w:val="20"/>
                <w:lang w:eastAsia="sv-SE"/>
                <w14:numSpacing w14:val="default"/>
              </w:rPr>
            </w:pPr>
            <w:r>
              <w:rPr>
                <w:rFonts w:ascii="Times New Roman" w:hAnsi="Times New Roman" w:eastAsia="Times New Roman" w:cs="Times New Roman"/>
                <w:b/>
                <w:iCs/>
                <w:kern w:val="0"/>
                <w:sz w:val="20"/>
                <w:szCs w:val="20"/>
                <w:lang w:eastAsia="sv-SE"/>
                <w14:numSpacing w14:val="default"/>
              </w:rPr>
              <w:t>Avvikelse från regeringen (SD)</w:t>
            </w:r>
          </w:p>
        </w:tc>
      </w:tr>
      <w:tr w:rsidRPr="004E07A6" w:rsidR="00307ABA" w:rsidTr="00307ABA" w14:paraId="6D92CD08" w14:textId="77777777">
        <w:trPr>
          <w:trHeight w:val="255"/>
        </w:trPr>
        <w:tc>
          <w:tcPr>
            <w:tcW w:w="460" w:type="dxa"/>
            <w:tcBorders>
              <w:bottom w:val="single" w:color="auto" w:sz="4" w:space="0"/>
            </w:tcBorders>
            <w:shd w:val="clear" w:color="auto" w:fill="auto"/>
            <w:noWrap/>
          </w:tcPr>
          <w:p w:rsidRPr="004E07A6" w:rsidR="00307ABA" w:rsidP="00B2580D" w:rsidRDefault="00307ABA" w14:paraId="1BA635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p>
        </w:tc>
        <w:tc>
          <w:tcPr>
            <w:tcW w:w="4785" w:type="dxa"/>
            <w:tcBorders>
              <w:bottom w:val="single" w:color="auto" w:sz="4" w:space="0"/>
            </w:tcBorders>
            <w:shd w:val="clear" w:color="auto" w:fill="auto"/>
          </w:tcPr>
          <w:p w:rsidRPr="004E07A6" w:rsidR="00307ABA" w:rsidP="00B2580D" w:rsidRDefault="00307ABA" w14:paraId="524D5D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p>
        </w:tc>
        <w:tc>
          <w:tcPr>
            <w:tcW w:w="1276" w:type="dxa"/>
            <w:tcBorders>
              <w:bottom w:val="single" w:color="auto" w:sz="4" w:space="0"/>
            </w:tcBorders>
            <w:shd w:val="clear" w:color="auto" w:fill="auto"/>
            <w:noWrap/>
          </w:tcPr>
          <w:p w:rsidRPr="00307ABA" w:rsidR="00307ABA" w:rsidP="00307ABA" w:rsidRDefault="00307ABA" w14:paraId="7D1679C0" w14:textId="6FB9FB0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iCs/>
                <w:kern w:val="0"/>
                <w:sz w:val="20"/>
                <w:szCs w:val="20"/>
                <w:lang w:eastAsia="sv-SE"/>
                <w14:numSpacing w14:val="default"/>
              </w:rPr>
            </w:pPr>
            <w:r w:rsidRPr="00307ABA">
              <w:rPr>
                <w:rFonts w:ascii="Times New Roman" w:hAnsi="Times New Roman" w:eastAsia="Times New Roman" w:cs="Times New Roman"/>
                <w:b/>
                <w:iCs/>
                <w:kern w:val="0"/>
                <w:sz w:val="20"/>
                <w:szCs w:val="20"/>
                <w:lang w:eastAsia="sv-SE"/>
                <w14:numSpacing w14:val="default"/>
              </w:rPr>
              <w:t>1919</w:t>
            </w:r>
          </w:p>
        </w:tc>
        <w:tc>
          <w:tcPr>
            <w:tcW w:w="1134" w:type="dxa"/>
            <w:tcBorders>
              <w:bottom w:val="single" w:color="auto" w:sz="4" w:space="0"/>
            </w:tcBorders>
            <w:shd w:val="clear" w:color="auto" w:fill="auto"/>
            <w:noWrap/>
          </w:tcPr>
          <w:p w:rsidRPr="00307ABA" w:rsidR="00307ABA" w:rsidP="00307ABA" w:rsidRDefault="00307ABA" w14:paraId="6249C584" w14:textId="2CA0B38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iCs/>
                <w:kern w:val="0"/>
                <w:sz w:val="20"/>
                <w:szCs w:val="20"/>
                <w:lang w:eastAsia="sv-SE"/>
                <w14:numSpacing w14:val="default"/>
              </w:rPr>
            </w:pPr>
            <w:r w:rsidRPr="00307ABA">
              <w:rPr>
                <w:rFonts w:ascii="Times New Roman" w:hAnsi="Times New Roman" w:eastAsia="Times New Roman" w:cs="Times New Roman"/>
                <w:b/>
                <w:iCs/>
                <w:kern w:val="0"/>
                <w:sz w:val="20"/>
                <w:szCs w:val="20"/>
                <w:lang w:eastAsia="sv-SE"/>
                <w14:numSpacing w14:val="default"/>
              </w:rPr>
              <w:t>1920</w:t>
            </w:r>
          </w:p>
        </w:tc>
        <w:tc>
          <w:tcPr>
            <w:tcW w:w="992" w:type="dxa"/>
            <w:tcBorders>
              <w:bottom w:val="single" w:color="auto" w:sz="4" w:space="0"/>
            </w:tcBorders>
            <w:shd w:val="clear" w:color="auto" w:fill="auto"/>
            <w:noWrap/>
          </w:tcPr>
          <w:p w:rsidRPr="00307ABA" w:rsidR="00307ABA" w:rsidP="00307ABA" w:rsidRDefault="00307ABA" w14:paraId="432B4214" w14:textId="61D9116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iCs/>
                <w:kern w:val="0"/>
                <w:sz w:val="20"/>
                <w:szCs w:val="20"/>
                <w:lang w:eastAsia="sv-SE"/>
                <w14:numSpacing w14:val="default"/>
              </w:rPr>
            </w:pPr>
            <w:r w:rsidRPr="00307ABA">
              <w:rPr>
                <w:rFonts w:ascii="Times New Roman" w:hAnsi="Times New Roman" w:eastAsia="Times New Roman" w:cs="Times New Roman"/>
                <w:b/>
                <w:iCs/>
                <w:kern w:val="0"/>
                <w:sz w:val="20"/>
                <w:szCs w:val="20"/>
                <w:lang w:eastAsia="sv-SE"/>
                <w14:numSpacing w14:val="default"/>
              </w:rPr>
              <w:t>1921</w:t>
            </w:r>
          </w:p>
        </w:tc>
      </w:tr>
      <w:tr w:rsidRPr="004E07A6" w:rsidR="007C6BF9" w:rsidTr="00307ABA" w14:paraId="01E2CEA5" w14:textId="77777777">
        <w:trPr>
          <w:trHeight w:val="255"/>
        </w:trPr>
        <w:tc>
          <w:tcPr>
            <w:tcW w:w="460" w:type="dxa"/>
            <w:tcBorders>
              <w:top w:val="single" w:color="auto" w:sz="4" w:space="0"/>
            </w:tcBorders>
            <w:shd w:val="clear" w:color="auto" w:fill="auto"/>
            <w:noWrap/>
            <w:hideMark/>
          </w:tcPr>
          <w:p w:rsidRPr="004E07A6" w:rsidR="007C6BF9" w:rsidP="00B2580D" w:rsidRDefault="007C6BF9" w14:paraId="01E2CE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4785" w:type="dxa"/>
            <w:tcBorders>
              <w:top w:val="single" w:color="auto" w:sz="4" w:space="0"/>
            </w:tcBorders>
            <w:shd w:val="clear" w:color="auto" w:fill="auto"/>
            <w:hideMark/>
          </w:tcPr>
          <w:p w:rsidRPr="004E07A6" w:rsidR="007C6BF9" w:rsidP="00B2580D" w:rsidRDefault="007C6BF9" w14:paraId="01E2CE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Nya anslag</w:t>
            </w:r>
          </w:p>
        </w:tc>
        <w:tc>
          <w:tcPr>
            <w:tcW w:w="1276" w:type="dxa"/>
            <w:tcBorders>
              <w:top w:val="single" w:color="auto" w:sz="4" w:space="0"/>
            </w:tcBorders>
            <w:shd w:val="clear" w:color="auto" w:fill="auto"/>
            <w:noWrap/>
            <w:hideMark/>
          </w:tcPr>
          <w:p w:rsidRPr="004E07A6" w:rsidR="007C6BF9" w:rsidP="00B2580D" w:rsidRDefault="007C6BF9" w14:paraId="01E2CE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1134" w:type="dxa"/>
            <w:tcBorders>
              <w:top w:val="single" w:color="auto" w:sz="4" w:space="0"/>
            </w:tcBorders>
            <w:shd w:val="clear" w:color="auto" w:fill="auto"/>
            <w:noWrap/>
            <w:hideMark/>
          </w:tcPr>
          <w:p w:rsidRPr="004E07A6" w:rsidR="007C6BF9" w:rsidP="00B2580D" w:rsidRDefault="007C6BF9" w14:paraId="01E2CE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992" w:type="dxa"/>
            <w:tcBorders>
              <w:top w:val="single" w:color="auto" w:sz="4" w:space="0"/>
            </w:tcBorders>
            <w:shd w:val="clear" w:color="auto" w:fill="auto"/>
            <w:noWrap/>
            <w:hideMark/>
          </w:tcPr>
          <w:p w:rsidRPr="004E07A6" w:rsidR="007C6BF9" w:rsidP="00B2580D" w:rsidRDefault="007C6BF9" w14:paraId="01E2CE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r>
      <w:tr w:rsidRPr="004E07A6" w:rsidR="007C6BF9" w:rsidTr="00307ABA" w14:paraId="01E2CEAB" w14:textId="77777777">
        <w:trPr>
          <w:trHeight w:val="255"/>
        </w:trPr>
        <w:tc>
          <w:tcPr>
            <w:tcW w:w="460" w:type="dxa"/>
            <w:shd w:val="clear" w:color="auto" w:fill="auto"/>
            <w:noWrap/>
            <w:hideMark/>
          </w:tcPr>
          <w:p w:rsidRPr="004E07A6" w:rsidR="007C6BF9" w:rsidP="00B2580D" w:rsidRDefault="007C6BF9" w14:paraId="01E2CE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2:1</w:t>
            </w:r>
          </w:p>
        </w:tc>
        <w:tc>
          <w:tcPr>
            <w:tcW w:w="4785" w:type="dxa"/>
            <w:shd w:val="clear" w:color="auto" w:fill="auto"/>
            <w:hideMark/>
          </w:tcPr>
          <w:p w:rsidRPr="004E07A6" w:rsidR="007C6BF9" w:rsidP="00B2580D" w:rsidRDefault="007C6BF9" w14:paraId="01E2CE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Lönekostnader i staten</w:t>
            </w:r>
          </w:p>
        </w:tc>
        <w:tc>
          <w:tcPr>
            <w:tcW w:w="1276" w:type="dxa"/>
            <w:shd w:val="clear" w:color="auto" w:fill="auto"/>
            <w:noWrap/>
            <w:hideMark/>
          </w:tcPr>
          <w:p w:rsidRPr="004E07A6" w:rsidR="007C6BF9" w:rsidP="00B2580D" w:rsidRDefault="007C6BF9" w14:paraId="01E2CE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+477</w:t>
            </w:r>
          </w:p>
        </w:tc>
        <w:tc>
          <w:tcPr>
            <w:tcW w:w="1134" w:type="dxa"/>
            <w:shd w:val="clear" w:color="auto" w:fill="auto"/>
            <w:noWrap/>
            <w:hideMark/>
          </w:tcPr>
          <w:p w:rsidRPr="004E07A6" w:rsidR="007C6BF9" w:rsidP="00B2580D" w:rsidRDefault="007C6BF9" w14:paraId="01E2CE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+225</w:t>
            </w:r>
          </w:p>
        </w:tc>
        <w:tc>
          <w:tcPr>
            <w:tcW w:w="992" w:type="dxa"/>
            <w:shd w:val="clear" w:color="auto" w:fill="auto"/>
            <w:noWrap/>
            <w:hideMark/>
          </w:tcPr>
          <w:p w:rsidRPr="004E07A6" w:rsidR="007C6BF9" w:rsidP="00B2580D" w:rsidRDefault="007C6BF9" w14:paraId="01E2CE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+340</w:t>
            </w:r>
          </w:p>
        </w:tc>
      </w:tr>
      <w:tr w:rsidRPr="004E07A6" w:rsidR="007C6BF9" w:rsidTr="00307ABA" w14:paraId="01E2CEB1" w14:textId="77777777">
        <w:trPr>
          <w:trHeight w:val="255"/>
        </w:trPr>
        <w:tc>
          <w:tcPr>
            <w:tcW w:w="460" w:type="dxa"/>
            <w:shd w:val="clear" w:color="auto" w:fill="auto"/>
            <w:noWrap/>
            <w:hideMark/>
          </w:tcPr>
          <w:p w:rsidRPr="004E07A6" w:rsidR="007C6BF9" w:rsidP="00B2580D" w:rsidRDefault="007C6BF9" w14:paraId="01E2CE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2:2</w:t>
            </w:r>
          </w:p>
        </w:tc>
        <w:tc>
          <w:tcPr>
            <w:tcW w:w="4785" w:type="dxa"/>
            <w:shd w:val="clear" w:color="auto" w:fill="auto"/>
            <w:hideMark/>
          </w:tcPr>
          <w:p w:rsidRPr="004E07A6" w:rsidR="007C6BF9" w:rsidP="00B2580D" w:rsidRDefault="007C6BF9" w14:paraId="01E2CE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KPI effekt</w:t>
            </w:r>
          </w:p>
        </w:tc>
        <w:tc>
          <w:tcPr>
            <w:tcW w:w="1276" w:type="dxa"/>
            <w:shd w:val="clear" w:color="auto" w:fill="auto"/>
            <w:noWrap/>
            <w:hideMark/>
          </w:tcPr>
          <w:p w:rsidRPr="004E07A6" w:rsidR="007C6BF9" w:rsidP="00B2580D" w:rsidRDefault="007C6BF9" w14:paraId="01E2CEA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w:t>
            </w:r>
          </w:p>
        </w:tc>
        <w:tc>
          <w:tcPr>
            <w:tcW w:w="1134" w:type="dxa"/>
            <w:shd w:val="clear" w:color="auto" w:fill="auto"/>
            <w:noWrap/>
            <w:hideMark/>
          </w:tcPr>
          <w:p w:rsidRPr="004E07A6" w:rsidR="007C6BF9" w:rsidP="00B2580D" w:rsidRDefault="007C6BF9" w14:paraId="01E2CE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–1 800</w:t>
            </w:r>
          </w:p>
        </w:tc>
        <w:tc>
          <w:tcPr>
            <w:tcW w:w="992" w:type="dxa"/>
            <w:shd w:val="clear" w:color="auto" w:fill="auto"/>
            <w:noWrap/>
            <w:hideMark/>
          </w:tcPr>
          <w:p w:rsidRPr="004E07A6" w:rsidR="007C6BF9" w:rsidP="00B2580D" w:rsidRDefault="007C6BF9" w14:paraId="01E2CE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–1 800</w:t>
            </w:r>
          </w:p>
        </w:tc>
      </w:tr>
      <w:tr w:rsidRPr="00B2580D" w:rsidR="007C6BF9" w:rsidTr="00307ABA" w14:paraId="01E2CEB7" w14:textId="77777777">
        <w:trPr>
          <w:trHeight w:val="270"/>
        </w:trPr>
        <w:tc>
          <w:tcPr>
            <w:tcW w:w="460" w:type="dxa"/>
            <w:tcBorders>
              <w:bottom w:val="single" w:color="auto" w:sz="4" w:space="0"/>
            </w:tcBorders>
            <w:shd w:val="clear" w:color="auto" w:fill="auto"/>
            <w:noWrap/>
            <w:hideMark/>
          </w:tcPr>
          <w:p w:rsidRPr="00B2580D" w:rsidR="007C6BF9" w:rsidP="00B2580D" w:rsidRDefault="007C6BF9" w14:paraId="01E2CE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 </w:t>
            </w:r>
          </w:p>
        </w:tc>
        <w:tc>
          <w:tcPr>
            <w:tcW w:w="4785" w:type="dxa"/>
            <w:tcBorders>
              <w:bottom w:val="single" w:color="auto" w:sz="4" w:space="0"/>
            </w:tcBorders>
            <w:shd w:val="clear" w:color="auto" w:fill="auto"/>
            <w:hideMark/>
          </w:tcPr>
          <w:p w:rsidRPr="00B2580D" w:rsidR="007C6BF9" w:rsidP="00B2580D" w:rsidRDefault="007C6BF9" w14:paraId="01E2CE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Summa</w:t>
            </w:r>
          </w:p>
        </w:tc>
        <w:tc>
          <w:tcPr>
            <w:tcW w:w="1276" w:type="dxa"/>
            <w:tcBorders>
              <w:bottom w:val="single" w:color="auto" w:sz="4" w:space="0"/>
            </w:tcBorders>
            <w:shd w:val="clear" w:color="auto" w:fill="auto"/>
            <w:noWrap/>
            <w:hideMark/>
          </w:tcPr>
          <w:p w:rsidRPr="00B2580D" w:rsidR="007C6BF9" w:rsidP="00B2580D" w:rsidRDefault="007C6BF9" w14:paraId="01E2CE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+477</w:t>
            </w:r>
          </w:p>
        </w:tc>
        <w:tc>
          <w:tcPr>
            <w:tcW w:w="1134" w:type="dxa"/>
            <w:tcBorders>
              <w:bottom w:val="single" w:color="auto" w:sz="4" w:space="0"/>
            </w:tcBorders>
            <w:shd w:val="clear" w:color="auto" w:fill="auto"/>
            <w:noWrap/>
            <w:hideMark/>
          </w:tcPr>
          <w:p w:rsidRPr="00B2580D" w:rsidR="007C6BF9" w:rsidP="00B2580D" w:rsidRDefault="007C6BF9" w14:paraId="01E2CE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–1 575</w:t>
            </w:r>
          </w:p>
        </w:tc>
        <w:tc>
          <w:tcPr>
            <w:tcW w:w="992" w:type="dxa"/>
            <w:tcBorders>
              <w:bottom w:val="single" w:color="auto" w:sz="4" w:space="0"/>
            </w:tcBorders>
            <w:shd w:val="clear" w:color="auto" w:fill="auto"/>
            <w:noWrap/>
            <w:hideMark/>
          </w:tcPr>
          <w:p w:rsidRPr="00B2580D" w:rsidR="007C6BF9" w:rsidP="00B2580D" w:rsidRDefault="007C6BF9" w14:paraId="01E2CE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–1 460</w:t>
            </w:r>
          </w:p>
        </w:tc>
      </w:tr>
    </w:tbl>
    <w:p w:rsidR="007C6BF9" w:rsidP="00E61ED0" w:rsidRDefault="00B2580D" w14:paraId="01E2CEB8" w14:textId="5644491E">
      <w:pPr>
        <w:pStyle w:val="Tabellrubrik"/>
        <w:spacing w:before="240"/>
      </w:pPr>
      <w:bookmarkStart w:name="_Toc531250341" w:id="503"/>
      <w:r w:rsidRPr="00E61ED0">
        <w:t xml:space="preserve">20.3 </w:t>
      </w:r>
      <w:r w:rsidRPr="00E61ED0" w:rsidR="00B30E5B">
        <w:t>Utgiftsområde 3 Skatt, tull och exekution</w:t>
      </w:r>
      <w:bookmarkEnd w:id="503"/>
    </w:p>
    <w:p w:rsidRPr="00E61ED0" w:rsidR="00E61ED0" w:rsidP="00E61ED0" w:rsidRDefault="00E61ED0" w14:paraId="14B5DC8B" w14:textId="03FD3869">
      <w:pPr>
        <w:pStyle w:val="Tabellunderrubrik"/>
      </w:pPr>
      <w:r w:rsidRPr="00E61ED0">
        <w:t>Miljoner kronor</w:t>
      </w:r>
    </w:p>
    <w:tbl>
      <w:tblPr>
        <w:tblW w:w="8642" w:type="dxa"/>
        <w:tblCellMar>
          <w:left w:w="70" w:type="dxa"/>
          <w:right w:w="70" w:type="dxa"/>
        </w:tblCellMar>
        <w:tblLook w:val="04A0" w:firstRow="1" w:lastRow="0" w:firstColumn="1" w:lastColumn="0" w:noHBand="0" w:noVBand="1"/>
      </w:tblPr>
      <w:tblGrid>
        <w:gridCol w:w="460"/>
        <w:gridCol w:w="4780"/>
        <w:gridCol w:w="1276"/>
        <w:gridCol w:w="1134"/>
        <w:gridCol w:w="992"/>
      </w:tblGrid>
      <w:tr w:rsidRPr="00B2580D" w:rsidR="00307ABA" w:rsidTr="00307ABA" w14:paraId="17208D37" w14:textId="77777777">
        <w:trPr>
          <w:trHeight w:val="255"/>
          <w:tblHeader/>
        </w:trPr>
        <w:tc>
          <w:tcPr>
            <w:tcW w:w="460" w:type="dxa"/>
            <w:tcBorders>
              <w:top w:val="single" w:color="auto" w:sz="4" w:space="0"/>
            </w:tcBorders>
            <w:shd w:val="clear" w:color="auto" w:fill="auto"/>
            <w:noWrap/>
          </w:tcPr>
          <w:p w:rsidR="00307ABA" w:rsidP="00B2580D" w:rsidRDefault="00307ABA" w14:paraId="633043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4780" w:type="dxa"/>
            <w:tcBorders>
              <w:top w:val="single" w:color="auto" w:sz="4" w:space="0"/>
            </w:tcBorders>
            <w:shd w:val="clear" w:color="auto" w:fill="auto"/>
          </w:tcPr>
          <w:p w:rsidRPr="00B2580D" w:rsidR="00307ABA" w:rsidP="00B2580D" w:rsidRDefault="00307ABA" w14:paraId="4DAAE8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3402" w:type="dxa"/>
            <w:gridSpan w:val="3"/>
            <w:tcBorders>
              <w:top w:val="single" w:color="auto" w:sz="4" w:space="0"/>
            </w:tcBorders>
            <w:shd w:val="clear" w:color="auto" w:fill="auto"/>
            <w:noWrap/>
          </w:tcPr>
          <w:p w:rsidRPr="00307ABA" w:rsidR="00307ABA" w:rsidP="00B2580D" w:rsidRDefault="00307ABA" w14:paraId="73797F96" w14:textId="61A689F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Pr>
                <w:rFonts w:ascii="Times New Roman" w:hAnsi="Times New Roman" w:eastAsia="Times New Roman" w:cs="Times New Roman"/>
                <w:b/>
                <w:kern w:val="0"/>
                <w:sz w:val="20"/>
                <w:szCs w:val="20"/>
                <w:lang w:eastAsia="sv-SE"/>
                <w14:numSpacing w14:val="default"/>
              </w:rPr>
              <w:t>Avvikelse från regeringen (SD)</w:t>
            </w:r>
          </w:p>
        </w:tc>
      </w:tr>
      <w:tr w:rsidRPr="00B2580D" w:rsidR="00307ABA" w:rsidTr="00307ABA" w14:paraId="58B0BB7E" w14:textId="77777777">
        <w:trPr>
          <w:trHeight w:val="255"/>
          <w:tblHeader/>
        </w:trPr>
        <w:tc>
          <w:tcPr>
            <w:tcW w:w="460" w:type="dxa"/>
            <w:tcBorders>
              <w:bottom w:val="single" w:color="auto" w:sz="4" w:space="0"/>
            </w:tcBorders>
            <w:shd w:val="clear" w:color="auto" w:fill="auto"/>
            <w:noWrap/>
          </w:tcPr>
          <w:p w:rsidRPr="00B2580D" w:rsidR="00307ABA" w:rsidP="00B2580D" w:rsidRDefault="00307ABA" w14:paraId="2A1DB7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4780" w:type="dxa"/>
            <w:tcBorders>
              <w:bottom w:val="single" w:color="auto" w:sz="4" w:space="0"/>
            </w:tcBorders>
            <w:shd w:val="clear" w:color="auto" w:fill="auto"/>
          </w:tcPr>
          <w:p w:rsidRPr="00B2580D" w:rsidR="00307ABA" w:rsidP="00B2580D" w:rsidRDefault="00307ABA" w14:paraId="510EE8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276" w:type="dxa"/>
            <w:tcBorders>
              <w:bottom w:val="single" w:color="auto" w:sz="4" w:space="0"/>
            </w:tcBorders>
            <w:shd w:val="clear" w:color="auto" w:fill="auto"/>
            <w:noWrap/>
          </w:tcPr>
          <w:p w:rsidRPr="00307ABA" w:rsidR="00307ABA" w:rsidP="00B2580D" w:rsidRDefault="00307ABA" w14:paraId="43EF192A" w14:textId="49C1E27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1919</w:t>
            </w:r>
          </w:p>
        </w:tc>
        <w:tc>
          <w:tcPr>
            <w:tcW w:w="1134" w:type="dxa"/>
            <w:tcBorders>
              <w:bottom w:val="single" w:color="auto" w:sz="4" w:space="0"/>
            </w:tcBorders>
            <w:shd w:val="clear" w:color="auto" w:fill="auto"/>
            <w:noWrap/>
          </w:tcPr>
          <w:p w:rsidRPr="00307ABA" w:rsidR="00307ABA" w:rsidP="00B2580D" w:rsidRDefault="00307ABA" w14:paraId="46A526EA" w14:textId="0B31A6E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307ABA" w:rsidR="00307ABA" w:rsidP="00B2580D" w:rsidRDefault="00307ABA" w14:paraId="48D2C3DC" w14:textId="0818558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1921</w:t>
            </w:r>
          </w:p>
        </w:tc>
      </w:tr>
      <w:tr w:rsidRPr="00B2580D" w:rsidR="00AD31AE" w:rsidTr="00307ABA" w14:paraId="01E2CEBE" w14:textId="77777777">
        <w:trPr>
          <w:trHeight w:val="255"/>
        </w:trPr>
        <w:tc>
          <w:tcPr>
            <w:tcW w:w="460" w:type="dxa"/>
            <w:tcBorders>
              <w:top w:val="single" w:color="auto" w:sz="4" w:space="0"/>
            </w:tcBorders>
            <w:shd w:val="clear" w:color="auto" w:fill="auto"/>
            <w:noWrap/>
            <w:hideMark/>
          </w:tcPr>
          <w:p w:rsidRPr="00B2580D" w:rsidR="00AD31AE" w:rsidP="00B2580D" w:rsidRDefault="00AD31AE" w14:paraId="01E2CE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1:1</w:t>
            </w:r>
          </w:p>
        </w:tc>
        <w:tc>
          <w:tcPr>
            <w:tcW w:w="4780" w:type="dxa"/>
            <w:tcBorders>
              <w:top w:val="single" w:color="auto" w:sz="4" w:space="0"/>
            </w:tcBorders>
            <w:shd w:val="clear" w:color="auto" w:fill="auto"/>
            <w:hideMark/>
          </w:tcPr>
          <w:p w:rsidRPr="00B2580D" w:rsidR="00AD31AE" w:rsidP="00B2580D" w:rsidRDefault="00AD31AE" w14:paraId="01E2CE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Skatteverket</w:t>
            </w:r>
          </w:p>
        </w:tc>
        <w:tc>
          <w:tcPr>
            <w:tcW w:w="1276" w:type="dxa"/>
            <w:tcBorders>
              <w:top w:val="single" w:color="auto" w:sz="4" w:space="0"/>
            </w:tcBorders>
            <w:shd w:val="clear" w:color="auto" w:fill="auto"/>
            <w:noWrap/>
            <w:hideMark/>
          </w:tcPr>
          <w:p w:rsidRPr="00B2580D" w:rsidR="00AD31AE" w:rsidP="00B2580D" w:rsidRDefault="00AD31AE" w14:paraId="01E2CE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+95</w:t>
            </w:r>
          </w:p>
        </w:tc>
        <w:tc>
          <w:tcPr>
            <w:tcW w:w="1134" w:type="dxa"/>
            <w:tcBorders>
              <w:top w:val="single" w:color="auto" w:sz="4" w:space="0"/>
            </w:tcBorders>
            <w:shd w:val="clear" w:color="auto" w:fill="auto"/>
            <w:noWrap/>
            <w:hideMark/>
          </w:tcPr>
          <w:p w:rsidRPr="00B2580D" w:rsidR="00AD31AE" w:rsidP="00B2580D" w:rsidRDefault="00AD31AE" w14:paraId="01E2CE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+100</w:t>
            </w:r>
          </w:p>
        </w:tc>
        <w:tc>
          <w:tcPr>
            <w:tcW w:w="992" w:type="dxa"/>
            <w:tcBorders>
              <w:top w:val="single" w:color="auto" w:sz="4" w:space="0"/>
            </w:tcBorders>
            <w:shd w:val="clear" w:color="auto" w:fill="auto"/>
            <w:noWrap/>
            <w:hideMark/>
          </w:tcPr>
          <w:p w:rsidRPr="00B2580D" w:rsidR="00AD31AE" w:rsidP="00B2580D" w:rsidRDefault="00AD31AE" w14:paraId="01E2CE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+105</w:t>
            </w:r>
          </w:p>
        </w:tc>
      </w:tr>
      <w:tr w:rsidRPr="00B2580D" w:rsidR="00AD31AE" w:rsidTr="00307ABA" w14:paraId="01E2CEC4" w14:textId="77777777">
        <w:trPr>
          <w:trHeight w:val="255"/>
        </w:trPr>
        <w:tc>
          <w:tcPr>
            <w:tcW w:w="460" w:type="dxa"/>
            <w:shd w:val="clear" w:color="auto" w:fill="auto"/>
            <w:noWrap/>
            <w:hideMark/>
          </w:tcPr>
          <w:p w:rsidRPr="00B2580D" w:rsidR="00AD31AE" w:rsidP="00B2580D" w:rsidRDefault="00AD31AE" w14:paraId="01E2CE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B2580D" w:rsidR="00AD31AE" w:rsidP="00B2580D" w:rsidRDefault="00AD31AE" w14:paraId="01E2CE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Tullverket</w:t>
            </w:r>
          </w:p>
        </w:tc>
        <w:tc>
          <w:tcPr>
            <w:tcW w:w="1276" w:type="dxa"/>
            <w:shd w:val="clear" w:color="auto" w:fill="auto"/>
            <w:noWrap/>
            <w:hideMark/>
          </w:tcPr>
          <w:p w:rsidRPr="00B2580D" w:rsidR="00AD31AE" w:rsidP="00B2580D" w:rsidRDefault="00AD31AE" w14:paraId="01E2CE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+410</w:t>
            </w:r>
          </w:p>
        </w:tc>
        <w:tc>
          <w:tcPr>
            <w:tcW w:w="1134" w:type="dxa"/>
            <w:shd w:val="clear" w:color="auto" w:fill="auto"/>
            <w:noWrap/>
            <w:hideMark/>
          </w:tcPr>
          <w:p w:rsidRPr="00B2580D" w:rsidR="00AD31AE" w:rsidP="00B2580D" w:rsidRDefault="00AD31AE" w14:paraId="01E2CE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+465</w:t>
            </w:r>
          </w:p>
        </w:tc>
        <w:tc>
          <w:tcPr>
            <w:tcW w:w="992" w:type="dxa"/>
            <w:shd w:val="clear" w:color="auto" w:fill="auto"/>
            <w:noWrap/>
            <w:hideMark/>
          </w:tcPr>
          <w:p w:rsidRPr="00B2580D" w:rsidR="00AD31AE" w:rsidP="00B2580D" w:rsidRDefault="00AD31AE" w14:paraId="01E2CE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+520</w:t>
            </w:r>
          </w:p>
        </w:tc>
      </w:tr>
      <w:tr w:rsidRPr="00B2580D" w:rsidR="00AD31AE" w:rsidTr="00307ABA" w14:paraId="01E2CECA" w14:textId="77777777">
        <w:trPr>
          <w:trHeight w:val="255"/>
        </w:trPr>
        <w:tc>
          <w:tcPr>
            <w:tcW w:w="460" w:type="dxa"/>
            <w:shd w:val="clear" w:color="auto" w:fill="auto"/>
            <w:noWrap/>
            <w:hideMark/>
          </w:tcPr>
          <w:p w:rsidRPr="00B2580D" w:rsidR="00AD31AE" w:rsidP="00B2580D" w:rsidRDefault="00AD31AE" w14:paraId="01E2CE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1:3</w:t>
            </w:r>
          </w:p>
        </w:tc>
        <w:tc>
          <w:tcPr>
            <w:tcW w:w="4780" w:type="dxa"/>
            <w:shd w:val="clear" w:color="auto" w:fill="auto"/>
            <w:hideMark/>
          </w:tcPr>
          <w:p w:rsidRPr="00B2580D" w:rsidR="00AD31AE" w:rsidP="00B2580D" w:rsidRDefault="00AD31AE" w14:paraId="01E2CE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Kronofogdemyndigheten</w:t>
            </w:r>
          </w:p>
        </w:tc>
        <w:tc>
          <w:tcPr>
            <w:tcW w:w="1276" w:type="dxa"/>
            <w:shd w:val="clear" w:color="auto" w:fill="auto"/>
            <w:noWrap/>
            <w:hideMark/>
          </w:tcPr>
          <w:p w:rsidRPr="00B2580D" w:rsidR="00AD31AE" w:rsidP="00B2580D" w:rsidRDefault="00AD31AE" w14:paraId="01E2CE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+45</w:t>
            </w:r>
          </w:p>
        </w:tc>
        <w:tc>
          <w:tcPr>
            <w:tcW w:w="1134" w:type="dxa"/>
            <w:shd w:val="clear" w:color="auto" w:fill="auto"/>
            <w:noWrap/>
            <w:hideMark/>
          </w:tcPr>
          <w:p w:rsidRPr="00B2580D" w:rsidR="00AD31AE" w:rsidP="00B2580D" w:rsidRDefault="00AD31AE" w14:paraId="01E2CE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+45</w:t>
            </w:r>
          </w:p>
        </w:tc>
        <w:tc>
          <w:tcPr>
            <w:tcW w:w="992" w:type="dxa"/>
            <w:shd w:val="clear" w:color="auto" w:fill="auto"/>
            <w:noWrap/>
            <w:hideMark/>
          </w:tcPr>
          <w:p w:rsidRPr="00B2580D" w:rsidR="00AD31AE" w:rsidP="00B2580D" w:rsidRDefault="00AD31AE" w14:paraId="01E2CE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+45</w:t>
            </w:r>
          </w:p>
        </w:tc>
      </w:tr>
      <w:tr w:rsidRPr="00B2580D" w:rsidR="00AD31AE" w:rsidTr="00307ABA" w14:paraId="01E2CED0" w14:textId="77777777">
        <w:trPr>
          <w:trHeight w:val="270"/>
        </w:trPr>
        <w:tc>
          <w:tcPr>
            <w:tcW w:w="460" w:type="dxa"/>
            <w:shd w:val="clear" w:color="auto" w:fill="auto"/>
            <w:noWrap/>
            <w:hideMark/>
          </w:tcPr>
          <w:p w:rsidRPr="00B2580D" w:rsidR="00AD31AE" w:rsidP="00B2580D" w:rsidRDefault="00AD31AE" w14:paraId="01E2CE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
                <w:iCs/>
                <w:kern w:val="0"/>
                <w:sz w:val="20"/>
                <w:szCs w:val="20"/>
                <w:lang w:eastAsia="sv-SE"/>
                <w14:numSpacing w14:val="default"/>
              </w:rPr>
            </w:pPr>
            <w:r w:rsidRPr="00B2580D">
              <w:rPr>
                <w:rFonts w:ascii="Times New Roman" w:hAnsi="Times New Roman" w:eastAsia="Times New Roman" w:cs="Times New Roman"/>
                <w:b/>
                <w:bCs/>
                <w:i/>
                <w:iCs/>
                <w:kern w:val="0"/>
                <w:sz w:val="20"/>
                <w:szCs w:val="20"/>
                <w:lang w:eastAsia="sv-SE"/>
                <w14:numSpacing w14:val="default"/>
              </w:rPr>
              <w:t> </w:t>
            </w:r>
          </w:p>
        </w:tc>
        <w:tc>
          <w:tcPr>
            <w:tcW w:w="4780" w:type="dxa"/>
            <w:shd w:val="clear" w:color="auto" w:fill="auto"/>
            <w:hideMark/>
          </w:tcPr>
          <w:p w:rsidRPr="00B2580D" w:rsidR="00AD31AE" w:rsidP="00B2580D" w:rsidRDefault="00AD31AE" w14:paraId="01E2CE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Summa</w:t>
            </w:r>
          </w:p>
        </w:tc>
        <w:tc>
          <w:tcPr>
            <w:tcW w:w="1276" w:type="dxa"/>
            <w:shd w:val="clear" w:color="auto" w:fill="auto"/>
            <w:noWrap/>
            <w:hideMark/>
          </w:tcPr>
          <w:p w:rsidRPr="00B2580D" w:rsidR="00AD31AE" w:rsidP="00B2580D" w:rsidRDefault="00AD31AE" w14:paraId="01E2CE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+550</w:t>
            </w:r>
          </w:p>
        </w:tc>
        <w:tc>
          <w:tcPr>
            <w:tcW w:w="1134" w:type="dxa"/>
            <w:shd w:val="clear" w:color="auto" w:fill="auto"/>
            <w:noWrap/>
            <w:hideMark/>
          </w:tcPr>
          <w:p w:rsidRPr="00B2580D" w:rsidR="00AD31AE" w:rsidP="00B2580D" w:rsidRDefault="00AD31AE" w14:paraId="01E2CE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+610</w:t>
            </w:r>
          </w:p>
        </w:tc>
        <w:tc>
          <w:tcPr>
            <w:tcW w:w="992" w:type="dxa"/>
            <w:shd w:val="clear" w:color="auto" w:fill="auto"/>
            <w:noWrap/>
            <w:hideMark/>
          </w:tcPr>
          <w:p w:rsidRPr="00B2580D" w:rsidR="00AD31AE" w:rsidP="00B2580D" w:rsidRDefault="00AD31AE" w14:paraId="01E2CE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2580D">
              <w:rPr>
                <w:rFonts w:ascii="Times New Roman" w:hAnsi="Times New Roman" w:eastAsia="Times New Roman" w:cs="Times New Roman"/>
                <w:b/>
                <w:bCs/>
                <w:iCs/>
                <w:kern w:val="0"/>
                <w:sz w:val="20"/>
                <w:szCs w:val="20"/>
                <w:lang w:eastAsia="sv-SE"/>
                <w14:numSpacing w14:val="default"/>
              </w:rPr>
              <w:t>+670</w:t>
            </w:r>
          </w:p>
        </w:tc>
      </w:tr>
      <w:tr w:rsidRPr="00B2580D" w:rsidR="00AD31AE" w:rsidTr="00307ABA" w14:paraId="01E2CED6" w14:textId="77777777">
        <w:trPr>
          <w:trHeight w:val="255"/>
        </w:trPr>
        <w:tc>
          <w:tcPr>
            <w:tcW w:w="460" w:type="dxa"/>
            <w:shd w:val="clear" w:color="auto" w:fill="auto"/>
            <w:noWrap/>
            <w:hideMark/>
          </w:tcPr>
          <w:p w:rsidRPr="00B2580D" w:rsidR="00AD31AE" w:rsidP="00B2580D" w:rsidRDefault="00AD31AE" w14:paraId="01E2CE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2580D">
              <w:rPr>
                <w:rFonts w:ascii="Times New Roman" w:hAnsi="Times New Roman" w:eastAsia="Times New Roman" w:cs="Times New Roman"/>
                <w:i/>
                <w:iCs/>
                <w:kern w:val="0"/>
                <w:sz w:val="20"/>
                <w:szCs w:val="20"/>
                <w:lang w:eastAsia="sv-SE"/>
                <w14:numSpacing w14:val="default"/>
              </w:rPr>
              <w:t> </w:t>
            </w:r>
          </w:p>
        </w:tc>
        <w:tc>
          <w:tcPr>
            <w:tcW w:w="4780" w:type="dxa"/>
            <w:shd w:val="clear" w:color="auto" w:fill="auto"/>
            <w:hideMark/>
          </w:tcPr>
          <w:p w:rsidRPr="00B2580D" w:rsidR="00AD31AE" w:rsidP="00B2580D" w:rsidRDefault="00AD31AE" w14:paraId="01E2CE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2580D">
              <w:rPr>
                <w:rFonts w:ascii="Times New Roman" w:hAnsi="Times New Roman" w:eastAsia="Times New Roman" w:cs="Times New Roman"/>
                <w:i/>
                <w:iCs/>
                <w:kern w:val="0"/>
                <w:sz w:val="20"/>
                <w:szCs w:val="20"/>
                <w:lang w:eastAsia="sv-SE"/>
                <w14:numSpacing w14:val="default"/>
              </w:rPr>
              <w:t>Specificering av anslagsförändringar</w:t>
            </w:r>
          </w:p>
        </w:tc>
        <w:tc>
          <w:tcPr>
            <w:tcW w:w="1276" w:type="dxa"/>
            <w:shd w:val="clear" w:color="auto" w:fill="auto"/>
            <w:noWrap/>
            <w:hideMark/>
          </w:tcPr>
          <w:p w:rsidRPr="00B2580D" w:rsidR="00AD31AE" w:rsidP="00B2580D" w:rsidRDefault="00AD31AE" w14:paraId="01E2CE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2580D">
              <w:rPr>
                <w:rFonts w:ascii="Times New Roman" w:hAnsi="Times New Roman" w:eastAsia="Times New Roman" w:cs="Times New Roman"/>
                <w:i/>
                <w:iCs/>
                <w:kern w:val="0"/>
                <w:sz w:val="20"/>
                <w:szCs w:val="20"/>
                <w:lang w:eastAsia="sv-SE"/>
                <w14:numSpacing w14:val="default"/>
              </w:rPr>
              <w:t> </w:t>
            </w:r>
          </w:p>
        </w:tc>
        <w:tc>
          <w:tcPr>
            <w:tcW w:w="1134" w:type="dxa"/>
            <w:shd w:val="clear" w:color="auto" w:fill="auto"/>
            <w:noWrap/>
            <w:hideMark/>
          </w:tcPr>
          <w:p w:rsidRPr="00B2580D" w:rsidR="00AD31AE" w:rsidP="00B2580D" w:rsidRDefault="00AD31AE" w14:paraId="01E2CE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2580D">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B2580D" w:rsidR="00AD31AE" w:rsidP="00B2580D" w:rsidRDefault="00AD31AE" w14:paraId="01E2CE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2580D">
              <w:rPr>
                <w:rFonts w:ascii="Times New Roman" w:hAnsi="Times New Roman" w:eastAsia="Times New Roman" w:cs="Times New Roman"/>
                <w:i/>
                <w:iCs/>
                <w:kern w:val="0"/>
                <w:sz w:val="20"/>
                <w:szCs w:val="20"/>
                <w:lang w:eastAsia="sv-SE"/>
                <w14:numSpacing w14:val="default"/>
              </w:rPr>
              <w:t> </w:t>
            </w:r>
          </w:p>
        </w:tc>
      </w:tr>
      <w:tr w:rsidRPr="00B2580D" w:rsidR="00AD31AE" w:rsidTr="00307ABA" w14:paraId="01E2CEDC" w14:textId="77777777">
        <w:trPr>
          <w:trHeight w:val="255"/>
        </w:trPr>
        <w:tc>
          <w:tcPr>
            <w:tcW w:w="460" w:type="dxa"/>
            <w:shd w:val="clear" w:color="auto" w:fill="auto"/>
            <w:noWrap/>
            <w:hideMark/>
          </w:tcPr>
          <w:p w:rsidRPr="00B2580D" w:rsidR="00AD31AE" w:rsidP="00B2580D" w:rsidRDefault="00AD31AE" w14:paraId="01E2CE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1:1</w:t>
            </w:r>
          </w:p>
        </w:tc>
        <w:tc>
          <w:tcPr>
            <w:tcW w:w="4780" w:type="dxa"/>
            <w:shd w:val="clear" w:color="auto" w:fill="auto"/>
            <w:hideMark/>
          </w:tcPr>
          <w:p w:rsidRPr="00B2580D" w:rsidR="00AD31AE" w:rsidP="00B2580D" w:rsidRDefault="00AD31AE" w14:paraId="01E2CE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Ökad rättssäkerhet i skatteförfarandet mot företag</w:t>
            </w:r>
          </w:p>
        </w:tc>
        <w:tc>
          <w:tcPr>
            <w:tcW w:w="1276" w:type="dxa"/>
            <w:shd w:val="clear" w:color="auto" w:fill="auto"/>
            <w:noWrap/>
            <w:hideMark/>
          </w:tcPr>
          <w:p w:rsidRPr="00B2580D" w:rsidR="00AD31AE" w:rsidP="00B2580D" w:rsidRDefault="00AD31AE" w14:paraId="01E2CE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1134" w:type="dxa"/>
            <w:shd w:val="clear" w:color="auto" w:fill="auto"/>
            <w:noWrap/>
            <w:hideMark/>
          </w:tcPr>
          <w:p w:rsidRPr="00B2580D" w:rsidR="00AD31AE" w:rsidP="00B2580D" w:rsidRDefault="00AD31AE" w14:paraId="01E2CE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B2580D" w:rsidR="00AD31AE" w:rsidP="00B2580D" w:rsidRDefault="00AD31AE" w14:paraId="01E2CE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r>
      <w:tr w:rsidRPr="00B2580D" w:rsidR="00AD31AE" w:rsidTr="00307ABA" w14:paraId="01E2CEE2" w14:textId="77777777">
        <w:trPr>
          <w:trHeight w:val="255"/>
        </w:trPr>
        <w:tc>
          <w:tcPr>
            <w:tcW w:w="460" w:type="dxa"/>
            <w:shd w:val="clear" w:color="auto" w:fill="auto"/>
            <w:noWrap/>
            <w:hideMark/>
          </w:tcPr>
          <w:p w:rsidRPr="00B2580D" w:rsidR="00AD31AE" w:rsidP="00B2580D" w:rsidRDefault="00AD31AE" w14:paraId="01E2CE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1:1</w:t>
            </w:r>
          </w:p>
        </w:tc>
        <w:tc>
          <w:tcPr>
            <w:tcW w:w="4780" w:type="dxa"/>
            <w:shd w:val="clear" w:color="auto" w:fill="auto"/>
            <w:hideMark/>
          </w:tcPr>
          <w:p w:rsidRPr="00B2580D" w:rsidR="00AD31AE" w:rsidP="00B2580D" w:rsidRDefault="00AD31AE" w14:paraId="01E2CE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Fler skattekontroller med förbättrad träffsäkerhet</w:t>
            </w:r>
          </w:p>
        </w:tc>
        <w:tc>
          <w:tcPr>
            <w:tcW w:w="1276" w:type="dxa"/>
            <w:shd w:val="clear" w:color="auto" w:fill="auto"/>
            <w:noWrap/>
            <w:hideMark/>
          </w:tcPr>
          <w:p w:rsidRPr="00B2580D" w:rsidR="00AD31AE" w:rsidP="00B2580D" w:rsidRDefault="00AD31AE" w14:paraId="01E2CE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+45</w:t>
            </w:r>
          </w:p>
        </w:tc>
        <w:tc>
          <w:tcPr>
            <w:tcW w:w="1134" w:type="dxa"/>
            <w:shd w:val="clear" w:color="auto" w:fill="auto"/>
            <w:noWrap/>
            <w:hideMark/>
          </w:tcPr>
          <w:p w:rsidRPr="00B2580D" w:rsidR="00AD31AE" w:rsidP="00B2580D" w:rsidRDefault="00AD31AE" w14:paraId="01E2CE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B2580D" w:rsidR="00AD31AE" w:rsidP="00B2580D" w:rsidRDefault="00AD31AE" w14:paraId="01E2CE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+55</w:t>
            </w:r>
          </w:p>
        </w:tc>
      </w:tr>
      <w:tr w:rsidRPr="00B2580D" w:rsidR="00AD31AE" w:rsidTr="00307ABA" w14:paraId="01E2CEE8" w14:textId="77777777">
        <w:trPr>
          <w:trHeight w:val="255"/>
        </w:trPr>
        <w:tc>
          <w:tcPr>
            <w:tcW w:w="460" w:type="dxa"/>
            <w:shd w:val="clear" w:color="auto" w:fill="auto"/>
            <w:noWrap/>
            <w:hideMark/>
          </w:tcPr>
          <w:p w:rsidRPr="00B2580D" w:rsidR="00AD31AE" w:rsidP="00B2580D" w:rsidRDefault="00AD31AE" w14:paraId="01E2CE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1:1</w:t>
            </w:r>
          </w:p>
        </w:tc>
        <w:tc>
          <w:tcPr>
            <w:tcW w:w="4780" w:type="dxa"/>
            <w:shd w:val="clear" w:color="auto" w:fill="auto"/>
            <w:hideMark/>
          </w:tcPr>
          <w:p w:rsidRPr="00B2580D" w:rsidR="00AD31AE" w:rsidP="00B2580D" w:rsidRDefault="00AD31AE" w14:paraId="01E2CE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Ökad kvalitet i folkbokföringen</w:t>
            </w:r>
          </w:p>
        </w:tc>
        <w:tc>
          <w:tcPr>
            <w:tcW w:w="1276" w:type="dxa"/>
            <w:shd w:val="clear" w:color="auto" w:fill="auto"/>
            <w:noWrap/>
            <w:hideMark/>
          </w:tcPr>
          <w:p w:rsidRPr="00B2580D" w:rsidR="00AD31AE" w:rsidP="00B2580D" w:rsidRDefault="00AD31AE" w14:paraId="01E2CE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1134" w:type="dxa"/>
            <w:shd w:val="clear" w:color="auto" w:fill="auto"/>
            <w:noWrap/>
            <w:hideMark/>
          </w:tcPr>
          <w:p w:rsidRPr="00B2580D" w:rsidR="00AD31AE" w:rsidP="00B2580D" w:rsidRDefault="00AD31AE" w14:paraId="01E2CE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B2580D" w:rsidR="00AD31AE" w:rsidP="00B2580D" w:rsidRDefault="00AD31AE" w14:paraId="01E2CE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r>
      <w:tr w:rsidRPr="00B2580D" w:rsidR="00AD31AE" w:rsidTr="00307ABA" w14:paraId="01E2CEEE" w14:textId="77777777">
        <w:trPr>
          <w:trHeight w:val="510"/>
        </w:trPr>
        <w:tc>
          <w:tcPr>
            <w:tcW w:w="460" w:type="dxa"/>
            <w:shd w:val="clear" w:color="auto" w:fill="auto"/>
            <w:noWrap/>
            <w:hideMark/>
          </w:tcPr>
          <w:p w:rsidRPr="00B2580D" w:rsidR="00AD31AE" w:rsidP="00B2580D" w:rsidRDefault="00AD31AE" w14:paraId="01E2CE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B2580D" w:rsidR="00AD31AE" w:rsidP="00B2580D" w:rsidRDefault="00AD31AE" w14:paraId="01E2CE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Ökade resurser till arbetet med att motverka utförsel av stöldgods</w:t>
            </w:r>
          </w:p>
        </w:tc>
        <w:tc>
          <w:tcPr>
            <w:tcW w:w="1276" w:type="dxa"/>
            <w:shd w:val="clear" w:color="auto" w:fill="auto"/>
            <w:noWrap/>
            <w:vAlign w:val="bottom"/>
            <w:hideMark/>
          </w:tcPr>
          <w:p w:rsidRPr="00B2580D" w:rsidR="00AD31AE" w:rsidP="00307ABA" w:rsidRDefault="00AD31AE" w14:paraId="01E2CE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+100</w:t>
            </w:r>
          </w:p>
        </w:tc>
        <w:tc>
          <w:tcPr>
            <w:tcW w:w="1134" w:type="dxa"/>
            <w:shd w:val="clear" w:color="auto" w:fill="auto"/>
            <w:noWrap/>
            <w:vAlign w:val="bottom"/>
            <w:hideMark/>
          </w:tcPr>
          <w:p w:rsidRPr="00B2580D" w:rsidR="00AD31AE" w:rsidP="00307ABA" w:rsidRDefault="00AD31AE" w14:paraId="01E2CE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+110</w:t>
            </w:r>
          </w:p>
        </w:tc>
        <w:tc>
          <w:tcPr>
            <w:tcW w:w="992" w:type="dxa"/>
            <w:shd w:val="clear" w:color="auto" w:fill="auto"/>
            <w:noWrap/>
            <w:vAlign w:val="bottom"/>
            <w:hideMark/>
          </w:tcPr>
          <w:p w:rsidRPr="00B2580D" w:rsidR="00AD31AE" w:rsidP="00307ABA" w:rsidRDefault="00AD31AE" w14:paraId="01E2CE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+120</w:t>
            </w:r>
          </w:p>
        </w:tc>
      </w:tr>
      <w:tr w:rsidRPr="00B2580D" w:rsidR="00AD31AE" w:rsidTr="00307ABA" w14:paraId="01E2CEF4" w14:textId="77777777">
        <w:trPr>
          <w:trHeight w:val="255"/>
        </w:trPr>
        <w:tc>
          <w:tcPr>
            <w:tcW w:w="460" w:type="dxa"/>
            <w:shd w:val="clear" w:color="auto" w:fill="auto"/>
            <w:noWrap/>
            <w:hideMark/>
          </w:tcPr>
          <w:p w:rsidRPr="00B2580D" w:rsidR="00AD31AE" w:rsidP="00B2580D" w:rsidRDefault="00AD31AE" w14:paraId="01E2CE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B2580D" w:rsidR="00AD31AE" w:rsidP="00B2580D" w:rsidRDefault="00AD31AE" w14:paraId="01E2CEF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Höjd ambitionsnivå för brottsbekämpning och gränsskydd</w:t>
            </w:r>
          </w:p>
        </w:tc>
        <w:tc>
          <w:tcPr>
            <w:tcW w:w="1276" w:type="dxa"/>
            <w:shd w:val="clear" w:color="auto" w:fill="auto"/>
            <w:noWrap/>
            <w:vAlign w:val="bottom"/>
            <w:hideMark/>
          </w:tcPr>
          <w:p w:rsidRPr="00B2580D" w:rsidR="00AD31AE" w:rsidP="00307ABA" w:rsidRDefault="00AD31AE" w14:paraId="01E2CE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+50</w:t>
            </w:r>
          </w:p>
        </w:tc>
        <w:tc>
          <w:tcPr>
            <w:tcW w:w="1134" w:type="dxa"/>
            <w:shd w:val="clear" w:color="auto" w:fill="auto"/>
            <w:noWrap/>
            <w:vAlign w:val="bottom"/>
            <w:hideMark/>
          </w:tcPr>
          <w:p w:rsidRPr="00B2580D" w:rsidR="00AD31AE" w:rsidP="00307ABA" w:rsidRDefault="00AD31AE" w14:paraId="01E2CE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+75</w:t>
            </w:r>
          </w:p>
        </w:tc>
        <w:tc>
          <w:tcPr>
            <w:tcW w:w="992" w:type="dxa"/>
            <w:shd w:val="clear" w:color="auto" w:fill="auto"/>
            <w:noWrap/>
            <w:vAlign w:val="bottom"/>
            <w:hideMark/>
          </w:tcPr>
          <w:p w:rsidRPr="00B2580D" w:rsidR="00AD31AE" w:rsidP="00307ABA" w:rsidRDefault="00AD31AE" w14:paraId="01E2CE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+100</w:t>
            </w:r>
          </w:p>
        </w:tc>
      </w:tr>
      <w:tr w:rsidRPr="00B2580D" w:rsidR="00AD31AE" w:rsidTr="00307ABA" w14:paraId="01E2CEFA" w14:textId="77777777">
        <w:trPr>
          <w:trHeight w:val="255"/>
        </w:trPr>
        <w:tc>
          <w:tcPr>
            <w:tcW w:w="460" w:type="dxa"/>
            <w:shd w:val="clear" w:color="auto" w:fill="auto"/>
            <w:noWrap/>
            <w:hideMark/>
          </w:tcPr>
          <w:p w:rsidRPr="00B2580D" w:rsidR="00AD31AE" w:rsidP="00B2580D" w:rsidRDefault="00AD31AE" w14:paraId="01E2CE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B2580D" w:rsidR="00AD31AE" w:rsidP="00B2580D" w:rsidRDefault="00AD31AE" w14:paraId="01E2CE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Höjd ambitionsnivå för effektiv handel</w:t>
            </w:r>
          </w:p>
        </w:tc>
        <w:tc>
          <w:tcPr>
            <w:tcW w:w="1276" w:type="dxa"/>
            <w:shd w:val="clear" w:color="auto" w:fill="auto"/>
            <w:noWrap/>
            <w:hideMark/>
          </w:tcPr>
          <w:p w:rsidRPr="00B2580D" w:rsidR="00AD31AE" w:rsidP="00B2580D" w:rsidRDefault="00AD31AE" w14:paraId="01E2CE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+30</w:t>
            </w:r>
          </w:p>
        </w:tc>
        <w:tc>
          <w:tcPr>
            <w:tcW w:w="1134" w:type="dxa"/>
            <w:shd w:val="clear" w:color="auto" w:fill="auto"/>
            <w:noWrap/>
            <w:hideMark/>
          </w:tcPr>
          <w:p w:rsidRPr="00B2580D" w:rsidR="00AD31AE" w:rsidP="00B2580D" w:rsidRDefault="00AD31AE" w14:paraId="01E2CE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B2580D" w:rsidR="00AD31AE" w:rsidP="00B2580D" w:rsidRDefault="00AD31AE" w14:paraId="01E2CE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+30</w:t>
            </w:r>
          </w:p>
        </w:tc>
      </w:tr>
      <w:tr w:rsidRPr="00B2580D" w:rsidR="00AD31AE" w:rsidTr="00307ABA" w14:paraId="01E2CF00" w14:textId="77777777">
        <w:trPr>
          <w:trHeight w:val="255"/>
        </w:trPr>
        <w:tc>
          <w:tcPr>
            <w:tcW w:w="460" w:type="dxa"/>
            <w:shd w:val="clear" w:color="auto" w:fill="auto"/>
            <w:noWrap/>
            <w:hideMark/>
          </w:tcPr>
          <w:p w:rsidRPr="00B2580D" w:rsidR="00AD31AE" w:rsidP="00B2580D" w:rsidRDefault="00AD31AE" w14:paraId="01E2CE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B2580D" w:rsidR="00AD31AE" w:rsidP="00B2580D" w:rsidRDefault="00B2580D" w14:paraId="01E2CEFC" w14:textId="095D682A">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Ökade kostnader för it</w:t>
            </w:r>
            <w:r w:rsidRPr="00B2580D" w:rsidR="00AD31AE">
              <w:rPr>
                <w:rFonts w:ascii="Times New Roman" w:hAnsi="Times New Roman" w:eastAsia="Times New Roman" w:cs="Times New Roman"/>
                <w:kern w:val="0"/>
                <w:sz w:val="20"/>
                <w:szCs w:val="20"/>
                <w:lang w:eastAsia="sv-SE"/>
                <w14:numSpacing w14:val="default"/>
              </w:rPr>
              <w:t>-utveckling och drift</w:t>
            </w:r>
          </w:p>
        </w:tc>
        <w:tc>
          <w:tcPr>
            <w:tcW w:w="1276" w:type="dxa"/>
            <w:shd w:val="clear" w:color="auto" w:fill="auto"/>
            <w:noWrap/>
            <w:hideMark/>
          </w:tcPr>
          <w:p w:rsidRPr="00B2580D" w:rsidR="00AD31AE" w:rsidP="00B2580D" w:rsidRDefault="00AD31AE" w14:paraId="01E2CE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+30</w:t>
            </w:r>
          </w:p>
        </w:tc>
        <w:tc>
          <w:tcPr>
            <w:tcW w:w="1134" w:type="dxa"/>
            <w:shd w:val="clear" w:color="auto" w:fill="auto"/>
            <w:noWrap/>
            <w:hideMark/>
          </w:tcPr>
          <w:p w:rsidRPr="00B2580D" w:rsidR="00AD31AE" w:rsidP="00B2580D" w:rsidRDefault="00AD31AE" w14:paraId="01E2CE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B2580D" w:rsidR="00AD31AE" w:rsidP="00B2580D" w:rsidRDefault="00AD31AE" w14:paraId="01E2CE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+30</w:t>
            </w:r>
          </w:p>
        </w:tc>
      </w:tr>
      <w:tr w:rsidRPr="00B2580D" w:rsidR="00AD31AE" w:rsidTr="00307ABA" w14:paraId="01E2CF06" w14:textId="77777777">
        <w:trPr>
          <w:trHeight w:val="255"/>
        </w:trPr>
        <w:tc>
          <w:tcPr>
            <w:tcW w:w="460" w:type="dxa"/>
            <w:shd w:val="clear" w:color="auto" w:fill="auto"/>
            <w:noWrap/>
            <w:hideMark/>
          </w:tcPr>
          <w:p w:rsidRPr="00B2580D" w:rsidR="00AD31AE" w:rsidP="00B2580D" w:rsidRDefault="00AD31AE" w14:paraId="01E2CF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B2580D" w:rsidR="00AD31AE" w:rsidP="00B2580D" w:rsidRDefault="00AD31AE" w14:paraId="01E2CF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Kompensation för underfinansiering</w:t>
            </w:r>
          </w:p>
        </w:tc>
        <w:tc>
          <w:tcPr>
            <w:tcW w:w="1276" w:type="dxa"/>
            <w:shd w:val="clear" w:color="auto" w:fill="auto"/>
            <w:noWrap/>
            <w:hideMark/>
          </w:tcPr>
          <w:p w:rsidRPr="00B2580D" w:rsidR="00AD31AE" w:rsidP="00B2580D" w:rsidRDefault="00AD31AE" w14:paraId="01E2CF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+200</w:t>
            </w:r>
          </w:p>
        </w:tc>
        <w:tc>
          <w:tcPr>
            <w:tcW w:w="1134" w:type="dxa"/>
            <w:shd w:val="clear" w:color="auto" w:fill="auto"/>
            <w:noWrap/>
            <w:hideMark/>
          </w:tcPr>
          <w:p w:rsidRPr="00B2580D" w:rsidR="00AD31AE" w:rsidP="00B2580D" w:rsidRDefault="00AD31AE" w14:paraId="01E2CF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+220</w:t>
            </w:r>
          </w:p>
        </w:tc>
        <w:tc>
          <w:tcPr>
            <w:tcW w:w="992" w:type="dxa"/>
            <w:shd w:val="clear" w:color="auto" w:fill="auto"/>
            <w:noWrap/>
            <w:hideMark/>
          </w:tcPr>
          <w:p w:rsidRPr="00B2580D" w:rsidR="00AD31AE" w:rsidP="00B2580D" w:rsidRDefault="00AD31AE" w14:paraId="01E2CF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+240</w:t>
            </w:r>
          </w:p>
        </w:tc>
      </w:tr>
      <w:tr w:rsidRPr="00B2580D" w:rsidR="00AD31AE" w:rsidTr="00307ABA" w14:paraId="01E2CF0C" w14:textId="77777777">
        <w:trPr>
          <w:trHeight w:val="255"/>
        </w:trPr>
        <w:tc>
          <w:tcPr>
            <w:tcW w:w="460" w:type="dxa"/>
            <w:shd w:val="clear" w:color="auto" w:fill="auto"/>
            <w:noWrap/>
            <w:hideMark/>
          </w:tcPr>
          <w:p w:rsidRPr="00B2580D" w:rsidR="00AD31AE" w:rsidP="00B2580D" w:rsidRDefault="00AD31AE" w14:paraId="01E2CF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1:3</w:t>
            </w:r>
          </w:p>
        </w:tc>
        <w:tc>
          <w:tcPr>
            <w:tcW w:w="4780" w:type="dxa"/>
            <w:shd w:val="clear" w:color="auto" w:fill="auto"/>
            <w:hideMark/>
          </w:tcPr>
          <w:p w:rsidRPr="00B2580D" w:rsidR="00AD31AE" w:rsidP="00B2580D" w:rsidRDefault="00AD31AE" w14:paraId="01E2CF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Ökad satsning emot överskuldsättning</w:t>
            </w:r>
          </w:p>
        </w:tc>
        <w:tc>
          <w:tcPr>
            <w:tcW w:w="1276" w:type="dxa"/>
            <w:shd w:val="clear" w:color="auto" w:fill="auto"/>
            <w:noWrap/>
            <w:hideMark/>
          </w:tcPr>
          <w:p w:rsidRPr="00B2580D" w:rsidR="00AD31AE" w:rsidP="00B2580D" w:rsidRDefault="00AD31AE" w14:paraId="01E2CF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1134" w:type="dxa"/>
            <w:shd w:val="clear" w:color="auto" w:fill="auto"/>
            <w:noWrap/>
            <w:hideMark/>
          </w:tcPr>
          <w:p w:rsidRPr="00B2580D" w:rsidR="00AD31AE" w:rsidP="00B2580D" w:rsidRDefault="00AD31AE" w14:paraId="01E2CF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B2580D" w:rsidR="00AD31AE" w:rsidP="00B2580D" w:rsidRDefault="00AD31AE" w14:paraId="01E2CF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+25</w:t>
            </w:r>
          </w:p>
        </w:tc>
      </w:tr>
      <w:tr w:rsidRPr="00B2580D" w:rsidR="00AD31AE" w:rsidTr="00307ABA" w14:paraId="01E2CF12" w14:textId="77777777">
        <w:trPr>
          <w:trHeight w:val="255"/>
        </w:trPr>
        <w:tc>
          <w:tcPr>
            <w:tcW w:w="460" w:type="dxa"/>
            <w:tcBorders>
              <w:bottom w:val="single" w:color="auto" w:sz="4" w:space="0"/>
            </w:tcBorders>
            <w:shd w:val="clear" w:color="auto" w:fill="auto"/>
            <w:noWrap/>
            <w:hideMark/>
          </w:tcPr>
          <w:p w:rsidRPr="00B2580D" w:rsidR="00AD31AE" w:rsidP="00B2580D" w:rsidRDefault="00AD31AE" w14:paraId="01E2CF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1:3</w:t>
            </w:r>
          </w:p>
        </w:tc>
        <w:tc>
          <w:tcPr>
            <w:tcW w:w="4780" w:type="dxa"/>
            <w:tcBorders>
              <w:bottom w:val="single" w:color="auto" w:sz="4" w:space="0"/>
            </w:tcBorders>
            <w:shd w:val="clear" w:color="auto" w:fill="auto"/>
            <w:hideMark/>
          </w:tcPr>
          <w:p w:rsidRPr="00B2580D" w:rsidR="00AD31AE" w:rsidP="00B2580D" w:rsidRDefault="00AD31AE" w14:paraId="01E2CF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Samverkan emot organiserad brottslighet</w:t>
            </w:r>
          </w:p>
        </w:tc>
        <w:tc>
          <w:tcPr>
            <w:tcW w:w="1276" w:type="dxa"/>
            <w:tcBorders>
              <w:bottom w:val="single" w:color="auto" w:sz="4" w:space="0"/>
            </w:tcBorders>
            <w:shd w:val="clear" w:color="auto" w:fill="auto"/>
            <w:noWrap/>
            <w:hideMark/>
          </w:tcPr>
          <w:p w:rsidRPr="00B2580D" w:rsidR="00AD31AE" w:rsidP="00B2580D" w:rsidRDefault="00AD31AE" w14:paraId="01E2CF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+20</w:t>
            </w:r>
          </w:p>
        </w:tc>
        <w:tc>
          <w:tcPr>
            <w:tcW w:w="1134" w:type="dxa"/>
            <w:tcBorders>
              <w:bottom w:val="single" w:color="auto" w:sz="4" w:space="0"/>
            </w:tcBorders>
            <w:shd w:val="clear" w:color="auto" w:fill="auto"/>
            <w:noWrap/>
            <w:hideMark/>
          </w:tcPr>
          <w:p w:rsidRPr="00B2580D" w:rsidR="00AD31AE" w:rsidP="00B2580D" w:rsidRDefault="00AD31AE" w14:paraId="01E2CF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+20</w:t>
            </w:r>
          </w:p>
        </w:tc>
        <w:tc>
          <w:tcPr>
            <w:tcW w:w="992" w:type="dxa"/>
            <w:tcBorders>
              <w:bottom w:val="single" w:color="auto" w:sz="4" w:space="0"/>
            </w:tcBorders>
            <w:shd w:val="clear" w:color="auto" w:fill="auto"/>
            <w:noWrap/>
            <w:hideMark/>
          </w:tcPr>
          <w:p w:rsidRPr="00B2580D" w:rsidR="00AD31AE" w:rsidP="00B2580D" w:rsidRDefault="00AD31AE" w14:paraId="01E2CF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2580D">
              <w:rPr>
                <w:rFonts w:ascii="Times New Roman" w:hAnsi="Times New Roman" w:eastAsia="Times New Roman" w:cs="Times New Roman"/>
                <w:kern w:val="0"/>
                <w:sz w:val="20"/>
                <w:szCs w:val="20"/>
                <w:lang w:eastAsia="sv-SE"/>
                <w14:numSpacing w14:val="default"/>
              </w:rPr>
              <w:t>+20</w:t>
            </w:r>
          </w:p>
        </w:tc>
      </w:tr>
    </w:tbl>
    <w:p w:rsidR="00B30E5B" w:rsidP="003622C5" w:rsidRDefault="00B2580D" w14:paraId="01E2CF14" w14:textId="3E8E0544">
      <w:pPr>
        <w:pStyle w:val="Tabellrubrik"/>
      </w:pPr>
      <w:bookmarkStart w:name="_Toc531250342" w:id="504"/>
      <w:r w:rsidRPr="00E61ED0">
        <w:t xml:space="preserve">20.4 </w:t>
      </w:r>
      <w:r w:rsidRPr="00E61ED0" w:rsidR="00B30E5B">
        <w:t>Utgiftsområde 4 Rättsväsendet</w:t>
      </w:r>
      <w:bookmarkEnd w:id="504"/>
    </w:p>
    <w:p w:rsidRPr="00E61ED0" w:rsidR="00E61ED0" w:rsidP="00E61ED0" w:rsidRDefault="00E61ED0" w14:paraId="696CD5B2" w14:textId="5376E356">
      <w:pPr>
        <w:pStyle w:val="Tabellunderrubrik"/>
      </w:pPr>
      <w:r w:rsidRPr="00E61ED0">
        <w:t>Miljoner kronor</w:t>
      </w:r>
    </w:p>
    <w:tbl>
      <w:tblPr>
        <w:tblW w:w="8642" w:type="dxa"/>
        <w:tblCellMar>
          <w:left w:w="70" w:type="dxa"/>
          <w:right w:w="70" w:type="dxa"/>
        </w:tblCellMar>
        <w:tblLook w:val="04A0" w:firstRow="1" w:lastRow="0" w:firstColumn="1" w:lastColumn="0" w:noHBand="0" w:noVBand="1"/>
      </w:tblPr>
      <w:tblGrid>
        <w:gridCol w:w="496"/>
        <w:gridCol w:w="4744"/>
        <w:gridCol w:w="1276"/>
        <w:gridCol w:w="1134"/>
        <w:gridCol w:w="992"/>
      </w:tblGrid>
      <w:tr w:rsidRPr="00307ABA" w:rsidR="00307ABA" w:rsidTr="006B36B1" w14:paraId="42304F23" w14:textId="77777777">
        <w:trPr>
          <w:trHeight w:val="255"/>
        </w:trPr>
        <w:tc>
          <w:tcPr>
            <w:tcW w:w="496" w:type="dxa"/>
            <w:tcBorders>
              <w:top w:val="single" w:color="auto" w:sz="4" w:space="0"/>
            </w:tcBorders>
            <w:shd w:val="clear" w:color="auto" w:fill="auto"/>
            <w:noWrap/>
          </w:tcPr>
          <w:p w:rsidRPr="00307ABA" w:rsidR="00307ABA" w:rsidP="00307ABA" w:rsidRDefault="00307ABA" w14:paraId="1891D0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744" w:type="dxa"/>
            <w:tcBorders>
              <w:top w:val="single" w:color="auto" w:sz="4" w:space="0"/>
            </w:tcBorders>
            <w:shd w:val="clear" w:color="auto" w:fill="auto"/>
          </w:tcPr>
          <w:p w:rsidRPr="00307ABA" w:rsidR="00307ABA" w:rsidP="00307ABA" w:rsidRDefault="00307ABA" w14:paraId="2D07EC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402" w:type="dxa"/>
            <w:gridSpan w:val="3"/>
            <w:tcBorders>
              <w:top w:val="single" w:color="auto" w:sz="4" w:space="0"/>
            </w:tcBorders>
            <w:shd w:val="clear" w:color="auto" w:fill="auto"/>
            <w:noWrap/>
          </w:tcPr>
          <w:p w:rsidRPr="00307ABA" w:rsidR="00307ABA" w:rsidP="00307ABA" w:rsidRDefault="00307ABA" w14:paraId="4D1538C9" w14:textId="4D00AF4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Avvikelse från regeringen (SD)</w:t>
            </w:r>
          </w:p>
        </w:tc>
      </w:tr>
      <w:tr w:rsidRPr="00307ABA" w:rsidR="00307ABA" w:rsidTr="006B36B1" w14:paraId="36216B8D" w14:textId="77777777">
        <w:trPr>
          <w:trHeight w:val="255"/>
        </w:trPr>
        <w:tc>
          <w:tcPr>
            <w:tcW w:w="496" w:type="dxa"/>
            <w:tcBorders>
              <w:bottom w:val="single" w:color="auto" w:sz="4" w:space="0"/>
            </w:tcBorders>
            <w:shd w:val="clear" w:color="auto" w:fill="auto"/>
            <w:noWrap/>
          </w:tcPr>
          <w:p w:rsidRPr="00307ABA" w:rsidR="00307ABA" w:rsidP="00307ABA" w:rsidRDefault="00307ABA" w14:paraId="378690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744" w:type="dxa"/>
            <w:tcBorders>
              <w:bottom w:val="single" w:color="auto" w:sz="4" w:space="0"/>
            </w:tcBorders>
            <w:shd w:val="clear" w:color="auto" w:fill="auto"/>
          </w:tcPr>
          <w:p w:rsidRPr="00307ABA" w:rsidR="00307ABA" w:rsidP="00307ABA" w:rsidRDefault="00307ABA" w14:paraId="406AEA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1276" w:type="dxa"/>
            <w:tcBorders>
              <w:bottom w:val="single" w:color="auto" w:sz="4" w:space="0"/>
            </w:tcBorders>
            <w:shd w:val="clear" w:color="auto" w:fill="auto"/>
            <w:noWrap/>
          </w:tcPr>
          <w:p w:rsidRPr="00307ABA" w:rsidR="00307ABA" w:rsidP="00307ABA" w:rsidRDefault="00307ABA" w14:paraId="60A628BE" w14:textId="064BBF6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1919</w:t>
            </w:r>
          </w:p>
        </w:tc>
        <w:tc>
          <w:tcPr>
            <w:tcW w:w="1134" w:type="dxa"/>
            <w:tcBorders>
              <w:bottom w:val="single" w:color="auto" w:sz="4" w:space="0"/>
            </w:tcBorders>
            <w:shd w:val="clear" w:color="auto" w:fill="auto"/>
            <w:noWrap/>
          </w:tcPr>
          <w:p w:rsidRPr="00307ABA" w:rsidR="00307ABA" w:rsidP="00307ABA" w:rsidRDefault="00307ABA" w14:paraId="6175F8E8" w14:textId="4F6D270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307ABA" w:rsidR="00307ABA" w:rsidP="00307ABA" w:rsidRDefault="00307ABA" w14:paraId="05DACE1A" w14:textId="4F36DFE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07ABA">
              <w:rPr>
                <w:rFonts w:ascii="Times New Roman" w:hAnsi="Times New Roman" w:eastAsia="Times New Roman" w:cs="Times New Roman"/>
                <w:b/>
                <w:kern w:val="0"/>
                <w:sz w:val="20"/>
                <w:szCs w:val="20"/>
                <w:lang w:eastAsia="sv-SE"/>
                <w14:numSpacing w14:val="default"/>
              </w:rPr>
              <w:t>1921</w:t>
            </w:r>
          </w:p>
        </w:tc>
      </w:tr>
      <w:tr w:rsidRPr="00307ABA" w:rsidR="00AD31AE" w:rsidTr="006B36B1" w14:paraId="01E2CF1A" w14:textId="77777777">
        <w:trPr>
          <w:trHeight w:val="255"/>
        </w:trPr>
        <w:tc>
          <w:tcPr>
            <w:tcW w:w="496" w:type="dxa"/>
            <w:tcBorders>
              <w:top w:val="single" w:color="auto" w:sz="4" w:space="0"/>
            </w:tcBorders>
            <w:shd w:val="clear" w:color="auto" w:fill="auto"/>
            <w:noWrap/>
            <w:hideMark/>
          </w:tcPr>
          <w:p w:rsidRPr="00307ABA" w:rsidR="00AD31AE" w:rsidP="00307ABA" w:rsidRDefault="00AD31AE" w14:paraId="01E2CF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1:1</w:t>
            </w:r>
          </w:p>
        </w:tc>
        <w:tc>
          <w:tcPr>
            <w:tcW w:w="4744" w:type="dxa"/>
            <w:tcBorders>
              <w:top w:val="single" w:color="auto" w:sz="4" w:space="0"/>
            </w:tcBorders>
            <w:shd w:val="clear" w:color="auto" w:fill="auto"/>
            <w:hideMark/>
          </w:tcPr>
          <w:p w:rsidRPr="00307ABA" w:rsidR="00AD31AE" w:rsidP="00307ABA" w:rsidRDefault="00AD31AE" w14:paraId="01E2CF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Polismyndigheten</w:t>
            </w:r>
          </w:p>
        </w:tc>
        <w:tc>
          <w:tcPr>
            <w:tcW w:w="1276" w:type="dxa"/>
            <w:tcBorders>
              <w:top w:val="single" w:color="auto" w:sz="4" w:space="0"/>
            </w:tcBorders>
            <w:shd w:val="clear" w:color="auto" w:fill="auto"/>
            <w:noWrap/>
            <w:hideMark/>
          </w:tcPr>
          <w:p w:rsidRPr="00307ABA" w:rsidR="00AD31AE" w:rsidP="00307ABA" w:rsidRDefault="00AD31AE" w14:paraId="01E2CF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+3 290</w:t>
            </w:r>
          </w:p>
        </w:tc>
        <w:tc>
          <w:tcPr>
            <w:tcW w:w="1134" w:type="dxa"/>
            <w:tcBorders>
              <w:top w:val="single" w:color="auto" w:sz="4" w:space="0"/>
            </w:tcBorders>
            <w:shd w:val="clear" w:color="auto" w:fill="auto"/>
            <w:noWrap/>
            <w:hideMark/>
          </w:tcPr>
          <w:p w:rsidRPr="00307ABA" w:rsidR="00AD31AE" w:rsidP="00307ABA" w:rsidRDefault="00AD31AE" w14:paraId="01E2CF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+4 970</w:t>
            </w:r>
          </w:p>
        </w:tc>
        <w:tc>
          <w:tcPr>
            <w:tcW w:w="992" w:type="dxa"/>
            <w:tcBorders>
              <w:top w:val="single" w:color="auto" w:sz="4" w:space="0"/>
            </w:tcBorders>
            <w:shd w:val="clear" w:color="auto" w:fill="auto"/>
            <w:noWrap/>
            <w:hideMark/>
          </w:tcPr>
          <w:p w:rsidRPr="00307ABA" w:rsidR="00AD31AE" w:rsidP="00307ABA" w:rsidRDefault="00AD31AE" w14:paraId="01E2CF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+6 820</w:t>
            </w:r>
          </w:p>
        </w:tc>
      </w:tr>
      <w:tr w:rsidRPr="00307ABA" w:rsidR="00AD31AE" w:rsidTr="00307ABA" w14:paraId="01E2CF20" w14:textId="77777777">
        <w:trPr>
          <w:trHeight w:val="255"/>
        </w:trPr>
        <w:tc>
          <w:tcPr>
            <w:tcW w:w="496" w:type="dxa"/>
            <w:shd w:val="clear" w:color="auto" w:fill="auto"/>
            <w:noWrap/>
            <w:hideMark/>
          </w:tcPr>
          <w:p w:rsidRPr="00307ABA" w:rsidR="00AD31AE" w:rsidP="00307ABA" w:rsidRDefault="00AD31AE" w14:paraId="01E2CF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1:2</w:t>
            </w:r>
          </w:p>
        </w:tc>
        <w:tc>
          <w:tcPr>
            <w:tcW w:w="4744" w:type="dxa"/>
            <w:shd w:val="clear" w:color="auto" w:fill="auto"/>
            <w:hideMark/>
          </w:tcPr>
          <w:p w:rsidRPr="00307ABA" w:rsidR="00AD31AE" w:rsidP="00307ABA" w:rsidRDefault="00AD31AE" w14:paraId="01E2CF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Säkerhetspolisen</w:t>
            </w:r>
          </w:p>
        </w:tc>
        <w:tc>
          <w:tcPr>
            <w:tcW w:w="1276" w:type="dxa"/>
            <w:shd w:val="clear" w:color="auto" w:fill="auto"/>
            <w:noWrap/>
            <w:hideMark/>
          </w:tcPr>
          <w:p w:rsidRPr="00307ABA" w:rsidR="00AD31AE" w:rsidP="00307ABA" w:rsidRDefault="00AD31AE" w14:paraId="01E2CF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+110</w:t>
            </w:r>
          </w:p>
        </w:tc>
        <w:tc>
          <w:tcPr>
            <w:tcW w:w="1134" w:type="dxa"/>
            <w:shd w:val="clear" w:color="auto" w:fill="auto"/>
            <w:noWrap/>
            <w:hideMark/>
          </w:tcPr>
          <w:p w:rsidRPr="00307ABA" w:rsidR="00AD31AE" w:rsidP="00307ABA" w:rsidRDefault="00AD31AE" w14:paraId="01E2CF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+115</w:t>
            </w:r>
          </w:p>
        </w:tc>
        <w:tc>
          <w:tcPr>
            <w:tcW w:w="992" w:type="dxa"/>
            <w:shd w:val="clear" w:color="auto" w:fill="auto"/>
            <w:noWrap/>
            <w:hideMark/>
          </w:tcPr>
          <w:p w:rsidRPr="00307ABA" w:rsidR="00AD31AE" w:rsidP="00307ABA" w:rsidRDefault="00AD31AE" w14:paraId="01E2CF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+120</w:t>
            </w:r>
          </w:p>
        </w:tc>
      </w:tr>
      <w:tr w:rsidRPr="00307ABA" w:rsidR="00AD31AE" w:rsidTr="00307ABA" w14:paraId="01E2CF26" w14:textId="77777777">
        <w:trPr>
          <w:trHeight w:val="255"/>
        </w:trPr>
        <w:tc>
          <w:tcPr>
            <w:tcW w:w="496" w:type="dxa"/>
            <w:shd w:val="clear" w:color="auto" w:fill="auto"/>
            <w:noWrap/>
            <w:hideMark/>
          </w:tcPr>
          <w:p w:rsidRPr="00307ABA" w:rsidR="00AD31AE" w:rsidP="00307ABA" w:rsidRDefault="00AD31AE" w14:paraId="01E2CF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1:3</w:t>
            </w:r>
          </w:p>
        </w:tc>
        <w:tc>
          <w:tcPr>
            <w:tcW w:w="4744" w:type="dxa"/>
            <w:shd w:val="clear" w:color="auto" w:fill="auto"/>
            <w:hideMark/>
          </w:tcPr>
          <w:p w:rsidRPr="00307ABA" w:rsidR="00AD31AE" w:rsidP="00307ABA" w:rsidRDefault="00AD31AE" w14:paraId="01E2CF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Åklagarmyndigheten</w:t>
            </w:r>
          </w:p>
        </w:tc>
        <w:tc>
          <w:tcPr>
            <w:tcW w:w="1276" w:type="dxa"/>
            <w:shd w:val="clear" w:color="auto" w:fill="auto"/>
            <w:noWrap/>
            <w:hideMark/>
          </w:tcPr>
          <w:p w:rsidRPr="00307ABA" w:rsidR="00AD31AE" w:rsidP="00307ABA" w:rsidRDefault="00AD31AE" w14:paraId="01E2CF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+160</w:t>
            </w:r>
          </w:p>
        </w:tc>
        <w:tc>
          <w:tcPr>
            <w:tcW w:w="1134" w:type="dxa"/>
            <w:shd w:val="clear" w:color="auto" w:fill="auto"/>
            <w:noWrap/>
            <w:hideMark/>
          </w:tcPr>
          <w:p w:rsidRPr="00307ABA" w:rsidR="00AD31AE" w:rsidP="00307ABA" w:rsidRDefault="00AD31AE" w14:paraId="01E2CF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+235</w:t>
            </w:r>
          </w:p>
        </w:tc>
        <w:tc>
          <w:tcPr>
            <w:tcW w:w="992" w:type="dxa"/>
            <w:shd w:val="clear" w:color="auto" w:fill="auto"/>
            <w:noWrap/>
            <w:hideMark/>
          </w:tcPr>
          <w:p w:rsidRPr="00307ABA" w:rsidR="00AD31AE" w:rsidP="00307ABA" w:rsidRDefault="00AD31AE" w14:paraId="01E2CF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+325</w:t>
            </w:r>
          </w:p>
        </w:tc>
      </w:tr>
      <w:tr w:rsidRPr="00307ABA" w:rsidR="00AD31AE" w:rsidTr="00307ABA" w14:paraId="01E2CF2C" w14:textId="77777777">
        <w:trPr>
          <w:trHeight w:val="255"/>
        </w:trPr>
        <w:tc>
          <w:tcPr>
            <w:tcW w:w="496" w:type="dxa"/>
            <w:shd w:val="clear" w:color="auto" w:fill="auto"/>
            <w:noWrap/>
            <w:hideMark/>
          </w:tcPr>
          <w:p w:rsidRPr="00307ABA" w:rsidR="00AD31AE" w:rsidP="00307ABA" w:rsidRDefault="00AD31AE" w14:paraId="01E2CF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1:4</w:t>
            </w:r>
          </w:p>
        </w:tc>
        <w:tc>
          <w:tcPr>
            <w:tcW w:w="4744" w:type="dxa"/>
            <w:shd w:val="clear" w:color="auto" w:fill="auto"/>
            <w:hideMark/>
          </w:tcPr>
          <w:p w:rsidRPr="00307ABA" w:rsidR="00AD31AE" w:rsidP="00307ABA" w:rsidRDefault="00AD31AE" w14:paraId="01E2CF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Ekobrottsmyndigheten</w:t>
            </w:r>
          </w:p>
        </w:tc>
        <w:tc>
          <w:tcPr>
            <w:tcW w:w="1276" w:type="dxa"/>
            <w:shd w:val="clear" w:color="auto" w:fill="auto"/>
            <w:noWrap/>
            <w:hideMark/>
          </w:tcPr>
          <w:p w:rsidRPr="00307ABA" w:rsidR="00AD31AE" w:rsidP="00307ABA" w:rsidRDefault="00AD31AE" w14:paraId="01E2CF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+60</w:t>
            </w:r>
          </w:p>
        </w:tc>
        <w:tc>
          <w:tcPr>
            <w:tcW w:w="1134" w:type="dxa"/>
            <w:shd w:val="clear" w:color="auto" w:fill="auto"/>
            <w:noWrap/>
            <w:hideMark/>
          </w:tcPr>
          <w:p w:rsidRPr="00307ABA" w:rsidR="00AD31AE" w:rsidP="00307ABA" w:rsidRDefault="00AD31AE" w14:paraId="01E2CF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+80</w:t>
            </w:r>
          </w:p>
        </w:tc>
        <w:tc>
          <w:tcPr>
            <w:tcW w:w="992" w:type="dxa"/>
            <w:shd w:val="clear" w:color="auto" w:fill="auto"/>
            <w:noWrap/>
            <w:hideMark/>
          </w:tcPr>
          <w:p w:rsidRPr="00307ABA" w:rsidR="00AD31AE" w:rsidP="00307ABA" w:rsidRDefault="00AD31AE" w14:paraId="01E2CF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+110</w:t>
            </w:r>
          </w:p>
        </w:tc>
      </w:tr>
      <w:tr w:rsidRPr="00307ABA" w:rsidR="00AD31AE" w:rsidTr="00307ABA" w14:paraId="01E2CF32" w14:textId="77777777">
        <w:trPr>
          <w:trHeight w:val="255"/>
        </w:trPr>
        <w:tc>
          <w:tcPr>
            <w:tcW w:w="496" w:type="dxa"/>
            <w:shd w:val="clear" w:color="auto" w:fill="auto"/>
            <w:noWrap/>
            <w:hideMark/>
          </w:tcPr>
          <w:p w:rsidRPr="00307ABA" w:rsidR="00AD31AE" w:rsidP="00307ABA" w:rsidRDefault="00AD31AE" w14:paraId="01E2CF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1:5</w:t>
            </w:r>
          </w:p>
        </w:tc>
        <w:tc>
          <w:tcPr>
            <w:tcW w:w="4744" w:type="dxa"/>
            <w:shd w:val="clear" w:color="auto" w:fill="auto"/>
            <w:hideMark/>
          </w:tcPr>
          <w:p w:rsidRPr="00307ABA" w:rsidR="00AD31AE" w:rsidP="00307ABA" w:rsidRDefault="00AD31AE" w14:paraId="01E2CF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Sveriges Domstolar</w:t>
            </w:r>
          </w:p>
        </w:tc>
        <w:tc>
          <w:tcPr>
            <w:tcW w:w="1276" w:type="dxa"/>
            <w:shd w:val="clear" w:color="auto" w:fill="auto"/>
            <w:noWrap/>
            <w:hideMark/>
          </w:tcPr>
          <w:p w:rsidRPr="00307ABA" w:rsidR="00AD31AE" w:rsidP="00307ABA" w:rsidRDefault="00AD31AE" w14:paraId="01E2CF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+250</w:t>
            </w:r>
          </w:p>
        </w:tc>
        <w:tc>
          <w:tcPr>
            <w:tcW w:w="1134" w:type="dxa"/>
            <w:shd w:val="clear" w:color="auto" w:fill="auto"/>
            <w:noWrap/>
            <w:hideMark/>
          </w:tcPr>
          <w:p w:rsidRPr="00307ABA" w:rsidR="00AD31AE" w:rsidP="00307ABA" w:rsidRDefault="00AD31AE" w14:paraId="01E2CF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+550</w:t>
            </w:r>
          </w:p>
        </w:tc>
        <w:tc>
          <w:tcPr>
            <w:tcW w:w="992" w:type="dxa"/>
            <w:shd w:val="clear" w:color="auto" w:fill="auto"/>
            <w:noWrap/>
            <w:hideMark/>
          </w:tcPr>
          <w:p w:rsidRPr="00307ABA" w:rsidR="00AD31AE" w:rsidP="00307ABA" w:rsidRDefault="00AD31AE" w14:paraId="01E2CF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+560</w:t>
            </w:r>
          </w:p>
        </w:tc>
      </w:tr>
      <w:tr w:rsidRPr="00307ABA" w:rsidR="00AD31AE" w:rsidTr="00307ABA" w14:paraId="01E2CF38" w14:textId="77777777">
        <w:trPr>
          <w:trHeight w:val="255"/>
        </w:trPr>
        <w:tc>
          <w:tcPr>
            <w:tcW w:w="496" w:type="dxa"/>
            <w:shd w:val="clear" w:color="auto" w:fill="auto"/>
            <w:noWrap/>
            <w:hideMark/>
          </w:tcPr>
          <w:p w:rsidRPr="00307ABA" w:rsidR="00AD31AE" w:rsidP="00307ABA" w:rsidRDefault="00AD31AE" w14:paraId="01E2CF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1:6</w:t>
            </w:r>
          </w:p>
        </w:tc>
        <w:tc>
          <w:tcPr>
            <w:tcW w:w="4744" w:type="dxa"/>
            <w:shd w:val="clear" w:color="auto" w:fill="auto"/>
            <w:hideMark/>
          </w:tcPr>
          <w:p w:rsidRPr="00307ABA" w:rsidR="00AD31AE" w:rsidP="00307ABA" w:rsidRDefault="00AD31AE" w14:paraId="01E2CF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Kriminalvården</w:t>
            </w:r>
          </w:p>
        </w:tc>
        <w:tc>
          <w:tcPr>
            <w:tcW w:w="1276" w:type="dxa"/>
            <w:shd w:val="clear" w:color="auto" w:fill="auto"/>
            <w:noWrap/>
            <w:hideMark/>
          </w:tcPr>
          <w:p w:rsidRPr="00307ABA" w:rsidR="00AD31AE" w:rsidP="00307ABA" w:rsidRDefault="00AD31AE" w14:paraId="01E2CF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+750</w:t>
            </w:r>
          </w:p>
        </w:tc>
        <w:tc>
          <w:tcPr>
            <w:tcW w:w="1134" w:type="dxa"/>
            <w:shd w:val="clear" w:color="auto" w:fill="auto"/>
            <w:noWrap/>
            <w:hideMark/>
          </w:tcPr>
          <w:p w:rsidRPr="00307ABA" w:rsidR="00AD31AE" w:rsidP="00307ABA" w:rsidRDefault="00AD31AE" w14:paraId="01E2CF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+1 160</w:t>
            </w:r>
          </w:p>
        </w:tc>
        <w:tc>
          <w:tcPr>
            <w:tcW w:w="992" w:type="dxa"/>
            <w:shd w:val="clear" w:color="auto" w:fill="auto"/>
            <w:noWrap/>
            <w:hideMark/>
          </w:tcPr>
          <w:p w:rsidRPr="00307ABA" w:rsidR="00AD31AE" w:rsidP="00307ABA" w:rsidRDefault="00AD31AE" w14:paraId="01E2CF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+1 615</w:t>
            </w:r>
          </w:p>
        </w:tc>
      </w:tr>
      <w:tr w:rsidRPr="00307ABA" w:rsidR="00AD31AE" w:rsidTr="00307ABA" w14:paraId="01E2CF3E" w14:textId="77777777">
        <w:trPr>
          <w:trHeight w:val="255"/>
        </w:trPr>
        <w:tc>
          <w:tcPr>
            <w:tcW w:w="496" w:type="dxa"/>
            <w:shd w:val="clear" w:color="auto" w:fill="auto"/>
            <w:noWrap/>
            <w:hideMark/>
          </w:tcPr>
          <w:p w:rsidRPr="00307ABA" w:rsidR="00AD31AE" w:rsidP="00307ABA" w:rsidRDefault="00AD31AE" w14:paraId="01E2CF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1:7</w:t>
            </w:r>
          </w:p>
        </w:tc>
        <w:tc>
          <w:tcPr>
            <w:tcW w:w="4744" w:type="dxa"/>
            <w:shd w:val="clear" w:color="auto" w:fill="auto"/>
            <w:hideMark/>
          </w:tcPr>
          <w:p w:rsidRPr="00307ABA" w:rsidR="00AD31AE" w:rsidP="00307ABA" w:rsidRDefault="00AD31AE" w14:paraId="01E2CF3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Brottsförebyggande rådet</w:t>
            </w:r>
          </w:p>
        </w:tc>
        <w:tc>
          <w:tcPr>
            <w:tcW w:w="1276" w:type="dxa"/>
            <w:shd w:val="clear" w:color="auto" w:fill="auto"/>
            <w:noWrap/>
            <w:hideMark/>
          </w:tcPr>
          <w:p w:rsidRPr="00307ABA" w:rsidR="00AD31AE" w:rsidP="00307ABA" w:rsidRDefault="00AD31AE" w14:paraId="01E2CF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+14</w:t>
            </w:r>
          </w:p>
        </w:tc>
        <w:tc>
          <w:tcPr>
            <w:tcW w:w="1134" w:type="dxa"/>
            <w:shd w:val="clear" w:color="auto" w:fill="auto"/>
            <w:noWrap/>
            <w:hideMark/>
          </w:tcPr>
          <w:p w:rsidRPr="00307ABA" w:rsidR="00AD31AE" w:rsidP="00307ABA" w:rsidRDefault="00AD31AE" w14:paraId="01E2CF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307ABA" w:rsidR="00AD31AE" w:rsidP="00307ABA" w:rsidRDefault="00AD31AE" w14:paraId="01E2CF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+22</w:t>
            </w:r>
          </w:p>
        </w:tc>
      </w:tr>
      <w:tr w:rsidRPr="00307ABA" w:rsidR="00AD31AE" w:rsidTr="00307ABA" w14:paraId="01E2CF44" w14:textId="77777777">
        <w:trPr>
          <w:trHeight w:val="255"/>
        </w:trPr>
        <w:tc>
          <w:tcPr>
            <w:tcW w:w="496" w:type="dxa"/>
            <w:shd w:val="clear" w:color="auto" w:fill="auto"/>
            <w:noWrap/>
            <w:hideMark/>
          </w:tcPr>
          <w:p w:rsidRPr="00307ABA" w:rsidR="00AD31AE" w:rsidP="00307ABA" w:rsidRDefault="00AD31AE" w14:paraId="01E2CF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1:10</w:t>
            </w:r>
          </w:p>
        </w:tc>
        <w:tc>
          <w:tcPr>
            <w:tcW w:w="4744" w:type="dxa"/>
            <w:shd w:val="clear" w:color="auto" w:fill="auto"/>
            <w:hideMark/>
          </w:tcPr>
          <w:p w:rsidRPr="00307ABA" w:rsidR="00AD31AE" w:rsidP="00307ABA" w:rsidRDefault="00AD31AE" w14:paraId="01E2CF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Brottsoffermyndigheten</w:t>
            </w:r>
          </w:p>
        </w:tc>
        <w:tc>
          <w:tcPr>
            <w:tcW w:w="1276" w:type="dxa"/>
            <w:shd w:val="clear" w:color="auto" w:fill="auto"/>
            <w:noWrap/>
            <w:hideMark/>
          </w:tcPr>
          <w:p w:rsidRPr="00307ABA" w:rsidR="00AD31AE" w:rsidP="00307ABA" w:rsidRDefault="00AD31AE" w14:paraId="01E2CF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+10</w:t>
            </w:r>
          </w:p>
        </w:tc>
        <w:tc>
          <w:tcPr>
            <w:tcW w:w="1134" w:type="dxa"/>
            <w:shd w:val="clear" w:color="auto" w:fill="auto"/>
            <w:noWrap/>
            <w:hideMark/>
          </w:tcPr>
          <w:p w:rsidRPr="00307ABA" w:rsidR="00AD31AE" w:rsidP="00307ABA" w:rsidRDefault="00AD31AE" w14:paraId="01E2CF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+11</w:t>
            </w:r>
          </w:p>
        </w:tc>
        <w:tc>
          <w:tcPr>
            <w:tcW w:w="992" w:type="dxa"/>
            <w:shd w:val="clear" w:color="auto" w:fill="auto"/>
            <w:noWrap/>
            <w:hideMark/>
          </w:tcPr>
          <w:p w:rsidRPr="00307ABA" w:rsidR="00AD31AE" w:rsidP="00307ABA" w:rsidRDefault="00AD31AE" w14:paraId="01E2CF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+18</w:t>
            </w:r>
          </w:p>
        </w:tc>
      </w:tr>
      <w:tr w:rsidRPr="00307ABA" w:rsidR="00AD31AE" w:rsidTr="006B36B1" w14:paraId="01E2CF4A" w14:textId="77777777">
        <w:trPr>
          <w:trHeight w:val="255"/>
        </w:trPr>
        <w:tc>
          <w:tcPr>
            <w:tcW w:w="496" w:type="dxa"/>
            <w:shd w:val="clear" w:color="auto" w:fill="auto"/>
            <w:noWrap/>
            <w:hideMark/>
          </w:tcPr>
          <w:p w:rsidRPr="00307ABA" w:rsidR="00AD31AE" w:rsidP="00307ABA" w:rsidRDefault="00AD31AE" w14:paraId="01E2CF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1:11</w:t>
            </w:r>
          </w:p>
        </w:tc>
        <w:tc>
          <w:tcPr>
            <w:tcW w:w="4744" w:type="dxa"/>
            <w:shd w:val="clear" w:color="auto" w:fill="auto"/>
            <w:hideMark/>
          </w:tcPr>
          <w:p w:rsidRPr="00307ABA" w:rsidR="00AD31AE" w:rsidP="00307ABA" w:rsidRDefault="00AD31AE" w14:paraId="01E2CF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Ersättning för skador på grund av brott</w:t>
            </w:r>
          </w:p>
        </w:tc>
        <w:tc>
          <w:tcPr>
            <w:tcW w:w="1276" w:type="dxa"/>
            <w:shd w:val="clear" w:color="auto" w:fill="auto"/>
            <w:noWrap/>
            <w:hideMark/>
          </w:tcPr>
          <w:p w:rsidRPr="00307ABA" w:rsidR="00AD31AE" w:rsidP="00307ABA" w:rsidRDefault="00AD31AE" w14:paraId="01E2CF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+125</w:t>
            </w:r>
          </w:p>
        </w:tc>
        <w:tc>
          <w:tcPr>
            <w:tcW w:w="1134" w:type="dxa"/>
            <w:shd w:val="clear" w:color="auto" w:fill="auto"/>
            <w:noWrap/>
            <w:hideMark/>
          </w:tcPr>
          <w:p w:rsidRPr="00307ABA" w:rsidR="00AD31AE" w:rsidP="00307ABA" w:rsidRDefault="00AD31AE" w14:paraId="01E2CF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+135</w:t>
            </w:r>
          </w:p>
        </w:tc>
        <w:tc>
          <w:tcPr>
            <w:tcW w:w="992" w:type="dxa"/>
            <w:shd w:val="clear" w:color="auto" w:fill="auto"/>
            <w:noWrap/>
            <w:hideMark/>
          </w:tcPr>
          <w:p w:rsidRPr="00307ABA" w:rsidR="00AD31AE" w:rsidP="00307ABA" w:rsidRDefault="00AD31AE" w14:paraId="01E2CF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07ABA">
              <w:rPr>
                <w:rFonts w:ascii="Times New Roman" w:hAnsi="Times New Roman" w:eastAsia="Times New Roman" w:cs="Times New Roman"/>
                <w:kern w:val="0"/>
                <w:sz w:val="20"/>
                <w:szCs w:val="20"/>
                <w:lang w:eastAsia="sv-SE"/>
                <w14:numSpacing w14:val="default"/>
              </w:rPr>
              <w:t>+145</w:t>
            </w:r>
          </w:p>
        </w:tc>
      </w:tr>
      <w:tr w:rsidRPr="00307ABA" w:rsidR="00AD31AE" w:rsidTr="006B36B1" w14:paraId="01E2CF50" w14:textId="77777777">
        <w:trPr>
          <w:trHeight w:val="270"/>
        </w:trPr>
        <w:tc>
          <w:tcPr>
            <w:tcW w:w="496" w:type="dxa"/>
            <w:tcBorders>
              <w:bottom w:val="single" w:color="auto" w:sz="4" w:space="0"/>
            </w:tcBorders>
            <w:shd w:val="clear" w:color="auto" w:fill="auto"/>
            <w:noWrap/>
            <w:hideMark/>
          </w:tcPr>
          <w:p w:rsidRPr="00307ABA" w:rsidR="00AD31AE" w:rsidP="00307ABA" w:rsidRDefault="00AD31AE" w14:paraId="01E2CF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307ABA">
              <w:rPr>
                <w:rFonts w:ascii="Times New Roman" w:hAnsi="Times New Roman" w:eastAsia="Times New Roman" w:cs="Times New Roman"/>
                <w:b/>
                <w:bCs/>
                <w:iCs/>
                <w:kern w:val="0"/>
                <w:sz w:val="20"/>
                <w:szCs w:val="20"/>
                <w:lang w:eastAsia="sv-SE"/>
                <w14:numSpacing w14:val="default"/>
              </w:rPr>
              <w:t> </w:t>
            </w:r>
          </w:p>
        </w:tc>
        <w:tc>
          <w:tcPr>
            <w:tcW w:w="4744" w:type="dxa"/>
            <w:tcBorders>
              <w:bottom w:val="single" w:color="auto" w:sz="4" w:space="0"/>
            </w:tcBorders>
            <w:shd w:val="clear" w:color="auto" w:fill="auto"/>
            <w:hideMark/>
          </w:tcPr>
          <w:p w:rsidRPr="00307ABA" w:rsidR="00AD31AE" w:rsidP="00307ABA" w:rsidRDefault="00AD31AE" w14:paraId="01E2CF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307ABA">
              <w:rPr>
                <w:rFonts w:ascii="Times New Roman" w:hAnsi="Times New Roman" w:eastAsia="Times New Roman" w:cs="Times New Roman"/>
                <w:b/>
                <w:bCs/>
                <w:iCs/>
                <w:kern w:val="0"/>
                <w:sz w:val="20"/>
                <w:szCs w:val="20"/>
                <w:lang w:eastAsia="sv-SE"/>
                <w14:numSpacing w14:val="default"/>
              </w:rPr>
              <w:t>Summa</w:t>
            </w:r>
          </w:p>
        </w:tc>
        <w:tc>
          <w:tcPr>
            <w:tcW w:w="1276" w:type="dxa"/>
            <w:tcBorders>
              <w:bottom w:val="single" w:color="auto" w:sz="4" w:space="0"/>
            </w:tcBorders>
            <w:shd w:val="clear" w:color="auto" w:fill="auto"/>
            <w:noWrap/>
            <w:hideMark/>
          </w:tcPr>
          <w:p w:rsidRPr="00307ABA" w:rsidR="00AD31AE" w:rsidP="00307ABA" w:rsidRDefault="00AD31AE" w14:paraId="01E2CF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307ABA">
              <w:rPr>
                <w:rFonts w:ascii="Times New Roman" w:hAnsi="Times New Roman" w:eastAsia="Times New Roman" w:cs="Times New Roman"/>
                <w:b/>
                <w:bCs/>
                <w:iCs/>
                <w:kern w:val="0"/>
                <w:sz w:val="20"/>
                <w:szCs w:val="20"/>
                <w:lang w:eastAsia="sv-SE"/>
                <w14:numSpacing w14:val="default"/>
              </w:rPr>
              <w:t>+4 769</w:t>
            </w:r>
          </w:p>
        </w:tc>
        <w:tc>
          <w:tcPr>
            <w:tcW w:w="1134" w:type="dxa"/>
            <w:tcBorders>
              <w:bottom w:val="single" w:color="auto" w:sz="4" w:space="0"/>
            </w:tcBorders>
            <w:shd w:val="clear" w:color="auto" w:fill="auto"/>
            <w:noWrap/>
            <w:hideMark/>
          </w:tcPr>
          <w:p w:rsidRPr="00307ABA" w:rsidR="00AD31AE" w:rsidP="00307ABA" w:rsidRDefault="00AD31AE" w14:paraId="01E2CF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307ABA">
              <w:rPr>
                <w:rFonts w:ascii="Times New Roman" w:hAnsi="Times New Roman" w:eastAsia="Times New Roman" w:cs="Times New Roman"/>
                <w:b/>
                <w:bCs/>
                <w:iCs/>
                <w:kern w:val="0"/>
                <w:sz w:val="20"/>
                <w:szCs w:val="20"/>
                <w:lang w:eastAsia="sv-SE"/>
                <w14:numSpacing w14:val="default"/>
              </w:rPr>
              <w:t>+7 261</w:t>
            </w:r>
          </w:p>
        </w:tc>
        <w:tc>
          <w:tcPr>
            <w:tcW w:w="992" w:type="dxa"/>
            <w:tcBorders>
              <w:bottom w:val="single" w:color="auto" w:sz="4" w:space="0"/>
            </w:tcBorders>
            <w:shd w:val="clear" w:color="auto" w:fill="auto"/>
            <w:noWrap/>
            <w:hideMark/>
          </w:tcPr>
          <w:p w:rsidRPr="00307ABA" w:rsidR="00AD31AE" w:rsidP="00307ABA" w:rsidRDefault="00AD31AE" w14:paraId="01E2CF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307ABA">
              <w:rPr>
                <w:rFonts w:ascii="Times New Roman" w:hAnsi="Times New Roman" w:eastAsia="Times New Roman" w:cs="Times New Roman"/>
                <w:b/>
                <w:bCs/>
                <w:iCs/>
                <w:kern w:val="0"/>
                <w:sz w:val="20"/>
                <w:szCs w:val="20"/>
                <w:lang w:eastAsia="sv-SE"/>
                <w14:numSpacing w14:val="default"/>
              </w:rPr>
              <w:t>+9 735</w:t>
            </w:r>
          </w:p>
        </w:tc>
      </w:tr>
    </w:tbl>
    <w:p w:rsidR="00B30E5B" w:rsidP="003622C5" w:rsidRDefault="002F3C17" w14:paraId="01E2CF52" w14:textId="52C7298F">
      <w:pPr>
        <w:pStyle w:val="Tabellrubrik"/>
      </w:pPr>
      <w:bookmarkStart w:name="_Toc531250343" w:id="505"/>
      <w:r w:rsidRPr="00E61ED0">
        <w:t xml:space="preserve">20.5 </w:t>
      </w:r>
      <w:r w:rsidRPr="00E61ED0" w:rsidR="00B30E5B">
        <w:t>Utgiftsområde 5 Internationell samverkan</w:t>
      </w:r>
      <w:bookmarkEnd w:id="505"/>
    </w:p>
    <w:p w:rsidRPr="00E61ED0" w:rsidR="00E61ED0" w:rsidP="00E61ED0" w:rsidRDefault="00E61ED0" w14:paraId="3D9237E1" w14:textId="04CE8155">
      <w:pPr>
        <w:pStyle w:val="Tabellunderrubrik"/>
      </w:pPr>
      <w:r w:rsidRPr="00E61ED0">
        <w:t>Miljoner kronor</w:t>
      </w:r>
    </w:p>
    <w:tbl>
      <w:tblPr>
        <w:tblW w:w="8642" w:type="dxa"/>
        <w:tblCellMar>
          <w:left w:w="70" w:type="dxa"/>
          <w:right w:w="70" w:type="dxa"/>
        </w:tblCellMar>
        <w:tblLook w:val="04A0" w:firstRow="1" w:lastRow="0" w:firstColumn="1" w:lastColumn="0" w:noHBand="0" w:noVBand="1"/>
      </w:tblPr>
      <w:tblGrid>
        <w:gridCol w:w="460"/>
        <w:gridCol w:w="5320"/>
        <w:gridCol w:w="736"/>
        <w:gridCol w:w="1134"/>
        <w:gridCol w:w="992"/>
      </w:tblGrid>
      <w:tr w:rsidRPr="004E07A6" w:rsidR="006B36B1" w:rsidTr="006B36B1" w14:paraId="19D1CD36" w14:textId="77777777">
        <w:trPr>
          <w:trHeight w:val="255"/>
        </w:trPr>
        <w:tc>
          <w:tcPr>
            <w:tcW w:w="460" w:type="dxa"/>
            <w:tcBorders>
              <w:top w:val="single" w:color="auto" w:sz="4" w:space="0"/>
            </w:tcBorders>
            <w:shd w:val="clear" w:color="auto" w:fill="auto"/>
            <w:noWrap/>
          </w:tcPr>
          <w:p w:rsidR="006B36B1" w:rsidP="00774FEC" w:rsidRDefault="006B36B1" w14:paraId="43EDA8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5320" w:type="dxa"/>
            <w:tcBorders>
              <w:top w:val="single" w:color="auto" w:sz="4" w:space="0"/>
            </w:tcBorders>
            <w:shd w:val="clear" w:color="auto" w:fill="auto"/>
          </w:tcPr>
          <w:p w:rsidRPr="004E07A6" w:rsidR="006B36B1" w:rsidP="00774FEC" w:rsidRDefault="006B36B1" w14:paraId="0F67B8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2862" w:type="dxa"/>
            <w:gridSpan w:val="3"/>
            <w:tcBorders>
              <w:top w:val="single" w:color="auto" w:sz="4" w:space="0"/>
            </w:tcBorders>
            <w:shd w:val="clear" w:color="auto" w:fill="auto"/>
            <w:noWrap/>
          </w:tcPr>
          <w:p w:rsidRPr="006B36B1" w:rsidR="006B36B1" w:rsidP="00774FEC" w:rsidRDefault="006B36B1" w14:paraId="4CFCD059" w14:textId="4911C31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Avvikelse från regeringen (SD)</w:t>
            </w:r>
          </w:p>
        </w:tc>
      </w:tr>
      <w:tr w:rsidRPr="004E07A6" w:rsidR="006B36B1" w:rsidTr="006B36B1" w14:paraId="77B4B512" w14:textId="77777777">
        <w:trPr>
          <w:trHeight w:val="255"/>
        </w:trPr>
        <w:tc>
          <w:tcPr>
            <w:tcW w:w="460" w:type="dxa"/>
            <w:tcBorders>
              <w:bottom w:val="single" w:color="auto" w:sz="4" w:space="0"/>
            </w:tcBorders>
            <w:shd w:val="clear" w:color="auto" w:fill="auto"/>
            <w:noWrap/>
          </w:tcPr>
          <w:p w:rsidRPr="004E07A6" w:rsidR="006B36B1" w:rsidP="00774FEC" w:rsidRDefault="006B36B1" w14:paraId="24B1EB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5320" w:type="dxa"/>
            <w:tcBorders>
              <w:bottom w:val="single" w:color="auto" w:sz="4" w:space="0"/>
            </w:tcBorders>
            <w:shd w:val="clear" w:color="auto" w:fill="auto"/>
          </w:tcPr>
          <w:p w:rsidRPr="004E07A6" w:rsidR="006B36B1" w:rsidP="00774FEC" w:rsidRDefault="006B36B1" w14:paraId="58B030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736" w:type="dxa"/>
            <w:tcBorders>
              <w:bottom w:val="single" w:color="auto" w:sz="4" w:space="0"/>
            </w:tcBorders>
            <w:shd w:val="clear" w:color="auto" w:fill="auto"/>
            <w:noWrap/>
          </w:tcPr>
          <w:p w:rsidRPr="006B36B1" w:rsidR="006B36B1" w:rsidP="00774FEC" w:rsidRDefault="006B36B1" w14:paraId="7A408EB6" w14:textId="3707025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1919</w:t>
            </w:r>
          </w:p>
        </w:tc>
        <w:tc>
          <w:tcPr>
            <w:tcW w:w="1134" w:type="dxa"/>
            <w:tcBorders>
              <w:bottom w:val="single" w:color="auto" w:sz="4" w:space="0"/>
            </w:tcBorders>
            <w:shd w:val="clear" w:color="auto" w:fill="auto"/>
            <w:noWrap/>
          </w:tcPr>
          <w:p w:rsidRPr="006B36B1" w:rsidR="006B36B1" w:rsidP="00774FEC" w:rsidRDefault="006B36B1" w14:paraId="19AFC685" w14:textId="472295C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6B36B1" w:rsidR="006B36B1" w:rsidP="00774FEC" w:rsidRDefault="006B36B1" w14:paraId="075F8D19" w14:textId="743E6A8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1921</w:t>
            </w:r>
          </w:p>
        </w:tc>
      </w:tr>
      <w:tr w:rsidRPr="004E07A6" w:rsidR="00AD31AE" w:rsidTr="006B36B1" w14:paraId="01E2CF58" w14:textId="77777777">
        <w:trPr>
          <w:trHeight w:val="255"/>
        </w:trPr>
        <w:tc>
          <w:tcPr>
            <w:tcW w:w="460" w:type="dxa"/>
            <w:tcBorders>
              <w:top w:val="single" w:color="auto" w:sz="4" w:space="0"/>
            </w:tcBorders>
            <w:shd w:val="clear" w:color="auto" w:fill="auto"/>
            <w:noWrap/>
            <w:hideMark/>
          </w:tcPr>
          <w:p w:rsidRPr="004E07A6" w:rsidR="00AD31AE" w:rsidP="00774FEC" w:rsidRDefault="00AD31AE" w14:paraId="01E2CF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1:3</w:t>
            </w:r>
          </w:p>
        </w:tc>
        <w:tc>
          <w:tcPr>
            <w:tcW w:w="5320" w:type="dxa"/>
            <w:tcBorders>
              <w:top w:val="single" w:color="auto" w:sz="4" w:space="0"/>
            </w:tcBorders>
            <w:shd w:val="clear" w:color="auto" w:fill="auto"/>
            <w:hideMark/>
          </w:tcPr>
          <w:p w:rsidRPr="004E07A6" w:rsidR="00AD31AE" w:rsidP="00774FEC" w:rsidRDefault="00AD31AE" w14:paraId="01E2CF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Nordiskt samarbete</w:t>
            </w:r>
          </w:p>
        </w:tc>
        <w:tc>
          <w:tcPr>
            <w:tcW w:w="736" w:type="dxa"/>
            <w:tcBorders>
              <w:top w:val="single" w:color="auto" w:sz="4" w:space="0"/>
            </w:tcBorders>
            <w:shd w:val="clear" w:color="auto" w:fill="auto"/>
            <w:noWrap/>
            <w:hideMark/>
          </w:tcPr>
          <w:p w:rsidRPr="004E07A6" w:rsidR="00AD31AE" w:rsidP="00774FEC" w:rsidRDefault="00AD31AE" w14:paraId="01E2CF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c>
          <w:tcPr>
            <w:tcW w:w="1134" w:type="dxa"/>
            <w:tcBorders>
              <w:top w:val="single" w:color="auto" w:sz="4" w:space="0"/>
            </w:tcBorders>
            <w:shd w:val="clear" w:color="auto" w:fill="auto"/>
            <w:noWrap/>
            <w:hideMark/>
          </w:tcPr>
          <w:p w:rsidRPr="004E07A6" w:rsidR="00AD31AE" w:rsidP="00774FEC" w:rsidRDefault="00AD31AE" w14:paraId="01E2CF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c>
          <w:tcPr>
            <w:tcW w:w="992" w:type="dxa"/>
            <w:tcBorders>
              <w:top w:val="single" w:color="auto" w:sz="4" w:space="0"/>
            </w:tcBorders>
            <w:shd w:val="clear" w:color="auto" w:fill="auto"/>
            <w:noWrap/>
            <w:hideMark/>
          </w:tcPr>
          <w:p w:rsidRPr="004E07A6" w:rsidR="00AD31AE" w:rsidP="00774FEC" w:rsidRDefault="00AD31AE" w14:paraId="01E2CF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r>
      <w:tr w:rsidRPr="004E07A6" w:rsidR="00AD31AE" w:rsidTr="006B36B1" w14:paraId="01E2CF5E" w14:textId="77777777">
        <w:trPr>
          <w:trHeight w:val="255"/>
        </w:trPr>
        <w:tc>
          <w:tcPr>
            <w:tcW w:w="460" w:type="dxa"/>
            <w:shd w:val="clear" w:color="auto" w:fill="auto"/>
            <w:noWrap/>
            <w:hideMark/>
          </w:tcPr>
          <w:p w:rsidRPr="004E07A6" w:rsidR="00AD31AE" w:rsidP="00774FEC" w:rsidRDefault="00AD31AE" w14:paraId="01E2CF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1:9</w:t>
            </w:r>
          </w:p>
        </w:tc>
        <w:tc>
          <w:tcPr>
            <w:tcW w:w="5320" w:type="dxa"/>
            <w:shd w:val="clear" w:color="auto" w:fill="auto"/>
            <w:hideMark/>
          </w:tcPr>
          <w:p w:rsidRPr="004E07A6" w:rsidR="00AD31AE" w:rsidP="00774FEC" w:rsidRDefault="00AD31AE" w14:paraId="01E2CF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Svenska institutet</w:t>
            </w:r>
          </w:p>
        </w:tc>
        <w:tc>
          <w:tcPr>
            <w:tcW w:w="736" w:type="dxa"/>
            <w:shd w:val="clear" w:color="auto" w:fill="auto"/>
            <w:noWrap/>
            <w:hideMark/>
          </w:tcPr>
          <w:p w:rsidRPr="004E07A6" w:rsidR="00AD31AE" w:rsidP="00774FEC" w:rsidRDefault="00AD31AE" w14:paraId="01E2CF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c>
          <w:tcPr>
            <w:tcW w:w="1134" w:type="dxa"/>
            <w:shd w:val="clear" w:color="auto" w:fill="auto"/>
            <w:noWrap/>
            <w:hideMark/>
          </w:tcPr>
          <w:p w:rsidRPr="004E07A6" w:rsidR="00AD31AE" w:rsidP="00774FEC" w:rsidRDefault="00AD31AE" w14:paraId="01E2CF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4E07A6" w:rsidR="00AD31AE" w:rsidP="00774FEC" w:rsidRDefault="00AD31AE" w14:paraId="01E2CF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r>
      <w:tr w:rsidRPr="004E07A6" w:rsidR="00AD31AE" w:rsidTr="006B36B1" w14:paraId="01E2CF64" w14:textId="77777777">
        <w:trPr>
          <w:trHeight w:val="270"/>
        </w:trPr>
        <w:tc>
          <w:tcPr>
            <w:tcW w:w="460" w:type="dxa"/>
            <w:tcBorders>
              <w:bottom w:val="single" w:color="auto" w:sz="4" w:space="0"/>
            </w:tcBorders>
            <w:shd w:val="clear" w:color="auto" w:fill="auto"/>
            <w:noWrap/>
            <w:hideMark/>
          </w:tcPr>
          <w:p w:rsidRPr="004E07A6" w:rsidR="00AD31AE" w:rsidP="00774FEC" w:rsidRDefault="00AD31AE" w14:paraId="01E2CF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
                <w:iCs/>
                <w:kern w:val="0"/>
                <w:sz w:val="20"/>
                <w:szCs w:val="20"/>
                <w:lang w:eastAsia="sv-SE"/>
                <w14:numSpacing w14:val="default"/>
              </w:rPr>
            </w:pPr>
            <w:r w:rsidRPr="004E07A6">
              <w:rPr>
                <w:rFonts w:ascii="Times New Roman" w:hAnsi="Times New Roman" w:eastAsia="Times New Roman" w:cs="Times New Roman"/>
                <w:b/>
                <w:bCs/>
                <w:i/>
                <w:iCs/>
                <w:kern w:val="0"/>
                <w:sz w:val="20"/>
                <w:szCs w:val="20"/>
                <w:lang w:eastAsia="sv-SE"/>
                <w14:numSpacing w14:val="default"/>
              </w:rPr>
              <w:t> </w:t>
            </w:r>
          </w:p>
        </w:tc>
        <w:tc>
          <w:tcPr>
            <w:tcW w:w="5320" w:type="dxa"/>
            <w:tcBorders>
              <w:bottom w:val="single" w:color="auto" w:sz="4" w:space="0"/>
            </w:tcBorders>
            <w:shd w:val="clear" w:color="auto" w:fill="auto"/>
            <w:hideMark/>
          </w:tcPr>
          <w:p w:rsidRPr="002F3C17" w:rsidR="00AD31AE" w:rsidP="00774FEC" w:rsidRDefault="00AD31AE" w14:paraId="01E2CF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2F3C17">
              <w:rPr>
                <w:rFonts w:ascii="Times New Roman" w:hAnsi="Times New Roman" w:eastAsia="Times New Roman" w:cs="Times New Roman"/>
                <w:b/>
                <w:bCs/>
                <w:iCs/>
                <w:kern w:val="0"/>
                <w:sz w:val="20"/>
                <w:szCs w:val="20"/>
                <w:lang w:eastAsia="sv-SE"/>
                <w14:numSpacing w14:val="default"/>
              </w:rPr>
              <w:t>Summa</w:t>
            </w:r>
          </w:p>
        </w:tc>
        <w:tc>
          <w:tcPr>
            <w:tcW w:w="736" w:type="dxa"/>
            <w:tcBorders>
              <w:bottom w:val="single" w:color="auto" w:sz="4" w:space="0"/>
            </w:tcBorders>
            <w:shd w:val="clear" w:color="auto" w:fill="auto"/>
            <w:noWrap/>
            <w:hideMark/>
          </w:tcPr>
          <w:p w:rsidRPr="002F3C17" w:rsidR="00AD31AE" w:rsidP="00774FEC" w:rsidRDefault="00AD31AE" w14:paraId="01E2CF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2F3C17">
              <w:rPr>
                <w:rFonts w:ascii="Times New Roman" w:hAnsi="Times New Roman" w:eastAsia="Times New Roman" w:cs="Times New Roman"/>
                <w:b/>
                <w:bCs/>
                <w:iCs/>
                <w:kern w:val="0"/>
                <w:sz w:val="20"/>
                <w:szCs w:val="20"/>
                <w:lang w:eastAsia="sv-SE"/>
                <w14:numSpacing w14:val="default"/>
              </w:rPr>
              <w:t>+20</w:t>
            </w:r>
          </w:p>
        </w:tc>
        <w:tc>
          <w:tcPr>
            <w:tcW w:w="1134" w:type="dxa"/>
            <w:tcBorders>
              <w:bottom w:val="single" w:color="auto" w:sz="4" w:space="0"/>
            </w:tcBorders>
            <w:shd w:val="clear" w:color="auto" w:fill="auto"/>
            <w:noWrap/>
            <w:hideMark/>
          </w:tcPr>
          <w:p w:rsidRPr="002F3C17" w:rsidR="00AD31AE" w:rsidP="00774FEC" w:rsidRDefault="00AD31AE" w14:paraId="01E2CF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2F3C17">
              <w:rPr>
                <w:rFonts w:ascii="Times New Roman" w:hAnsi="Times New Roman" w:eastAsia="Times New Roman" w:cs="Times New Roman"/>
                <w:b/>
                <w:bCs/>
                <w:iCs/>
                <w:kern w:val="0"/>
                <w:sz w:val="20"/>
                <w:szCs w:val="20"/>
                <w:lang w:eastAsia="sv-SE"/>
                <w14:numSpacing w14:val="default"/>
              </w:rPr>
              <w:t>+20</w:t>
            </w:r>
          </w:p>
        </w:tc>
        <w:tc>
          <w:tcPr>
            <w:tcW w:w="992" w:type="dxa"/>
            <w:tcBorders>
              <w:bottom w:val="single" w:color="auto" w:sz="4" w:space="0"/>
            </w:tcBorders>
            <w:shd w:val="clear" w:color="auto" w:fill="auto"/>
            <w:noWrap/>
            <w:hideMark/>
          </w:tcPr>
          <w:p w:rsidRPr="002F3C17" w:rsidR="00AD31AE" w:rsidP="00774FEC" w:rsidRDefault="00AD31AE" w14:paraId="01E2CF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2F3C17">
              <w:rPr>
                <w:rFonts w:ascii="Times New Roman" w:hAnsi="Times New Roman" w:eastAsia="Times New Roman" w:cs="Times New Roman"/>
                <w:b/>
                <w:bCs/>
                <w:iCs/>
                <w:kern w:val="0"/>
                <w:sz w:val="20"/>
                <w:szCs w:val="20"/>
                <w:lang w:eastAsia="sv-SE"/>
                <w14:numSpacing w14:val="default"/>
              </w:rPr>
              <w:t>+20</w:t>
            </w:r>
          </w:p>
        </w:tc>
      </w:tr>
    </w:tbl>
    <w:p w:rsidR="00B30E5B" w:rsidP="003622C5" w:rsidRDefault="00774FEC" w14:paraId="01E2CF66" w14:textId="1DBCF1F3">
      <w:pPr>
        <w:pStyle w:val="Tabellrubrik"/>
      </w:pPr>
      <w:bookmarkStart w:name="_Toc531250344" w:id="506"/>
      <w:r w:rsidRPr="00E61ED0">
        <w:t xml:space="preserve">20.6 </w:t>
      </w:r>
      <w:r w:rsidRPr="00E61ED0" w:rsidR="00B30E5B">
        <w:t>Utgiftsområde 6 Försvar och samhällets krisberedskap</w:t>
      </w:r>
      <w:bookmarkEnd w:id="506"/>
    </w:p>
    <w:p w:rsidRPr="00E61ED0" w:rsidR="00E61ED0" w:rsidP="00E61ED0" w:rsidRDefault="00E61ED0" w14:paraId="749AA74E" w14:textId="5DF1F794">
      <w:pPr>
        <w:pStyle w:val="Tabellunderrubrik"/>
      </w:pPr>
      <w:r w:rsidRPr="00E61ED0">
        <w:t>Miljoner kronor</w:t>
      </w:r>
    </w:p>
    <w:tbl>
      <w:tblPr>
        <w:tblW w:w="8642" w:type="dxa"/>
        <w:tblCellMar>
          <w:left w:w="70" w:type="dxa"/>
          <w:right w:w="70" w:type="dxa"/>
        </w:tblCellMar>
        <w:tblLook w:val="04A0" w:firstRow="1" w:lastRow="0" w:firstColumn="1" w:lastColumn="0" w:noHBand="0" w:noVBand="1"/>
      </w:tblPr>
      <w:tblGrid>
        <w:gridCol w:w="460"/>
        <w:gridCol w:w="4780"/>
        <w:gridCol w:w="1134"/>
        <w:gridCol w:w="1134"/>
        <w:gridCol w:w="1134"/>
      </w:tblGrid>
      <w:tr w:rsidRPr="006B36B1" w:rsidR="006B36B1" w:rsidTr="006B36B1" w14:paraId="40F7D831" w14:textId="77777777">
        <w:trPr>
          <w:trHeight w:val="255"/>
          <w:tblHeader/>
        </w:trPr>
        <w:tc>
          <w:tcPr>
            <w:tcW w:w="460" w:type="dxa"/>
            <w:tcBorders>
              <w:top w:val="single" w:color="auto" w:sz="4" w:space="0"/>
            </w:tcBorders>
            <w:shd w:val="clear" w:color="auto" w:fill="auto"/>
            <w:noWrap/>
          </w:tcPr>
          <w:p w:rsidR="006B36B1" w:rsidP="006B36B1" w:rsidRDefault="006B36B1" w14:paraId="299334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p>
        </w:tc>
        <w:tc>
          <w:tcPr>
            <w:tcW w:w="4780" w:type="dxa"/>
            <w:tcBorders>
              <w:top w:val="single" w:color="auto" w:sz="4" w:space="0"/>
            </w:tcBorders>
            <w:shd w:val="clear" w:color="auto" w:fill="auto"/>
          </w:tcPr>
          <w:p w:rsidRPr="006B36B1" w:rsidR="006B36B1" w:rsidP="006B36B1" w:rsidRDefault="006B36B1" w14:paraId="0F64AF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p>
        </w:tc>
        <w:tc>
          <w:tcPr>
            <w:tcW w:w="3402" w:type="dxa"/>
            <w:gridSpan w:val="3"/>
            <w:tcBorders>
              <w:top w:val="single" w:color="auto" w:sz="4" w:space="0"/>
            </w:tcBorders>
            <w:shd w:val="clear" w:color="auto" w:fill="auto"/>
            <w:noWrap/>
          </w:tcPr>
          <w:p w:rsidRPr="006B36B1" w:rsidR="006B36B1" w:rsidP="006B36B1" w:rsidRDefault="006B36B1" w14:paraId="63BF67A4" w14:textId="78F67FA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kern w:val="0"/>
                <w:sz w:val="20"/>
                <w:szCs w:val="20"/>
                <w:lang w:eastAsia="sv-SE"/>
                <w14:numSpacing w14:val="default"/>
              </w:rPr>
            </w:pPr>
            <w:r w:rsidRPr="006B36B1">
              <w:rPr>
                <w:rFonts w:eastAsia="Times New Roman" w:cstheme="minorHAnsi"/>
                <w:b/>
                <w:kern w:val="0"/>
                <w:sz w:val="20"/>
                <w:szCs w:val="20"/>
                <w:lang w:eastAsia="sv-SE"/>
                <w14:numSpacing w14:val="default"/>
              </w:rPr>
              <w:t>Avvikelse från regeringen (SD)</w:t>
            </w:r>
          </w:p>
        </w:tc>
      </w:tr>
      <w:tr w:rsidRPr="006B36B1" w:rsidR="006B36B1" w:rsidTr="006B36B1" w14:paraId="04927C75" w14:textId="77777777">
        <w:trPr>
          <w:trHeight w:val="255"/>
          <w:tblHeader/>
        </w:trPr>
        <w:tc>
          <w:tcPr>
            <w:tcW w:w="460" w:type="dxa"/>
            <w:tcBorders>
              <w:bottom w:val="single" w:color="auto" w:sz="4" w:space="0"/>
            </w:tcBorders>
            <w:shd w:val="clear" w:color="auto" w:fill="auto"/>
            <w:noWrap/>
          </w:tcPr>
          <w:p w:rsidRPr="006B36B1" w:rsidR="006B36B1" w:rsidP="006B36B1" w:rsidRDefault="006B36B1" w14:paraId="3EE561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p>
        </w:tc>
        <w:tc>
          <w:tcPr>
            <w:tcW w:w="4780" w:type="dxa"/>
            <w:tcBorders>
              <w:bottom w:val="single" w:color="auto" w:sz="4" w:space="0"/>
            </w:tcBorders>
            <w:shd w:val="clear" w:color="auto" w:fill="auto"/>
          </w:tcPr>
          <w:p w:rsidRPr="006B36B1" w:rsidR="006B36B1" w:rsidP="006B36B1" w:rsidRDefault="006B36B1" w14:paraId="00E9B4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p>
        </w:tc>
        <w:tc>
          <w:tcPr>
            <w:tcW w:w="1134" w:type="dxa"/>
            <w:tcBorders>
              <w:bottom w:val="single" w:color="auto" w:sz="4" w:space="0"/>
            </w:tcBorders>
            <w:shd w:val="clear" w:color="auto" w:fill="auto"/>
            <w:noWrap/>
          </w:tcPr>
          <w:p w:rsidRPr="006B36B1" w:rsidR="006B36B1" w:rsidP="006B36B1" w:rsidRDefault="006B36B1" w14:paraId="20C28869" w14:textId="372BA82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kern w:val="0"/>
                <w:sz w:val="20"/>
                <w:szCs w:val="20"/>
                <w:lang w:eastAsia="sv-SE"/>
                <w14:numSpacing w14:val="default"/>
              </w:rPr>
            </w:pPr>
            <w:r w:rsidRPr="006B36B1">
              <w:rPr>
                <w:rFonts w:eastAsia="Times New Roman" w:cstheme="minorHAnsi"/>
                <w:b/>
                <w:kern w:val="0"/>
                <w:sz w:val="20"/>
                <w:szCs w:val="20"/>
                <w:lang w:eastAsia="sv-SE"/>
                <w14:numSpacing w14:val="default"/>
              </w:rPr>
              <w:t>1919</w:t>
            </w:r>
          </w:p>
        </w:tc>
        <w:tc>
          <w:tcPr>
            <w:tcW w:w="1134" w:type="dxa"/>
            <w:tcBorders>
              <w:bottom w:val="single" w:color="auto" w:sz="4" w:space="0"/>
            </w:tcBorders>
            <w:shd w:val="clear" w:color="auto" w:fill="auto"/>
            <w:noWrap/>
          </w:tcPr>
          <w:p w:rsidRPr="006B36B1" w:rsidR="006B36B1" w:rsidP="006B36B1" w:rsidRDefault="006B36B1" w14:paraId="61F7DF6A" w14:textId="4FAE199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kern w:val="0"/>
                <w:sz w:val="20"/>
                <w:szCs w:val="20"/>
                <w:lang w:eastAsia="sv-SE"/>
                <w14:numSpacing w14:val="default"/>
              </w:rPr>
            </w:pPr>
            <w:r w:rsidRPr="006B36B1">
              <w:rPr>
                <w:rFonts w:eastAsia="Times New Roman" w:cstheme="minorHAnsi"/>
                <w:b/>
                <w:kern w:val="0"/>
                <w:sz w:val="20"/>
                <w:szCs w:val="20"/>
                <w:lang w:eastAsia="sv-SE"/>
                <w14:numSpacing w14:val="default"/>
              </w:rPr>
              <w:t>1920</w:t>
            </w:r>
          </w:p>
        </w:tc>
        <w:tc>
          <w:tcPr>
            <w:tcW w:w="1134" w:type="dxa"/>
            <w:tcBorders>
              <w:bottom w:val="single" w:color="auto" w:sz="4" w:space="0"/>
            </w:tcBorders>
            <w:shd w:val="clear" w:color="auto" w:fill="auto"/>
            <w:noWrap/>
          </w:tcPr>
          <w:p w:rsidRPr="006B36B1" w:rsidR="006B36B1" w:rsidP="006B36B1" w:rsidRDefault="006B36B1" w14:paraId="7D42BE7B" w14:textId="22FEBFE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kern w:val="0"/>
                <w:sz w:val="20"/>
                <w:szCs w:val="20"/>
                <w:lang w:eastAsia="sv-SE"/>
                <w14:numSpacing w14:val="default"/>
              </w:rPr>
            </w:pPr>
            <w:r w:rsidRPr="006B36B1">
              <w:rPr>
                <w:rFonts w:eastAsia="Times New Roman" w:cstheme="minorHAnsi"/>
                <w:b/>
                <w:kern w:val="0"/>
                <w:sz w:val="20"/>
                <w:szCs w:val="20"/>
                <w:lang w:eastAsia="sv-SE"/>
                <w14:numSpacing w14:val="default"/>
              </w:rPr>
              <w:t>1921</w:t>
            </w:r>
          </w:p>
        </w:tc>
      </w:tr>
      <w:tr w:rsidRPr="006B36B1" w:rsidR="00AD31AE" w:rsidTr="006B36B1" w14:paraId="01E2CF6C" w14:textId="77777777">
        <w:trPr>
          <w:trHeight w:val="255"/>
        </w:trPr>
        <w:tc>
          <w:tcPr>
            <w:tcW w:w="460" w:type="dxa"/>
            <w:tcBorders>
              <w:top w:val="single" w:color="auto" w:sz="4" w:space="0"/>
            </w:tcBorders>
            <w:shd w:val="clear" w:color="auto" w:fill="auto"/>
            <w:noWrap/>
            <w:hideMark/>
          </w:tcPr>
          <w:p w:rsidRPr="006B36B1" w:rsidR="00AD31AE" w:rsidP="006B36B1" w:rsidRDefault="00AD31AE" w14:paraId="01E2CF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1:1</w:t>
            </w:r>
          </w:p>
        </w:tc>
        <w:tc>
          <w:tcPr>
            <w:tcW w:w="4780" w:type="dxa"/>
            <w:tcBorders>
              <w:top w:val="single" w:color="auto" w:sz="4" w:space="0"/>
            </w:tcBorders>
            <w:shd w:val="clear" w:color="auto" w:fill="auto"/>
            <w:hideMark/>
          </w:tcPr>
          <w:p w:rsidRPr="006B36B1" w:rsidR="00AD31AE" w:rsidP="006B36B1" w:rsidRDefault="00AD31AE" w14:paraId="01E2CF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Förbandsverksamhet och beredskap</w:t>
            </w:r>
          </w:p>
        </w:tc>
        <w:tc>
          <w:tcPr>
            <w:tcW w:w="1134" w:type="dxa"/>
            <w:tcBorders>
              <w:top w:val="single" w:color="auto" w:sz="4" w:space="0"/>
            </w:tcBorders>
            <w:shd w:val="clear" w:color="auto" w:fill="auto"/>
            <w:noWrap/>
            <w:hideMark/>
          </w:tcPr>
          <w:p w:rsidRPr="006B36B1" w:rsidR="00AD31AE" w:rsidP="006B36B1" w:rsidRDefault="00AD31AE" w14:paraId="01E2CF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+3 829</w:t>
            </w:r>
          </w:p>
        </w:tc>
        <w:tc>
          <w:tcPr>
            <w:tcW w:w="1134" w:type="dxa"/>
            <w:tcBorders>
              <w:top w:val="single" w:color="auto" w:sz="4" w:space="0"/>
            </w:tcBorders>
            <w:shd w:val="clear" w:color="auto" w:fill="auto"/>
            <w:noWrap/>
            <w:hideMark/>
          </w:tcPr>
          <w:p w:rsidRPr="006B36B1" w:rsidR="00AD31AE" w:rsidP="006B36B1" w:rsidRDefault="00AD31AE" w14:paraId="01E2CF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+4 829</w:t>
            </w:r>
          </w:p>
        </w:tc>
        <w:tc>
          <w:tcPr>
            <w:tcW w:w="1134" w:type="dxa"/>
            <w:tcBorders>
              <w:top w:val="single" w:color="auto" w:sz="4" w:space="0"/>
            </w:tcBorders>
            <w:shd w:val="clear" w:color="auto" w:fill="auto"/>
            <w:noWrap/>
            <w:hideMark/>
          </w:tcPr>
          <w:p w:rsidRPr="006B36B1" w:rsidR="00AD31AE" w:rsidP="006B36B1" w:rsidRDefault="00AD31AE" w14:paraId="01E2CF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+6 429</w:t>
            </w:r>
          </w:p>
        </w:tc>
      </w:tr>
      <w:tr w:rsidRPr="006B36B1" w:rsidR="00AD31AE" w:rsidTr="006B36B1" w14:paraId="01E2CF72" w14:textId="77777777">
        <w:trPr>
          <w:trHeight w:val="255"/>
        </w:trPr>
        <w:tc>
          <w:tcPr>
            <w:tcW w:w="460" w:type="dxa"/>
            <w:shd w:val="clear" w:color="auto" w:fill="auto"/>
            <w:noWrap/>
            <w:hideMark/>
          </w:tcPr>
          <w:p w:rsidRPr="006B36B1" w:rsidR="00AD31AE" w:rsidP="006B36B1" w:rsidRDefault="00AD31AE" w14:paraId="01E2CF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1:2</w:t>
            </w:r>
          </w:p>
        </w:tc>
        <w:tc>
          <w:tcPr>
            <w:tcW w:w="4780" w:type="dxa"/>
            <w:shd w:val="clear" w:color="auto" w:fill="auto"/>
            <w:hideMark/>
          </w:tcPr>
          <w:p w:rsidRPr="006B36B1" w:rsidR="00AD31AE" w:rsidP="006B36B1" w:rsidRDefault="00AD31AE" w14:paraId="01E2CF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Försvarsmaktens insatser internationellt</w:t>
            </w:r>
          </w:p>
        </w:tc>
        <w:tc>
          <w:tcPr>
            <w:tcW w:w="1134" w:type="dxa"/>
            <w:shd w:val="clear" w:color="auto" w:fill="auto"/>
            <w:noWrap/>
            <w:hideMark/>
          </w:tcPr>
          <w:p w:rsidRPr="006B36B1" w:rsidR="00AD31AE" w:rsidP="006B36B1" w:rsidRDefault="00AD31AE" w14:paraId="01E2CF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–55</w:t>
            </w:r>
          </w:p>
        </w:tc>
        <w:tc>
          <w:tcPr>
            <w:tcW w:w="1134" w:type="dxa"/>
            <w:shd w:val="clear" w:color="auto" w:fill="auto"/>
            <w:noWrap/>
            <w:hideMark/>
          </w:tcPr>
          <w:p w:rsidRPr="006B36B1" w:rsidR="00AD31AE" w:rsidP="006B36B1" w:rsidRDefault="00AD31AE" w14:paraId="01E2CF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–472</w:t>
            </w:r>
          </w:p>
        </w:tc>
        <w:tc>
          <w:tcPr>
            <w:tcW w:w="1134" w:type="dxa"/>
            <w:shd w:val="clear" w:color="auto" w:fill="auto"/>
            <w:noWrap/>
            <w:hideMark/>
          </w:tcPr>
          <w:p w:rsidRPr="006B36B1" w:rsidR="00AD31AE" w:rsidP="006B36B1" w:rsidRDefault="00AD31AE" w14:paraId="01E2CF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–833</w:t>
            </w:r>
          </w:p>
        </w:tc>
      </w:tr>
      <w:tr w:rsidRPr="006B36B1" w:rsidR="00AD31AE" w:rsidTr="006B36B1" w14:paraId="01E2CF78" w14:textId="77777777">
        <w:trPr>
          <w:trHeight w:val="255"/>
        </w:trPr>
        <w:tc>
          <w:tcPr>
            <w:tcW w:w="460" w:type="dxa"/>
            <w:shd w:val="clear" w:color="auto" w:fill="auto"/>
            <w:noWrap/>
            <w:hideMark/>
          </w:tcPr>
          <w:p w:rsidRPr="006B36B1" w:rsidR="00AD31AE" w:rsidP="006B36B1" w:rsidRDefault="00AD31AE" w14:paraId="01E2CF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1:3</w:t>
            </w:r>
          </w:p>
        </w:tc>
        <w:tc>
          <w:tcPr>
            <w:tcW w:w="4780" w:type="dxa"/>
            <w:shd w:val="clear" w:color="auto" w:fill="auto"/>
            <w:hideMark/>
          </w:tcPr>
          <w:p w:rsidRPr="006B36B1" w:rsidR="00AD31AE" w:rsidP="006B36B1" w:rsidRDefault="00AD31AE" w14:paraId="01E2CF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Anskaffning av materiel och anläggningar</w:t>
            </w:r>
          </w:p>
        </w:tc>
        <w:tc>
          <w:tcPr>
            <w:tcW w:w="1134" w:type="dxa"/>
            <w:shd w:val="clear" w:color="auto" w:fill="auto"/>
            <w:noWrap/>
            <w:hideMark/>
          </w:tcPr>
          <w:p w:rsidRPr="006B36B1" w:rsidR="00AD31AE" w:rsidP="006B36B1" w:rsidRDefault="00AD31AE" w14:paraId="01E2CF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+3 237</w:t>
            </w:r>
          </w:p>
        </w:tc>
        <w:tc>
          <w:tcPr>
            <w:tcW w:w="1134" w:type="dxa"/>
            <w:shd w:val="clear" w:color="auto" w:fill="auto"/>
            <w:noWrap/>
            <w:hideMark/>
          </w:tcPr>
          <w:p w:rsidRPr="006B36B1" w:rsidR="00AD31AE" w:rsidP="006B36B1" w:rsidRDefault="00AD31AE" w14:paraId="01E2CF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+3 711</w:t>
            </w:r>
          </w:p>
        </w:tc>
        <w:tc>
          <w:tcPr>
            <w:tcW w:w="1134" w:type="dxa"/>
            <w:shd w:val="clear" w:color="auto" w:fill="auto"/>
            <w:noWrap/>
            <w:hideMark/>
          </w:tcPr>
          <w:p w:rsidRPr="006B36B1" w:rsidR="00AD31AE" w:rsidP="006B36B1" w:rsidRDefault="00AD31AE" w14:paraId="01E2CF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+6 365</w:t>
            </w:r>
          </w:p>
        </w:tc>
      </w:tr>
      <w:tr w:rsidRPr="006B36B1" w:rsidR="00AD31AE" w:rsidTr="006B36B1" w14:paraId="01E2CF7E" w14:textId="77777777">
        <w:trPr>
          <w:trHeight w:val="255"/>
        </w:trPr>
        <w:tc>
          <w:tcPr>
            <w:tcW w:w="460" w:type="dxa"/>
            <w:shd w:val="clear" w:color="auto" w:fill="auto"/>
            <w:noWrap/>
            <w:hideMark/>
          </w:tcPr>
          <w:p w:rsidRPr="006B36B1" w:rsidR="00AD31AE" w:rsidP="006B36B1" w:rsidRDefault="00AD31AE" w14:paraId="01E2CF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1:4</w:t>
            </w:r>
          </w:p>
        </w:tc>
        <w:tc>
          <w:tcPr>
            <w:tcW w:w="4780" w:type="dxa"/>
            <w:shd w:val="clear" w:color="auto" w:fill="auto"/>
            <w:hideMark/>
          </w:tcPr>
          <w:p w:rsidRPr="006B36B1" w:rsidR="00AD31AE" w:rsidP="006B36B1" w:rsidRDefault="00AD31AE" w14:paraId="01E2CF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Forskning och teknikutveckling</w:t>
            </w:r>
          </w:p>
        </w:tc>
        <w:tc>
          <w:tcPr>
            <w:tcW w:w="1134" w:type="dxa"/>
            <w:shd w:val="clear" w:color="auto" w:fill="auto"/>
            <w:noWrap/>
            <w:hideMark/>
          </w:tcPr>
          <w:p w:rsidRPr="006B36B1" w:rsidR="00AD31AE" w:rsidP="006B36B1" w:rsidRDefault="00AD31AE" w14:paraId="01E2CF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+200</w:t>
            </w:r>
          </w:p>
        </w:tc>
        <w:tc>
          <w:tcPr>
            <w:tcW w:w="1134" w:type="dxa"/>
            <w:shd w:val="clear" w:color="auto" w:fill="auto"/>
            <w:noWrap/>
            <w:hideMark/>
          </w:tcPr>
          <w:p w:rsidRPr="006B36B1" w:rsidR="00AD31AE" w:rsidP="006B36B1" w:rsidRDefault="00AD31AE" w14:paraId="01E2CF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+250</w:t>
            </w:r>
          </w:p>
        </w:tc>
        <w:tc>
          <w:tcPr>
            <w:tcW w:w="1134" w:type="dxa"/>
            <w:shd w:val="clear" w:color="auto" w:fill="auto"/>
            <w:noWrap/>
            <w:hideMark/>
          </w:tcPr>
          <w:p w:rsidRPr="006B36B1" w:rsidR="00AD31AE" w:rsidP="006B36B1" w:rsidRDefault="00AD31AE" w14:paraId="01E2CF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+300</w:t>
            </w:r>
          </w:p>
        </w:tc>
      </w:tr>
      <w:tr w:rsidRPr="006B36B1" w:rsidR="00AD31AE" w:rsidTr="006B36B1" w14:paraId="01E2CF84" w14:textId="77777777">
        <w:trPr>
          <w:trHeight w:val="255"/>
        </w:trPr>
        <w:tc>
          <w:tcPr>
            <w:tcW w:w="460" w:type="dxa"/>
            <w:shd w:val="clear" w:color="auto" w:fill="auto"/>
            <w:noWrap/>
            <w:hideMark/>
          </w:tcPr>
          <w:p w:rsidRPr="006B36B1" w:rsidR="00AD31AE" w:rsidP="006B36B1" w:rsidRDefault="00AD31AE" w14:paraId="01E2CF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1:6</w:t>
            </w:r>
          </w:p>
        </w:tc>
        <w:tc>
          <w:tcPr>
            <w:tcW w:w="4780" w:type="dxa"/>
            <w:shd w:val="clear" w:color="auto" w:fill="auto"/>
            <w:hideMark/>
          </w:tcPr>
          <w:p w:rsidRPr="006B36B1" w:rsidR="00AD31AE" w:rsidP="006B36B1" w:rsidRDefault="00AD31AE" w14:paraId="01E2CF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Totalförsvarets rekryteringsmyndighet</w:t>
            </w:r>
          </w:p>
        </w:tc>
        <w:tc>
          <w:tcPr>
            <w:tcW w:w="1134" w:type="dxa"/>
            <w:shd w:val="clear" w:color="auto" w:fill="auto"/>
            <w:noWrap/>
            <w:hideMark/>
          </w:tcPr>
          <w:p w:rsidRPr="006B36B1" w:rsidR="00AD31AE" w:rsidP="006B36B1" w:rsidRDefault="00AD31AE" w14:paraId="01E2CF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+36</w:t>
            </w:r>
          </w:p>
        </w:tc>
        <w:tc>
          <w:tcPr>
            <w:tcW w:w="1134" w:type="dxa"/>
            <w:shd w:val="clear" w:color="auto" w:fill="auto"/>
            <w:noWrap/>
            <w:hideMark/>
          </w:tcPr>
          <w:p w:rsidRPr="006B36B1" w:rsidR="00AD31AE" w:rsidP="006B36B1" w:rsidRDefault="00AD31AE" w14:paraId="01E2CF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+81</w:t>
            </w:r>
          </w:p>
        </w:tc>
        <w:tc>
          <w:tcPr>
            <w:tcW w:w="1134" w:type="dxa"/>
            <w:shd w:val="clear" w:color="auto" w:fill="auto"/>
            <w:noWrap/>
            <w:hideMark/>
          </w:tcPr>
          <w:p w:rsidRPr="006B36B1" w:rsidR="00AD31AE" w:rsidP="006B36B1" w:rsidRDefault="00AD31AE" w14:paraId="01E2CF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+101</w:t>
            </w:r>
          </w:p>
        </w:tc>
      </w:tr>
      <w:tr w:rsidRPr="006B36B1" w:rsidR="00AD31AE" w:rsidTr="006B36B1" w14:paraId="01E2CF8A" w14:textId="77777777">
        <w:trPr>
          <w:trHeight w:val="255"/>
        </w:trPr>
        <w:tc>
          <w:tcPr>
            <w:tcW w:w="460" w:type="dxa"/>
            <w:shd w:val="clear" w:color="auto" w:fill="auto"/>
            <w:noWrap/>
            <w:hideMark/>
          </w:tcPr>
          <w:p w:rsidRPr="006B36B1" w:rsidR="00AD31AE" w:rsidP="006B36B1" w:rsidRDefault="00AD31AE" w14:paraId="01E2CF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1:7</w:t>
            </w:r>
          </w:p>
        </w:tc>
        <w:tc>
          <w:tcPr>
            <w:tcW w:w="4780" w:type="dxa"/>
            <w:shd w:val="clear" w:color="auto" w:fill="auto"/>
            <w:hideMark/>
          </w:tcPr>
          <w:p w:rsidRPr="006B36B1" w:rsidR="00AD31AE" w:rsidP="006B36B1" w:rsidRDefault="00AD31AE" w14:paraId="01E2CF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Officersutbildning m.m.</w:t>
            </w:r>
          </w:p>
        </w:tc>
        <w:tc>
          <w:tcPr>
            <w:tcW w:w="1134" w:type="dxa"/>
            <w:shd w:val="clear" w:color="auto" w:fill="auto"/>
            <w:noWrap/>
            <w:hideMark/>
          </w:tcPr>
          <w:p w:rsidRPr="006B36B1" w:rsidR="00AD31AE" w:rsidP="006B36B1" w:rsidRDefault="00AD31AE" w14:paraId="01E2CF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+100</w:t>
            </w:r>
          </w:p>
        </w:tc>
        <w:tc>
          <w:tcPr>
            <w:tcW w:w="1134" w:type="dxa"/>
            <w:shd w:val="clear" w:color="auto" w:fill="auto"/>
            <w:noWrap/>
            <w:hideMark/>
          </w:tcPr>
          <w:p w:rsidRPr="006B36B1" w:rsidR="00AD31AE" w:rsidP="006B36B1" w:rsidRDefault="00AD31AE" w14:paraId="01E2CF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+100</w:t>
            </w:r>
          </w:p>
        </w:tc>
        <w:tc>
          <w:tcPr>
            <w:tcW w:w="1134" w:type="dxa"/>
            <w:shd w:val="clear" w:color="auto" w:fill="auto"/>
            <w:noWrap/>
            <w:hideMark/>
          </w:tcPr>
          <w:p w:rsidRPr="006B36B1" w:rsidR="00AD31AE" w:rsidP="006B36B1" w:rsidRDefault="00AD31AE" w14:paraId="01E2CF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+100</w:t>
            </w:r>
          </w:p>
        </w:tc>
      </w:tr>
      <w:tr w:rsidRPr="006B36B1" w:rsidR="00AD31AE" w:rsidTr="006B36B1" w14:paraId="01E2CF90" w14:textId="77777777">
        <w:trPr>
          <w:trHeight w:val="255"/>
        </w:trPr>
        <w:tc>
          <w:tcPr>
            <w:tcW w:w="460" w:type="dxa"/>
            <w:shd w:val="clear" w:color="auto" w:fill="auto"/>
            <w:noWrap/>
            <w:hideMark/>
          </w:tcPr>
          <w:p w:rsidRPr="006B36B1" w:rsidR="00AD31AE" w:rsidP="006B36B1" w:rsidRDefault="00AD31AE" w14:paraId="01E2CF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1:8</w:t>
            </w:r>
          </w:p>
        </w:tc>
        <w:tc>
          <w:tcPr>
            <w:tcW w:w="4780" w:type="dxa"/>
            <w:shd w:val="clear" w:color="auto" w:fill="auto"/>
            <w:hideMark/>
          </w:tcPr>
          <w:p w:rsidRPr="006B36B1" w:rsidR="00AD31AE" w:rsidP="006B36B1" w:rsidRDefault="00AD31AE" w14:paraId="01E2CF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Försvarets radioanstalt</w:t>
            </w:r>
          </w:p>
        </w:tc>
        <w:tc>
          <w:tcPr>
            <w:tcW w:w="1134" w:type="dxa"/>
            <w:shd w:val="clear" w:color="auto" w:fill="auto"/>
            <w:noWrap/>
            <w:hideMark/>
          </w:tcPr>
          <w:p w:rsidRPr="006B36B1" w:rsidR="00AD31AE" w:rsidP="006B36B1" w:rsidRDefault="00AD31AE" w14:paraId="01E2CF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+10</w:t>
            </w:r>
          </w:p>
        </w:tc>
        <w:tc>
          <w:tcPr>
            <w:tcW w:w="1134" w:type="dxa"/>
            <w:shd w:val="clear" w:color="auto" w:fill="auto"/>
            <w:noWrap/>
            <w:hideMark/>
          </w:tcPr>
          <w:p w:rsidRPr="006B36B1" w:rsidR="00AD31AE" w:rsidP="006B36B1" w:rsidRDefault="00AD31AE" w14:paraId="01E2CF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+10</w:t>
            </w:r>
          </w:p>
        </w:tc>
        <w:tc>
          <w:tcPr>
            <w:tcW w:w="1134" w:type="dxa"/>
            <w:shd w:val="clear" w:color="auto" w:fill="auto"/>
            <w:noWrap/>
            <w:hideMark/>
          </w:tcPr>
          <w:p w:rsidRPr="006B36B1" w:rsidR="00AD31AE" w:rsidP="006B36B1" w:rsidRDefault="00AD31AE" w14:paraId="01E2CF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+10</w:t>
            </w:r>
          </w:p>
        </w:tc>
      </w:tr>
      <w:tr w:rsidRPr="006B36B1" w:rsidR="00AD31AE" w:rsidTr="006B36B1" w14:paraId="01E2CF96" w14:textId="77777777">
        <w:trPr>
          <w:trHeight w:val="255"/>
        </w:trPr>
        <w:tc>
          <w:tcPr>
            <w:tcW w:w="460" w:type="dxa"/>
            <w:shd w:val="clear" w:color="auto" w:fill="auto"/>
            <w:noWrap/>
            <w:hideMark/>
          </w:tcPr>
          <w:p w:rsidRPr="006B36B1" w:rsidR="00AD31AE" w:rsidP="006B36B1" w:rsidRDefault="00AD31AE" w14:paraId="01E2CF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1:9</w:t>
            </w:r>
          </w:p>
        </w:tc>
        <w:tc>
          <w:tcPr>
            <w:tcW w:w="4780" w:type="dxa"/>
            <w:shd w:val="clear" w:color="auto" w:fill="auto"/>
            <w:hideMark/>
          </w:tcPr>
          <w:p w:rsidRPr="006B36B1" w:rsidR="00AD31AE" w:rsidP="006B36B1" w:rsidRDefault="00AD31AE" w14:paraId="01E2CF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Totalförsvarets forskningsinstitut</w:t>
            </w:r>
          </w:p>
        </w:tc>
        <w:tc>
          <w:tcPr>
            <w:tcW w:w="1134" w:type="dxa"/>
            <w:shd w:val="clear" w:color="auto" w:fill="auto"/>
            <w:noWrap/>
            <w:hideMark/>
          </w:tcPr>
          <w:p w:rsidRPr="006B36B1" w:rsidR="00AD31AE" w:rsidP="006B36B1" w:rsidRDefault="00AD31AE" w14:paraId="01E2CF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+5</w:t>
            </w:r>
          </w:p>
        </w:tc>
        <w:tc>
          <w:tcPr>
            <w:tcW w:w="1134" w:type="dxa"/>
            <w:shd w:val="clear" w:color="auto" w:fill="auto"/>
            <w:noWrap/>
            <w:hideMark/>
          </w:tcPr>
          <w:p w:rsidRPr="006B36B1" w:rsidR="00AD31AE" w:rsidP="006B36B1" w:rsidRDefault="00AD31AE" w14:paraId="01E2CF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+5</w:t>
            </w:r>
          </w:p>
        </w:tc>
        <w:tc>
          <w:tcPr>
            <w:tcW w:w="1134" w:type="dxa"/>
            <w:shd w:val="clear" w:color="auto" w:fill="auto"/>
            <w:noWrap/>
            <w:hideMark/>
          </w:tcPr>
          <w:p w:rsidRPr="006B36B1" w:rsidR="00AD31AE" w:rsidP="006B36B1" w:rsidRDefault="00AD31AE" w14:paraId="01E2CF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+5</w:t>
            </w:r>
          </w:p>
        </w:tc>
      </w:tr>
      <w:tr w:rsidRPr="006B36B1" w:rsidR="00AD31AE" w:rsidTr="006B36B1" w14:paraId="01E2CF9C" w14:textId="77777777">
        <w:trPr>
          <w:trHeight w:val="255"/>
        </w:trPr>
        <w:tc>
          <w:tcPr>
            <w:tcW w:w="460" w:type="dxa"/>
            <w:shd w:val="clear" w:color="auto" w:fill="auto"/>
            <w:noWrap/>
            <w:hideMark/>
          </w:tcPr>
          <w:p w:rsidRPr="006B36B1" w:rsidR="00AD31AE" w:rsidP="006B36B1" w:rsidRDefault="00AD31AE" w14:paraId="01E2CF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2:6</w:t>
            </w:r>
          </w:p>
        </w:tc>
        <w:tc>
          <w:tcPr>
            <w:tcW w:w="4780" w:type="dxa"/>
            <w:shd w:val="clear" w:color="auto" w:fill="auto"/>
            <w:hideMark/>
          </w:tcPr>
          <w:p w:rsidRPr="006B36B1" w:rsidR="00AD31AE" w:rsidP="006B36B1" w:rsidRDefault="00AD31AE" w14:paraId="01E2CF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Myndigheten för samhällsskydd och beredskap</w:t>
            </w:r>
          </w:p>
        </w:tc>
        <w:tc>
          <w:tcPr>
            <w:tcW w:w="1134" w:type="dxa"/>
            <w:shd w:val="clear" w:color="auto" w:fill="auto"/>
            <w:noWrap/>
            <w:hideMark/>
          </w:tcPr>
          <w:p w:rsidRPr="006B36B1" w:rsidR="00AD31AE" w:rsidP="006B36B1" w:rsidRDefault="00AD31AE" w14:paraId="01E2CF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+139</w:t>
            </w:r>
          </w:p>
        </w:tc>
        <w:tc>
          <w:tcPr>
            <w:tcW w:w="1134" w:type="dxa"/>
            <w:shd w:val="clear" w:color="auto" w:fill="auto"/>
            <w:noWrap/>
            <w:hideMark/>
          </w:tcPr>
          <w:p w:rsidRPr="006B36B1" w:rsidR="00AD31AE" w:rsidP="006B36B1" w:rsidRDefault="00AD31AE" w14:paraId="01E2CF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+201</w:t>
            </w:r>
          </w:p>
        </w:tc>
        <w:tc>
          <w:tcPr>
            <w:tcW w:w="1134" w:type="dxa"/>
            <w:shd w:val="clear" w:color="auto" w:fill="auto"/>
            <w:noWrap/>
            <w:hideMark/>
          </w:tcPr>
          <w:p w:rsidRPr="006B36B1" w:rsidR="00AD31AE" w:rsidP="006B36B1" w:rsidRDefault="00AD31AE" w14:paraId="01E2CF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kern w:val="0"/>
                <w:sz w:val="20"/>
                <w:szCs w:val="20"/>
                <w:lang w:eastAsia="sv-SE"/>
                <w14:numSpacing w14:val="default"/>
              </w:rPr>
            </w:pPr>
            <w:r w:rsidRPr="006B36B1">
              <w:rPr>
                <w:rFonts w:eastAsia="Times New Roman" w:cstheme="minorHAnsi"/>
                <w:kern w:val="0"/>
                <w:sz w:val="20"/>
                <w:szCs w:val="20"/>
                <w:lang w:eastAsia="sv-SE"/>
                <w14:numSpacing w14:val="default"/>
              </w:rPr>
              <w:t>+207</w:t>
            </w:r>
          </w:p>
        </w:tc>
      </w:tr>
      <w:tr w:rsidRPr="006B36B1" w:rsidR="00AD31AE" w:rsidTr="006B36B1" w14:paraId="01E2CFA2" w14:textId="77777777">
        <w:trPr>
          <w:trHeight w:val="270"/>
        </w:trPr>
        <w:tc>
          <w:tcPr>
            <w:tcW w:w="460" w:type="dxa"/>
            <w:tcBorders>
              <w:bottom w:val="single" w:color="auto" w:sz="4" w:space="0"/>
            </w:tcBorders>
            <w:shd w:val="clear" w:color="auto" w:fill="auto"/>
            <w:noWrap/>
            <w:hideMark/>
          </w:tcPr>
          <w:p w:rsidRPr="006B36B1" w:rsidR="00AD31AE" w:rsidP="006B36B1" w:rsidRDefault="00AD31AE" w14:paraId="01E2CF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bCs/>
                <w:i/>
                <w:iCs/>
                <w:kern w:val="0"/>
                <w:sz w:val="20"/>
                <w:szCs w:val="20"/>
                <w:lang w:eastAsia="sv-SE"/>
                <w14:numSpacing w14:val="default"/>
              </w:rPr>
            </w:pPr>
            <w:r w:rsidRPr="006B36B1">
              <w:rPr>
                <w:rFonts w:eastAsia="Times New Roman" w:cstheme="minorHAnsi"/>
                <w:b/>
                <w:bCs/>
                <w:i/>
                <w:iCs/>
                <w:kern w:val="0"/>
                <w:sz w:val="20"/>
                <w:szCs w:val="20"/>
                <w:lang w:eastAsia="sv-SE"/>
                <w14:numSpacing w14:val="default"/>
              </w:rPr>
              <w:t> </w:t>
            </w:r>
          </w:p>
        </w:tc>
        <w:tc>
          <w:tcPr>
            <w:tcW w:w="4780" w:type="dxa"/>
            <w:tcBorders>
              <w:bottom w:val="single" w:color="auto" w:sz="4" w:space="0"/>
            </w:tcBorders>
            <w:shd w:val="clear" w:color="auto" w:fill="auto"/>
            <w:hideMark/>
          </w:tcPr>
          <w:p w:rsidRPr="006B36B1" w:rsidR="00AD31AE" w:rsidP="006B36B1" w:rsidRDefault="00AD31AE" w14:paraId="01E2CF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bCs/>
                <w:iCs/>
                <w:kern w:val="0"/>
                <w:sz w:val="20"/>
                <w:szCs w:val="20"/>
                <w:lang w:eastAsia="sv-SE"/>
                <w14:numSpacing w14:val="default"/>
              </w:rPr>
            </w:pPr>
            <w:r w:rsidRPr="006B36B1">
              <w:rPr>
                <w:rFonts w:eastAsia="Times New Roman" w:cstheme="minorHAnsi"/>
                <w:b/>
                <w:bCs/>
                <w:iCs/>
                <w:kern w:val="0"/>
                <w:sz w:val="20"/>
                <w:szCs w:val="20"/>
                <w:lang w:eastAsia="sv-SE"/>
                <w14:numSpacing w14:val="default"/>
              </w:rPr>
              <w:t>Summa</w:t>
            </w:r>
          </w:p>
        </w:tc>
        <w:tc>
          <w:tcPr>
            <w:tcW w:w="1134" w:type="dxa"/>
            <w:tcBorders>
              <w:bottom w:val="single" w:color="auto" w:sz="4" w:space="0"/>
            </w:tcBorders>
            <w:shd w:val="clear" w:color="auto" w:fill="auto"/>
            <w:noWrap/>
            <w:hideMark/>
          </w:tcPr>
          <w:p w:rsidRPr="006B36B1" w:rsidR="00AD31AE" w:rsidP="006B36B1" w:rsidRDefault="00AD31AE" w14:paraId="01E2CF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iCs/>
                <w:kern w:val="0"/>
                <w:sz w:val="20"/>
                <w:szCs w:val="20"/>
                <w:lang w:eastAsia="sv-SE"/>
                <w14:numSpacing w14:val="default"/>
              </w:rPr>
            </w:pPr>
            <w:r w:rsidRPr="006B36B1">
              <w:rPr>
                <w:rFonts w:eastAsia="Times New Roman" w:cstheme="minorHAnsi"/>
                <w:b/>
                <w:bCs/>
                <w:iCs/>
                <w:kern w:val="0"/>
                <w:sz w:val="20"/>
                <w:szCs w:val="20"/>
                <w:lang w:eastAsia="sv-SE"/>
                <w14:numSpacing w14:val="default"/>
              </w:rPr>
              <w:t>+7 501</w:t>
            </w:r>
          </w:p>
        </w:tc>
        <w:tc>
          <w:tcPr>
            <w:tcW w:w="1134" w:type="dxa"/>
            <w:tcBorders>
              <w:bottom w:val="single" w:color="auto" w:sz="4" w:space="0"/>
            </w:tcBorders>
            <w:shd w:val="clear" w:color="auto" w:fill="auto"/>
            <w:noWrap/>
            <w:hideMark/>
          </w:tcPr>
          <w:p w:rsidRPr="006B36B1" w:rsidR="00AD31AE" w:rsidP="006B36B1" w:rsidRDefault="00AD31AE" w14:paraId="01E2CF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iCs/>
                <w:kern w:val="0"/>
                <w:sz w:val="20"/>
                <w:szCs w:val="20"/>
                <w:lang w:eastAsia="sv-SE"/>
                <w14:numSpacing w14:val="default"/>
              </w:rPr>
            </w:pPr>
            <w:r w:rsidRPr="006B36B1">
              <w:rPr>
                <w:rFonts w:eastAsia="Times New Roman" w:cstheme="minorHAnsi"/>
                <w:b/>
                <w:bCs/>
                <w:iCs/>
                <w:kern w:val="0"/>
                <w:sz w:val="20"/>
                <w:szCs w:val="20"/>
                <w:lang w:eastAsia="sv-SE"/>
                <w14:numSpacing w14:val="default"/>
              </w:rPr>
              <w:t>+8 715</w:t>
            </w:r>
          </w:p>
        </w:tc>
        <w:tc>
          <w:tcPr>
            <w:tcW w:w="1134" w:type="dxa"/>
            <w:tcBorders>
              <w:bottom w:val="single" w:color="auto" w:sz="4" w:space="0"/>
            </w:tcBorders>
            <w:shd w:val="clear" w:color="auto" w:fill="auto"/>
            <w:noWrap/>
            <w:hideMark/>
          </w:tcPr>
          <w:p w:rsidRPr="006B36B1" w:rsidR="00AD31AE" w:rsidP="006B36B1" w:rsidRDefault="00AD31AE" w14:paraId="01E2CF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bCs/>
                <w:iCs/>
                <w:kern w:val="0"/>
                <w:sz w:val="20"/>
                <w:szCs w:val="20"/>
                <w:lang w:eastAsia="sv-SE"/>
                <w14:numSpacing w14:val="default"/>
              </w:rPr>
            </w:pPr>
            <w:r w:rsidRPr="006B36B1">
              <w:rPr>
                <w:rFonts w:eastAsia="Times New Roman" w:cstheme="minorHAnsi"/>
                <w:b/>
                <w:bCs/>
                <w:iCs/>
                <w:kern w:val="0"/>
                <w:sz w:val="20"/>
                <w:szCs w:val="20"/>
                <w:lang w:eastAsia="sv-SE"/>
                <w14:numSpacing w14:val="default"/>
              </w:rPr>
              <w:t>+12 684</w:t>
            </w:r>
          </w:p>
        </w:tc>
      </w:tr>
      <w:tr w:rsidRPr="006B36B1" w:rsidR="00AD31AE" w:rsidTr="006B36B1" w14:paraId="01E2CFA8" w14:textId="77777777">
        <w:trPr>
          <w:trHeight w:val="255"/>
        </w:trPr>
        <w:tc>
          <w:tcPr>
            <w:tcW w:w="460" w:type="dxa"/>
            <w:tcBorders>
              <w:top w:val="single" w:color="auto" w:sz="4" w:space="0"/>
            </w:tcBorders>
            <w:shd w:val="clear" w:color="auto" w:fill="auto"/>
            <w:noWrap/>
            <w:hideMark/>
          </w:tcPr>
          <w:p w:rsidRPr="006B36B1" w:rsidR="00AD31AE" w:rsidP="00774FEC" w:rsidRDefault="00AD31AE" w14:paraId="01E2CF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B36B1">
              <w:rPr>
                <w:rFonts w:ascii="Times New Roman" w:hAnsi="Times New Roman" w:eastAsia="Times New Roman" w:cs="Times New Roman"/>
                <w:i/>
                <w:iCs/>
                <w:kern w:val="0"/>
                <w:sz w:val="20"/>
                <w:szCs w:val="20"/>
                <w:lang w:eastAsia="sv-SE"/>
                <w14:numSpacing w14:val="default"/>
              </w:rPr>
              <w:t> </w:t>
            </w:r>
          </w:p>
        </w:tc>
        <w:tc>
          <w:tcPr>
            <w:tcW w:w="4780" w:type="dxa"/>
            <w:tcBorders>
              <w:top w:val="single" w:color="auto" w:sz="4" w:space="0"/>
            </w:tcBorders>
            <w:shd w:val="clear" w:color="auto" w:fill="auto"/>
            <w:hideMark/>
          </w:tcPr>
          <w:p w:rsidRPr="006B36B1" w:rsidR="00AD31AE" w:rsidP="00774FEC" w:rsidRDefault="00AD31AE" w14:paraId="01E2CF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B36B1">
              <w:rPr>
                <w:rFonts w:ascii="Times New Roman" w:hAnsi="Times New Roman" w:eastAsia="Times New Roman" w:cs="Times New Roman"/>
                <w:i/>
                <w:iCs/>
                <w:kern w:val="0"/>
                <w:sz w:val="20"/>
                <w:szCs w:val="20"/>
                <w:lang w:eastAsia="sv-SE"/>
                <w14:numSpacing w14:val="default"/>
              </w:rPr>
              <w:t>Specificering av anslagsförändringar</w:t>
            </w:r>
          </w:p>
        </w:tc>
        <w:tc>
          <w:tcPr>
            <w:tcW w:w="1134" w:type="dxa"/>
            <w:tcBorders>
              <w:top w:val="single" w:color="auto" w:sz="4" w:space="0"/>
            </w:tcBorders>
            <w:shd w:val="clear" w:color="auto" w:fill="auto"/>
            <w:noWrap/>
            <w:hideMark/>
          </w:tcPr>
          <w:p w:rsidRPr="006B36B1" w:rsidR="00AD31AE" w:rsidP="00774FEC" w:rsidRDefault="00AD31AE" w14:paraId="01E2CF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B36B1">
              <w:rPr>
                <w:rFonts w:ascii="Times New Roman" w:hAnsi="Times New Roman" w:eastAsia="Times New Roman" w:cs="Times New Roman"/>
                <w:i/>
                <w:iCs/>
                <w:kern w:val="0"/>
                <w:sz w:val="20"/>
                <w:szCs w:val="20"/>
                <w:lang w:eastAsia="sv-SE"/>
                <w14:numSpacing w14:val="default"/>
              </w:rPr>
              <w:t> </w:t>
            </w:r>
          </w:p>
        </w:tc>
        <w:tc>
          <w:tcPr>
            <w:tcW w:w="1134" w:type="dxa"/>
            <w:tcBorders>
              <w:top w:val="single" w:color="auto" w:sz="4" w:space="0"/>
            </w:tcBorders>
            <w:shd w:val="clear" w:color="auto" w:fill="auto"/>
            <w:noWrap/>
            <w:hideMark/>
          </w:tcPr>
          <w:p w:rsidRPr="006B36B1" w:rsidR="00AD31AE" w:rsidP="00774FEC" w:rsidRDefault="00AD31AE" w14:paraId="01E2CF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B36B1">
              <w:rPr>
                <w:rFonts w:ascii="Times New Roman" w:hAnsi="Times New Roman" w:eastAsia="Times New Roman" w:cs="Times New Roman"/>
                <w:i/>
                <w:iCs/>
                <w:kern w:val="0"/>
                <w:sz w:val="20"/>
                <w:szCs w:val="20"/>
                <w:lang w:eastAsia="sv-SE"/>
                <w14:numSpacing w14:val="default"/>
              </w:rPr>
              <w:t> </w:t>
            </w:r>
          </w:p>
        </w:tc>
        <w:tc>
          <w:tcPr>
            <w:tcW w:w="1134" w:type="dxa"/>
            <w:tcBorders>
              <w:top w:val="single" w:color="auto" w:sz="4" w:space="0"/>
            </w:tcBorders>
            <w:shd w:val="clear" w:color="auto" w:fill="auto"/>
            <w:noWrap/>
            <w:hideMark/>
          </w:tcPr>
          <w:p w:rsidRPr="006B36B1" w:rsidR="00AD31AE" w:rsidP="00774FEC" w:rsidRDefault="00AD31AE" w14:paraId="01E2CF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B36B1">
              <w:rPr>
                <w:rFonts w:ascii="Times New Roman" w:hAnsi="Times New Roman" w:eastAsia="Times New Roman" w:cs="Times New Roman"/>
                <w:i/>
                <w:iCs/>
                <w:kern w:val="0"/>
                <w:sz w:val="20"/>
                <w:szCs w:val="20"/>
                <w:lang w:eastAsia="sv-SE"/>
                <w14:numSpacing w14:val="default"/>
              </w:rPr>
              <w:t> </w:t>
            </w:r>
          </w:p>
        </w:tc>
      </w:tr>
      <w:tr w:rsidRPr="006B36B1" w:rsidR="00AD31AE" w:rsidTr="006B36B1" w14:paraId="01E2CFAE" w14:textId="77777777">
        <w:trPr>
          <w:trHeight w:val="255"/>
        </w:trPr>
        <w:tc>
          <w:tcPr>
            <w:tcW w:w="460" w:type="dxa"/>
            <w:shd w:val="clear" w:color="auto" w:fill="auto"/>
            <w:noWrap/>
            <w:hideMark/>
          </w:tcPr>
          <w:p w:rsidRPr="006B36B1" w:rsidR="00AD31AE" w:rsidP="00774FEC" w:rsidRDefault="00AD31AE" w14:paraId="01E2CF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1:1</w:t>
            </w:r>
          </w:p>
        </w:tc>
        <w:tc>
          <w:tcPr>
            <w:tcW w:w="4780" w:type="dxa"/>
            <w:shd w:val="clear" w:color="auto" w:fill="auto"/>
            <w:hideMark/>
          </w:tcPr>
          <w:p w:rsidRPr="006B36B1" w:rsidR="00AD31AE" w:rsidP="00774FEC" w:rsidRDefault="00AD31AE" w14:paraId="01E2CF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Ökning av anslaget i enlighet med FM budgetunderlag</w:t>
            </w:r>
          </w:p>
        </w:tc>
        <w:tc>
          <w:tcPr>
            <w:tcW w:w="1134" w:type="dxa"/>
            <w:shd w:val="clear" w:color="auto" w:fill="auto"/>
            <w:noWrap/>
            <w:hideMark/>
          </w:tcPr>
          <w:p w:rsidRPr="006B36B1" w:rsidR="00AD31AE" w:rsidP="00774FEC" w:rsidRDefault="00AD31AE" w14:paraId="01E2CF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+2 100</w:t>
            </w:r>
          </w:p>
        </w:tc>
        <w:tc>
          <w:tcPr>
            <w:tcW w:w="1134" w:type="dxa"/>
            <w:shd w:val="clear" w:color="auto" w:fill="auto"/>
            <w:noWrap/>
            <w:hideMark/>
          </w:tcPr>
          <w:p w:rsidRPr="006B36B1" w:rsidR="00AD31AE" w:rsidP="00774FEC" w:rsidRDefault="00AD31AE" w14:paraId="01E2CF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+3 200</w:t>
            </w:r>
          </w:p>
        </w:tc>
        <w:tc>
          <w:tcPr>
            <w:tcW w:w="1134" w:type="dxa"/>
            <w:shd w:val="clear" w:color="auto" w:fill="auto"/>
            <w:noWrap/>
            <w:hideMark/>
          </w:tcPr>
          <w:p w:rsidRPr="006B36B1" w:rsidR="00AD31AE" w:rsidP="00774FEC" w:rsidRDefault="00AD31AE" w14:paraId="01E2CF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+5 000</w:t>
            </w:r>
          </w:p>
        </w:tc>
      </w:tr>
      <w:tr w:rsidRPr="006B36B1" w:rsidR="00AD31AE" w:rsidTr="006B36B1" w14:paraId="01E2CFB4" w14:textId="77777777">
        <w:trPr>
          <w:trHeight w:val="255"/>
        </w:trPr>
        <w:tc>
          <w:tcPr>
            <w:tcW w:w="460" w:type="dxa"/>
            <w:shd w:val="clear" w:color="auto" w:fill="auto"/>
            <w:noWrap/>
            <w:hideMark/>
          </w:tcPr>
          <w:p w:rsidRPr="006B36B1" w:rsidR="00AD31AE" w:rsidP="00774FEC" w:rsidRDefault="00AD31AE" w14:paraId="01E2CF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1:1</w:t>
            </w:r>
          </w:p>
        </w:tc>
        <w:tc>
          <w:tcPr>
            <w:tcW w:w="4780" w:type="dxa"/>
            <w:shd w:val="clear" w:color="auto" w:fill="auto"/>
            <w:hideMark/>
          </w:tcPr>
          <w:p w:rsidRPr="006B36B1" w:rsidR="00AD31AE" w:rsidP="00774FEC" w:rsidRDefault="00AD31AE" w14:paraId="01E2CF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Kompensation för omfördelning av anslag</w:t>
            </w:r>
          </w:p>
        </w:tc>
        <w:tc>
          <w:tcPr>
            <w:tcW w:w="1134" w:type="dxa"/>
            <w:shd w:val="clear" w:color="auto" w:fill="auto"/>
            <w:noWrap/>
            <w:hideMark/>
          </w:tcPr>
          <w:p w:rsidRPr="006B36B1" w:rsidR="00AD31AE" w:rsidP="00774FEC" w:rsidRDefault="00AD31AE" w14:paraId="01E2CF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+729</w:t>
            </w:r>
          </w:p>
        </w:tc>
        <w:tc>
          <w:tcPr>
            <w:tcW w:w="1134" w:type="dxa"/>
            <w:shd w:val="clear" w:color="auto" w:fill="auto"/>
            <w:noWrap/>
            <w:hideMark/>
          </w:tcPr>
          <w:p w:rsidRPr="006B36B1" w:rsidR="00AD31AE" w:rsidP="00774FEC" w:rsidRDefault="00AD31AE" w14:paraId="01E2CF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+729</w:t>
            </w:r>
          </w:p>
        </w:tc>
        <w:tc>
          <w:tcPr>
            <w:tcW w:w="1134" w:type="dxa"/>
            <w:shd w:val="clear" w:color="auto" w:fill="auto"/>
            <w:noWrap/>
            <w:hideMark/>
          </w:tcPr>
          <w:p w:rsidRPr="006B36B1" w:rsidR="00AD31AE" w:rsidP="00774FEC" w:rsidRDefault="00AD31AE" w14:paraId="01E2CF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+729</w:t>
            </w:r>
          </w:p>
        </w:tc>
      </w:tr>
      <w:tr w:rsidRPr="006B36B1" w:rsidR="00AD31AE" w:rsidTr="006B36B1" w14:paraId="01E2CFBA" w14:textId="77777777">
        <w:trPr>
          <w:trHeight w:val="255"/>
        </w:trPr>
        <w:tc>
          <w:tcPr>
            <w:tcW w:w="460" w:type="dxa"/>
            <w:shd w:val="clear" w:color="auto" w:fill="auto"/>
            <w:noWrap/>
            <w:hideMark/>
          </w:tcPr>
          <w:p w:rsidRPr="006B36B1" w:rsidR="00AD31AE" w:rsidP="00774FEC" w:rsidRDefault="00AD31AE" w14:paraId="01E2CF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1:1</w:t>
            </w:r>
          </w:p>
        </w:tc>
        <w:tc>
          <w:tcPr>
            <w:tcW w:w="4780" w:type="dxa"/>
            <w:shd w:val="clear" w:color="auto" w:fill="auto"/>
            <w:hideMark/>
          </w:tcPr>
          <w:p w:rsidRPr="006B36B1" w:rsidR="00AD31AE" w:rsidP="00774FEC" w:rsidRDefault="00AD31AE" w14:paraId="01E2CF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Del av ESV:s rekommendationer</w:t>
            </w:r>
          </w:p>
        </w:tc>
        <w:tc>
          <w:tcPr>
            <w:tcW w:w="1134" w:type="dxa"/>
            <w:shd w:val="clear" w:color="auto" w:fill="auto"/>
            <w:noWrap/>
            <w:hideMark/>
          </w:tcPr>
          <w:p w:rsidRPr="006B36B1" w:rsidR="00AD31AE" w:rsidP="00774FEC" w:rsidRDefault="00AD31AE" w14:paraId="01E2CF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+1 000</w:t>
            </w:r>
          </w:p>
        </w:tc>
        <w:tc>
          <w:tcPr>
            <w:tcW w:w="1134" w:type="dxa"/>
            <w:shd w:val="clear" w:color="auto" w:fill="auto"/>
            <w:noWrap/>
            <w:hideMark/>
          </w:tcPr>
          <w:p w:rsidRPr="006B36B1" w:rsidR="00AD31AE" w:rsidP="00774FEC" w:rsidRDefault="00AD31AE" w14:paraId="01E2CF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+900</w:t>
            </w:r>
          </w:p>
        </w:tc>
        <w:tc>
          <w:tcPr>
            <w:tcW w:w="1134" w:type="dxa"/>
            <w:shd w:val="clear" w:color="auto" w:fill="auto"/>
            <w:noWrap/>
            <w:hideMark/>
          </w:tcPr>
          <w:p w:rsidRPr="006B36B1" w:rsidR="00AD31AE" w:rsidP="00774FEC" w:rsidRDefault="00AD31AE" w14:paraId="01E2CF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+700</w:t>
            </w:r>
          </w:p>
        </w:tc>
      </w:tr>
      <w:tr w:rsidRPr="006B36B1" w:rsidR="00AD31AE" w:rsidTr="006B36B1" w14:paraId="01E2CFC0" w14:textId="77777777">
        <w:trPr>
          <w:trHeight w:val="255"/>
        </w:trPr>
        <w:tc>
          <w:tcPr>
            <w:tcW w:w="460" w:type="dxa"/>
            <w:shd w:val="clear" w:color="auto" w:fill="auto"/>
            <w:noWrap/>
            <w:hideMark/>
          </w:tcPr>
          <w:p w:rsidRPr="006B36B1" w:rsidR="00AD31AE" w:rsidP="00774FEC" w:rsidRDefault="00AD31AE" w14:paraId="01E2CF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6B36B1" w:rsidR="00AD31AE" w:rsidP="00774FEC" w:rsidRDefault="00AD31AE" w14:paraId="01E2CF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Avveckling av Afghanistaninsatsen</w:t>
            </w:r>
          </w:p>
        </w:tc>
        <w:tc>
          <w:tcPr>
            <w:tcW w:w="1134" w:type="dxa"/>
            <w:shd w:val="clear" w:color="auto" w:fill="auto"/>
            <w:noWrap/>
            <w:hideMark/>
          </w:tcPr>
          <w:p w:rsidRPr="006B36B1" w:rsidR="00AD31AE" w:rsidP="00774FEC" w:rsidRDefault="00AD31AE" w14:paraId="01E2CF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–55</w:t>
            </w:r>
          </w:p>
        </w:tc>
        <w:tc>
          <w:tcPr>
            <w:tcW w:w="1134" w:type="dxa"/>
            <w:shd w:val="clear" w:color="auto" w:fill="auto"/>
            <w:noWrap/>
            <w:hideMark/>
          </w:tcPr>
          <w:p w:rsidRPr="006B36B1" w:rsidR="00AD31AE" w:rsidP="00774FEC" w:rsidRDefault="00AD31AE" w14:paraId="01E2CF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–55</w:t>
            </w:r>
          </w:p>
        </w:tc>
        <w:tc>
          <w:tcPr>
            <w:tcW w:w="1134" w:type="dxa"/>
            <w:shd w:val="clear" w:color="auto" w:fill="auto"/>
            <w:noWrap/>
            <w:hideMark/>
          </w:tcPr>
          <w:p w:rsidRPr="006B36B1" w:rsidR="00AD31AE" w:rsidP="00774FEC" w:rsidRDefault="00AD31AE" w14:paraId="01E2CF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–55</w:t>
            </w:r>
          </w:p>
        </w:tc>
      </w:tr>
      <w:tr w:rsidRPr="006B36B1" w:rsidR="00AD31AE" w:rsidTr="006B36B1" w14:paraId="01E2CFC6" w14:textId="77777777">
        <w:trPr>
          <w:trHeight w:val="255"/>
        </w:trPr>
        <w:tc>
          <w:tcPr>
            <w:tcW w:w="460" w:type="dxa"/>
            <w:shd w:val="clear" w:color="auto" w:fill="auto"/>
            <w:noWrap/>
            <w:hideMark/>
          </w:tcPr>
          <w:p w:rsidRPr="006B36B1" w:rsidR="00AD31AE" w:rsidP="00774FEC" w:rsidRDefault="00AD31AE" w14:paraId="01E2CF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6B36B1" w:rsidR="00AD31AE" w:rsidP="00774FEC" w:rsidRDefault="00AD31AE" w14:paraId="01E2CF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Gradvis avveckling av Maliinsatsen</w:t>
            </w:r>
          </w:p>
        </w:tc>
        <w:tc>
          <w:tcPr>
            <w:tcW w:w="1134" w:type="dxa"/>
            <w:shd w:val="clear" w:color="auto" w:fill="auto"/>
            <w:noWrap/>
            <w:hideMark/>
          </w:tcPr>
          <w:p w:rsidRPr="006B36B1" w:rsidR="00AD31AE" w:rsidP="00774FEC" w:rsidRDefault="00AD31AE" w14:paraId="01E2CF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 </w:t>
            </w:r>
          </w:p>
        </w:tc>
        <w:tc>
          <w:tcPr>
            <w:tcW w:w="1134" w:type="dxa"/>
            <w:shd w:val="clear" w:color="auto" w:fill="auto"/>
            <w:noWrap/>
            <w:hideMark/>
          </w:tcPr>
          <w:p w:rsidRPr="006B36B1" w:rsidR="00AD31AE" w:rsidP="00774FEC" w:rsidRDefault="00AD31AE" w14:paraId="01E2CF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–417</w:t>
            </w:r>
          </w:p>
        </w:tc>
        <w:tc>
          <w:tcPr>
            <w:tcW w:w="1134" w:type="dxa"/>
            <w:shd w:val="clear" w:color="auto" w:fill="auto"/>
            <w:noWrap/>
            <w:hideMark/>
          </w:tcPr>
          <w:p w:rsidRPr="006B36B1" w:rsidR="00AD31AE" w:rsidP="00774FEC" w:rsidRDefault="00AD31AE" w14:paraId="01E2CF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–833</w:t>
            </w:r>
          </w:p>
        </w:tc>
      </w:tr>
      <w:tr w:rsidRPr="006B36B1" w:rsidR="00AD31AE" w:rsidTr="006B36B1" w14:paraId="01E2CFCC" w14:textId="77777777">
        <w:trPr>
          <w:trHeight w:val="255"/>
        </w:trPr>
        <w:tc>
          <w:tcPr>
            <w:tcW w:w="460" w:type="dxa"/>
            <w:shd w:val="clear" w:color="auto" w:fill="auto"/>
            <w:noWrap/>
            <w:hideMark/>
          </w:tcPr>
          <w:p w:rsidRPr="006B36B1" w:rsidR="00AD31AE" w:rsidP="00774FEC" w:rsidRDefault="00AD31AE" w14:paraId="01E2CF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1:2</w:t>
            </w:r>
          </w:p>
        </w:tc>
        <w:tc>
          <w:tcPr>
            <w:tcW w:w="4780" w:type="dxa"/>
            <w:shd w:val="clear" w:color="auto" w:fill="auto"/>
            <w:hideMark/>
          </w:tcPr>
          <w:p w:rsidRPr="006B36B1" w:rsidR="00AD31AE" w:rsidP="00774FEC" w:rsidRDefault="00AD31AE" w14:paraId="01E2CF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Ny, mer begränsad Maliinsats</w:t>
            </w:r>
          </w:p>
        </w:tc>
        <w:tc>
          <w:tcPr>
            <w:tcW w:w="1134" w:type="dxa"/>
            <w:shd w:val="clear" w:color="auto" w:fill="auto"/>
            <w:noWrap/>
            <w:hideMark/>
          </w:tcPr>
          <w:p w:rsidRPr="006B36B1" w:rsidR="00AD31AE" w:rsidP="00774FEC" w:rsidRDefault="00AD31AE" w14:paraId="01E2CF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 </w:t>
            </w:r>
          </w:p>
        </w:tc>
        <w:tc>
          <w:tcPr>
            <w:tcW w:w="1134" w:type="dxa"/>
            <w:shd w:val="clear" w:color="auto" w:fill="auto"/>
            <w:noWrap/>
            <w:hideMark/>
          </w:tcPr>
          <w:p w:rsidRPr="006B36B1" w:rsidR="00AD31AE" w:rsidP="00774FEC" w:rsidRDefault="00AD31AE" w14:paraId="01E2CF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 </w:t>
            </w:r>
          </w:p>
        </w:tc>
        <w:tc>
          <w:tcPr>
            <w:tcW w:w="1134" w:type="dxa"/>
            <w:shd w:val="clear" w:color="auto" w:fill="auto"/>
            <w:noWrap/>
            <w:hideMark/>
          </w:tcPr>
          <w:p w:rsidRPr="006B36B1" w:rsidR="00AD31AE" w:rsidP="00774FEC" w:rsidRDefault="00AD31AE" w14:paraId="01E2CF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+55</w:t>
            </w:r>
          </w:p>
        </w:tc>
      </w:tr>
      <w:tr w:rsidRPr="006B36B1" w:rsidR="00AD31AE" w:rsidTr="006B36B1" w14:paraId="01E2CFD2" w14:textId="77777777">
        <w:trPr>
          <w:trHeight w:val="255"/>
        </w:trPr>
        <w:tc>
          <w:tcPr>
            <w:tcW w:w="460" w:type="dxa"/>
            <w:shd w:val="clear" w:color="auto" w:fill="auto"/>
            <w:noWrap/>
            <w:hideMark/>
          </w:tcPr>
          <w:p w:rsidRPr="006B36B1" w:rsidR="00AD31AE" w:rsidP="00774FEC" w:rsidRDefault="00AD31AE" w14:paraId="01E2CF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1:3</w:t>
            </w:r>
          </w:p>
        </w:tc>
        <w:tc>
          <w:tcPr>
            <w:tcW w:w="4780" w:type="dxa"/>
            <w:shd w:val="clear" w:color="auto" w:fill="auto"/>
            <w:hideMark/>
          </w:tcPr>
          <w:p w:rsidRPr="006B36B1" w:rsidR="00AD31AE" w:rsidP="00774FEC" w:rsidRDefault="00AD31AE" w14:paraId="01E2CF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Ökning av anslaget i enlighet med FM budgetunderlag</w:t>
            </w:r>
          </w:p>
        </w:tc>
        <w:tc>
          <w:tcPr>
            <w:tcW w:w="1134" w:type="dxa"/>
            <w:shd w:val="clear" w:color="auto" w:fill="auto"/>
            <w:noWrap/>
            <w:hideMark/>
          </w:tcPr>
          <w:p w:rsidRPr="006B36B1" w:rsidR="00AD31AE" w:rsidP="00774FEC" w:rsidRDefault="00AD31AE" w14:paraId="01E2CF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+1 000</w:t>
            </w:r>
          </w:p>
        </w:tc>
        <w:tc>
          <w:tcPr>
            <w:tcW w:w="1134" w:type="dxa"/>
            <w:shd w:val="clear" w:color="auto" w:fill="auto"/>
            <w:noWrap/>
            <w:hideMark/>
          </w:tcPr>
          <w:p w:rsidRPr="006B36B1" w:rsidR="00AD31AE" w:rsidP="00774FEC" w:rsidRDefault="00AD31AE" w14:paraId="01E2CF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+1 900</w:t>
            </w:r>
          </w:p>
        </w:tc>
        <w:tc>
          <w:tcPr>
            <w:tcW w:w="1134" w:type="dxa"/>
            <w:shd w:val="clear" w:color="auto" w:fill="auto"/>
            <w:noWrap/>
            <w:hideMark/>
          </w:tcPr>
          <w:p w:rsidRPr="006B36B1" w:rsidR="00AD31AE" w:rsidP="00774FEC" w:rsidRDefault="00AD31AE" w14:paraId="01E2CF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+4 700</w:t>
            </w:r>
          </w:p>
        </w:tc>
      </w:tr>
      <w:tr w:rsidRPr="006B36B1" w:rsidR="00AD31AE" w:rsidTr="006B36B1" w14:paraId="01E2CFD8" w14:textId="77777777">
        <w:trPr>
          <w:trHeight w:val="255"/>
        </w:trPr>
        <w:tc>
          <w:tcPr>
            <w:tcW w:w="460" w:type="dxa"/>
            <w:shd w:val="clear" w:color="auto" w:fill="auto"/>
            <w:noWrap/>
            <w:hideMark/>
          </w:tcPr>
          <w:p w:rsidRPr="006B36B1" w:rsidR="00AD31AE" w:rsidP="00774FEC" w:rsidRDefault="00AD31AE" w14:paraId="01E2CF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1:3</w:t>
            </w:r>
          </w:p>
        </w:tc>
        <w:tc>
          <w:tcPr>
            <w:tcW w:w="4780" w:type="dxa"/>
            <w:shd w:val="clear" w:color="auto" w:fill="auto"/>
            <w:hideMark/>
          </w:tcPr>
          <w:p w:rsidRPr="006B36B1" w:rsidR="00AD31AE" w:rsidP="00774FEC" w:rsidRDefault="00AD31AE" w14:paraId="01E2CF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Del av ESV:s rekommendationer</w:t>
            </w:r>
          </w:p>
        </w:tc>
        <w:tc>
          <w:tcPr>
            <w:tcW w:w="1134" w:type="dxa"/>
            <w:shd w:val="clear" w:color="auto" w:fill="auto"/>
            <w:noWrap/>
            <w:hideMark/>
          </w:tcPr>
          <w:p w:rsidRPr="006B36B1" w:rsidR="00AD31AE" w:rsidP="00774FEC" w:rsidRDefault="00AD31AE" w14:paraId="01E2CF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+2 237</w:t>
            </w:r>
          </w:p>
        </w:tc>
        <w:tc>
          <w:tcPr>
            <w:tcW w:w="1134" w:type="dxa"/>
            <w:shd w:val="clear" w:color="auto" w:fill="auto"/>
            <w:noWrap/>
            <w:hideMark/>
          </w:tcPr>
          <w:p w:rsidRPr="006B36B1" w:rsidR="00AD31AE" w:rsidP="00774FEC" w:rsidRDefault="00AD31AE" w14:paraId="01E2CF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+1 811</w:t>
            </w:r>
          </w:p>
        </w:tc>
        <w:tc>
          <w:tcPr>
            <w:tcW w:w="1134" w:type="dxa"/>
            <w:shd w:val="clear" w:color="auto" w:fill="auto"/>
            <w:noWrap/>
            <w:hideMark/>
          </w:tcPr>
          <w:p w:rsidRPr="006B36B1" w:rsidR="00AD31AE" w:rsidP="00774FEC" w:rsidRDefault="00AD31AE" w14:paraId="01E2CF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+1 665</w:t>
            </w:r>
          </w:p>
        </w:tc>
      </w:tr>
      <w:tr w:rsidRPr="006B36B1" w:rsidR="00AD31AE" w:rsidTr="006B36B1" w14:paraId="01E2CFDE" w14:textId="77777777">
        <w:trPr>
          <w:trHeight w:val="255"/>
        </w:trPr>
        <w:tc>
          <w:tcPr>
            <w:tcW w:w="460" w:type="dxa"/>
            <w:shd w:val="clear" w:color="auto" w:fill="auto"/>
            <w:noWrap/>
            <w:hideMark/>
          </w:tcPr>
          <w:p w:rsidRPr="006B36B1" w:rsidR="00AD31AE" w:rsidP="00774FEC" w:rsidRDefault="00AD31AE" w14:paraId="01E2CF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1:4</w:t>
            </w:r>
          </w:p>
        </w:tc>
        <w:tc>
          <w:tcPr>
            <w:tcW w:w="4780" w:type="dxa"/>
            <w:shd w:val="clear" w:color="auto" w:fill="auto"/>
            <w:hideMark/>
          </w:tcPr>
          <w:p w:rsidRPr="006B36B1" w:rsidR="00AD31AE" w:rsidP="00774FEC" w:rsidRDefault="00AD31AE" w14:paraId="01E2CF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Ökning av anslaget i enlighet med FM budgetunderlag</w:t>
            </w:r>
          </w:p>
        </w:tc>
        <w:tc>
          <w:tcPr>
            <w:tcW w:w="1134" w:type="dxa"/>
            <w:shd w:val="clear" w:color="auto" w:fill="auto"/>
            <w:noWrap/>
            <w:hideMark/>
          </w:tcPr>
          <w:p w:rsidRPr="006B36B1" w:rsidR="00AD31AE" w:rsidP="00774FEC" w:rsidRDefault="00AD31AE" w14:paraId="01E2CF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+50</w:t>
            </w:r>
          </w:p>
        </w:tc>
        <w:tc>
          <w:tcPr>
            <w:tcW w:w="1134" w:type="dxa"/>
            <w:shd w:val="clear" w:color="auto" w:fill="auto"/>
            <w:noWrap/>
            <w:hideMark/>
          </w:tcPr>
          <w:p w:rsidRPr="006B36B1" w:rsidR="00AD31AE" w:rsidP="00774FEC" w:rsidRDefault="00AD31AE" w14:paraId="01E2CF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+75</w:t>
            </w:r>
          </w:p>
        </w:tc>
        <w:tc>
          <w:tcPr>
            <w:tcW w:w="1134" w:type="dxa"/>
            <w:shd w:val="clear" w:color="auto" w:fill="auto"/>
            <w:noWrap/>
            <w:hideMark/>
          </w:tcPr>
          <w:p w:rsidRPr="006B36B1" w:rsidR="00AD31AE" w:rsidP="00774FEC" w:rsidRDefault="00AD31AE" w14:paraId="01E2CF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+75</w:t>
            </w:r>
          </w:p>
        </w:tc>
      </w:tr>
      <w:tr w:rsidRPr="006B36B1" w:rsidR="00AD31AE" w:rsidTr="006B36B1" w14:paraId="01E2CFE4" w14:textId="77777777">
        <w:trPr>
          <w:trHeight w:val="255"/>
        </w:trPr>
        <w:tc>
          <w:tcPr>
            <w:tcW w:w="460" w:type="dxa"/>
            <w:shd w:val="clear" w:color="auto" w:fill="auto"/>
            <w:noWrap/>
            <w:hideMark/>
          </w:tcPr>
          <w:p w:rsidRPr="006B36B1" w:rsidR="00AD31AE" w:rsidP="00774FEC" w:rsidRDefault="00AD31AE" w14:paraId="01E2CF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1:4</w:t>
            </w:r>
          </w:p>
        </w:tc>
        <w:tc>
          <w:tcPr>
            <w:tcW w:w="4780" w:type="dxa"/>
            <w:shd w:val="clear" w:color="auto" w:fill="auto"/>
            <w:hideMark/>
          </w:tcPr>
          <w:p w:rsidRPr="006B36B1" w:rsidR="00AD31AE" w:rsidP="00774FEC" w:rsidRDefault="00AD31AE" w14:paraId="01E2CF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Förstärkning av FoU i enlighet med synpunkter från FM</w:t>
            </w:r>
          </w:p>
        </w:tc>
        <w:tc>
          <w:tcPr>
            <w:tcW w:w="1134" w:type="dxa"/>
            <w:shd w:val="clear" w:color="auto" w:fill="auto"/>
            <w:noWrap/>
            <w:hideMark/>
          </w:tcPr>
          <w:p w:rsidRPr="006B36B1" w:rsidR="00AD31AE" w:rsidP="00774FEC" w:rsidRDefault="00AD31AE" w14:paraId="01E2CF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+150</w:t>
            </w:r>
          </w:p>
        </w:tc>
        <w:tc>
          <w:tcPr>
            <w:tcW w:w="1134" w:type="dxa"/>
            <w:shd w:val="clear" w:color="auto" w:fill="auto"/>
            <w:noWrap/>
            <w:hideMark/>
          </w:tcPr>
          <w:p w:rsidRPr="006B36B1" w:rsidR="00AD31AE" w:rsidP="00774FEC" w:rsidRDefault="00AD31AE" w14:paraId="01E2CF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+175</w:t>
            </w:r>
          </w:p>
        </w:tc>
        <w:tc>
          <w:tcPr>
            <w:tcW w:w="1134" w:type="dxa"/>
            <w:shd w:val="clear" w:color="auto" w:fill="auto"/>
            <w:noWrap/>
            <w:hideMark/>
          </w:tcPr>
          <w:p w:rsidRPr="006B36B1" w:rsidR="00AD31AE" w:rsidP="00774FEC" w:rsidRDefault="00AD31AE" w14:paraId="01E2CF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+225</w:t>
            </w:r>
          </w:p>
        </w:tc>
      </w:tr>
      <w:tr w:rsidRPr="006B36B1" w:rsidR="00AD31AE" w:rsidTr="006B36B1" w14:paraId="01E2CFEA" w14:textId="77777777">
        <w:trPr>
          <w:trHeight w:val="255"/>
        </w:trPr>
        <w:tc>
          <w:tcPr>
            <w:tcW w:w="460" w:type="dxa"/>
            <w:shd w:val="clear" w:color="auto" w:fill="auto"/>
            <w:noWrap/>
            <w:hideMark/>
          </w:tcPr>
          <w:p w:rsidRPr="006B36B1" w:rsidR="00AD31AE" w:rsidP="00774FEC" w:rsidRDefault="00AD31AE" w14:paraId="01E2CF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1:6</w:t>
            </w:r>
          </w:p>
        </w:tc>
        <w:tc>
          <w:tcPr>
            <w:tcW w:w="4780" w:type="dxa"/>
            <w:shd w:val="clear" w:color="auto" w:fill="auto"/>
            <w:hideMark/>
          </w:tcPr>
          <w:p w:rsidRPr="006B36B1" w:rsidR="00AD31AE" w:rsidP="00774FEC" w:rsidRDefault="00AD31AE" w14:paraId="01E2CF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Ökning av anslaget i enlighet med TRM budgetunderlag</w:t>
            </w:r>
          </w:p>
        </w:tc>
        <w:tc>
          <w:tcPr>
            <w:tcW w:w="1134" w:type="dxa"/>
            <w:shd w:val="clear" w:color="auto" w:fill="auto"/>
            <w:noWrap/>
            <w:hideMark/>
          </w:tcPr>
          <w:p w:rsidRPr="006B36B1" w:rsidR="00AD31AE" w:rsidP="00774FEC" w:rsidRDefault="00AD31AE" w14:paraId="01E2CF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+36</w:t>
            </w:r>
          </w:p>
        </w:tc>
        <w:tc>
          <w:tcPr>
            <w:tcW w:w="1134" w:type="dxa"/>
            <w:shd w:val="clear" w:color="auto" w:fill="auto"/>
            <w:noWrap/>
            <w:hideMark/>
          </w:tcPr>
          <w:p w:rsidRPr="006B36B1" w:rsidR="00AD31AE" w:rsidP="00774FEC" w:rsidRDefault="00AD31AE" w14:paraId="01E2CF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+81</w:t>
            </w:r>
          </w:p>
        </w:tc>
        <w:tc>
          <w:tcPr>
            <w:tcW w:w="1134" w:type="dxa"/>
            <w:shd w:val="clear" w:color="auto" w:fill="auto"/>
            <w:noWrap/>
            <w:hideMark/>
          </w:tcPr>
          <w:p w:rsidRPr="006B36B1" w:rsidR="00AD31AE" w:rsidP="00774FEC" w:rsidRDefault="00AD31AE" w14:paraId="01E2CF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+101</w:t>
            </w:r>
          </w:p>
        </w:tc>
      </w:tr>
      <w:tr w:rsidRPr="006B36B1" w:rsidR="00AD31AE" w:rsidTr="006B36B1" w14:paraId="01E2CFF0" w14:textId="77777777">
        <w:trPr>
          <w:trHeight w:val="255"/>
        </w:trPr>
        <w:tc>
          <w:tcPr>
            <w:tcW w:w="460" w:type="dxa"/>
            <w:shd w:val="clear" w:color="auto" w:fill="auto"/>
            <w:noWrap/>
            <w:hideMark/>
          </w:tcPr>
          <w:p w:rsidRPr="006B36B1" w:rsidR="00AD31AE" w:rsidP="00774FEC" w:rsidRDefault="00AD31AE" w14:paraId="01E2CF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1:7</w:t>
            </w:r>
          </w:p>
        </w:tc>
        <w:tc>
          <w:tcPr>
            <w:tcW w:w="4780" w:type="dxa"/>
            <w:shd w:val="clear" w:color="auto" w:fill="auto"/>
            <w:hideMark/>
          </w:tcPr>
          <w:p w:rsidRPr="006B36B1" w:rsidR="00AD31AE" w:rsidP="00774FEC" w:rsidRDefault="00AD31AE" w14:paraId="01E2CF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Utökad officersutbildning</w:t>
            </w:r>
          </w:p>
        </w:tc>
        <w:tc>
          <w:tcPr>
            <w:tcW w:w="1134" w:type="dxa"/>
            <w:shd w:val="clear" w:color="auto" w:fill="auto"/>
            <w:noWrap/>
            <w:hideMark/>
          </w:tcPr>
          <w:p w:rsidRPr="006B36B1" w:rsidR="00AD31AE" w:rsidP="00774FEC" w:rsidRDefault="00AD31AE" w14:paraId="01E2CF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+100</w:t>
            </w:r>
          </w:p>
        </w:tc>
        <w:tc>
          <w:tcPr>
            <w:tcW w:w="1134" w:type="dxa"/>
            <w:shd w:val="clear" w:color="auto" w:fill="auto"/>
            <w:noWrap/>
            <w:hideMark/>
          </w:tcPr>
          <w:p w:rsidRPr="006B36B1" w:rsidR="00AD31AE" w:rsidP="00774FEC" w:rsidRDefault="00AD31AE" w14:paraId="01E2CF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+100</w:t>
            </w:r>
          </w:p>
        </w:tc>
        <w:tc>
          <w:tcPr>
            <w:tcW w:w="1134" w:type="dxa"/>
            <w:shd w:val="clear" w:color="auto" w:fill="auto"/>
            <w:noWrap/>
            <w:hideMark/>
          </w:tcPr>
          <w:p w:rsidRPr="006B36B1" w:rsidR="00AD31AE" w:rsidP="00774FEC" w:rsidRDefault="00AD31AE" w14:paraId="01E2CF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+100</w:t>
            </w:r>
          </w:p>
        </w:tc>
      </w:tr>
      <w:tr w:rsidRPr="006B36B1" w:rsidR="00AD31AE" w:rsidTr="006B36B1" w14:paraId="01E2CFF6" w14:textId="77777777">
        <w:trPr>
          <w:trHeight w:val="255"/>
        </w:trPr>
        <w:tc>
          <w:tcPr>
            <w:tcW w:w="460" w:type="dxa"/>
            <w:shd w:val="clear" w:color="auto" w:fill="auto"/>
            <w:noWrap/>
            <w:hideMark/>
          </w:tcPr>
          <w:p w:rsidRPr="006B36B1" w:rsidR="00AD31AE" w:rsidP="00774FEC" w:rsidRDefault="00AD31AE" w14:paraId="01E2CF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1:8</w:t>
            </w:r>
          </w:p>
        </w:tc>
        <w:tc>
          <w:tcPr>
            <w:tcW w:w="4780" w:type="dxa"/>
            <w:shd w:val="clear" w:color="auto" w:fill="auto"/>
            <w:hideMark/>
          </w:tcPr>
          <w:p w:rsidRPr="006B36B1" w:rsidR="00AD31AE" w:rsidP="00774FEC" w:rsidRDefault="00AD31AE" w14:paraId="01E2CF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Stöd till expanderad verksamhet</w:t>
            </w:r>
          </w:p>
        </w:tc>
        <w:tc>
          <w:tcPr>
            <w:tcW w:w="1134" w:type="dxa"/>
            <w:shd w:val="clear" w:color="auto" w:fill="auto"/>
            <w:noWrap/>
            <w:hideMark/>
          </w:tcPr>
          <w:p w:rsidRPr="006B36B1" w:rsidR="00AD31AE" w:rsidP="00774FEC" w:rsidRDefault="00AD31AE" w14:paraId="01E2CF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+10</w:t>
            </w:r>
          </w:p>
        </w:tc>
        <w:tc>
          <w:tcPr>
            <w:tcW w:w="1134" w:type="dxa"/>
            <w:shd w:val="clear" w:color="auto" w:fill="auto"/>
            <w:noWrap/>
            <w:hideMark/>
          </w:tcPr>
          <w:p w:rsidRPr="006B36B1" w:rsidR="00AD31AE" w:rsidP="00774FEC" w:rsidRDefault="00AD31AE" w14:paraId="01E2CF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+10</w:t>
            </w:r>
          </w:p>
        </w:tc>
        <w:tc>
          <w:tcPr>
            <w:tcW w:w="1134" w:type="dxa"/>
            <w:shd w:val="clear" w:color="auto" w:fill="auto"/>
            <w:noWrap/>
            <w:hideMark/>
          </w:tcPr>
          <w:p w:rsidRPr="006B36B1" w:rsidR="00AD31AE" w:rsidP="00774FEC" w:rsidRDefault="00AD31AE" w14:paraId="01E2CF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+10</w:t>
            </w:r>
          </w:p>
        </w:tc>
      </w:tr>
      <w:tr w:rsidRPr="006B36B1" w:rsidR="00AD31AE" w:rsidTr="006B36B1" w14:paraId="01E2CFFC" w14:textId="77777777">
        <w:trPr>
          <w:trHeight w:val="255"/>
        </w:trPr>
        <w:tc>
          <w:tcPr>
            <w:tcW w:w="460" w:type="dxa"/>
            <w:shd w:val="clear" w:color="auto" w:fill="auto"/>
            <w:noWrap/>
            <w:hideMark/>
          </w:tcPr>
          <w:p w:rsidRPr="006B36B1" w:rsidR="00AD31AE" w:rsidP="00774FEC" w:rsidRDefault="00AD31AE" w14:paraId="01E2CF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1:9</w:t>
            </w:r>
          </w:p>
        </w:tc>
        <w:tc>
          <w:tcPr>
            <w:tcW w:w="4780" w:type="dxa"/>
            <w:shd w:val="clear" w:color="auto" w:fill="auto"/>
            <w:hideMark/>
          </w:tcPr>
          <w:p w:rsidRPr="006B36B1" w:rsidR="00AD31AE" w:rsidP="00774FEC" w:rsidRDefault="00AD31AE" w14:paraId="01E2CF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Stöd till expanderad verksamhet</w:t>
            </w:r>
          </w:p>
        </w:tc>
        <w:tc>
          <w:tcPr>
            <w:tcW w:w="1134" w:type="dxa"/>
            <w:shd w:val="clear" w:color="auto" w:fill="auto"/>
            <w:noWrap/>
            <w:hideMark/>
          </w:tcPr>
          <w:p w:rsidRPr="006B36B1" w:rsidR="00AD31AE" w:rsidP="00774FEC" w:rsidRDefault="00AD31AE" w14:paraId="01E2CF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w:t>
            </w:r>
          </w:p>
        </w:tc>
        <w:tc>
          <w:tcPr>
            <w:tcW w:w="1134" w:type="dxa"/>
            <w:shd w:val="clear" w:color="auto" w:fill="auto"/>
            <w:noWrap/>
            <w:hideMark/>
          </w:tcPr>
          <w:p w:rsidRPr="006B36B1" w:rsidR="00AD31AE" w:rsidP="00774FEC" w:rsidRDefault="00AD31AE" w14:paraId="01E2CF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w:t>
            </w:r>
          </w:p>
        </w:tc>
        <w:tc>
          <w:tcPr>
            <w:tcW w:w="1134" w:type="dxa"/>
            <w:shd w:val="clear" w:color="auto" w:fill="auto"/>
            <w:noWrap/>
            <w:hideMark/>
          </w:tcPr>
          <w:p w:rsidRPr="006B36B1" w:rsidR="00AD31AE" w:rsidP="00774FEC" w:rsidRDefault="00AD31AE" w14:paraId="01E2CF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+5</w:t>
            </w:r>
          </w:p>
        </w:tc>
      </w:tr>
      <w:tr w:rsidRPr="006B36B1" w:rsidR="00AD31AE" w:rsidTr="006B36B1" w14:paraId="01E2D002" w14:textId="77777777">
        <w:trPr>
          <w:trHeight w:val="255"/>
        </w:trPr>
        <w:tc>
          <w:tcPr>
            <w:tcW w:w="460" w:type="dxa"/>
            <w:tcBorders>
              <w:bottom w:val="single" w:color="auto" w:sz="4" w:space="0"/>
            </w:tcBorders>
            <w:shd w:val="clear" w:color="auto" w:fill="auto"/>
            <w:noWrap/>
            <w:hideMark/>
          </w:tcPr>
          <w:p w:rsidRPr="006B36B1" w:rsidR="00AD31AE" w:rsidP="00774FEC" w:rsidRDefault="00AD31AE" w14:paraId="01E2CF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2:6</w:t>
            </w:r>
          </w:p>
        </w:tc>
        <w:tc>
          <w:tcPr>
            <w:tcW w:w="4780" w:type="dxa"/>
            <w:tcBorders>
              <w:bottom w:val="single" w:color="auto" w:sz="4" w:space="0"/>
            </w:tcBorders>
            <w:shd w:val="clear" w:color="auto" w:fill="auto"/>
            <w:hideMark/>
          </w:tcPr>
          <w:p w:rsidRPr="006B36B1" w:rsidR="00AD31AE" w:rsidP="00774FEC" w:rsidRDefault="00AD31AE" w14:paraId="01E2CF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Ökning av anslaget i enlighet med MSB budgetunderlag</w:t>
            </w:r>
          </w:p>
        </w:tc>
        <w:tc>
          <w:tcPr>
            <w:tcW w:w="1134" w:type="dxa"/>
            <w:tcBorders>
              <w:bottom w:val="single" w:color="auto" w:sz="4" w:space="0"/>
            </w:tcBorders>
            <w:shd w:val="clear" w:color="auto" w:fill="auto"/>
            <w:noWrap/>
            <w:hideMark/>
          </w:tcPr>
          <w:p w:rsidRPr="006B36B1" w:rsidR="00AD31AE" w:rsidP="00774FEC" w:rsidRDefault="00AD31AE" w14:paraId="01E2CF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+139</w:t>
            </w:r>
          </w:p>
        </w:tc>
        <w:tc>
          <w:tcPr>
            <w:tcW w:w="1134" w:type="dxa"/>
            <w:tcBorders>
              <w:bottom w:val="single" w:color="auto" w:sz="4" w:space="0"/>
            </w:tcBorders>
            <w:shd w:val="clear" w:color="auto" w:fill="auto"/>
            <w:noWrap/>
            <w:hideMark/>
          </w:tcPr>
          <w:p w:rsidRPr="006B36B1" w:rsidR="00AD31AE" w:rsidP="00774FEC" w:rsidRDefault="00AD31AE" w14:paraId="01E2D0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+201</w:t>
            </w:r>
          </w:p>
        </w:tc>
        <w:tc>
          <w:tcPr>
            <w:tcW w:w="1134" w:type="dxa"/>
            <w:tcBorders>
              <w:bottom w:val="single" w:color="auto" w:sz="4" w:space="0"/>
            </w:tcBorders>
            <w:shd w:val="clear" w:color="auto" w:fill="auto"/>
            <w:noWrap/>
            <w:hideMark/>
          </w:tcPr>
          <w:p w:rsidRPr="006B36B1" w:rsidR="00AD31AE" w:rsidP="00774FEC" w:rsidRDefault="00AD31AE" w14:paraId="01E2D0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B36B1">
              <w:rPr>
                <w:rFonts w:ascii="Times New Roman" w:hAnsi="Times New Roman" w:eastAsia="Times New Roman" w:cs="Times New Roman"/>
                <w:kern w:val="0"/>
                <w:sz w:val="20"/>
                <w:szCs w:val="20"/>
                <w:lang w:eastAsia="sv-SE"/>
                <w14:numSpacing w14:val="default"/>
              </w:rPr>
              <w:t>+207</w:t>
            </w:r>
          </w:p>
        </w:tc>
      </w:tr>
    </w:tbl>
    <w:p w:rsidR="00B30E5B" w:rsidP="00E61ED0" w:rsidRDefault="00774FEC" w14:paraId="01E2D004" w14:textId="0AA68E72">
      <w:pPr>
        <w:pStyle w:val="Tabellrubrik"/>
        <w:spacing w:before="240"/>
      </w:pPr>
      <w:bookmarkStart w:name="_Toc531250345" w:id="507"/>
      <w:r w:rsidRPr="00E61ED0">
        <w:t xml:space="preserve">20.7 </w:t>
      </w:r>
      <w:r w:rsidRPr="00E61ED0" w:rsidR="00B30E5B">
        <w:t>Utgiftsområde 7 Internationellt bistånd</w:t>
      </w:r>
      <w:bookmarkEnd w:id="507"/>
    </w:p>
    <w:p w:rsidRPr="00E61ED0" w:rsidR="00E61ED0" w:rsidP="00E61ED0" w:rsidRDefault="00E61ED0" w14:paraId="32B35B4B" w14:textId="0DF745EB">
      <w:pPr>
        <w:pStyle w:val="Tabellunderrubrik"/>
      </w:pPr>
      <w:r w:rsidRPr="00E61ED0">
        <w:t>Miljoner kronor</w:t>
      </w:r>
    </w:p>
    <w:tbl>
      <w:tblPr>
        <w:tblW w:w="8647" w:type="dxa"/>
        <w:tblCellMar>
          <w:left w:w="70" w:type="dxa"/>
          <w:right w:w="70" w:type="dxa"/>
        </w:tblCellMar>
        <w:tblLook w:val="04A0" w:firstRow="1" w:lastRow="0" w:firstColumn="1" w:lastColumn="0" w:noHBand="0" w:noVBand="1"/>
      </w:tblPr>
      <w:tblGrid>
        <w:gridCol w:w="460"/>
        <w:gridCol w:w="4785"/>
        <w:gridCol w:w="1134"/>
        <w:gridCol w:w="1134"/>
        <w:gridCol w:w="1134"/>
      </w:tblGrid>
      <w:tr w:rsidRPr="004E07A6" w:rsidR="006B36B1" w:rsidTr="005C60AA" w14:paraId="3464F82C" w14:textId="77777777">
        <w:trPr>
          <w:trHeight w:val="255"/>
        </w:trPr>
        <w:tc>
          <w:tcPr>
            <w:tcW w:w="460" w:type="dxa"/>
            <w:tcBorders>
              <w:top w:val="single" w:color="auto" w:sz="4" w:space="0"/>
            </w:tcBorders>
            <w:shd w:val="clear" w:color="auto" w:fill="auto"/>
            <w:noWrap/>
          </w:tcPr>
          <w:p w:rsidR="006B36B1" w:rsidP="00774FEC" w:rsidRDefault="006B36B1" w14:paraId="391F2F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4785" w:type="dxa"/>
            <w:tcBorders>
              <w:top w:val="single" w:color="auto" w:sz="4" w:space="0"/>
            </w:tcBorders>
            <w:shd w:val="clear" w:color="auto" w:fill="auto"/>
          </w:tcPr>
          <w:p w:rsidRPr="004E07A6" w:rsidR="006B36B1" w:rsidP="00774FEC" w:rsidRDefault="006B36B1" w14:paraId="7C66E2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3402" w:type="dxa"/>
            <w:gridSpan w:val="3"/>
            <w:tcBorders>
              <w:top w:val="single" w:color="auto" w:sz="4" w:space="0"/>
            </w:tcBorders>
            <w:shd w:val="clear" w:color="auto" w:fill="auto"/>
            <w:noWrap/>
          </w:tcPr>
          <w:p w:rsidRPr="006B36B1" w:rsidR="006B36B1" w:rsidP="00774FEC" w:rsidRDefault="006B36B1" w14:paraId="749FE018" w14:textId="787BE26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Avvikelse från regeringen (SD)</w:t>
            </w:r>
          </w:p>
        </w:tc>
      </w:tr>
      <w:tr w:rsidRPr="004E07A6" w:rsidR="006B36B1" w:rsidTr="005C60AA" w14:paraId="11C742A9" w14:textId="77777777">
        <w:trPr>
          <w:trHeight w:val="255"/>
        </w:trPr>
        <w:tc>
          <w:tcPr>
            <w:tcW w:w="460" w:type="dxa"/>
            <w:tcBorders>
              <w:bottom w:val="single" w:color="auto" w:sz="4" w:space="0"/>
            </w:tcBorders>
            <w:shd w:val="clear" w:color="auto" w:fill="auto"/>
            <w:noWrap/>
          </w:tcPr>
          <w:p w:rsidRPr="004E07A6" w:rsidR="006B36B1" w:rsidP="00774FEC" w:rsidRDefault="006B36B1" w14:paraId="0405A4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4785" w:type="dxa"/>
            <w:tcBorders>
              <w:bottom w:val="single" w:color="auto" w:sz="4" w:space="0"/>
            </w:tcBorders>
            <w:shd w:val="clear" w:color="auto" w:fill="auto"/>
          </w:tcPr>
          <w:p w:rsidRPr="004E07A6" w:rsidR="006B36B1" w:rsidP="00774FEC" w:rsidRDefault="006B36B1" w14:paraId="6791DF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134" w:type="dxa"/>
            <w:tcBorders>
              <w:bottom w:val="single" w:color="auto" w:sz="4" w:space="0"/>
            </w:tcBorders>
            <w:shd w:val="clear" w:color="auto" w:fill="auto"/>
            <w:noWrap/>
          </w:tcPr>
          <w:p w:rsidRPr="006B36B1" w:rsidR="006B36B1" w:rsidP="00774FEC" w:rsidRDefault="006B36B1" w14:paraId="6237A343" w14:textId="127205C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1919</w:t>
            </w:r>
          </w:p>
        </w:tc>
        <w:tc>
          <w:tcPr>
            <w:tcW w:w="1134" w:type="dxa"/>
            <w:tcBorders>
              <w:bottom w:val="single" w:color="auto" w:sz="4" w:space="0"/>
            </w:tcBorders>
            <w:shd w:val="clear" w:color="auto" w:fill="auto"/>
            <w:noWrap/>
          </w:tcPr>
          <w:p w:rsidRPr="006B36B1" w:rsidR="006B36B1" w:rsidP="00774FEC" w:rsidRDefault="006B36B1" w14:paraId="0B7F2DEA" w14:textId="636B755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1920</w:t>
            </w:r>
          </w:p>
        </w:tc>
        <w:tc>
          <w:tcPr>
            <w:tcW w:w="1134" w:type="dxa"/>
            <w:tcBorders>
              <w:bottom w:val="single" w:color="auto" w:sz="4" w:space="0"/>
            </w:tcBorders>
            <w:shd w:val="clear" w:color="auto" w:fill="auto"/>
            <w:noWrap/>
          </w:tcPr>
          <w:p w:rsidRPr="006B36B1" w:rsidR="006B36B1" w:rsidP="00774FEC" w:rsidRDefault="006B36B1" w14:paraId="2911250E" w14:textId="5CF69D6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B36B1">
              <w:rPr>
                <w:rFonts w:ascii="Times New Roman" w:hAnsi="Times New Roman" w:eastAsia="Times New Roman" w:cs="Times New Roman"/>
                <w:b/>
                <w:kern w:val="0"/>
                <w:sz w:val="20"/>
                <w:szCs w:val="20"/>
                <w:lang w:eastAsia="sv-SE"/>
                <w14:numSpacing w14:val="default"/>
              </w:rPr>
              <w:t>1921</w:t>
            </w:r>
          </w:p>
        </w:tc>
      </w:tr>
      <w:tr w:rsidRPr="004E07A6" w:rsidR="00D40CF1" w:rsidTr="005C60AA" w14:paraId="01E2D00A" w14:textId="77777777">
        <w:trPr>
          <w:trHeight w:val="357"/>
        </w:trPr>
        <w:tc>
          <w:tcPr>
            <w:tcW w:w="460" w:type="dxa"/>
            <w:tcBorders>
              <w:top w:val="single" w:color="auto" w:sz="4" w:space="0"/>
            </w:tcBorders>
            <w:shd w:val="clear" w:color="auto" w:fill="auto"/>
            <w:noWrap/>
            <w:hideMark/>
          </w:tcPr>
          <w:p w:rsidRPr="004E07A6" w:rsidR="00D40CF1" w:rsidP="00774FEC" w:rsidRDefault="00D40CF1" w14:paraId="01E2D0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w:t>
            </w:r>
          </w:p>
        </w:tc>
        <w:tc>
          <w:tcPr>
            <w:tcW w:w="4785" w:type="dxa"/>
            <w:tcBorders>
              <w:top w:val="single" w:color="auto" w:sz="4" w:space="0"/>
            </w:tcBorders>
            <w:shd w:val="clear" w:color="auto" w:fill="auto"/>
            <w:hideMark/>
          </w:tcPr>
          <w:p w:rsidRPr="004E07A6" w:rsidR="00D40CF1" w:rsidP="00774FEC" w:rsidRDefault="00D40CF1" w14:paraId="01E2D0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Biståndsverksamhet</w:t>
            </w:r>
          </w:p>
        </w:tc>
        <w:tc>
          <w:tcPr>
            <w:tcW w:w="1134" w:type="dxa"/>
            <w:tcBorders>
              <w:top w:val="single" w:color="auto" w:sz="4" w:space="0"/>
            </w:tcBorders>
            <w:shd w:val="clear" w:color="auto" w:fill="auto"/>
            <w:noWrap/>
            <w:hideMark/>
          </w:tcPr>
          <w:p w:rsidRPr="004E07A6" w:rsidR="00D40CF1" w:rsidP="00774FEC" w:rsidRDefault="00D40CF1" w14:paraId="01E2D0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–11 093</w:t>
            </w:r>
          </w:p>
        </w:tc>
        <w:tc>
          <w:tcPr>
            <w:tcW w:w="1134" w:type="dxa"/>
            <w:tcBorders>
              <w:top w:val="single" w:color="auto" w:sz="4" w:space="0"/>
            </w:tcBorders>
            <w:shd w:val="clear" w:color="auto" w:fill="auto"/>
            <w:noWrap/>
            <w:hideMark/>
          </w:tcPr>
          <w:p w:rsidRPr="004E07A6" w:rsidR="00D40CF1" w:rsidP="00774FEC" w:rsidRDefault="00D40CF1" w14:paraId="01E2D0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–10 992</w:t>
            </w:r>
          </w:p>
        </w:tc>
        <w:tc>
          <w:tcPr>
            <w:tcW w:w="1134" w:type="dxa"/>
            <w:tcBorders>
              <w:top w:val="single" w:color="auto" w:sz="4" w:space="0"/>
            </w:tcBorders>
            <w:shd w:val="clear" w:color="auto" w:fill="auto"/>
            <w:noWrap/>
            <w:hideMark/>
          </w:tcPr>
          <w:p w:rsidRPr="004E07A6" w:rsidR="00D40CF1" w:rsidP="00774FEC" w:rsidRDefault="00D40CF1" w14:paraId="01E2D0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–12 513</w:t>
            </w:r>
          </w:p>
        </w:tc>
      </w:tr>
      <w:tr w:rsidRPr="004E07A6" w:rsidR="00D40CF1" w:rsidTr="005C60AA" w14:paraId="01E2D010" w14:textId="77777777">
        <w:trPr>
          <w:trHeight w:val="255"/>
        </w:trPr>
        <w:tc>
          <w:tcPr>
            <w:tcW w:w="460" w:type="dxa"/>
            <w:tcBorders>
              <w:top w:val="nil"/>
            </w:tcBorders>
            <w:shd w:val="clear" w:color="auto" w:fill="auto"/>
            <w:noWrap/>
            <w:hideMark/>
          </w:tcPr>
          <w:p w:rsidRPr="004E07A6" w:rsidR="00D40CF1" w:rsidP="00774FEC" w:rsidRDefault="00D40CF1" w14:paraId="01E2D0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1:2</w:t>
            </w:r>
          </w:p>
        </w:tc>
        <w:tc>
          <w:tcPr>
            <w:tcW w:w="4785" w:type="dxa"/>
            <w:tcBorders>
              <w:top w:val="nil"/>
            </w:tcBorders>
            <w:shd w:val="clear" w:color="auto" w:fill="auto"/>
            <w:hideMark/>
          </w:tcPr>
          <w:p w:rsidRPr="004E07A6" w:rsidR="00D40CF1" w:rsidP="00774FEC" w:rsidRDefault="00D40CF1" w14:paraId="01E2D0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Styrelsen för internationellt utvecklingssamarbete (Sida)</w:t>
            </w:r>
          </w:p>
        </w:tc>
        <w:tc>
          <w:tcPr>
            <w:tcW w:w="1134" w:type="dxa"/>
            <w:tcBorders>
              <w:top w:val="nil"/>
            </w:tcBorders>
            <w:shd w:val="clear" w:color="auto" w:fill="auto"/>
            <w:noWrap/>
            <w:hideMark/>
          </w:tcPr>
          <w:p w:rsidRPr="004E07A6" w:rsidR="00D40CF1" w:rsidP="00774FEC" w:rsidRDefault="00D40CF1" w14:paraId="01E2D0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–200</w:t>
            </w:r>
          </w:p>
        </w:tc>
        <w:tc>
          <w:tcPr>
            <w:tcW w:w="1134" w:type="dxa"/>
            <w:tcBorders>
              <w:top w:val="nil"/>
            </w:tcBorders>
            <w:shd w:val="clear" w:color="auto" w:fill="auto"/>
            <w:noWrap/>
            <w:hideMark/>
          </w:tcPr>
          <w:p w:rsidRPr="004E07A6" w:rsidR="00D40CF1" w:rsidP="00774FEC" w:rsidRDefault="00D40CF1" w14:paraId="01E2D0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–200</w:t>
            </w:r>
          </w:p>
        </w:tc>
        <w:tc>
          <w:tcPr>
            <w:tcW w:w="1134" w:type="dxa"/>
            <w:tcBorders>
              <w:top w:val="nil"/>
            </w:tcBorders>
            <w:shd w:val="clear" w:color="auto" w:fill="auto"/>
            <w:noWrap/>
            <w:hideMark/>
          </w:tcPr>
          <w:p w:rsidRPr="004E07A6" w:rsidR="00D40CF1" w:rsidP="00774FEC" w:rsidRDefault="00D40CF1" w14:paraId="01E2D0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–200</w:t>
            </w:r>
          </w:p>
        </w:tc>
      </w:tr>
      <w:tr w:rsidRPr="004E07A6" w:rsidR="00D40CF1" w:rsidTr="005C60AA" w14:paraId="01E2D016" w14:textId="77777777">
        <w:trPr>
          <w:trHeight w:val="255"/>
        </w:trPr>
        <w:tc>
          <w:tcPr>
            <w:tcW w:w="460" w:type="dxa"/>
            <w:tcBorders>
              <w:top w:val="nil"/>
            </w:tcBorders>
            <w:shd w:val="clear" w:color="auto" w:fill="auto"/>
            <w:noWrap/>
            <w:hideMark/>
          </w:tcPr>
          <w:p w:rsidRPr="004E07A6" w:rsidR="00D40CF1" w:rsidP="00774FEC" w:rsidRDefault="00D40CF1" w14:paraId="01E2D0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1:6</w:t>
            </w:r>
          </w:p>
        </w:tc>
        <w:tc>
          <w:tcPr>
            <w:tcW w:w="4785" w:type="dxa"/>
            <w:tcBorders>
              <w:top w:val="nil"/>
            </w:tcBorders>
            <w:shd w:val="clear" w:color="auto" w:fill="auto"/>
            <w:hideMark/>
          </w:tcPr>
          <w:p w:rsidRPr="004E07A6" w:rsidR="00D40CF1" w:rsidP="00774FEC" w:rsidRDefault="00D40CF1" w14:paraId="01E2D0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Utvärdering av internationellt bistånd</w:t>
            </w:r>
          </w:p>
        </w:tc>
        <w:tc>
          <w:tcPr>
            <w:tcW w:w="1134" w:type="dxa"/>
            <w:tcBorders>
              <w:top w:val="nil"/>
            </w:tcBorders>
            <w:shd w:val="clear" w:color="auto" w:fill="auto"/>
            <w:noWrap/>
            <w:hideMark/>
          </w:tcPr>
          <w:p w:rsidRPr="004E07A6" w:rsidR="00D40CF1" w:rsidP="00774FEC" w:rsidRDefault="00D40CF1" w14:paraId="01E2D0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w:t>
            </w:r>
          </w:p>
        </w:tc>
        <w:tc>
          <w:tcPr>
            <w:tcW w:w="1134" w:type="dxa"/>
            <w:tcBorders>
              <w:top w:val="nil"/>
            </w:tcBorders>
            <w:shd w:val="clear" w:color="auto" w:fill="auto"/>
            <w:noWrap/>
            <w:hideMark/>
          </w:tcPr>
          <w:p w:rsidRPr="004E07A6" w:rsidR="00D40CF1" w:rsidP="00774FEC" w:rsidRDefault="00D40CF1" w14:paraId="01E2D0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w:t>
            </w:r>
          </w:p>
        </w:tc>
        <w:tc>
          <w:tcPr>
            <w:tcW w:w="1134" w:type="dxa"/>
            <w:tcBorders>
              <w:top w:val="nil"/>
            </w:tcBorders>
            <w:shd w:val="clear" w:color="auto" w:fill="auto"/>
            <w:noWrap/>
            <w:hideMark/>
          </w:tcPr>
          <w:p w:rsidRPr="004E07A6" w:rsidR="00D40CF1" w:rsidP="00774FEC" w:rsidRDefault="00D40CF1" w14:paraId="01E2D0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w:t>
            </w:r>
          </w:p>
        </w:tc>
      </w:tr>
      <w:tr w:rsidRPr="004E07A6" w:rsidR="00D40CF1" w:rsidTr="005C60AA" w14:paraId="01E2D01C" w14:textId="77777777">
        <w:trPr>
          <w:trHeight w:val="270"/>
        </w:trPr>
        <w:tc>
          <w:tcPr>
            <w:tcW w:w="460" w:type="dxa"/>
            <w:tcBorders>
              <w:left w:val="nil"/>
              <w:bottom w:val="single" w:color="auto" w:sz="4" w:space="0"/>
            </w:tcBorders>
            <w:shd w:val="clear" w:color="auto" w:fill="auto"/>
            <w:noWrap/>
            <w:hideMark/>
          </w:tcPr>
          <w:p w:rsidRPr="004E07A6" w:rsidR="00D40CF1" w:rsidP="00774FEC" w:rsidRDefault="00D40CF1" w14:paraId="01E2D0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
                <w:iCs/>
                <w:kern w:val="0"/>
                <w:sz w:val="20"/>
                <w:szCs w:val="20"/>
                <w:lang w:eastAsia="sv-SE"/>
                <w14:numSpacing w14:val="default"/>
              </w:rPr>
            </w:pPr>
            <w:r w:rsidRPr="004E07A6">
              <w:rPr>
                <w:rFonts w:ascii="Times New Roman" w:hAnsi="Times New Roman" w:eastAsia="Times New Roman" w:cs="Times New Roman"/>
                <w:b/>
                <w:bCs/>
                <w:i/>
                <w:iCs/>
                <w:kern w:val="0"/>
                <w:sz w:val="20"/>
                <w:szCs w:val="20"/>
                <w:lang w:eastAsia="sv-SE"/>
                <w14:numSpacing w14:val="default"/>
              </w:rPr>
              <w:t> </w:t>
            </w:r>
          </w:p>
        </w:tc>
        <w:tc>
          <w:tcPr>
            <w:tcW w:w="4785" w:type="dxa"/>
            <w:tcBorders>
              <w:bottom w:val="single" w:color="auto" w:sz="4" w:space="0"/>
            </w:tcBorders>
            <w:shd w:val="clear" w:color="auto" w:fill="auto"/>
            <w:hideMark/>
          </w:tcPr>
          <w:p w:rsidRPr="00774FEC" w:rsidR="00D40CF1" w:rsidP="00774FEC" w:rsidRDefault="00D40CF1" w14:paraId="01E2D0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774FEC">
              <w:rPr>
                <w:rFonts w:ascii="Times New Roman" w:hAnsi="Times New Roman" w:eastAsia="Times New Roman" w:cs="Times New Roman"/>
                <w:b/>
                <w:bCs/>
                <w:iCs/>
                <w:kern w:val="0"/>
                <w:sz w:val="20"/>
                <w:szCs w:val="20"/>
                <w:lang w:eastAsia="sv-SE"/>
                <w14:numSpacing w14:val="default"/>
              </w:rPr>
              <w:t>Summa</w:t>
            </w:r>
          </w:p>
        </w:tc>
        <w:tc>
          <w:tcPr>
            <w:tcW w:w="1134" w:type="dxa"/>
            <w:tcBorders>
              <w:bottom w:val="single" w:color="auto" w:sz="4" w:space="0"/>
            </w:tcBorders>
            <w:shd w:val="clear" w:color="auto" w:fill="auto"/>
            <w:noWrap/>
            <w:hideMark/>
          </w:tcPr>
          <w:p w:rsidRPr="00774FEC" w:rsidR="00D40CF1" w:rsidP="00774FEC" w:rsidRDefault="00D40CF1" w14:paraId="01E2D0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74FEC">
              <w:rPr>
                <w:rFonts w:ascii="Times New Roman" w:hAnsi="Times New Roman" w:eastAsia="Times New Roman" w:cs="Times New Roman"/>
                <w:b/>
                <w:bCs/>
                <w:iCs/>
                <w:kern w:val="0"/>
                <w:sz w:val="20"/>
                <w:szCs w:val="20"/>
                <w:lang w:eastAsia="sv-SE"/>
                <w14:numSpacing w14:val="default"/>
              </w:rPr>
              <w:t>–11 273</w:t>
            </w:r>
          </w:p>
        </w:tc>
        <w:tc>
          <w:tcPr>
            <w:tcW w:w="1134" w:type="dxa"/>
            <w:tcBorders>
              <w:bottom w:val="single" w:color="auto" w:sz="4" w:space="0"/>
            </w:tcBorders>
            <w:shd w:val="clear" w:color="auto" w:fill="auto"/>
            <w:noWrap/>
            <w:hideMark/>
          </w:tcPr>
          <w:p w:rsidRPr="00774FEC" w:rsidR="00D40CF1" w:rsidP="00774FEC" w:rsidRDefault="00D40CF1" w14:paraId="01E2D0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74FEC">
              <w:rPr>
                <w:rFonts w:ascii="Times New Roman" w:hAnsi="Times New Roman" w:eastAsia="Times New Roman" w:cs="Times New Roman"/>
                <w:b/>
                <w:bCs/>
                <w:iCs/>
                <w:kern w:val="0"/>
                <w:sz w:val="20"/>
                <w:szCs w:val="20"/>
                <w:lang w:eastAsia="sv-SE"/>
                <w14:numSpacing w14:val="default"/>
              </w:rPr>
              <w:t>–11 172</w:t>
            </w:r>
          </w:p>
        </w:tc>
        <w:tc>
          <w:tcPr>
            <w:tcW w:w="1134" w:type="dxa"/>
            <w:tcBorders>
              <w:bottom w:val="single" w:color="auto" w:sz="4" w:space="0"/>
            </w:tcBorders>
            <w:shd w:val="clear" w:color="auto" w:fill="auto"/>
            <w:noWrap/>
            <w:hideMark/>
          </w:tcPr>
          <w:p w:rsidRPr="00774FEC" w:rsidR="00D40CF1" w:rsidP="00774FEC" w:rsidRDefault="00D40CF1" w14:paraId="01E2D0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74FEC">
              <w:rPr>
                <w:rFonts w:ascii="Times New Roman" w:hAnsi="Times New Roman" w:eastAsia="Times New Roman" w:cs="Times New Roman"/>
                <w:b/>
                <w:bCs/>
                <w:iCs/>
                <w:kern w:val="0"/>
                <w:sz w:val="20"/>
                <w:szCs w:val="20"/>
                <w:lang w:eastAsia="sv-SE"/>
                <w14:numSpacing w14:val="default"/>
              </w:rPr>
              <w:t>–12 693</w:t>
            </w:r>
          </w:p>
        </w:tc>
      </w:tr>
    </w:tbl>
    <w:p w:rsidR="00B30E5B" w:rsidP="00E61ED0" w:rsidRDefault="00774FEC" w14:paraId="01E2D01E" w14:textId="3F71D544">
      <w:pPr>
        <w:pStyle w:val="Tabellrubrik"/>
        <w:spacing w:before="240"/>
      </w:pPr>
      <w:bookmarkStart w:name="_Toc531250346" w:id="508"/>
      <w:r w:rsidRPr="00E61ED0">
        <w:t xml:space="preserve">20.8 </w:t>
      </w:r>
      <w:r w:rsidRPr="00E61ED0" w:rsidR="00B30E5B">
        <w:t>Utgiftsområde 8 Migration</w:t>
      </w:r>
      <w:bookmarkEnd w:id="508"/>
    </w:p>
    <w:p w:rsidRPr="00E61ED0" w:rsidR="00E61ED0" w:rsidP="00E61ED0" w:rsidRDefault="00E61ED0" w14:paraId="0D0F56B7" w14:textId="71E2388B">
      <w:pPr>
        <w:pStyle w:val="Tabellunderrubrik"/>
      </w:pPr>
      <w:r w:rsidRPr="00E61ED0">
        <w:t>Miljoner kronor</w:t>
      </w:r>
    </w:p>
    <w:tbl>
      <w:tblPr>
        <w:tblW w:w="8647" w:type="dxa"/>
        <w:tblCellMar>
          <w:left w:w="70" w:type="dxa"/>
          <w:right w:w="70" w:type="dxa"/>
        </w:tblCellMar>
        <w:tblLook w:val="04A0" w:firstRow="1" w:lastRow="0" w:firstColumn="1" w:lastColumn="0" w:noHBand="0" w:noVBand="1"/>
      </w:tblPr>
      <w:tblGrid>
        <w:gridCol w:w="460"/>
        <w:gridCol w:w="4927"/>
        <w:gridCol w:w="1276"/>
        <w:gridCol w:w="992"/>
        <w:gridCol w:w="992"/>
      </w:tblGrid>
      <w:tr w:rsidRPr="00FB0EE6" w:rsidR="00FB0EE6" w:rsidTr="00FB0EE6" w14:paraId="69CF99D9" w14:textId="77777777">
        <w:trPr>
          <w:trHeight w:val="255"/>
        </w:trPr>
        <w:tc>
          <w:tcPr>
            <w:tcW w:w="460" w:type="dxa"/>
            <w:tcBorders>
              <w:top w:val="single" w:color="auto" w:sz="4" w:space="0"/>
            </w:tcBorders>
            <w:shd w:val="clear" w:color="auto" w:fill="auto"/>
            <w:noWrap/>
          </w:tcPr>
          <w:p w:rsidRPr="00FB0EE6" w:rsidR="00FB0EE6" w:rsidP="00FB0EE6" w:rsidRDefault="00FB0EE6" w14:paraId="38043D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4927" w:type="dxa"/>
            <w:tcBorders>
              <w:top w:val="single" w:color="auto" w:sz="4" w:space="0"/>
            </w:tcBorders>
            <w:shd w:val="clear" w:color="auto" w:fill="auto"/>
          </w:tcPr>
          <w:p w:rsidRPr="00FB0EE6" w:rsidR="00FB0EE6" w:rsidP="00FB0EE6" w:rsidRDefault="00FB0EE6" w14:paraId="15BCA8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3260" w:type="dxa"/>
            <w:gridSpan w:val="3"/>
            <w:tcBorders>
              <w:top w:val="single" w:color="auto" w:sz="4" w:space="0"/>
            </w:tcBorders>
            <w:shd w:val="clear" w:color="auto" w:fill="auto"/>
            <w:noWrap/>
          </w:tcPr>
          <w:p w:rsidRPr="00FB0EE6" w:rsidR="00FB0EE6" w:rsidP="00FB0EE6" w:rsidRDefault="00FB0EE6" w14:paraId="6D3A1F4C" w14:textId="20816F8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B0EE6">
              <w:rPr>
                <w:rFonts w:ascii="Times New Roman" w:hAnsi="Times New Roman" w:eastAsia="Times New Roman" w:cs="Times New Roman"/>
                <w:b/>
                <w:kern w:val="0"/>
                <w:sz w:val="20"/>
                <w:szCs w:val="20"/>
                <w:lang w:eastAsia="sv-SE"/>
                <w14:numSpacing w14:val="default"/>
              </w:rPr>
              <w:t>Avvikelse från regeringen (SD)</w:t>
            </w:r>
          </w:p>
        </w:tc>
      </w:tr>
      <w:tr w:rsidRPr="00FB0EE6" w:rsidR="00FB0EE6" w:rsidTr="00FB0EE6" w14:paraId="42C237EE" w14:textId="77777777">
        <w:trPr>
          <w:trHeight w:val="255"/>
        </w:trPr>
        <w:tc>
          <w:tcPr>
            <w:tcW w:w="460" w:type="dxa"/>
            <w:tcBorders>
              <w:bottom w:val="single" w:color="auto" w:sz="4" w:space="0"/>
            </w:tcBorders>
            <w:shd w:val="clear" w:color="auto" w:fill="auto"/>
            <w:noWrap/>
          </w:tcPr>
          <w:p w:rsidRPr="00FB0EE6" w:rsidR="00FB0EE6" w:rsidP="00FB0EE6" w:rsidRDefault="00FB0EE6" w14:paraId="1C7256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4927" w:type="dxa"/>
            <w:tcBorders>
              <w:bottom w:val="single" w:color="auto" w:sz="4" w:space="0"/>
            </w:tcBorders>
            <w:shd w:val="clear" w:color="auto" w:fill="auto"/>
          </w:tcPr>
          <w:p w:rsidRPr="00FB0EE6" w:rsidR="00FB0EE6" w:rsidP="00FB0EE6" w:rsidRDefault="00FB0EE6" w14:paraId="6965C0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276" w:type="dxa"/>
            <w:tcBorders>
              <w:bottom w:val="single" w:color="auto" w:sz="4" w:space="0"/>
            </w:tcBorders>
            <w:shd w:val="clear" w:color="auto" w:fill="auto"/>
            <w:noWrap/>
          </w:tcPr>
          <w:p w:rsidRPr="00FB0EE6" w:rsidR="00FB0EE6" w:rsidP="00FB0EE6" w:rsidRDefault="00FB0EE6" w14:paraId="7F924577" w14:textId="4016CD5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B0EE6">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FB0EE6" w:rsidR="00FB0EE6" w:rsidP="00FB0EE6" w:rsidRDefault="00FB0EE6" w14:paraId="297FEC94" w14:textId="0A662D0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B0EE6">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FB0EE6" w:rsidR="00FB0EE6" w:rsidP="00FB0EE6" w:rsidRDefault="00FB0EE6" w14:paraId="2BA3B778" w14:textId="447A5B9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B0EE6">
              <w:rPr>
                <w:rFonts w:ascii="Times New Roman" w:hAnsi="Times New Roman" w:eastAsia="Times New Roman" w:cs="Times New Roman"/>
                <w:b/>
                <w:kern w:val="0"/>
                <w:sz w:val="20"/>
                <w:szCs w:val="20"/>
                <w:lang w:eastAsia="sv-SE"/>
                <w14:numSpacing w14:val="default"/>
              </w:rPr>
              <w:t>1921</w:t>
            </w:r>
          </w:p>
        </w:tc>
      </w:tr>
      <w:tr w:rsidRPr="00FB0EE6" w:rsidR="00D40CF1" w:rsidTr="00FB0EE6" w14:paraId="01E2D024" w14:textId="77777777">
        <w:trPr>
          <w:trHeight w:val="255"/>
        </w:trPr>
        <w:tc>
          <w:tcPr>
            <w:tcW w:w="460" w:type="dxa"/>
            <w:tcBorders>
              <w:top w:val="single" w:color="auto" w:sz="4" w:space="0"/>
            </w:tcBorders>
            <w:shd w:val="clear" w:color="auto" w:fill="auto"/>
            <w:noWrap/>
            <w:hideMark/>
          </w:tcPr>
          <w:p w:rsidRPr="00FB0EE6" w:rsidR="00D40CF1" w:rsidP="00FB0EE6" w:rsidRDefault="00D40CF1" w14:paraId="01E2D0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1:1</w:t>
            </w:r>
          </w:p>
        </w:tc>
        <w:tc>
          <w:tcPr>
            <w:tcW w:w="4927" w:type="dxa"/>
            <w:tcBorders>
              <w:top w:val="single" w:color="auto" w:sz="4" w:space="0"/>
            </w:tcBorders>
            <w:shd w:val="clear" w:color="auto" w:fill="auto"/>
            <w:hideMark/>
          </w:tcPr>
          <w:p w:rsidRPr="00FB0EE6" w:rsidR="00D40CF1" w:rsidP="00FB0EE6" w:rsidRDefault="00D40CF1" w14:paraId="01E2D0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Migrationsverket</w:t>
            </w:r>
          </w:p>
        </w:tc>
        <w:tc>
          <w:tcPr>
            <w:tcW w:w="1276" w:type="dxa"/>
            <w:tcBorders>
              <w:top w:val="single" w:color="auto" w:sz="4" w:space="0"/>
            </w:tcBorders>
            <w:shd w:val="clear" w:color="auto" w:fill="auto"/>
            <w:noWrap/>
            <w:hideMark/>
          </w:tcPr>
          <w:p w:rsidRPr="00FB0EE6" w:rsidR="00D40CF1" w:rsidP="00FB0EE6" w:rsidRDefault="00D40CF1" w14:paraId="01E2D0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+200</w:t>
            </w:r>
          </w:p>
        </w:tc>
        <w:tc>
          <w:tcPr>
            <w:tcW w:w="992" w:type="dxa"/>
            <w:tcBorders>
              <w:top w:val="single" w:color="auto" w:sz="4" w:space="0"/>
            </w:tcBorders>
            <w:shd w:val="clear" w:color="auto" w:fill="auto"/>
            <w:noWrap/>
            <w:hideMark/>
          </w:tcPr>
          <w:p w:rsidRPr="00FB0EE6" w:rsidR="00D40CF1" w:rsidP="00FB0EE6" w:rsidRDefault="00D40CF1" w14:paraId="01E2D0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–545</w:t>
            </w:r>
          </w:p>
        </w:tc>
        <w:tc>
          <w:tcPr>
            <w:tcW w:w="992" w:type="dxa"/>
            <w:tcBorders>
              <w:top w:val="single" w:color="auto" w:sz="4" w:space="0"/>
            </w:tcBorders>
            <w:shd w:val="clear" w:color="auto" w:fill="auto"/>
            <w:noWrap/>
            <w:hideMark/>
          </w:tcPr>
          <w:p w:rsidRPr="00FB0EE6" w:rsidR="00D40CF1" w:rsidP="00FB0EE6" w:rsidRDefault="00D40CF1" w14:paraId="01E2D0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–2 095</w:t>
            </w:r>
          </w:p>
        </w:tc>
      </w:tr>
      <w:tr w:rsidRPr="00FB0EE6" w:rsidR="00D40CF1" w:rsidTr="00FB0EE6" w14:paraId="01E2D02A" w14:textId="77777777">
        <w:trPr>
          <w:trHeight w:val="255"/>
        </w:trPr>
        <w:tc>
          <w:tcPr>
            <w:tcW w:w="460" w:type="dxa"/>
            <w:shd w:val="clear" w:color="auto" w:fill="auto"/>
            <w:noWrap/>
            <w:hideMark/>
          </w:tcPr>
          <w:p w:rsidRPr="00FB0EE6" w:rsidR="00D40CF1" w:rsidP="00FB0EE6" w:rsidRDefault="00D40CF1" w14:paraId="01E2D0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1:2</w:t>
            </w:r>
          </w:p>
        </w:tc>
        <w:tc>
          <w:tcPr>
            <w:tcW w:w="4927" w:type="dxa"/>
            <w:shd w:val="clear" w:color="auto" w:fill="auto"/>
            <w:hideMark/>
          </w:tcPr>
          <w:p w:rsidRPr="00FB0EE6" w:rsidR="00D40CF1" w:rsidP="00FB0EE6" w:rsidRDefault="00D40CF1" w14:paraId="01E2D0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Ersättningar och bostadskostnader</w:t>
            </w:r>
          </w:p>
        </w:tc>
        <w:tc>
          <w:tcPr>
            <w:tcW w:w="1276" w:type="dxa"/>
            <w:shd w:val="clear" w:color="auto" w:fill="auto"/>
            <w:noWrap/>
            <w:hideMark/>
          </w:tcPr>
          <w:p w:rsidRPr="00FB0EE6" w:rsidR="00D40CF1" w:rsidP="00FB0EE6" w:rsidRDefault="00D40CF1" w14:paraId="01E2D0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–1 392</w:t>
            </w:r>
          </w:p>
        </w:tc>
        <w:tc>
          <w:tcPr>
            <w:tcW w:w="992" w:type="dxa"/>
            <w:shd w:val="clear" w:color="auto" w:fill="auto"/>
            <w:noWrap/>
            <w:hideMark/>
          </w:tcPr>
          <w:p w:rsidRPr="00FB0EE6" w:rsidR="00D40CF1" w:rsidP="00FB0EE6" w:rsidRDefault="00D40CF1" w14:paraId="01E2D0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–2 367</w:t>
            </w:r>
          </w:p>
        </w:tc>
        <w:tc>
          <w:tcPr>
            <w:tcW w:w="992" w:type="dxa"/>
            <w:shd w:val="clear" w:color="auto" w:fill="auto"/>
            <w:noWrap/>
            <w:hideMark/>
          </w:tcPr>
          <w:p w:rsidRPr="00FB0EE6" w:rsidR="00D40CF1" w:rsidP="00FB0EE6" w:rsidRDefault="00D40CF1" w14:paraId="01E2D0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–3 671</w:t>
            </w:r>
          </w:p>
        </w:tc>
      </w:tr>
      <w:tr w:rsidRPr="00FB0EE6" w:rsidR="00D40CF1" w:rsidTr="00FB0EE6" w14:paraId="01E2D030" w14:textId="77777777">
        <w:trPr>
          <w:trHeight w:val="255"/>
        </w:trPr>
        <w:tc>
          <w:tcPr>
            <w:tcW w:w="460" w:type="dxa"/>
            <w:shd w:val="clear" w:color="auto" w:fill="auto"/>
            <w:noWrap/>
            <w:hideMark/>
          </w:tcPr>
          <w:p w:rsidRPr="00FB0EE6" w:rsidR="00D40CF1" w:rsidP="00FB0EE6" w:rsidRDefault="00D40CF1" w14:paraId="01E2D0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1:3</w:t>
            </w:r>
          </w:p>
        </w:tc>
        <w:tc>
          <w:tcPr>
            <w:tcW w:w="4927" w:type="dxa"/>
            <w:shd w:val="clear" w:color="auto" w:fill="auto"/>
            <w:hideMark/>
          </w:tcPr>
          <w:p w:rsidRPr="00FB0EE6" w:rsidR="00D40CF1" w:rsidP="00FB0EE6" w:rsidRDefault="00D40CF1" w14:paraId="01E2D0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Migrationspolitiska åtgärder</w:t>
            </w:r>
          </w:p>
        </w:tc>
        <w:tc>
          <w:tcPr>
            <w:tcW w:w="1276" w:type="dxa"/>
            <w:shd w:val="clear" w:color="auto" w:fill="auto"/>
            <w:noWrap/>
            <w:hideMark/>
          </w:tcPr>
          <w:p w:rsidRPr="00FB0EE6" w:rsidR="00D40CF1" w:rsidP="00FB0EE6" w:rsidRDefault="00D40CF1" w14:paraId="01E2D0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–58</w:t>
            </w:r>
          </w:p>
        </w:tc>
        <w:tc>
          <w:tcPr>
            <w:tcW w:w="992" w:type="dxa"/>
            <w:shd w:val="clear" w:color="auto" w:fill="auto"/>
            <w:noWrap/>
            <w:hideMark/>
          </w:tcPr>
          <w:p w:rsidRPr="00FB0EE6" w:rsidR="00D40CF1" w:rsidP="00FB0EE6" w:rsidRDefault="00D40CF1" w14:paraId="01E2D0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–38</w:t>
            </w:r>
          </w:p>
        </w:tc>
        <w:tc>
          <w:tcPr>
            <w:tcW w:w="992" w:type="dxa"/>
            <w:shd w:val="clear" w:color="auto" w:fill="auto"/>
            <w:noWrap/>
            <w:hideMark/>
          </w:tcPr>
          <w:p w:rsidRPr="00FB0EE6" w:rsidR="00D40CF1" w:rsidP="00FB0EE6" w:rsidRDefault="00D40CF1" w14:paraId="01E2D0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–38</w:t>
            </w:r>
          </w:p>
        </w:tc>
      </w:tr>
      <w:tr w:rsidRPr="00FB0EE6" w:rsidR="00D40CF1" w:rsidTr="00FB0EE6" w14:paraId="01E2D036" w14:textId="77777777">
        <w:trPr>
          <w:trHeight w:val="255"/>
        </w:trPr>
        <w:tc>
          <w:tcPr>
            <w:tcW w:w="460" w:type="dxa"/>
            <w:shd w:val="clear" w:color="auto" w:fill="auto"/>
            <w:noWrap/>
            <w:hideMark/>
          </w:tcPr>
          <w:p w:rsidRPr="00FB0EE6" w:rsidR="00D40CF1" w:rsidP="00FB0EE6" w:rsidRDefault="00D40CF1" w14:paraId="01E2D0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1:4</w:t>
            </w:r>
          </w:p>
        </w:tc>
        <w:tc>
          <w:tcPr>
            <w:tcW w:w="4927" w:type="dxa"/>
            <w:shd w:val="clear" w:color="auto" w:fill="auto"/>
            <w:hideMark/>
          </w:tcPr>
          <w:p w:rsidRPr="00FB0EE6" w:rsidR="00D40CF1" w:rsidP="00FB0EE6" w:rsidRDefault="00D40CF1" w14:paraId="01E2D0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Domstolsprövning i utlänningsmål</w:t>
            </w:r>
          </w:p>
        </w:tc>
        <w:tc>
          <w:tcPr>
            <w:tcW w:w="1276" w:type="dxa"/>
            <w:shd w:val="clear" w:color="auto" w:fill="auto"/>
            <w:noWrap/>
            <w:hideMark/>
          </w:tcPr>
          <w:p w:rsidRPr="00FB0EE6" w:rsidR="00D40CF1" w:rsidP="00FB0EE6" w:rsidRDefault="00D40CF1" w14:paraId="01E2D0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–489</w:t>
            </w:r>
          </w:p>
        </w:tc>
        <w:tc>
          <w:tcPr>
            <w:tcW w:w="992" w:type="dxa"/>
            <w:shd w:val="clear" w:color="auto" w:fill="auto"/>
            <w:noWrap/>
            <w:hideMark/>
          </w:tcPr>
          <w:p w:rsidRPr="00FB0EE6" w:rsidR="00D40CF1" w:rsidP="00FB0EE6" w:rsidRDefault="00D40CF1" w14:paraId="01E2D0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–890</w:t>
            </w:r>
          </w:p>
        </w:tc>
        <w:tc>
          <w:tcPr>
            <w:tcW w:w="992" w:type="dxa"/>
            <w:shd w:val="clear" w:color="auto" w:fill="auto"/>
            <w:noWrap/>
            <w:hideMark/>
          </w:tcPr>
          <w:p w:rsidRPr="00FB0EE6" w:rsidR="00D40CF1" w:rsidP="00FB0EE6" w:rsidRDefault="00D40CF1" w14:paraId="01E2D0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–415</w:t>
            </w:r>
          </w:p>
        </w:tc>
      </w:tr>
      <w:tr w:rsidRPr="00FB0EE6" w:rsidR="00D40CF1" w:rsidTr="00FB0EE6" w14:paraId="01E2D03C" w14:textId="77777777">
        <w:trPr>
          <w:trHeight w:val="255"/>
        </w:trPr>
        <w:tc>
          <w:tcPr>
            <w:tcW w:w="460" w:type="dxa"/>
            <w:shd w:val="clear" w:color="auto" w:fill="auto"/>
            <w:noWrap/>
            <w:hideMark/>
          </w:tcPr>
          <w:p w:rsidRPr="00FB0EE6" w:rsidR="00D40CF1" w:rsidP="00FB0EE6" w:rsidRDefault="00D40CF1" w14:paraId="01E2D0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1:5</w:t>
            </w:r>
          </w:p>
        </w:tc>
        <w:tc>
          <w:tcPr>
            <w:tcW w:w="4927" w:type="dxa"/>
            <w:shd w:val="clear" w:color="auto" w:fill="auto"/>
            <w:hideMark/>
          </w:tcPr>
          <w:p w:rsidRPr="00FB0EE6" w:rsidR="00D40CF1" w:rsidP="00FB0EE6" w:rsidRDefault="00D40CF1" w14:paraId="01E2D0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Rättsliga biträden m.m. vid domstolsprövning i utlänningsmål</w:t>
            </w:r>
          </w:p>
        </w:tc>
        <w:tc>
          <w:tcPr>
            <w:tcW w:w="1276" w:type="dxa"/>
            <w:shd w:val="clear" w:color="auto" w:fill="auto"/>
            <w:noWrap/>
            <w:vAlign w:val="bottom"/>
            <w:hideMark/>
          </w:tcPr>
          <w:p w:rsidRPr="00FB0EE6" w:rsidR="00D40CF1" w:rsidP="00FB0EE6" w:rsidRDefault="00D40CF1" w14:paraId="01E2D0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–213</w:t>
            </w:r>
          </w:p>
        </w:tc>
        <w:tc>
          <w:tcPr>
            <w:tcW w:w="992" w:type="dxa"/>
            <w:shd w:val="clear" w:color="auto" w:fill="auto"/>
            <w:noWrap/>
            <w:vAlign w:val="bottom"/>
            <w:hideMark/>
          </w:tcPr>
          <w:p w:rsidRPr="00FB0EE6" w:rsidR="00D40CF1" w:rsidP="00FB0EE6" w:rsidRDefault="00D40CF1" w14:paraId="01E2D03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–314</w:t>
            </w:r>
          </w:p>
        </w:tc>
        <w:tc>
          <w:tcPr>
            <w:tcW w:w="992" w:type="dxa"/>
            <w:shd w:val="clear" w:color="auto" w:fill="auto"/>
            <w:noWrap/>
            <w:vAlign w:val="bottom"/>
            <w:hideMark/>
          </w:tcPr>
          <w:p w:rsidRPr="00FB0EE6" w:rsidR="00D40CF1" w:rsidP="00FB0EE6" w:rsidRDefault="00D40CF1" w14:paraId="01E2D0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–204</w:t>
            </w:r>
          </w:p>
        </w:tc>
      </w:tr>
      <w:tr w:rsidRPr="00FB0EE6" w:rsidR="00D40CF1" w:rsidTr="00FB0EE6" w14:paraId="01E2D042" w14:textId="77777777">
        <w:trPr>
          <w:trHeight w:val="255"/>
        </w:trPr>
        <w:tc>
          <w:tcPr>
            <w:tcW w:w="460" w:type="dxa"/>
            <w:shd w:val="clear" w:color="auto" w:fill="auto"/>
            <w:noWrap/>
            <w:hideMark/>
          </w:tcPr>
          <w:p w:rsidRPr="00FB0EE6" w:rsidR="00D40CF1" w:rsidP="00FB0EE6" w:rsidRDefault="00D40CF1" w14:paraId="01E2D0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1:6</w:t>
            </w:r>
          </w:p>
        </w:tc>
        <w:tc>
          <w:tcPr>
            <w:tcW w:w="4927" w:type="dxa"/>
            <w:shd w:val="clear" w:color="auto" w:fill="auto"/>
            <w:hideMark/>
          </w:tcPr>
          <w:p w:rsidRPr="00FB0EE6" w:rsidR="00D40CF1" w:rsidP="00FB0EE6" w:rsidRDefault="00D40CF1" w14:paraId="01E2D0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Offentligt biträde i utlänningsärenden</w:t>
            </w:r>
          </w:p>
        </w:tc>
        <w:tc>
          <w:tcPr>
            <w:tcW w:w="1276" w:type="dxa"/>
            <w:shd w:val="clear" w:color="auto" w:fill="auto"/>
            <w:noWrap/>
            <w:hideMark/>
          </w:tcPr>
          <w:p w:rsidRPr="00FB0EE6" w:rsidR="00D40CF1" w:rsidP="00FB0EE6" w:rsidRDefault="00D40CF1" w14:paraId="01E2D0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–216</w:t>
            </w:r>
          </w:p>
        </w:tc>
        <w:tc>
          <w:tcPr>
            <w:tcW w:w="992" w:type="dxa"/>
            <w:shd w:val="clear" w:color="auto" w:fill="auto"/>
            <w:noWrap/>
            <w:hideMark/>
          </w:tcPr>
          <w:p w:rsidRPr="00FB0EE6" w:rsidR="00D40CF1" w:rsidP="00FB0EE6" w:rsidRDefault="00D40CF1" w14:paraId="01E2D0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–371</w:t>
            </w:r>
          </w:p>
        </w:tc>
        <w:tc>
          <w:tcPr>
            <w:tcW w:w="992" w:type="dxa"/>
            <w:shd w:val="clear" w:color="auto" w:fill="auto"/>
            <w:noWrap/>
            <w:hideMark/>
          </w:tcPr>
          <w:p w:rsidRPr="00FB0EE6" w:rsidR="00D40CF1" w:rsidP="00FB0EE6" w:rsidRDefault="00D40CF1" w14:paraId="01E2D0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–348</w:t>
            </w:r>
          </w:p>
        </w:tc>
      </w:tr>
      <w:tr w:rsidRPr="00FB0EE6" w:rsidR="00D40CF1" w:rsidTr="00FB0EE6" w14:paraId="01E2D048" w14:textId="77777777">
        <w:trPr>
          <w:trHeight w:val="510"/>
        </w:trPr>
        <w:tc>
          <w:tcPr>
            <w:tcW w:w="460" w:type="dxa"/>
            <w:shd w:val="clear" w:color="auto" w:fill="auto"/>
            <w:noWrap/>
            <w:hideMark/>
          </w:tcPr>
          <w:p w:rsidRPr="00FB0EE6" w:rsidR="00D40CF1" w:rsidP="00FB0EE6" w:rsidRDefault="00D40CF1" w14:paraId="01E2D0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1:9</w:t>
            </w:r>
          </w:p>
        </w:tc>
        <w:tc>
          <w:tcPr>
            <w:tcW w:w="4927" w:type="dxa"/>
            <w:shd w:val="clear" w:color="auto" w:fill="auto"/>
            <w:hideMark/>
          </w:tcPr>
          <w:p w:rsidRPr="00FB0EE6" w:rsidR="00D40CF1" w:rsidP="00FB0EE6" w:rsidRDefault="00D40CF1" w14:paraId="01E2D044" w14:textId="7AA8F44B">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Tillfälligt stöd till kommuner för e</w:t>
            </w:r>
            <w:r w:rsidRPr="00FB0EE6" w:rsidR="00774FEC">
              <w:rPr>
                <w:rFonts w:ascii="Times New Roman" w:hAnsi="Times New Roman" w:eastAsia="Times New Roman" w:cs="Times New Roman"/>
                <w:kern w:val="0"/>
                <w:sz w:val="20"/>
                <w:szCs w:val="20"/>
                <w:lang w:eastAsia="sv-SE"/>
                <w14:numSpacing w14:val="default"/>
              </w:rPr>
              <w:t>nsamkommande unga asylsökande m.</w:t>
            </w:r>
            <w:r w:rsidRPr="00FB0EE6">
              <w:rPr>
                <w:rFonts w:ascii="Times New Roman" w:hAnsi="Times New Roman" w:eastAsia="Times New Roman" w:cs="Times New Roman"/>
                <w:kern w:val="0"/>
                <w:sz w:val="20"/>
                <w:szCs w:val="20"/>
                <w:lang w:eastAsia="sv-SE"/>
                <w14:numSpacing w14:val="default"/>
              </w:rPr>
              <w:t>fl.</w:t>
            </w:r>
          </w:p>
        </w:tc>
        <w:tc>
          <w:tcPr>
            <w:tcW w:w="1276" w:type="dxa"/>
            <w:shd w:val="clear" w:color="auto" w:fill="auto"/>
            <w:noWrap/>
            <w:vAlign w:val="bottom"/>
            <w:hideMark/>
          </w:tcPr>
          <w:p w:rsidRPr="00FB0EE6" w:rsidR="00D40CF1" w:rsidP="00FB0EE6" w:rsidRDefault="00D40CF1" w14:paraId="01E2D0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–195</w:t>
            </w:r>
          </w:p>
        </w:tc>
        <w:tc>
          <w:tcPr>
            <w:tcW w:w="992" w:type="dxa"/>
            <w:shd w:val="clear" w:color="auto" w:fill="auto"/>
            <w:noWrap/>
            <w:vAlign w:val="bottom"/>
            <w:hideMark/>
          </w:tcPr>
          <w:p w:rsidRPr="00FB0EE6" w:rsidR="00D40CF1" w:rsidP="00FB0EE6" w:rsidRDefault="00D40CF1" w14:paraId="01E2D0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vAlign w:val="bottom"/>
            <w:hideMark/>
          </w:tcPr>
          <w:p w:rsidRPr="00FB0EE6" w:rsidR="00D40CF1" w:rsidP="00FB0EE6" w:rsidRDefault="00D40CF1" w14:paraId="01E2D0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 </w:t>
            </w:r>
          </w:p>
        </w:tc>
      </w:tr>
      <w:tr w:rsidRPr="00FB0EE6" w:rsidR="00D40CF1" w:rsidTr="00FB0EE6" w14:paraId="01E2D04E" w14:textId="77777777">
        <w:trPr>
          <w:trHeight w:val="255"/>
        </w:trPr>
        <w:tc>
          <w:tcPr>
            <w:tcW w:w="460" w:type="dxa"/>
            <w:shd w:val="clear" w:color="auto" w:fill="auto"/>
            <w:noWrap/>
            <w:hideMark/>
          </w:tcPr>
          <w:p w:rsidRPr="00FB0EE6" w:rsidR="00D40CF1" w:rsidP="00FB0EE6" w:rsidRDefault="00D40CF1" w14:paraId="01E2D0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B0EE6">
              <w:rPr>
                <w:rFonts w:ascii="Times New Roman" w:hAnsi="Times New Roman" w:eastAsia="Times New Roman" w:cs="Times New Roman"/>
                <w:i/>
                <w:iCs/>
                <w:kern w:val="0"/>
                <w:sz w:val="20"/>
                <w:szCs w:val="20"/>
                <w:lang w:eastAsia="sv-SE"/>
                <w14:numSpacing w14:val="default"/>
              </w:rPr>
              <w:t> </w:t>
            </w:r>
          </w:p>
        </w:tc>
        <w:tc>
          <w:tcPr>
            <w:tcW w:w="4927" w:type="dxa"/>
            <w:shd w:val="clear" w:color="auto" w:fill="auto"/>
            <w:hideMark/>
          </w:tcPr>
          <w:p w:rsidRPr="00FB0EE6" w:rsidR="00D40CF1" w:rsidP="00FB0EE6" w:rsidRDefault="00D40CF1" w14:paraId="01E2D0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B0EE6">
              <w:rPr>
                <w:rFonts w:ascii="Times New Roman" w:hAnsi="Times New Roman" w:eastAsia="Times New Roman" w:cs="Times New Roman"/>
                <w:i/>
                <w:iCs/>
                <w:kern w:val="0"/>
                <w:sz w:val="20"/>
                <w:szCs w:val="20"/>
                <w:lang w:eastAsia="sv-SE"/>
                <w14:numSpacing w14:val="default"/>
              </w:rPr>
              <w:t>Nya anslag</w:t>
            </w:r>
          </w:p>
        </w:tc>
        <w:tc>
          <w:tcPr>
            <w:tcW w:w="1276" w:type="dxa"/>
            <w:shd w:val="clear" w:color="auto" w:fill="auto"/>
            <w:noWrap/>
            <w:hideMark/>
          </w:tcPr>
          <w:p w:rsidRPr="00FB0EE6" w:rsidR="00D40CF1" w:rsidP="00FB0EE6" w:rsidRDefault="00D40CF1" w14:paraId="01E2D0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B0EE6">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B0EE6" w:rsidR="00D40CF1" w:rsidP="00FB0EE6" w:rsidRDefault="00D40CF1" w14:paraId="01E2D0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B0EE6">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B0EE6" w:rsidR="00D40CF1" w:rsidP="00FB0EE6" w:rsidRDefault="00D40CF1" w14:paraId="01E2D0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B0EE6">
              <w:rPr>
                <w:rFonts w:ascii="Times New Roman" w:hAnsi="Times New Roman" w:eastAsia="Times New Roman" w:cs="Times New Roman"/>
                <w:i/>
                <w:iCs/>
                <w:kern w:val="0"/>
                <w:sz w:val="20"/>
                <w:szCs w:val="20"/>
                <w:lang w:eastAsia="sv-SE"/>
                <w14:numSpacing w14:val="default"/>
              </w:rPr>
              <w:t> </w:t>
            </w:r>
          </w:p>
        </w:tc>
      </w:tr>
      <w:tr w:rsidRPr="00FB0EE6" w:rsidR="00D40CF1" w:rsidTr="00FB0EE6" w14:paraId="01E2D054" w14:textId="77777777">
        <w:trPr>
          <w:trHeight w:val="255"/>
        </w:trPr>
        <w:tc>
          <w:tcPr>
            <w:tcW w:w="460" w:type="dxa"/>
            <w:shd w:val="clear" w:color="auto" w:fill="auto"/>
            <w:noWrap/>
            <w:hideMark/>
          </w:tcPr>
          <w:p w:rsidRPr="00FB0EE6" w:rsidR="00D40CF1" w:rsidP="00FB0EE6" w:rsidRDefault="00D40CF1" w14:paraId="01E2D0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2:1</w:t>
            </w:r>
          </w:p>
        </w:tc>
        <w:tc>
          <w:tcPr>
            <w:tcW w:w="4927" w:type="dxa"/>
            <w:shd w:val="clear" w:color="auto" w:fill="auto"/>
            <w:hideMark/>
          </w:tcPr>
          <w:p w:rsidRPr="00FB0EE6" w:rsidR="00D40CF1" w:rsidP="00FB0EE6" w:rsidRDefault="00D40CF1" w14:paraId="01E2D0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Avvisningar (inkl förvarsplatser)</w:t>
            </w:r>
          </w:p>
        </w:tc>
        <w:tc>
          <w:tcPr>
            <w:tcW w:w="1276" w:type="dxa"/>
            <w:shd w:val="clear" w:color="auto" w:fill="auto"/>
            <w:noWrap/>
            <w:hideMark/>
          </w:tcPr>
          <w:p w:rsidRPr="00FB0EE6" w:rsidR="00D40CF1" w:rsidP="00FB0EE6" w:rsidRDefault="00D40CF1" w14:paraId="01E2D0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+1 000</w:t>
            </w:r>
          </w:p>
        </w:tc>
        <w:tc>
          <w:tcPr>
            <w:tcW w:w="992" w:type="dxa"/>
            <w:shd w:val="clear" w:color="auto" w:fill="auto"/>
            <w:noWrap/>
            <w:hideMark/>
          </w:tcPr>
          <w:p w:rsidRPr="00FB0EE6" w:rsidR="00D40CF1" w:rsidP="00FB0EE6" w:rsidRDefault="00D40CF1" w14:paraId="01E2D05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+1 000</w:t>
            </w:r>
          </w:p>
        </w:tc>
        <w:tc>
          <w:tcPr>
            <w:tcW w:w="992" w:type="dxa"/>
            <w:shd w:val="clear" w:color="auto" w:fill="auto"/>
            <w:noWrap/>
            <w:hideMark/>
          </w:tcPr>
          <w:p w:rsidRPr="00FB0EE6" w:rsidR="00D40CF1" w:rsidP="00FB0EE6" w:rsidRDefault="00D40CF1" w14:paraId="01E2D0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+1 000</w:t>
            </w:r>
          </w:p>
        </w:tc>
      </w:tr>
      <w:tr w:rsidRPr="00FB0EE6" w:rsidR="00D40CF1" w:rsidTr="00FB0EE6" w14:paraId="01E2D05A" w14:textId="77777777">
        <w:trPr>
          <w:trHeight w:val="255"/>
        </w:trPr>
        <w:tc>
          <w:tcPr>
            <w:tcW w:w="460" w:type="dxa"/>
            <w:shd w:val="clear" w:color="auto" w:fill="auto"/>
            <w:noWrap/>
            <w:hideMark/>
          </w:tcPr>
          <w:p w:rsidRPr="00FB0EE6" w:rsidR="00D40CF1" w:rsidP="00FB0EE6" w:rsidRDefault="00D40CF1" w14:paraId="01E2D0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2:2</w:t>
            </w:r>
          </w:p>
        </w:tc>
        <w:tc>
          <w:tcPr>
            <w:tcW w:w="4927" w:type="dxa"/>
            <w:shd w:val="clear" w:color="auto" w:fill="auto"/>
            <w:hideMark/>
          </w:tcPr>
          <w:p w:rsidRPr="00FB0EE6" w:rsidR="00D40CF1" w:rsidP="00FB0EE6" w:rsidRDefault="00D40CF1" w14:paraId="01E2D0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Återvandring</w:t>
            </w:r>
          </w:p>
        </w:tc>
        <w:tc>
          <w:tcPr>
            <w:tcW w:w="1276" w:type="dxa"/>
            <w:shd w:val="clear" w:color="auto" w:fill="auto"/>
            <w:noWrap/>
            <w:hideMark/>
          </w:tcPr>
          <w:p w:rsidRPr="00FB0EE6" w:rsidR="00D40CF1" w:rsidP="00FB0EE6" w:rsidRDefault="00D40CF1" w14:paraId="01E2D0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+800</w:t>
            </w:r>
          </w:p>
        </w:tc>
        <w:tc>
          <w:tcPr>
            <w:tcW w:w="992" w:type="dxa"/>
            <w:shd w:val="clear" w:color="auto" w:fill="auto"/>
            <w:noWrap/>
            <w:hideMark/>
          </w:tcPr>
          <w:p w:rsidRPr="00FB0EE6" w:rsidR="00D40CF1" w:rsidP="00FB0EE6" w:rsidRDefault="00D40CF1" w14:paraId="01E2D0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+1 200</w:t>
            </w:r>
          </w:p>
        </w:tc>
        <w:tc>
          <w:tcPr>
            <w:tcW w:w="992" w:type="dxa"/>
            <w:shd w:val="clear" w:color="auto" w:fill="auto"/>
            <w:noWrap/>
            <w:hideMark/>
          </w:tcPr>
          <w:p w:rsidRPr="00FB0EE6" w:rsidR="00D40CF1" w:rsidP="00FB0EE6" w:rsidRDefault="00D40CF1" w14:paraId="01E2D0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+1 600</w:t>
            </w:r>
          </w:p>
        </w:tc>
      </w:tr>
      <w:tr w:rsidRPr="00FB0EE6" w:rsidR="00D40CF1" w:rsidTr="00FB0EE6" w14:paraId="01E2D060" w14:textId="77777777">
        <w:trPr>
          <w:trHeight w:val="270"/>
        </w:trPr>
        <w:tc>
          <w:tcPr>
            <w:tcW w:w="460" w:type="dxa"/>
            <w:tcBorders>
              <w:bottom w:val="single" w:color="auto" w:sz="4" w:space="0"/>
            </w:tcBorders>
            <w:shd w:val="clear" w:color="auto" w:fill="auto"/>
            <w:noWrap/>
            <w:hideMark/>
          </w:tcPr>
          <w:p w:rsidRPr="00FB0EE6" w:rsidR="00D40CF1" w:rsidP="00FB0EE6" w:rsidRDefault="00D40CF1" w14:paraId="01E2D0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
                <w:iCs/>
                <w:kern w:val="0"/>
                <w:sz w:val="20"/>
                <w:szCs w:val="20"/>
                <w:lang w:eastAsia="sv-SE"/>
                <w14:numSpacing w14:val="default"/>
              </w:rPr>
            </w:pPr>
            <w:r w:rsidRPr="00FB0EE6">
              <w:rPr>
                <w:rFonts w:ascii="Times New Roman" w:hAnsi="Times New Roman" w:eastAsia="Times New Roman" w:cs="Times New Roman"/>
                <w:b/>
                <w:bCs/>
                <w:i/>
                <w:iCs/>
                <w:kern w:val="0"/>
                <w:sz w:val="20"/>
                <w:szCs w:val="20"/>
                <w:lang w:eastAsia="sv-SE"/>
                <w14:numSpacing w14:val="default"/>
              </w:rPr>
              <w:t> </w:t>
            </w:r>
          </w:p>
        </w:tc>
        <w:tc>
          <w:tcPr>
            <w:tcW w:w="4927" w:type="dxa"/>
            <w:tcBorders>
              <w:bottom w:val="single" w:color="auto" w:sz="4" w:space="0"/>
            </w:tcBorders>
            <w:shd w:val="clear" w:color="auto" w:fill="auto"/>
            <w:hideMark/>
          </w:tcPr>
          <w:p w:rsidRPr="00FB0EE6" w:rsidR="00D40CF1" w:rsidP="00FB0EE6" w:rsidRDefault="00D40CF1" w14:paraId="01E2D0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Summa</w:t>
            </w:r>
          </w:p>
        </w:tc>
        <w:tc>
          <w:tcPr>
            <w:tcW w:w="1276" w:type="dxa"/>
            <w:tcBorders>
              <w:bottom w:val="single" w:color="auto" w:sz="4" w:space="0"/>
            </w:tcBorders>
            <w:shd w:val="clear" w:color="auto" w:fill="auto"/>
            <w:noWrap/>
            <w:hideMark/>
          </w:tcPr>
          <w:p w:rsidRPr="00FB0EE6" w:rsidR="00D40CF1" w:rsidP="00FB0EE6" w:rsidRDefault="00D40CF1" w14:paraId="01E2D0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–563</w:t>
            </w:r>
          </w:p>
        </w:tc>
        <w:tc>
          <w:tcPr>
            <w:tcW w:w="992" w:type="dxa"/>
            <w:tcBorders>
              <w:bottom w:val="single" w:color="auto" w:sz="4" w:space="0"/>
            </w:tcBorders>
            <w:shd w:val="clear" w:color="auto" w:fill="auto"/>
            <w:noWrap/>
            <w:hideMark/>
          </w:tcPr>
          <w:p w:rsidRPr="00FB0EE6" w:rsidR="00D40CF1" w:rsidP="00FB0EE6" w:rsidRDefault="00D40CF1" w14:paraId="01E2D0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–2 325</w:t>
            </w:r>
          </w:p>
        </w:tc>
        <w:tc>
          <w:tcPr>
            <w:tcW w:w="992" w:type="dxa"/>
            <w:tcBorders>
              <w:bottom w:val="single" w:color="auto" w:sz="4" w:space="0"/>
            </w:tcBorders>
            <w:shd w:val="clear" w:color="auto" w:fill="auto"/>
            <w:noWrap/>
            <w:hideMark/>
          </w:tcPr>
          <w:p w:rsidRPr="00FB0EE6" w:rsidR="00D40CF1" w:rsidP="00FB0EE6" w:rsidRDefault="00D40CF1" w14:paraId="01E2D0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–4 172</w:t>
            </w:r>
          </w:p>
        </w:tc>
      </w:tr>
    </w:tbl>
    <w:p w:rsidR="00E61ED0" w:rsidP="00E61ED0" w:rsidRDefault="00E61ED0" w14:paraId="5C7977C5" w14:textId="77777777">
      <w:pPr>
        <w:pStyle w:val="Tabellrubrik"/>
      </w:pPr>
      <w:bookmarkStart w:name="_Toc531250347" w:id="509"/>
    </w:p>
    <w:p w:rsidR="00B30E5B" w:rsidP="00E61ED0" w:rsidRDefault="00E56F25" w14:paraId="01E2D062" w14:textId="5AB36B4E">
      <w:pPr>
        <w:pStyle w:val="Tabellrubrik"/>
      </w:pPr>
      <w:r w:rsidRPr="00E61ED0">
        <w:t xml:space="preserve">20.9 </w:t>
      </w:r>
      <w:r w:rsidRPr="00E61ED0" w:rsidR="00B30E5B">
        <w:t>Utgiftsområde 9 Hälsovård, sjukvård och social omsorg</w:t>
      </w:r>
      <w:bookmarkEnd w:id="509"/>
    </w:p>
    <w:p w:rsidRPr="00E61ED0" w:rsidR="00E61ED0" w:rsidP="00E61ED0" w:rsidRDefault="00E61ED0" w14:paraId="30287E75" w14:textId="543CF81F">
      <w:pPr>
        <w:pStyle w:val="Tabellunderrubrik"/>
      </w:pPr>
      <w:r w:rsidRPr="00E61ED0">
        <w:t>Miljoner kronor</w:t>
      </w:r>
    </w:p>
    <w:tbl>
      <w:tblPr>
        <w:tblW w:w="8647" w:type="dxa"/>
        <w:tblCellMar>
          <w:left w:w="70" w:type="dxa"/>
          <w:right w:w="70" w:type="dxa"/>
        </w:tblCellMar>
        <w:tblLook w:val="04A0" w:firstRow="1" w:lastRow="0" w:firstColumn="1" w:lastColumn="0" w:noHBand="0" w:noVBand="1"/>
      </w:tblPr>
      <w:tblGrid>
        <w:gridCol w:w="476"/>
        <w:gridCol w:w="4486"/>
        <w:gridCol w:w="1701"/>
        <w:gridCol w:w="992"/>
        <w:gridCol w:w="992"/>
      </w:tblGrid>
      <w:tr w:rsidRPr="00FB0EE6" w:rsidR="00FB0EE6" w:rsidTr="00FB0EE6" w14:paraId="13A127F9" w14:textId="77777777">
        <w:trPr>
          <w:trHeight w:val="255"/>
        </w:trPr>
        <w:tc>
          <w:tcPr>
            <w:tcW w:w="476" w:type="dxa"/>
            <w:tcBorders>
              <w:top w:val="single" w:color="auto" w:sz="4" w:space="0"/>
            </w:tcBorders>
            <w:shd w:val="clear" w:color="auto" w:fill="auto"/>
            <w:noWrap/>
          </w:tcPr>
          <w:p w:rsidRPr="00FB0EE6" w:rsidR="00FB0EE6" w:rsidP="00FB0EE6" w:rsidRDefault="00FB0EE6" w14:paraId="34C600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486" w:type="dxa"/>
            <w:tcBorders>
              <w:top w:val="single" w:color="auto" w:sz="4" w:space="0"/>
            </w:tcBorders>
            <w:shd w:val="clear" w:color="auto" w:fill="auto"/>
          </w:tcPr>
          <w:p w:rsidRPr="00FB0EE6" w:rsidR="00FB0EE6" w:rsidP="00FB0EE6" w:rsidRDefault="00FB0EE6" w14:paraId="2B1519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685" w:type="dxa"/>
            <w:gridSpan w:val="3"/>
            <w:tcBorders>
              <w:top w:val="single" w:color="auto" w:sz="4" w:space="0"/>
            </w:tcBorders>
            <w:shd w:val="clear" w:color="auto" w:fill="auto"/>
            <w:noWrap/>
          </w:tcPr>
          <w:p w:rsidRPr="00FB0EE6" w:rsidR="00FB0EE6" w:rsidP="00FB0EE6" w:rsidRDefault="003622C5" w14:paraId="38C25E1C" w14:textId="4603C5B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Pr>
                <w:rFonts w:ascii="Times New Roman" w:hAnsi="Times New Roman" w:eastAsia="Times New Roman" w:cs="Times New Roman"/>
                <w:b/>
                <w:kern w:val="0"/>
                <w:sz w:val="20"/>
                <w:szCs w:val="20"/>
                <w:lang w:eastAsia="sv-SE"/>
                <w14:numSpacing w14:val="default"/>
              </w:rPr>
              <w:t>Avvikelse</w:t>
            </w:r>
            <w:r w:rsidRPr="00FB0EE6" w:rsidR="00FB0EE6">
              <w:rPr>
                <w:rFonts w:ascii="Times New Roman" w:hAnsi="Times New Roman" w:eastAsia="Times New Roman" w:cs="Times New Roman"/>
                <w:b/>
                <w:kern w:val="0"/>
                <w:sz w:val="20"/>
                <w:szCs w:val="20"/>
                <w:lang w:eastAsia="sv-SE"/>
                <w14:numSpacing w14:val="default"/>
              </w:rPr>
              <w:t xml:space="preserve"> från regeringen (SD)</w:t>
            </w:r>
          </w:p>
        </w:tc>
      </w:tr>
      <w:tr w:rsidRPr="00FB0EE6" w:rsidR="00FB0EE6" w:rsidTr="00FB0EE6" w14:paraId="500AE902" w14:textId="77777777">
        <w:trPr>
          <w:trHeight w:val="255"/>
        </w:trPr>
        <w:tc>
          <w:tcPr>
            <w:tcW w:w="476" w:type="dxa"/>
            <w:tcBorders>
              <w:bottom w:val="single" w:color="auto" w:sz="4" w:space="0"/>
            </w:tcBorders>
            <w:shd w:val="clear" w:color="auto" w:fill="auto"/>
            <w:noWrap/>
          </w:tcPr>
          <w:p w:rsidRPr="00FB0EE6" w:rsidR="00FB0EE6" w:rsidP="00FB0EE6" w:rsidRDefault="00FB0EE6" w14:paraId="766DC8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486" w:type="dxa"/>
            <w:tcBorders>
              <w:bottom w:val="single" w:color="auto" w:sz="4" w:space="0"/>
            </w:tcBorders>
            <w:shd w:val="clear" w:color="auto" w:fill="auto"/>
          </w:tcPr>
          <w:p w:rsidRPr="00FB0EE6" w:rsidR="00FB0EE6" w:rsidP="00FB0EE6" w:rsidRDefault="00FB0EE6" w14:paraId="6CBB39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1701" w:type="dxa"/>
            <w:tcBorders>
              <w:bottom w:val="single" w:color="auto" w:sz="4" w:space="0"/>
            </w:tcBorders>
            <w:shd w:val="clear" w:color="auto" w:fill="auto"/>
            <w:noWrap/>
          </w:tcPr>
          <w:p w:rsidRPr="00FB0EE6" w:rsidR="00FB0EE6" w:rsidP="00FB0EE6" w:rsidRDefault="00FB0EE6" w14:paraId="65A2759A" w14:textId="26CF408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B0EE6">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FB0EE6" w:rsidR="00FB0EE6" w:rsidP="00FB0EE6" w:rsidRDefault="00FB0EE6" w14:paraId="2486777A" w14:textId="780DF34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B0EE6">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FB0EE6" w:rsidR="00FB0EE6" w:rsidP="00FB0EE6" w:rsidRDefault="00FB0EE6" w14:paraId="55A257B0" w14:textId="4955927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B0EE6">
              <w:rPr>
                <w:rFonts w:ascii="Times New Roman" w:hAnsi="Times New Roman" w:eastAsia="Times New Roman" w:cs="Times New Roman"/>
                <w:b/>
                <w:kern w:val="0"/>
                <w:sz w:val="20"/>
                <w:szCs w:val="20"/>
                <w:lang w:eastAsia="sv-SE"/>
                <w14:numSpacing w14:val="default"/>
              </w:rPr>
              <w:t>1921</w:t>
            </w:r>
          </w:p>
        </w:tc>
      </w:tr>
      <w:tr w:rsidRPr="00FB0EE6" w:rsidR="00AD31AE" w:rsidTr="00FB0EE6" w14:paraId="01E2D068" w14:textId="77777777">
        <w:trPr>
          <w:trHeight w:val="255"/>
        </w:trPr>
        <w:tc>
          <w:tcPr>
            <w:tcW w:w="476" w:type="dxa"/>
            <w:tcBorders>
              <w:top w:val="single" w:color="auto" w:sz="4" w:space="0"/>
            </w:tcBorders>
            <w:shd w:val="clear" w:color="auto" w:fill="auto"/>
            <w:noWrap/>
            <w:hideMark/>
          </w:tcPr>
          <w:p w:rsidRPr="00FB0EE6" w:rsidR="00AD31AE" w:rsidP="00FB0EE6" w:rsidRDefault="00AD31AE" w14:paraId="01E2D0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1:4</w:t>
            </w:r>
          </w:p>
        </w:tc>
        <w:tc>
          <w:tcPr>
            <w:tcW w:w="4486" w:type="dxa"/>
            <w:tcBorders>
              <w:top w:val="single" w:color="auto" w:sz="4" w:space="0"/>
            </w:tcBorders>
            <w:shd w:val="clear" w:color="auto" w:fill="auto"/>
            <w:hideMark/>
          </w:tcPr>
          <w:p w:rsidRPr="00FB0EE6" w:rsidR="00AD31AE" w:rsidP="00FB0EE6" w:rsidRDefault="00AD31AE" w14:paraId="01E2D0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Tandvårdsförmåner</w:t>
            </w:r>
          </w:p>
        </w:tc>
        <w:tc>
          <w:tcPr>
            <w:tcW w:w="1701" w:type="dxa"/>
            <w:tcBorders>
              <w:top w:val="single" w:color="auto" w:sz="4" w:space="0"/>
            </w:tcBorders>
            <w:shd w:val="clear" w:color="auto" w:fill="auto"/>
            <w:noWrap/>
            <w:hideMark/>
          </w:tcPr>
          <w:p w:rsidRPr="00FB0EE6" w:rsidR="00AD31AE" w:rsidP="00FB0EE6" w:rsidRDefault="00AD31AE" w14:paraId="01E2D0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+400</w:t>
            </w:r>
          </w:p>
        </w:tc>
        <w:tc>
          <w:tcPr>
            <w:tcW w:w="992" w:type="dxa"/>
            <w:tcBorders>
              <w:top w:val="single" w:color="auto" w:sz="4" w:space="0"/>
            </w:tcBorders>
            <w:shd w:val="clear" w:color="auto" w:fill="auto"/>
            <w:noWrap/>
            <w:hideMark/>
          </w:tcPr>
          <w:p w:rsidRPr="00FB0EE6" w:rsidR="00AD31AE" w:rsidP="00FB0EE6" w:rsidRDefault="00AD31AE" w14:paraId="01E2D0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+400</w:t>
            </w:r>
          </w:p>
        </w:tc>
        <w:tc>
          <w:tcPr>
            <w:tcW w:w="992" w:type="dxa"/>
            <w:tcBorders>
              <w:top w:val="single" w:color="auto" w:sz="4" w:space="0"/>
            </w:tcBorders>
            <w:shd w:val="clear" w:color="auto" w:fill="auto"/>
            <w:noWrap/>
            <w:hideMark/>
          </w:tcPr>
          <w:p w:rsidRPr="00FB0EE6" w:rsidR="00AD31AE" w:rsidP="00FB0EE6" w:rsidRDefault="00AD31AE" w14:paraId="01E2D0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+400</w:t>
            </w:r>
          </w:p>
        </w:tc>
      </w:tr>
      <w:tr w:rsidRPr="00FB0EE6" w:rsidR="00AD31AE" w:rsidTr="00FB0EE6" w14:paraId="01E2D06E" w14:textId="77777777">
        <w:trPr>
          <w:trHeight w:val="255"/>
        </w:trPr>
        <w:tc>
          <w:tcPr>
            <w:tcW w:w="476" w:type="dxa"/>
            <w:shd w:val="clear" w:color="auto" w:fill="auto"/>
            <w:noWrap/>
            <w:hideMark/>
          </w:tcPr>
          <w:p w:rsidRPr="00FB0EE6" w:rsidR="00AD31AE" w:rsidP="00FB0EE6" w:rsidRDefault="00AD31AE" w14:paraId="01E2D0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1:6</w:t>
            </w:r>
          </w:p>
        </w:tc>
        <w:tc>
          <w:tcPr>
            <w:tcW w:w="4486" w:type="dxa"/>
            <w:shd w:val="clear" w:color="auto" w:fill="auto"/>
            <w:hideMark/>
          </w:tcPr>
          <w:p w:rsidRPr="00FB0EE6" w:rsidR="00AD31AE" w:rsidP="00FB0EE6" w:rsidRDefault="00AD31AE" w14:paraId="01E2D0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Bidrag till folkhälsa och sjukvård</w:t>
            </w:r>
          </w:p>
        </w:tc>
        <w:tc>
          <w:tcPr>
            <w:tcW w:w="1701" w:type="dxa"/>
            <w:shd w:val="clear" w:color="auto" w:fill="auto"/>
            <w:noWrap/>
            <w:hideMark/>
          </w:tcPr>
          <w:p w:rsidRPr="00FB0EE6" w:rsidR="00AD31AE" w:rsidP="00FB0EE6" w:rsidRDefault="00AD31AE" w14:paraId="01E2D0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+2 537</w:t>
            </w:r>
          </w:p>
        </w:tc>
        <w:tc>
          <w:tcPr>
            <w:tcW w:w="992" w:type="dxa"/>
            <w:shd w:val="clear" w:color="auto" w:fill="auto"/>
            <w:noWrap/>
            <w:hideMark/>
          </w:tcPr>
          <w:p w:rsidRPr="00FB0EE6" w:rsidR="00AD31AE" w:rsidP="00FB0EE6" w:rsidRDefault="00AD31AE" w14:paraId="01E2D0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+3 795</w:t>
            </w:r>
          </w:p>
        </w:tc>
        <w:tc>
          <w:tcPr>
            <w:tcW w:w="992" w:type="dxa"/>
            <w:shd w:val="clear" w:color="auto" w:fill="auto"/>
            <w:noWrap/>
            <w:hideMark/>
          </w:tcPr>
          <w:p w:rsidRPr="00FB0EE6" w:rsidR="00AD31AE" w:rsidP="00FB0EE6" w:rsidRDefault="00AD31AE" w14:paraId="01E2D0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+3 544</w:t>
            </w:r>
          </w:p>
        </w:tc>
      </w:tr>
      <w:tr w:rsidRPr="00FB0EE6" w:rsidR="00AD31AE" w:rsidTr="00FB0EE6" w14:paraId="01E2D074" w14:textId="77777777">
        <w:trPr>
          <w:trHeight w:val="255"/>
        </w:trPr>
        <w:tc>
          <w:tcPr>
            <w:tcW w:w="476" w:type="dxa"/>
            <w:shd w:val="clear" w:color="auto" w:fill="auto"/>
            <w:noWrap/>
            <w:hideMark/>
          </w:tcPr>
          <w:p w:rsidRPr="00FB0EE6" w:rsidR="00AD31AE" w:rsidP="00FB0EE6" w:rsidRDefault="00AD31AE" w14:paraId="01E2D0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1:8</w:t>
            </w:r>
          </w:p>
        </w:tc>
        <w:tc>
          <w:tcPr>
            <w:tcW w:w="4486" w:type="dxa"/>
            <w:shd w:val="clear" w:color="auto" w:fill="auto"/>
            <w:hideMark/>
          </w:tcPr>
          <w:p w:rsidRPr="00FB0EE6" w:rsidR="00AD31AE" w:rsidP="00FB0EE6" w:rsidRDefault="00AD31AE" w14:paraId="01E2D0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Bidrag till psykiatri</w:t>
            </w:r>
          </w:p>
        </w:tc>
        <w:tc>
          <w:tcPr>
            <w:tcW w:w="1701" w:type="dxa"/>
            <w:shd w:val="clear" w:color="auto" w:fill="auto"/>
            <w:noWrap/>
            <w:hideMark/>
          </w:tcPr>
          <w:p w:rsidRPr="00FB0EE6" w:rsidR="00AD31AE" w:rsidP="00FB0EE6" w:rsidRDefault="00AD31AE" w14:paraId="01E2D0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+552</w:t>
            </w:r>
          </w:p>
        </w:tc>
        <w:tc>
          <w:tcPr>
            <w:tcW w:w="992" w:type="dxa"/>
            <w:shd w:val="clear" w:color="auto" w:fill="auto"/>
            <w:noWrap/>
            <w:hideMark/>
          </w:tcPr>
          <w:p w:rsidRPr="00FB0EE6" w:rsidR="00AD31AE" w:rsidP="00FB0EE6" w:rsidRDefault="00AD31AE" w14:paraId="01E2D0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+718</w:t>
            </w:r>
          </w:p>
        </w:tc>
        <w:tc>
          <w:tcPr>
            <w:tcW w:w="992" w:type="dxa"/>
            <w:shd w:val="clear" w:color="auto" w:fill="auto"/>
            <w:noWrap/>
            <w:hideMark/>
          </w:tcPr>
          <w:p w:rsidRPr="00FB0EE6" w:rsidR="00AD31AE" w:rsidP="00FB0EE6" w:rsidRDefault="00AD31AE" w14:paraId="01E2D0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+1 132</w:t>
            </w:r>
          </w:p>
        </w:tc>
      </w:tr>
      <w:tr w:rsidRPr="00FB0EE6" w:rsidR="00AD31AE" w:rsidTr="00FB0EE6" w14:paraId="01E2D07A" w14:textId="77777777">
        <w:trPr>
          <w:trHeight w:val="255"/>
        </w:trPr>
        <w:tc>
          <w:tcPr>
            <w:tcW w:w="476" w:type="dxa"/>
            <w:shd w:val="clear" w:color="auto" w:fill="auto"/>
            <w:noWrap/>
            <w:hideMark/>
          </w:tcPr>
          <w:p w:rsidRPr="00FB0EE6" w:rsidR="00AD31AE" w:rsidP="00FB0EE6" w:rsidRDefault="00AD31AE" w14:paraId="01E2D0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4:2</w:t>
            </w:r>
          </w:p>
        </w:tc>
        <w:tc>
          <w:tcPr>
            <w:tcW w:w="4486" w:type="dxa"/>
            <w:shd w:val="clear" w:color="auto" w:fill="auto"/>
            <w:hideMark/>
          </w:tcPr>
          <w:p w:rsidRPr="00FB0EE6" w:rsidR="00AD31AE" w:rsidP="00FB0EE6" w:rsidRDefault="00AD31AE" w14:paraId="01E2D0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Vissa statsbidrag inom funktionshindersområdet</w:t>
            </w:r>
          </w:p>
        </w:tc>
        <w:tc>
          <w:tcPr>
            <w:tcW w:w="1701" w:type="dxa"/>
            <w:shd w:val="clear" w:color="auto" w:fill="auto"/>
            <w:noWrap/>
            <w:hideMark/>
          </w:tcPr>
          <w:p w:rsidRPr="00FB0EE6" w:rsidR="00AD31AE" w:rsidP="00FB0EE6" w:rsidRDefault="00AD31AE" w14:paraId="01E2D0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B0EE6" w:rsidR="00AD31AE" w:rsidP="00FB0EE6" w:rsidRDefault="00AD31AE" w14:paraId="01E2D0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B0EE6" w:rsidR="00AD31AE" w:rsidP="00FB0EE6" w:rsidRDefault="00AD31AE" w14:paraId="01E2D0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+25</w:t>
            </w:r>
          </w:p>
        </w:tc>
      </w:tr>
      <w:tr w:rsidRPr="00FB0EE6" w:rsidR="00AD31AE" w:rsidTr="00FB0EE6" w14:paraId="01E2D080" w14:textId="77777777">
        <w:trPr>
          <w:trHeight w:val="255"/>
        </w:trPr>
        <w:tc>
          <w:tcPr>
            <w:tcW w:w="476" w:type="dxa"/>
            <w:shd w:val="clear" w:color="auto" w:fill="auto"/>
            <w:noWrap/>
            <w:hideMark/>
          </w:tcPr>
          <w:p w:rsidRPr="00FB0EE6" w:rsidR="00AD31AE" w:rsidP="00FB0EE6" w:rsidRDefault="00AD31AE" w14:paraId="01E2D0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4:4</w:t>
            </w:r>
          </w:p>
        </w:tc>
        <w:tc>
          <w:tcPr>
            <w:tcW w:w="4486" w:type="dxa"/>
            <w:shd w:val="clear" w:color="auto" w:fill="auto"/>
            <w:hideMark/>
          </w:tcPr>
          <w:p w:rsidRPr="00FB0EE6" w:rsidR="00AD31AE" w:rsidP="00FB0EE6" w:rsidRDefault="00AD31AE" w14:paraId="01E2D0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Kostnader för statlig assistansersättning</w:t>
            </w:r>
          </w:p>
        </w:tc>
        <w:tc>
          <w:tcPr>
            <w:tcW w:w="1701" w:type="dxa"/>
            <w:shd w:val="clear" w:color="auto" w:fill="auto"/>
            <w:noWrap/>
            <w:hideMark/>
          </w:tcPr>
          <w:p w:rsidRPr="00FB0EE6" w:rsidR="00AD31AE" w:rsidP="00FB0EE6" w:rsidRDefault="00AD31AE" w14:paraId="01E2D0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+1 926</w:t>
            </w:r>
          </w:p>
        </w:tc>
        <w:tc>
          <w:tcPr>
            <w:tcW w:w="992" w:type="dxa"/>
            <w:shd w:val="clear" w:color="auto" w:fill="auto"/>
            <w:noWrap/>
            <w:hideMark/>
          </w:tcPr>
          <w:p w:rsidRPr="00FB0EE6" w:rsidR="00AD31AE" w:rsidP="00FB0EE6" w:rsidRDefault="00AD31AE" w14:paraId="01E2D0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+1 666</w:t>
            </w:r>
          </w:p>
        </w:tc>
        <w:tc>
          <w:tcPr>
            <w:tcW w:w="992" w:type="dxa"/>
            <w:shd w:val="clear" w:color="auto" w:fill="auto"/>
            <w:noWrap/>
            <w:hideMark/>
          </w:tcPr>
          <w:p w:rsidRPr="00FB0EE6" w:rsidR="00AD31AE" w:rsidP="00FB0EE6" w:rsidRDefault="00AD31AE" w14:paraId="01E2D0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+1 984</w:t>
            </w:r>
          </w:p>
        </w:tc>
      </w:tr>
      <w:tr w:rsidRPr="00FB0EE6" w:rsidR="00AD31AE" w:rsidTr="00FB0EE6" w14:paraId="01E2D086" w14:textId="77777777">
        <w:trPr>
          <w:trHeight w:val="255"/>
        </w:trPr>
        <w:tc>
          <w:tcPr>
            <w:tcW w:w="476" w:type="dxa"/>
            <w:shd w:val="clear" w:color="auto" w:fill="auto"/>
            <w:noWrap/>
            <w:hideMark/>
          </w:tcPr>
          <w:p w:rsidRPr="00FB0EE6" w:rsidR="00AD31AE" w:rsidP="00FB0EE6" w:rsidRDefault="00AD31AE" w14:paraId="01E2D0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4:5</w:t>
            </w:r>
          </w:p>
        </w:tc>
        <w:tc>
          <w:tcPr>
            <w:tcW w:w="4486" w:type="dxa"/>
            <w:shd w:val="clear" w:color="auto" w:fill="auto"/>
            <w:hideMark/>
          </w:tcPr>
          <w:p w:rsidRPr="00FB0EE6" w:rsidR="00AD31AE" w:rsidP="00FB0EE6" w:rsidRDefault="00AD31AE" w14:paraId="01E2D0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Stimulansbidrag och åtgärder inom äldreområdet</w:t>
            </w:r>
          </w:p>
        </w:tc>
        <w:tc>
          <w:tcPr>
            <w:tcW w:w="1701" w:type="dxa"/>
            <w:shd w:val="clear" w:color="auto" w:fill="auto"/>
            <w:noWrap/>
            <w:hideMark/>
          </w:tcPr>
          <w:p w:rsidRPr="00FB0EE6" w:rsidR="00AD31AE" w:rsidP="00FB0EE6" w:rsidRDefault="00AD31AE" w14:paraId="01E2D0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+450</w:t>
            </w:r>
          </w:p>
        </w:tc>
        <w:tc>
          <w:tcPr>
            <w:tcW w:w="992" w:type="dxa"/>
            <w:shd w:val="clear" w:color="auto" w:fill="auto"/>
            <w:noWrap/>
            <w:hideMark/>
          </w:tcPr>
          <w:p w:rsidRPr="00FB0EE6" w:rsidR="00AD31AE" w:rsidP="00FB0EE6" w:rsidRDefault="00AD31AE" w14:paraId="01E2D0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+2 451</w:t>
            </w:r>
          </w:p>
        </w:tc>
        <w:tc>
          <w:tcPr>
            <w:tcW w:w="992" w:type="dxa"/>
            <w:shd w:val="clear" w:color="auto" w:fill="auto"/>
            <w:noWrap/>
            <w:hideMark/>
          </w:tcPr>
          <w:p w:rsidRPr="00FB0EE6" w:rsidR="00AD31AE" w:rsidP="00FB0EE6" w:rsidRDefault="00AD31AE" w14:paraId="01E2D0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+2 463</w:t>
            </w:r>
          </w:p>
        </w:tc>
      </w:tr>
      <w:tr w:rsidRPr="00FB0EE6" w:rsidR="00AD31AE" w:rsidTr="00FB0EE6" w14:paraId="01E2D08C" w14:textId="77777777">
        <w:trPr>
          <w:trHeight w:val="255"/>
        </w:trPr>
        <w:tc>
          <w:tcPr>
            <w:tcW w:w="476" w:type="dxa"/>
            <w:shd w:val="clear" w:color="auto" w:fill="auto"/>
            <w:noWrap/>
            <w:hideMark/>
          </w:tcPr>
          <w:p w:rsidRPr="00FB0EE6" w:rsidR="00AD31AE" w:rsidP="00FB0EE6" w:rsidRDefault="00AD31AE" w14:paraId="01E2D0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8:1</w:t>
            </w:r>
          </w:p>
        </w:tc>
        <w:tc>
          <w:tcPr>
            <w:tcW w:w="4486" w:type="dxa"/>
            <w:shd w:val="clear" w:color="auto" w:fill="auto"/>
            <w:hideMark/>
          </w:tcPr>
          <w:p w:rsidRPr="00FB0EE6" w:rsidR="00AD31AE" w:rsidP="00FB0EE6" w:rsidRDefault="00AD31AE" w14:paraId="01E2D0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Socialstyrelsen</w:t>
            </w:r>
          </w:p>
        </w:tc>
        <w:tc>
          <w:tcPr>
            <w:tcW w:w="1701" w:type="dxa"/>
            <w:shd w:val="clear" w:color="auto" w:fill="auto"/>
            <w:noWrap/>
            <w:hideMark/>
          </w:tcPr>
          <w:p w:rsidRPr="00FB0EE6" w:rsidR="00AD31AE" w:rsidP="00FB0EE6" w:rsidRDefault="00AD31AE" w14:paraId="01E2D0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+70</w:t>
            </w:r>
          </w:p>
        </w:tc>
        <w:tc>
          <w:tcPr>
            <w:tcW w:w="992" w:type="dxa"/>
            <w:shd w:val="clear" w:color="auto" w:fill="auto"/>
            <w:noWrap/>
            <w:hideMark/>
          </w:tcPr>
          <w:p w:rsidRPr="00FB0EE6" w:rsidR="00AD31AE" w:rsidP="00FB0EE6" w:rsidRDefault="00AD31AE" w14:paraId="01E2D0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+70</w:t>
            </w:r>
          </w:p>
        </w:tc>
        <w:tc>
          <w:tcPr>
            <w:tcW w:w="992" w:type="dxa"/>
            <w:shd w:val="clear" w:color="auto" w:fill="auto"/>
            <w:noWrap/>
            <w:hideMark/>
          </w:tcPr>
          <w:p w:rsidRPr="00FB0EE6" w:rsidR="00AD31AE" w:rsidP="00FB0EE6" w:rsidRDefault="00AD31AE" w14:paraId="01E2D0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+70</w:t>
            </w:r>
          </w:p>
        </w:tc>
      </w:tr>
      <w:tr w:rsidRPr="003622C5" w:rsidR="00AD31AE" w:rsidTr="00FB0EE6" w14:paraId="01E2D092" w14:textId="77777777">
        <w:trPr>
          <w:trHeight w:val="255"/>
        </w:trPr>
        <w:tc>
          <w:tcPr>
            <w:tcW w:w="476" w:type="dxa"/>
            <w:shd w:val="clear" w:color="auto" w:fill="auto"/>
            <w:noWrap/>
            <w:hideMark/>
          </w:tcPr>
          <w:p w:rsidRPr="00FB0EE6" w:rsidR="00AD31AE" w:rsidP="00FB0EE6" w:rsidRDefault="00AD31AE" w14:paraId="01E2D0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B0EE6">
              <w:rPr>
                <w:rFonts w:ascii="Times New Roman" w:hAnsi="Times New Roman" w:eastAsia="Times New Roman" w:cs="Times New Roman"/>
                <w:kern w:val="0"/>
                <w:sz w:val="20"/>
                <w:szCs w:val="20"/>
                <w:lang w:eastAsia="sv-SE"/>
                <w14:numSpacing w14:val="default"/>
              </w:rPr>
              <w:t>8:2</w:t>
            </w:r>
          </w:p>
        </w:tc>
        <w:tc>
          <w:tcPr>
            <w:tcW w:w="4486" w:type="dxa"/>
            <w:shd w:val="clear" w:color="auto" w:fill="auto"/>
            <w:hideMark/>
          </w:tcPr>
          <w:p w:rsidRPr="003622C5" w:rsidR="00AD31AE" w:rsidP="00FB0EE6" w:rsidRDefault="00AD31AE" w14:paraId="01E2D0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3622C5">
              <w:rPr>
                <w:rFonts w:ascii="Times New Roman" w:hAnsi="Times New Roman" w:eastAsia="Times New Roman" w:cs="Times New Roman"/>
                <w:kern w:val="0"/>
                <w:sz w:val="20"/>
                <w:szCs w:val="20"/>
                <w:lang w:eastAsia="sv-SE"/>
                <w14:numSpacing w14:val="default"/>
              </w:rPr>
              <w:t>Inspektionen för vård och omsorg</w:t>
            </w:r>
          </w:p>
        </w:tc>
        <w:tc>
          <w:tcPr>
            <w:tcW w:w="1701" w:type="dxa"/>
            <w:shd w:val="clear" w:color="auto" w:fill="auto"/>
            <w:noWrap/>
            <w:hideMark/>
          </w:tcPr>
          <w:p w:rsidRPr="003622C5" w:rsidR="00AD31AE" w:rsidP="00FB0EE6" w:rsidRDefault="00AD31AE" w14:paraId="01E2D0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622C5">
              <w:rPr>
                <w:rFonts w:ascii="Times New Roman" w:hAnsi="Times New Roman" w:eastAsia="Times New Roman" w:cs="Times New Roman"/>
                <w:kern w:val="0"/>
                <w:sz w:val="20"/>
                <w:szCs w:val="20"/>
                <w:lang w:eastAsia="sv-SE"/>
                <w14:numSpacing w14:val="default"/>
              </w:rPr>
              <w:t>–15</w:t>
            </w:r>
          </w:p>
        </w:tc>
        <w:tc>
          <w:tcPr>
            <w:tcW w:w="992" w:type="dxa"/>
            <w:shd w:val="clear" w:color="auto" w:fill="auto"/>
            <w:noWrap/>
            <w:hideMark/>
          </w:tcPr>
          <w:p w:rsidRPr="003622C5" w:rsidR="00AD31AE" w:rsidP="00FB0EE6" w:rsidRDefault="00AD31AE" w14:paraId="01E2D09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622C5">
              <w:rPr>
                <w:rFonts w:ascii="Times New Roman" w:hAnsi="Times New Roman" w:eastAsia="Times New Roman" w:cs="Times New Roman"/>
                <w:kern w:val="0"/>
                <w:sz w:val="20"/>
                <w:szCs w:val="20"/>
                <w:lang w:eastAsia="sv-SE"/>
                <w14:numSpacing w14:val="default"/>
              </w:rPr>
              <w:t>–15</w:t>
            </w:r>
          </w:p>
        </w:tc>
        <w:tc>
          <w:tcPr>
            <w:tcW w:w="992" w:type="dxa"/>
            <w:shd w:val="clear" w:color="auto" w:fill="auto"/>
            <w:noWrap/>
            <w:hideMark/>
          </w:tcPr>
          <w:p w:rsidRPr="003622C5" w:rsidR="00AD31AE" w:rsidP="00FB0EE6" w:rsidRDefault="00AD31AE" w14:paraId="01E2D0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3622C5">
              <w:rPr>
                <w:rFonts w:ascii="Times New Roman" w:hAnsi="Times New Roman" w:eastAsia="Times New Roman" w:cs="Times New Roman"/>
                <w:kern w:val="0"/>
                <w:sz w:val="20"/>
                <w:szCs w:val="20"/>
                <w:lang w:eastAsia="sv-SE"/>
                <w14:numSpacing w14:val="default"/>
              </w:rPr>
              <w:t>–15</w:t>
            </w:r>
          </w:p>
        </w:tc>
      </w:tr>
      <w:tr w:rsidRPr="00FB0EE6" w:rsidR="00AD31AE" w:rsidTr="00FB0EE6" w14:paraId="01E2D098" w14:textId="77777777">
        <w:trPr>
          <w:trHeight w:val="270"/>
        </w:trPr>
        <w:tc>
          <w:tcPr>
            <w:tcW w:w="476" w:type="dxa"/>
            <w:tcBorders>
              <w:bottom w:val="single" w:color="auto" w:sz="4" w:space="0"/>
            </w:tcBorders>
            <w:shd w:val="clear" w:color="auto" w:fill="auto"/>
            <w:noWrap/>
            <w:hideMark/>
          </w:tcPr>
          <w:p w:rsidRPr="00FB0EE6" w:rsidR="00AD31AE" w:rsidP="00FB0EE6" w:rsidRDefault="00AD31AE" w14:paraId="01E2D0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
                <w:iCs/>
                <w:kern w:val="0"/>
                <w:sz w:val="20"/>
                <w:szCs w:val="20"/>
                <w:lang w:eastAsia="sv-SE"/>
                <w14:numSpacing w14:val="default"/>
              </w:rPr>
            </w:pPr>
            <w:r w:rsidRPr="00FB0EE6">
              <w:rPr>
                <w:rFonts w:ascii="Times New Roman" w:hAnsi="Times New Roman" w:eastAsia="Times New Roman" w:cs="Times New Roman"/>
                <w:b/>
                <w:bCs/>
                <w:i/>
                <w:iCs/>
                <w:kern w:val="0"/>
                <w:sz w:val="20"/>
                <w:szCs w:val="20"/>
                <w:lang w:eastAsia="sv-SE"/>
                <w14:numSpacing w14:val="default"/>
              </w:rPr>
              <w:t> </w:t>
            </w:r>
          </w:p>
        </w:tc>
        <w:tc>
          <w:tcPr>
            <w:tcW w:w="4486" w:type="dxa"/>
            <w:tcBorders>
              <w:bottom w:val="single" w:color="auto" w:sz="4" w:space="0"/>
            </w:tcBorders>
            <w:shd w:val="clear" w:color="auto" w:fill="auto"/>
            <w:hideMark/>
          </w:tcPr>
          <w:p w:rsidRPr="00FB0EE6" w:rsidR="00AD31AE" w:rsidP="00FB0EE6" w:rsidRDefault="00AD31AE" w14:paraId="01E2D0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Summa</w:t>
            </w:r>
          </w:p>
        </w:tc>
        <w:tc>
          <w:tcPr>
            <w:tcW w:w="1701" w:type="dxa"/>
            <w:tcBorders>
              <w:bottom w:val="single" w:color="auto" w:sz="4" w:space="0"/>
            </w:tcBorders>
            <w:shd w:val="clear" w:color="auto" w:fill="auto"/>
            <w:noWrap/>
            <w:hideMark/>
          </w:tcPr>
          <w:p w:rsidRPr="00FB0EE6" w:rsidR="00AD31AE" w:rsidP="00FB0EE6" w:rsidRDefault="00AD31AE" w14:paraId="01E2D0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+5 945</w:t>
            </w:r>
          </w:p>
        </w:tc>
        <w:tc>
          <w:tcPr>
            <w:tcW w:w="992" w:type="dxa"/>
            <w:tcBorders>
              <w:bottom w:val="single" w:color="auto" w:sz="4" w:space="0"/>
            </w:tcBorders>
            <w:shd w:val="clear" w:color="auto" w:fill="auto"/>
            <w:noWrap/>
            <w:hideMark/>
          </w:tcPr>
          <w:p w:rsidRPr="00FB0EE6" w:rsidR="00AD31AE" w:rsidP="00FB0EE6" w:rsidRDefault="00AD31AE" w14:paraId="01E2D0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+9 110</w:t>
            </w:r>
          </w:p>
        </w:tc>
        <w:tc>
          <w:tcPr>
            <w:tcW w:w="992" w:type="dxa"/>
            <w:tcBorders>
              <w:bottom w:val="single" w:color="auto" w:sz="4" w:space="0"/>
            </w:tcBorders>
            <w:shd w:val="clear" w:color="auto" w:fill="auto"/>
            <w:noWrap/>
            <w:hideMark/>
          </w:tcPr>
          <w:p w:rsidRPr="00FB0EE6" w:rsidR="00AD31AE" w:rsidP="00FB0EE6" w:rsidRDefault="00AD31AE" w14:paraId="01E2D0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B0EE6">
              <w:rPr>
                <w:rFonts w:ascii="Times New Roman" w:hAnsi="Times New Roman" w:eastAsia="Times New Roman" w:cs="Times New Roman"/>
                <w:b/>
                <w:bCs/>
                <w:iCs/>
                <w:kern w:val="0"/>
                <w:sz w:val="20"/>
                <w:szCs w:val="20"/>
                <w:lang w:eastAsia="sv-SE"/>
                <w14:numSpacing w14:val="default"/>
              </w:rPr>
              <w:t>+9 603</w:t>
            </w:r>
          </w:p>
        </w:tc>
      </w:tr>
    </w:tbl>
    <w:p w:rsidR="007C6BF9" w:rsidP="00E61ED0" w:rsidRDefault="00E56F25" w14:paraId="01E2D09A" w14:textId="6F4DFB8D">
      <w:pPr>
        <w:pStyle w:val="Tabellrubrik"/>
        <w:spacing w:before="240"/>
      </w:pPr>
      <w:bookmarkStart w:name="_Toc531250348" w:id="510"/>
      <w:r w:rsidRPr="00E61ED0">
        <w:t xml:space="preserve">20.10 </w:t>
      </w:r>
      <w:r w:rsidRPr="00E61ED0" w:rsidR="00B30E5B">
        <w:t>Utgiftsområde 10 Ekonomisk trygghet vid sjukdom och funktionsnedsättning</w:t>
      </w:r>
      <w:bookmarkEnd w:id="510"/>
    </w:p>
    <w:p w:rsidRPr="00E61ED0" w:rsidR="00E61ED0" w:rsidP="00E61ED0" w:rsidRDefault="00E61ED0" w14:paraId="1DB83BF9" w14:textId="72E87110">
      <w:pPr>
        <w:pStyle w:val="Tabellunderrubrik"/>
      </w:pPr>
      <w:r w:rsidRPr="00E61ED0">
        <w:t>Miljoner kronor</w:t>
      </w:r>
    </w:p>
    <w:tbl>
      <w:tblPr>
        <w:tblW w:w="8647" w:type="dxa"/>
        <w:tblCellMar>
          <w:left w:w="70" w:type="dxa"/>
          <w:right w:w="70" w:type="dxa"/>
        </w:tblCellMar>
        <w:tblLook w:val="04A0" w:firstRow="1" w:lastRow="0" w:firstColumn="1" w:lastColumn="0" w:noHBand="0" w:noVBand="1"/>
      </w:tblPr>
      <w:tblGrid>
        <w:gridCol w:w="460"/>
        <w:gridCol w:w="5320"/>
        <w:gridCol w:w="883"/>
        <w:gridCol w:w="992"/>
        <w:gridCol w:w="992"/>
      </w:tblGrid>
      <w:tr w:rsidRPr="009E59ED" w:rsidR="00AC063D" w:rsidTr="00AC063D" w14:paraId="143D2C9B" w14:textId="77777777">
        <w:trPr>
          <w:trHeight w:val="255"/>
          <w:tblHeader/>
        </w:trPr>
        <w:tc>
          <w:tcPr>
            <w:tcW w:w="460" w:type="dxa"/>
            <w:tcBorders>
              <w:top w:val="single" w:color="auto" w:sz="4" w:space="0"/>
            </w:tcBorders>
            <w:shd w:val="clear" w:color="auto" w:fill="auto"/>
            <w:noWrap/>
          </w:tcPr>
          <w:p w:rsidRPr="00AC063D" w:rsidR="00AC063D" w:rsidP="009E59ED" w:rsidRDefault="00AC063D" w14:paraId="1BC5955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top w:val="single" w:color="auto" w:sz="4" w:space="0"/>
            </w:tcBorders>
            <w:shd w:val="clear" w:color="auto" w:fill="auto"/>
          </w:tcPr>
          <w:p w:rsidRPr="00AC063D" w:rsidR="00AC063D" w:rsidP="009E59ED" w:rsidRDefault="00AC063D" w14:paraId="05FE35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7" w:type="dxa"/>
            <w:gridSpan w:val="3"/>
            <w:tcBorders>
              <w:top w:val="single" w:color="auto" w:sz="4" w:space="0"/>
            </w:tcBorders>
            <w:shd w:val="clear" w:color="auto" w:fill="auto"/>
            <w:noWrap/>
          </w:tcPr>
          <w:p w:rsidRPr="00AC063D" w:rsidR="00AC063D" w:rsidP="009E59ED" w:rsidRDefault="00AC063D" w14:paraId="1C3E11CA" w14:textId="30A912B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C063D">
              <w:rPr>
                <w:rFonts w:ascii="Times New Roman" w:hAnsi="Times New Roman" w:eastAsia="Times New Roman" w:cs="Times New Roman"/>
                <w:b/>
                <w:kern w:val="0"/>
                <w:sz w:val="20"/>
                <w:szCs w:val="20"/>
                <w:lang w:eastAsia="sv-SE"/>
                <w14:numSpacing w14:val="default"/>
              </w:rPr>
              <w:t>Avvikelse från regeringen (SD)</w:t>
            </w:r>
          </w:p>
        </w:tc>
      </w:tr>
      <w:tr w:rsidRPr="009E59ED" w:rsidR="00AC063D" w:rsidTr="00AC063D" w14:paraId="7CC9F6E0" w14:textId="77777777">
        <w:trPr>
          <w:trHeight w:val="255"/>
          <w:tblHeader/>
        </w:trPr>
        <w:tc>
          <w:tcPr>
            <w:tcW w:w="460" w:type="dxa"/>
            <w:tcBorders>
              <w:bottom w:val="single" w:color="auto" w:sz="4" w:space="0"/>
            </w:tcBorders>
            <w:shd w:val="clear" w:color="auto" w:fill="auto"/>
            <w:noWrap/>
          </w:tcPr>
          <w:p w:rsidRPr="00AC063D" w:rsidR="00AC063D" w:rsidP="009E59ED" w:rsidRDefault="00AC063D" w14:paraId="70D4AD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bottom w:val="single" w:color="auto" w:sz="4" w:space="0"/>
            </w:tcBorders>
            <w:shd w:val="clear" w:color="auto" w:fill="auto"/>
          </w:tcPr>
          <w:p w:rsidRPr="00AC063D" w:rsidR="00AC063D" w:rsidP="009E59ED" w:rsidRDefault="00AC063D" w14:paraId="2A0DF3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83" w:type="dxa"/>
            <w:tcBorders>
              <w:bottom w:val="single" w:color="auto" w:sz="4" w:space="0"/>
            </w:tcBorders>
            <w:shd w:val="clear" w:color="auto" w:fill="auto"/>
            <w:noWrap/>
          </w:tcPr>
          <w:p w:rsidRPr="00AC063D" w:rsidR="00AC063D" w:rsidP="009E59ED" w:rsidRDefault="00AC063D" w14:paraId="7430676B" w14:textId="5A66FA4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C063D">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AC063D" w:rsidR="00AC063D" w:rsidP="009E59ED" w:rsidRDefault="00AC063D" w14:paraId="7FFC6FF3" w14:textId="4A01512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C063D">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AC063D" w:rsidR="00AC063D" w:rsidP="009E59ED" w:rsidRDefault="00AC063D" w14:paraId="125FB5B1" w14:textId="64A7B0C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C063D">
              <w:rPr>
                <w:rFonts w:ascii="Times New Roman" w:hAnsi="Times New Roman" w:eastAsia="Times New Roman" w:cs="Times New Roman"/>
                <w:b/>
                <w:kern w:val="0"/>
                <w:sz w:val="20"/>
                <w:szCs w:val="20"/>
                <w:lang w:eastAsia="sv-SE"/>
                <w14:numSpacing w14:val="default"/>
              </w:rPr>
              <w:t>1921</w:t>
            </w:r>
          </w:p>
        </w:tc>
      </w:tr>
      <w:tr w:rsidRPr="009E59ED" w:rsidR="00AD31AE" w:rsidTr="00AC063D" w14:paraId="01E2D0A0" w14:textId="77777777">
        <w:trPr>
          <w:trHeight w:val="255"/>
        </w:trPr>
        <w:tc>
          <w:tcPr>
            <w:tcW w:w="460" w:type="dxa"/>
            <w:tcBorders>
              <w:top w:val="single" w:color="auto" w:sz="4" w:space="0"/>
            </w:tcBorders>
            <w:shd w:val="clear" w:color="auto" w:fill="auto"/>
            <w:noWrap/>
            <w:hideMark/>
          </w:tcPr>
          <w:p w:rsidRPr="009E59ED" w:rsidR="00AD31AE" w:rsidP="009E59ED" w:rsidRDefault="00AD31AE" w14:paraId="01E2D0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1:1</w:t>
            </w:r>
          </w:p>
        </w:tc>
        <w:tc>
          <w:tcPr>
            <w:tcW w:w="5320" w:type="dxa"/>
            <w:tcBorders>
              <w:top w:val="single" w:color="auto" w:sz="4" w:space="0"/>
            </w:tcBorders>
            <w:shd w:val="clear" w:color="auto" w:fill="auto"/>
            <w:hideMark/>
          </w:tcPr>
          <w:p w:rsidRPr="009E59ED" w:rsidR="00AD31AE" w:rsidP="009E59ED" w:rsidRDefault="00AD31AE" w14:paraId="01E2D0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Sjukpenning och rehabilitering m.m.</w:t>
            </w:r>
          </w:p>
        </w:tc>
        <w:tc>
          <w:tcPr>
            <w:tcW w:w="883" w:type="dxa"/>
            <w:tcBorders>
              <w:top w:val="single" w:color="auto" w:sz="4" w:space="0"/>
            </w:tcBorders>
            <w:shd w:val="clear" w:color="auto" w:fill="auto"/>
            <w:noWrap/>
            <w:hideMark/>
          </w:tcPr>
          <w:p w:rsidRPr="009E59ED" w:rsidR="00AD31AE" w:rsidP="009E59ED" w:rsidRDefault="00AD31AE" w14:paraId="01E2D0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+545</w:t>
            </w:r>
          </w:p>
        </w:tc>
        <w:tc>
          <w:tcPr>
            <w:tcW w:w="992" w:type="dxa"/>
            <w:tcBorders>
              <w:top w:val="single" w:color="auto" w:sz="4" w:space="0"/>
            </w:tcBorders>
            <w:shd w:val="clear" w:color="auto" w:fill="auto"/>
            <w:noWrap/>
            <w:hideMark/>
          </w:tcPr>
          <w:p w:rsidRPr="009E59ED" w:rsidR="00AD31AE" w:rsidP="009E59ED" w:rsidRDefault="00AD31AE" w14:paraId="01E2D0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+897</w:t>
            </w:r>
          </w:p>
        </w:tc>
        <w:tc>
          <w:tcPr>
            <w:tcW w:w="992" w:type="dxa"/>
            <w:tcBorders>
              <w:top w:val="single" w:color="auto" w:sz="4" w:space="0"/>
            </w:tcBorders>
            <w:shd w:val="clear" w:color="auto" w:fill="auto"/>
            <w:noWrap/>
            <w:hideMark/>
          </w:tcPr>
          <w:p w:rsidRPr="009E59ED" w:rsidR="00AD31AE" w:rsidP="009E59ED" w:rsidRDefault="00AD31AE" w14:paraId="01E2D0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+966</w:t>
            </w:r>
          </w:p>
        </w:tc>
      </w:tr>
      <w:tr w:rsidRPr="009E59ED" w:rsidR="00AD31AE" w:rsidTr="00AC063D" w14:paraId="01E2D0A6" w14:textId="77777777">
        <w:trPr>
          <w:trHeight w:val="255"/>
        </w:trPr>
        <w:tc>
          <w:tcPr>
            <w:tcW w:w="460" w:type="dxa"/>
            <w:shd w:val="clear" w:color="auto" w:fill="auto"/>
            <w:noWrap/>
            <w:hideMark/>
          </w:tcPr>
          <w:p w:rsidRPr="009E59ED" w:rsidR="00AD31AE" w:rsidP="009E59ED" w:rsidRDefault="00AD31AE" w14:paraId="01E2D0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1:2</w:t>
            </w:r>
          </w:p>
        </w:tc>
        <w:tc>
          <w:tcPr>
            <w:tcW w:w="5320" w:type="dxa"/>
            <w:shd w:val="clear" w:color="auto" w:fill="auto"/>
            <w:hideMark/>
          </w:tcPr>
          <w:p w:rsidRPr="009E59ED" w:rsidR="00AD31AE" w:rsidP="009E59ED" w:rsidRDefault="00AD31AE" w14:paraId="01E2D0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Aktivitets- och sjukersättningar m.m.</w:t>
            </w:r>
          </w:p>
        </w:tc>
        <w:tc>
          <w:tcPr>
            <w:tcW w:w="883" w:type="dxa"/>
            <w:shd w:val="clear" w:color="auto" w:fill="auto"/>
            <w:noWrap/>
            <w:hideMark/>
          </w:tcPr>
          <w:p w:rsidRPr="009E59ED" w:rsidR="00AD31AE" w:rsidP="009E59ED" w:rsidRDefault="00BF3F7B" w14:paraId="01E2D0A3" w14:textId="715C83C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+8</w:t>
            </w:r>
            <w:r w:rsidRPr="009E59ED" w:rsidR="00AD31AE">
              <w:rPr>
                <w:rFonts w:ascii="Times New Roman" w:hAnsi="Times New Roman" w:eastAsia="Times New Roman" w:cs="Times New Roman"/>
                <w:kern w:val="0"/>
                <w:sz w:val="20"/>
                <w:szCs w:val="20"/>
                <w:lang w:eastAsia="sv-SE"/>
                <w14:numSpacing w14:val="default"/>
              </w:rPr>
              <w:t>00</w:t>
            </w:r>
          </w:p>
        </w:tc>
        <w:tc>
          <w:tcPr>
            <w:tcW w:w="992" w:type="dxa"/>
            <w:shd w:val="clear" w:color="auto" w:fill="auto"/>
            <w:noWrap/>
            <w:hideMark/>
          </w:tcPr>
          <w:p w:rsidRPr="009E59ED" w:rsidR="00AD31AE" w:rsidP="009E59ED" w:rsidRDefault="00BF3F7B" w14:paraId="01E2D0A4" w14:textId="48DCAC8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+8</w:t>
            </w:r>
            <w:r w:rsidRPr="009E59ED" w:rsidR="00AD31AE">
              <w:rPr>
                <w:rFonts w:ascii="Times New Roman" w:hAnsi="Times New Roman" w:eastAsia="Times New Roman" w:cs="Times New Roman"/>
                <w:kern w:val="0"/>
                <w:sz w:val="20"/>
                <w:szCs w:val="20"/>
                <w:lang w:eastAsia="sv-SE"/>
                <w14:numSpacing w14:val="default"/>
              </w:rPr>
              <w:t>00</w:t>
            </w:r>
          </w:p>
        </w:tc>
        <w:tc>
          <w:tcPr>
            <w:tcW w:w="992" w:type="dxa"/>
            <w:shd w:val="clear" w:color="auto" w:fill="auto"/>
            <w:noWrap/>
            <w:hideMark/>
          </w:tcPr>
          <w:p w:rsidRPr="009E59ED" w:rsidR="00AD31AE" w:rsidP="009E59ED" w:rsidRDefault="00BF3F7B" w14:paraId="01E2D0A5" w14:textId="2B32819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+8</w:t>
            </w:r>
            <w:r w:rsidRPr="009E59ED" w:rsidR="00AD31AE">
              <w:rPr>
                <w:rFonts w:ascii="Times New Roman" w:hAnsi="Times New Roman" w:eastAsia="Times New Roman" w:cs="Times New Roman"/>
                <w:kern w:val="0"/>
                <w:sz w:val="20"/>
                <w:szCs w:val="20"/>
                <w:lang w:eastAsia="sv-SE"/>
                <w14:numSpacing w14:val="default"/>
              </w:rPr>
              <w:t>00</w:t>
            </w:r>
          </w:p>
        </w:tc>
      </w:tr>
      <w:tr w:rsidRPr="009E59ED" w:rsidR="00AD31AE" w:rsidTr="00AC063D" w14:paraId="01E2D0AC" w14:textId="77777777">
        <w:trPr>
          <w:trHeight w:val="255"/>
        </w:trPr>
        <w:tc>
          <w:tcPr>
            <w:tcW w:w="460" w:type="dxa"/>
            <w:shd w:val="clear" w:color="auto" w:fill="auto"/>
            <w:noWrap/>
            <w:hideMark/>
          </w:tcPr>
          <w:p w:rsidRPr="009E59ED" w:rsidR="00AD31AE" w:rsidP="009E59ED" w:rsidRDefault="00AD31AE" w14:paraId="01E2D0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1:3</w:t>
            </w:r>
          </w:p>
        </w:tc>
        <w:tc>
          <w:tcPr>
            <w:tcW w:w="5320" w:type="dxa"/>
            <w:shd w:val="clear" w:color="auto" w:fill="auto"/>
            <w:hideMark/>
          </w:tcPr>
          <w:p w:rsidRPr="009E59ED" w:rsidR="00AD31AE" w:rsidP="009E59ED" w:rsidRDefault="00AD31AE" w14:paraId="01E2D0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Merkostnadsersättning och handikappersättning</w:t>
            </w:r>
          </w:p>
        </w:tc>
        <w:tc>
          <w:tcPr>
            <w:tcW w:w="883" w:type="dxa"/>
            <w:shd w:val="clear" w:color="auto" w:fill="auto"/>
            <w:noWrap/>
            <w:hideMark/>
          </w:tcPr>
          <w:p w:rsidRPr="009E59ED" w:rsidR="00AD31AE" w:rsidP="009E59ED" w:rsidRDefault="00AD31AE" w14:paraId="01E2D0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9E59ED" w:rsidR="00AD31AE" w:rsidP="009E59ED" w:rsidRDefault="00AD31AE" w14:paraId="01E2D0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9E59ED" w:rsidR="00AD31AE" w:rsidP="009E59ED" w:rsidRDefault="00AD31AE" w14:paraId="01E2D0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+30</w:t>
            </w:r>
          </w:p>
        </w:tc>
      </w:tr>
      <w:tr w:rsidRPr="009E59ED" w:rsidR="00AD31AE" w:rsidTr="00AC063D" w14:paraId="01E2D0B2" w14:textId="77777777">
        <w:trPr>
          <w:trHeight w:val="255"/>
        </w:trPr>
        <w:tc>
          <w:tcPr>
            <w:tcW w:w="460" w:type="dxa"/>
            <w:shd w:val="clear" w:color="auto" w:fill="auto"/>
            <w:noWrap/>
            <w:hideMark/>
          </w:tcPr>
          <w:p w:rsidRPr="009E59ED" w:rsidR="00AD31AE" w:rsidP="009E59ED" w:rsidRDefault="00AD31AE" w14:paraId="01E2D0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1:6</w:t>
            </w:r>
          </w:p>
        </w:tc>
        <w:tc>
          <w:tcPr>
            <w:tcW w:w="5320" w:type="dxa"/>
            <w:shd w:val="clear" w:color="auto" w:fill="auto"/>
            <w:hideMark/>
          </w:tcPr>
          <w:p w:rsidRPr="009E59ED" w:rsidR="00AD31AE" w:rsidP="009E59ED" w:rsidRDefault="00AD31AE" w14:paraId="01E2D0A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Bidrag för sjukskrivningsprocessen</w:t>
            </w:r>
          </w:p>
        </w:tc>
        <w:tc>
          <w:tcPr>
            <w:tcW w:w="883" w:type="dxa"/>
            <w:shd w:val="clear" w:color="auto" w:fill="auto"/>
            <w:noWrap/>
            <w:hideMark/>
          </w:tcPr>
          <w:p w:rsidRPr="009E59ED" w:rsidR="00AD31AE" w:rsidP="009E59ED" w:rsidRDefault="00AD31AE" w14:paraId="01E2D0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9E59ED" w:rsidR="00AD31AE" w:rsidP="009E59ED" w:rsidRDefault="00AD31AE" w14:paraId="01E2D0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9E59ED" w:rsidR="00AD31AE" w:rsidP="009E59ED" w:rsidRDefault="00AD31AE" w14:paraId="01E2D0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+100</w:t>
            </w:r>
          </w:p>
        </w:tc>
      </w:tr>
      <w:tr w:rsidRPr="009E59ED" w:rsidR="00AD31AE" w:rsidTr="00AC063D" w14:paraId="01E2D0B8" w14:textId="77777777">
        <w:trPr>
          <w:trHeight w:val="255"/>
        </w:trPr>
        <w:tc>
          <w:tcPr>
            <w:tcW w:w="460" w:type="dxa"/>
            <w:shd w:val="clear" w:color="auto" w:fill="auto"/>
            <w:noWrap/>
            <w:hideMark/>
          </w:tcPr>
          <w:p w:rsidRPr="009E59ED" w:rsidR="00AD31AE" w:rsidP="009E59ED" w:rsidRDefault="00AD31AE" w14:paraId="01E2D0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c>
          <w:tcPr>
            <w:tcW w:w="5320" w:type="dxa"/>
            <w:shd w:val="clear" w:color="auto" w:fill="auto"/>
            <w:hideMark/>
          </w:tcPr>
          <w:p w:rsidRPr="009E59ED" w:rsidR="00AD31AE" w:rsidP="009E59ED" w:rsidRDefault="00AD31AE" w14:paraId="01E2D0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Nya anslag</w:t>
            </w:r>
          </w:p>
        </w:tc>
        <w:tc>
          <w:tcPr>
            <w:tcW w:w="883" w:type="dxa"/>
            <w:shd w:val="clear" w:color="auto" w:fill="auto"/>
            <w:noWrap/>
            <w:hideMark/>
          </w:tcPr>
          <w:p w:rsidRPr="009E59ED" w:rsidR="00AD31AE" w:rsidP="009E59ED" w:rsidRDefault="00AD31AE" w14:paraId="01E2D0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9E59ED" w:rsidR="00AD31AE" w:rsidP="009E59ED" w:rsidRDefault="00AD31AE" w14:paraId="01E2D0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9E59ED" w:rsidR="00AD31AE" w:rsidP="009E59ED" w:rsidRDefault="00AD31AE" w14:paraId="01E2D0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r>
      <w:tr w:rsidRPr="009E59ED" w:rsidR="00AD31AE" w:rsidTr="00AC063D" w14:paraId="01E2D0BE" w14:textId="77777777">
        <w:trPr>
          <w:trHeight w:val="255"/>
        </w:trPr>
        <w:tc>
          <w:tcPr>
            <w:tcW w:w="460" w:type="dxa"/>
            <w:shd w:val="clear" w:color="auto" w:fill="auto"/>
            <w:noWrap/>
            <w:hideMark/>
          </w:tcPr>
          <w:p w:rsidRPr="009E59ED" w:rsidR="00AD31AE" w:rsidP="009E59ED" w:rsidRDefault="00AD31AE" w14:paraId="01E2D0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3:1</w:t>
            </w:r>
          </w:p>
        </w:tc>
        <w:tc>
          <w:tcPr>
            <w:tcW w:w="5320" w:type="dxa"/>
            <w:shd w:val="clear" w:color="auto" w:fill="auto"/>
            <w:hideMark/>
          </w:tcPr>
          <w:p w:rsidRPr="009E59ED" w:rsidR="00AD31AE" w:rsidP="009E59ED" w:rsidRDefault="00AD31AE" w14:paraId="01E2D0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Sjuklön för småföretag</w:t>
            </w:r>
          </w:p>
        </w:tc>
        <w:tc>
          <w:tcPr>
            <w:tcW w:w="883" w:type="dxa"/>
            <w:shd w:val="clear" w:color="auto" w:fill="auto"/>
            <w:noWrap/>
            <w:hideMark/>
          </w:tcPr>
          <w:p w:rsidRPr="009E59ED" w:rsidR="00AD31AE" w:rsidP="009E59ED" w:rsidRDefault="00AD31AE" w14:paraId="01E2D0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+3 000</w:t>
            </w:r>
          </w:p>
        </w:tc>
        <w:tc>
          <w:tcPr>
            <w:tcW w:w="992" w:type="dxa"/>
            <w:shd w:val="clear" w:color="auto" w:fill="auto"/>
            <w:noWrap/>
            <w:hideMark/>
          </w:tcPr>
          <w:p w:rsidRPr="009E59ED" w:rsidR="00AD31AE" w:rsidP="009E59ED" w:rsidRDefault="00AD31AE" w14:paraId="01E2D0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+3 000</w:t>
            </w:r>
          </w:p>
        </w:tc>
        <w:tc>
          <w:tcPr>
            <w:tcW w:w="992" w:type="dxa"/>
            <w:shd w:val="clear" w:color="auto" w:fill="auto"/>
            <w:noWrap/>
            <w:hideMark/>
          </w:tcPr>
          <w:p w:rsidRPr="009E59ED" w:rsidR="00AD31AE" w:rsidP="009E59ED" w:rsidRDefault="00AD31AE" w14:paraId="01E2D0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+3 000</w:t>
            </w:r>
          </w:p>
        </w:tc>
      </w:tr>
      <w:tr w:rsidRPr="009E59ED" w:rsidR="00AD31AE" w:rsidTr="00AC063D" w14:paraId="01E2D0C4" w14:textId="77777777">
        <w:trPr>
          <w:trHeight w:val="270"/>
        </w:trPr>
        <w:tc>
          <w:tcPr>
            <w:tcW w:w="460" w:type="dxa"/>
            <w:tcBorders>
              <w:bottom w:val="single" w:color="auto" w:sz="4" w:space="0"/>
            </w:tcBorders>
            <w:shd w:val="clear" w:color="auto" w:fill="auto"/>
            <w:noWrap/>
            <w:hideMark/>
          </w:tcPr>
          <w:p w:rsidRPr="009E59ED" w:rsidR="00AD31AE" w:rsidP="009E59ED" w:rsidRDefault="00AD31AE" w14:paraId="01E2D0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
                <w:iCs/>
                <w:kern w:val="0"/>
                <w:sz w:val="20"/>
                <w:szCs w:val="20"/>
                <w:lang w:eastAsia="sv-SE"/>
                <w14:numSpacing w14:val="default"/>
              </w:rPr>
            </w:pPr>
            <w:r w:rsidRPr="009E59ED">
              <w:rPr>
                <w:rFonts w:ascii="Times New Roman" w:hAnsi="Times New Roman" w:eastAsia="Times New Roman" w:cs="Times New Roman"/>
                <w:b/>
                <w:bCs/>
                <w:i/>
                <w:iCs/>
                <w:kern w:val="0"/>
                <w:sz w:val="20"/>
                <w:szCs w:val="20"/>
                <w:lang w:eastAsia="sv-SE"/>
                <w14:numSpacing w14:val="default"/>
              </w:rPr>
              <w:t> </w:t>
            </w:r>
          </w:p>
        </w:tc>
        <w:tc>
          <w:tcPr>
            <w:tcW w:w="5320" w:type="dxa"/>
            <w:tcBorders>
              <w:bottom w:val="single" w:color="auto" w:sz="4" w:space="0"/>
            </w:tcBorders>
            <w:shd w:val="clear" w:color="auto" w:fill="auto"/>
            <w:hideMark/>
          </w:tcPr>
          <w:p w:rsidRPr="009E59ED" w:rsidR="00AD31AE" w:rsidP="009E59ED" w:rsidRDefault="00AD31AE" w14:paraId="01E2D0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9E59ED">
              <w:rPr>
                <w:rFonts w:ascii="Times New Roman" w:hAnsi="Times New Roman" w:eastAsia="Times New Roman" w:cs="Times New Roman"/>
                <w:b/>
                <w:bCs/>
                <w:iCs/>
                <w:kern w:val="0"/>
                <w:sz w:val="20"/>
                <w:szCs w:val="20"/>
                <w:lang w:eastAsia="sv-SE"/>
                <w14:numSpacing w14:val="default"/>
              </w:rPr>
              <w:t>Summa</w:t>
            </w:r>
          </w:p>
        </w:tc>
        <w:tc>
          <w:tcPr>
            <w:tcW w:w="883" w:type="dxa"/>
            <w:tcBorders>
              <w:bottom w:val="single" w:color="auto" w:sz="4" w:space="0"/>
            </w:tcBorders>
            <w:shd w:val="clear" w:color="auto" w:fill="auto"/>
            <w:noWrap/>
            <w:hideMark/>
          </w:tcPr>
          <w:p w:rsidRPr="009E59ED" w:rsidR="00AD31AE" w:rsidP="009E59ED" w:rsidRDefault="00BF3F7B" w14:paraId="01E2D0C1" w14:textId="26C3C35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9E59ED">
              <w:rPr>
                <w:rFonts w:ascii="Times New Roman" w:hAnsi="Times New Roman" w:eastAsia="Times New Roman" w:cs="Times New Roman"/>
                <w:b/>
                <w:bCs/>
                <w:iCs/>
                <w:kern w:val="0"/>
                <w:sz w:val="20"/>
                <w:szCs w:val="20"/>
                <w:lang w:eastAsia="sv-SE"/>
                <w14:numSpacing w14:val="default"/>
              </w:rPr>
              <w:t>+4 4</w:t>
            </w:r>
            <w:r w:rsidRPr="009E59ED" w:rsidR="00AD31AE">
              <w:rPr>
                <w:rFonts w:ascii="Times New Roman" w:hAnsi="Times New Roman" w:eastAsia="Times New Roman" w:cs="Times New Roman"/>
                <w:b/>
                <w:bCs/>
                <w:iCs/>
                <w:kern w:val="0"/>
                <w:sz w:val="20"/>
                <w:szCs w:val="20"/>
                <w:lang w:eastAsia="sv-SE"/>
                <w14:numSpacing w14:val="default"/>
              </w:rPr>
              <w:t>75</w:t>
            </w:r>
          </w:p>
        </w:tc>
        <w:tc>
          <w:tcPr>
            <w:tcW w:w="992" w:type="dxa"/>
            <w:tcBorders>
              <w:bottom w:val="single" w:color="auto" w:sz="4" w:space="0"/>
            </w:tcBorders>
            <w:shd w:val="clear" w:color="auto" w:fill="auto"/>
            <w:noWrap/>
            <w:hideMark/>
          </w:tcPr>
          <w:p w:rsidRPr="009E59ED" w:rsidR="00AD31AE" w:rsidP="009E59ED" w:rsidRDefault="00BF3F7B" w14:paraId="01E2D0C2" w14:textId="3BEC8E2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9E59ED">
              <w:rPr>
                <w:rFonts w:ascii="Times New Roman" w:hAnsi="Times New Roman" w:eastAsia="Times New Roman" w:cs="Times New Roman"/>
                <w:b/>
                <w:bCs/>
                <w:iCs/>
                <w:kern w:val="0"/>
                <w:sz w:val="20"/>
                <w:szCs w:val="20"/>
                <w:lang w:eastAsia="sv-SE"/>
                <w14:numSpacing w14:val="default"/>
              </w:rPr>
              <w:t>+4 8</w:t>
            </w:r>
            <w:r w:rsidRPr="009E59ED" w:rsidR="00AD31AE">
              <w:rPr>
                <w:rFonts w:ascii="Times New Roman" w:hAnsi="Times New Roman" w:eastAsia="Times New Roman" w:cs="Times New Roman"/>
                <w:b/>
                <w:bCs/>
                <w:iCs/>
                <w:kern w:val="0"/>
                <w:sz w:val="20"/>
                <w:szCs w:val="20"/>
                <w:lang w:eastAsia="sv-SE"/>
                <w14:numSpacing w14:val="default"/>
              </w:rPr>
              <w:t>27</w:t>
            </w:r>
          </w:p>
        </w:tc>
        <w:tc>
          <w:tcPr>
            <w:tcW w:w="992" w:type="dxa"/>
            <w:tcBorders>
              <w:bottom w:val="single" w:color="auto" w:sz="4" w:space="0"/>
            </w:tcBorders>
            <w:shd w:val="clear" w:color="auto" w:fill="auto"/>
            <w:noWrap/>
            <w:hideMark/>
          </w:tcPr>
          <w:p w:rsidRPr="009E59ED" w:rsidR="00AD31AE" w:rsidP="009E59ED" w:rsidRDefault="00BF3F7B" w14:paraId="01E2D0C3" w14:textId="0862469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9E59ED">
              <w:rPr>
                <w:rFonts w:ascii="Times New Roman" w:hAnsi="Times New Roman" w:eastAsia="Times New Roman" w:cs="Times New Roman"/>
                <w:b/>
                <w:bCs/>
                <w:iCs/>
                <w:kern w:val="0"/>
                <w:sz w:val="20"/>
                <w:szCs w:val="20"/>
                <w:lang w:eastAsia="sv-SE"/>
                <w14:numSpacing w14:val="default"/>
              </w:rPr>
              <w:t>+4 8</w:t>
            </w:r>
            <w:r w:rsidRPr="009E59ED" w:rsidR="00AD31AE">
              <w:rPr>
                <w:rFonts w:ascii="Times New Roman" w:hAnsi="Times New Roman" w:eastAsia="Times New Roman" w:cs="Times New Roman"/>
                <w:b/>
                <w:bCs/>
                <w:iCs/>
                <w:kern w:val="0"/>
                <w:sz w:val="20"/>
                <w:szCs w:val="20"/>
                <w:lang w:eastAsia="sv-SE"/>
                <w14:numSpacing w14:val="default"/>
              </w:rPr>
              <w:t>96</w:t>
            </w:r>
          </w:p>
        </w:tc>
      </w:tr>
      <w:tr w:rsidRPr="009E59ED" w:rsidR="00AD31AE" w:rsidTr="00AC063D" w14:paraId="01E2D0CA" w14:textId="77777777">
        <w:trPr>
          <w:trHeight w:val="255"/>
        </w:trPr>
        <w:tc>
          <w:tcPr>
            <w:tcW w:w="460" w:type="dxa"/>
            <w:tcBorders>
              <w:top w:val="single" w:color="auto" w:sz="4" w:space="0"/>
            </w:tcBorders>
            <w:shd w:val="clear" w:color="auto" w:fill="auto"/>
            <w:noWrap/>
            <w:hideMark/>
          </w:tcPr>
          <w:p w:rsidRPr="009E59ED" w:rsidR="00AD31AE" w:rsidP="009E59ED" w:rsidRDefault="00AD31AE" w14:paraId="01E2D0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c>
          <w:tcPr>
            <w:tcW w:w="5320" w:type="dxa"/>
            <w:tcBorders>
              <w:top w:val="single" w:color="auto" w:sz="4" w:space="0"/>
            </w:tcBorders>
            <w:shd w:val="clear" w:color="auto" w:fill="auto"/>
            <w:hideMark/>
          </w:tcPr>
          <w:p w:rsidRPr="009E59ED" w:rsidR="00AD31AE" w:rsidP="009E59ED" w:rsidRDefault="00AD31AE" w14:paraId="01E2D0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Specificering av anslagsförändringar</w:t>
            </w:r>
          </w:p>
        </w:tc>
        <w:tc>
          <w:tcPr>
            <w:tcW w:w="883" w:type="dxa"/>
            <w:tcBorders>
              <w:top w:val="single" w:color="auto" w:sz="4" w:space="0"/>
            </w:tcBorders>
            <w:shd w:val="clear" w:color="auto" w:fill="auto"/>
            <w:noWrap/>
            <w:hideMark/>
          </w:tcPr>
          <w:p w:rsidRPr="009E59ED" w:rsidR="00AD31AE" w:rsidP="009E59ED" w:rsidRDefault="00AD31AE" w14:paraId="01E2D0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c>
          <w:tcPr>
            <w:tcW w:w="992" w:type="dxa"/>
            <w:tcBorders>
              <w:top w:val="single" w:color="auto" w:sz="4" w:space="0"/>
            </w:tcBorders>
            <w:shd w:val="clear" w:color="auto" w:fill="auto"/>
            <w:noWrap/>
            <w:hideMark/>
          </w:tcPr>
          <w:p w:rsidRPr="009E59ED" w:rsidR="00AD31AE" w:rsidP="009E59ED" w:rsidRDefault="00AD31AE" w14:paraId="01E2D0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c>
          <w:tcPr>
            <w:tcW w:w="992" w:type="dxa"/>
            <w:tcBorders>
              <w:top w:val="single" w:color="auto" w:sz="4" w:space="0"/>
            </w:tcBorders>
            <w:shd w:val="clear" w:color="auto" w:fill="auto"/>
            <w:noWrap/>
            <w:hideMark/>
          </w:tcPr>
          <w:p w:rsidRPr="009E59ED" w:rsidR="00AD31AE" w:rsidP="009E59ED" w:rsidRDefault="00AD31AE" w14:paraId="01E2D0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E59ED">
              <w:rPr>
                <w:rFonts w:ascii="Times New Roman" w:hAnsi="Times New Roman" w:eastAsia="Times New Roman" w:cs="Times New Roman"/>
                <w:i/>
                <w:iCs/>
                <w:kern w:val="0"/>
                <w:sz w:val="20"/>
                <w:szCs w:val="20"/>
                <w:lang w:eastAsia="sv-SE"/>
                <w14:numSpacing w14:val="default"/>
              </w:rPr>
              <w:t> </w:t>
            </w:r>
          </w:p>
        </w:tc>
      </w:tr>
      <w:tr w:rsidRPr="009E59ED" w:rsidR="00AD31AE" w:rsidTr="00AC063D" w14:paraId="01E2D0D0" w14:textId="77777777">
        <w:trPr>
          <w:trHeight w:val="255"/>
        </w:trPr>
        <w:tc>
          <w:tcPr>
            <w:tcW w:w="460" w:type="dxa"/>
            <w:shd w:val="clear" w:color="auto" w:fill="auto"/>
            <w:noWrap/>
            <w:hideMark/>
          </w:tcPr>
          <w:p w:rsidRPr="009E59ED" w:rsidR="00AD31AE" w:rsidP="009E59ED" w:rsidRDefault="00AD31AE" w14:paraId="01E2D0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1:2</w:t>
            </w:r>
          </w:p>
        </w:tc>
        <w:tc>
          <w:tcPr>
            <w:tcW w:w="5320" w:type="dxa"/>
            <w:shd w:val="clear" w:color="auto" w:fill="auto"/>
            <w:hideMark/>
          </w:tcPr>
          <w:p w:rsidRPr="009E59ED" w:rsidR="00AD31AE" w:rsidP="009E59ED" w:rsidRDefault="00E56F25" w14:paraId="01E2D0CC" w14:textId="0AD57926">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S</w:t>
            </w:r>
            <w:r w:rsidRPr="009E59ED" w:rsidR="00AD31AE">
              <w:rPr>
                <w:rFonts w:ascii="Times New Roman" w:hAnsi="Times New Roman" w:eastAsia="Times New Roman" w:cs="Times New Roman"/>
                <w:kern w:val="0"/>
                <w:sz w:val="20"/>
                <w:szCs w:val="20"/>
                <w:lang w:eastAsia="sv-SE"/>
                <w14:numSpacing w14:val="default"/>
              </w:rPr>
              <w:t xml:space="preserve">tärka garantinivån </w:t>
            </w:r>
          </w:p>
        </w:tc>
        <w:tc>
          <w:tcPr>
            <w:tcW w:w="883" w:type="dxa"/>
            <w:shd w:val="clear" w:color="auto" w:fill="auto"/>
            <w:noWrap/>
            <w:hideMark/>
          </w:tcPr>
          <w:p w:rsidRPr="009E59ED" w:rsidR="00AD31AE" w:rsidP="009E59ED" w:rsidRDefault="00AD31AE" w14:paraId="01E2D0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+300</w:t>
            </w:r>
          </w:p>
        </w:tc>
        <w:tc>
          <w:tcPr>
            <w:tcW w:w="992" w:type="dxa"/>
            <w:shd w:val="clear" w:color="auto" w:fill="auto"/>
            <w:noWrap/>
            <w:hideMark/>
          </w:tcPr>
          <w:p w:rsidRPr="009E59ED" w:rsidR="00AD31AE" w:rsidP="009E59ED" w:rsidRDefault="00AD31AE" w14:paraId="01E2D0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+300</w:t>
            </w:r>
          </w:p>
        </w:tc>
        <w:tc>
          <w:tcPr>
            <w:tcW w:w="992" w:type="dxa"/>
            <w:shd w:val="clear" w:color="auto" w:fill="auto"/>
            <w:noWrap/>
            <w:hideMark/>
          </w:tcPr>
          <w:p w:rsidRPr="009E59ED" w:rsidR="00AD31AE" w:rsidP="009E59ED" w:rsidRDefault="00AD31AE" w14:paraId="01E2D0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+300</w:t>
            </w:r>
          </w:p>
        </w:tc>
      </w:tr>
      <w:tr w:rsidRPr="009E59ED" w:rsidR="00AD31AE" w:rsidTr="00AC063D" w14:paraId="01E2D0D6" w14:textId="77777777">
        <w:trPr>
          <w:trHeight w:val="255"/>
        </w:trPr>
        <w:tc>
          <w:tcPr>
            <w:tcW w:w="460" w:type="dxa"/>
            <w:shd w:val="clear" w:color="auto" w:fill="auto"/>
            <w:noWrap/>
            <w:hideMark/>
          </w:tcPr>
          <w:p w:rsidRPr="009E59ED" w:rsidR="00AD31AE" w:rsidP="009E59ED" w:rsidRDefault="00AD31AE" w14:paraId="01E2D0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 xml:space="preserve">1:2 </w:t>
            </w:r>
          </w:p>
        </w:tc>
        <w:tc>
          <w:tcPr>
            <w:tcW w:w="5320" w:type="dxa"/>
            <w:shd w:val="clear" w:color="auto" w:fill="auto"/>
            <w:hideMark/>
          </w:tcPr>
          <w:p w:rsidRPr="009E59ED" w:rsidR="00AD31AE" w:rsidP="009E59ED" w:rsidRDefault="00E56F25" w14:paraId="01E2D0D2" w14:textId="0CF4C0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H</w:t>
            </w:r>
            <w:r w:rsidRPr="009E59ED" w:rsidR="00AD31AE">
              <w:rPr>
                <w:rFonts w:ascii="Times New Roman" w:hAnsi="Times New Roman" w:eastAsia="Times New Roman" w:cs="Times New Roman"/>
                <w:kern w:val="0"/>
                <w:sz w:val="20"/>
                <w:szCs w:val="20"/>
                <w:lang w:eastAsia="sv-SE"/>
                <w14:numSpacing w14:val="default"/>
              </w:rPr>
              <w:t>öja taket bostadstillägget</w:t>
            </w:r>
          </w:p>
        </w:tc>
        <w:tc>
          <w:tcPr>
            <w:tcW w:w="883" w:type="dxa"/>
            <w:shd w:val="clear" w:color="auto" w:fill="auto"/>
            <w:noWrap/>
            <w:hideMark/>
          </w:tcPr>
          <w:p w:rsidRPr="009E59ED" w:rsidR="00AD31AE" w:rsidP="009E59ED" w:rsidRDefault="00AD31AE" w14:paraId="01E2D0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9E59ED" w:rsidR="00AD31AE" w:rsidP="009E59ED" w:rsidRDefault="00AD31AE" w14:paraId="01E2D0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9E59ED" w:rsidR="00AD31AE" w:rsidP="009E59ED" w:rsidRDefault="00AD31AE" w14:paraId="01E2D0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+200</w:t>
            </w:r>
          </w:p>
        </w:tc>
      </w:tr>
      <w:tr w:rsidRPr="009E59ED" w:rsidR="00AD31AE" w:rsidTr="00AC063D" w14:paraId="01E2D0DC" w14:textId="77777777">
        <w:trPr>
          <w:trHeight w:val="255"/>
        </w:trPr>
        <w:tc>
          <w:tcPr>
            <w:tcW w:w="460" w:type="dxa"/>
            <w:tcBorders>
              <w:bottom w:val="single" w:color="auto" w:sz="4" w:space="0"/>
            </w:tcBorders>
            <w:shd w:val="clear" w:color="auto" w:fill="auto"/>
            <w:noWrap/>
            <w:hideMark/>
          </w:tcPr>
          <w:p w:rsidRPr="009E59ED" w:rsidR="00AD31AE" w:rsidP="009E59ED" w:rsidRDefault="00AD31AE" w14:paraId="01E2D0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 xml:space="preserve">1:2 </w:t>
            </w:r>
          </w:p>
        </w:tc>
        <w:tc>
          <w:tcPr>
            <w:tcW w:w="5320" w:type="dxa"/>
            <w:tcBorders>
              <w:bottom w:val="single" w:color="auto" w:sz="4" w:space="0"/>
            </w:tcBorders>
            <w:shd w:val="clear" w:color="auto" w:fill="auto"/>
            <w:hideMark/>
          </w:tcPr>
          <w:p w:rsidRPr="009E59ED" w:rsidR="00AD31AE" w:rsidP="009E59ED" w:rsidRDefault="00AD31AE" w14:paraId="01E2D0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Bibehållen ersättning vid återgång till arbete</w:t>
            </w:r>
          </w:p>
        </w:tc>
        <w:tc>
          <w:tcPr>
            <w:tcW w:w="883" w:type="dxa"/>
            <w:tcBorders>
              <w:bottom w:val="single" w:color="auto" w:sz="4" w:space="0"/>
            </w:tcBorders>
            <w:shd w:val="clear" w:color="auto" w:fill="auto"/>
            <w:noWrap/>
            <w:hideMark/>
          </w:tcPr>
          <w:p w:rsidRPr="009E59ED" w:rsidR="00AD31AE" w:rsidP="009E59ED" w:rsidRDefault="00AD31AE" w14:paraId="01E2D0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+100</w:t>
            </w:r>
          </w:p>
        </w:tc>
        <w:tc>
          <w:tcPr>
            <w:tcW w:w="992" w:type="dxa"/>
            <w:tcBorders>
              <w:bottom w:val="single" w:color="auto" w:sz="4" w:space="0"/>
            </w:tcBorders>
            <w:shd w:val="clear" w:color="auto" w:fill="auto"/>
            <w:noWrap/>
            <w:hideMark/>
          </w:tcPr>
          <w:p w:rsidRPr="009E59ED" w:rsidR="00AD31AE" w:rsidP="009E59ED" w:rsidRDefault="00AD31AE" w14:paraId="01E2D0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+100</w:t>
            </w:r>
          </w:p>
        </w:tc>
        <w:tc>
          <w:tcPr>
            <w:tcW w:w="992" w:type="dxa"/>
            <w:tcBorders>
              <w:bottom w:val="single" w:color="auto" w:sz="4" w:space="0"/>
            </w:tcBorders>
            <w:shd w:val="clear" w:color="auto" w:fill="auto"/>
            <w:noWrap/>
            <w:hideMark/>
          </w:tcPr>
          <w:p w:rsidRPr="009E59ED" w:rsidR="00AD31AE" w:rsidP="009E59ED" w:rsidRDefault="00AD31AE" w14:paraId="01E2D0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E59ED">
              <w:rPr>
                <w:rFonts w:ascii="Times New Roman" w:hAnsi="Times New Roman" w:eastAsia="Times New Roman" w:cs="Times New Roman"/>
                <w:kern w:val="0"/>
                <w:sz w:val="20"/>
                <w:szCs w:val="20"/>
                <w:lang w:eastAsia="sv-SE"/>
                <w14:numSpacing w14:val="default"/>
              </w:rPr>
              <w:t>+100</w:t>
            </w:r>
          </w:p>
        </w:tc>
      </w:tr>
    </w:tbl>
    <w:p w:rsidR="003F63BF" w:rsidP="004152C1" w:rsidRDefault="004152C1" w14:paraId="01E2D0DE" w14:textId="3C97E209">
      <w:pPr>
        <w:pStyle w:val="Tabellrubrik"/>
        <w:spacing w:before="240"/>
        <w:rPr>
          <w:lang w:eastAsia="sv-SE"/>
        </w:rPr>
      </w:pPr>
      <w:bookmarkStart w:name="_Toc531250349" w:id="511"/>
      <w:r>
        <w:rPr>
          <w:lang w:eastAsia="sv-SE"/>
        </w:rPr>
        <w:t xml:space="preserve">20.11 </w:t>
      </w:r>
      <w:r w:rsidRPr="004152C1" w:rsidR="003F63BF">
        <w:rPr>
          <w:lang w:eastAsia="sv-SE"/>
        </w:rPr>
        <w:t>Utgiftsområde 11 Ekonomisk trygghet vid ålderdom</w:t>
      </w:r>
      <w:bookmarkEnd w:id="511"/>
    </w:p>
    <w:p w:rsidRPr="004152C1" w:rsidR="004152C1" w:rsidP="004152C1" w:rsidRDefault="004152C1" w14:paraId="29C74432" w14:textId="036FD2D8">
      <w:pPr>
        <w:pStyle w:val="Tabellunderrubrik"/>
        <w:rPr>
          <w:lang w:eastAsia="sv-SE"/>
        </w:rPr>
      </w:pPr>
      <w:r w:rsidRPr="004152C1">
        <w:t>Miljoner kronor</w:t>
      </w:r>
    </w:p>
    <w:tbl>
      <w:tblPr>
        <w:tblW w:w="8642" w:type="dxa"/>
        <w:tblCellMar>
          <w:left w:w="70" w:type="dxa"/>
          <w:right w:w="70" w:type="dxa"/>
        </w:tblCellMar>
        <w:tblLook w:val="04A0" w:firstRow="1" w:lastRow="0" w:firstColumn="1" w:lastColumn="0" w:noHBand="0" w:noVBand="1"/>
      </w:tblPr>
      <w:tblGrid>
        <w:gridCol w:w="460"/>
        <w:gridCol w:w="5320"/>
        <w:gridCol w:w="878"/>
        <w:gridCol w:w="992"/>
        <w:gridCol w:w="992"/>
      </w:tblGrid>
      <w:tr w:rsidRPr="004E07A6" w:rsidR="004152C1" w:rsidTr="004152C1" w14:paraId="6AD3247C" w14:textId="77777777">
        <w:trPr>
          <w:trHeight w:val="255"/>
        </w:trPr>
        <w:tc>
          <w:tcPr>
            <w:tcW w:w="460" w:type="dxa"/>
            <w:tcBorders>
              <w:top w:val="single" w:color="auto" w:sz="4" w:space="0"/>
            </w:tcBorders>
            <w:shd w:val="clear" w:color="auto" w:fill="auto"/>
            <w:noWrap/>
          </w:tcPr>
          <w:p w:rsidRPr="004152C1" w:rsidR="004152C1" w:rsidP="004152C1" w:rsidRDefault="004152C1" w14:paraId="63BFC8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top w:val="single" w:color="auto" w:sz="4" w:space="0"/>
            </w:tcBorders>
            <w:shd w:val="clear" w:color="auto" w:fill="auto"/>
          </w:tcPr>
          <w:p w:rsidRPr="004152C1" w:rsidR="004152C1" w:rsidP="004152C1" w:rsidRDefault="004152C1" w14:paraId="4F6A3F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2" w:type="dxa"/>
            <w:gridSpan w:val="3"/>
            <w:tcBorders>
              <w:top w:val="single" w:color="auto" w:sz="4" w:space="0"/>
            </w:tcBorders>
            <w:shd w:val="clear" w:color="auto" w:fill="auto"/>
            <w:noWrap/>
          </w:tcPr>
          <w:p w:rsidRPr="004152C1" w:rsidR="004152C1" w:rsidP="004152C1" w:rsidRDefault="004152C1" w14:paraId="4F2573AA" w14:textId="260C1B7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152C1">
              <w:rPr>
                <w:rFonts w:ascii="Times New Roman" w:hAnsi="Times New Roman" w:eastAsia="Times New Roman" w:cs="Times New Roman"/>
                <w:b/>
                <w:kern w:val="0"/>
                <w:sz w:val="20"/>
                <w:szCs w:val="20"/>
                <w:lang w:eastAsia="sv-SE"/>
                <w14:numSpacing w14:val="default"/>
              </w:rPr>
              <w:t>Avvikelse från regeringen (SD)</w:t>
            </w:r>
          </w:p>
        </w:tc>
      </w:tr>
      <w:tr w:rsidRPr="004E07A6" w:rsidR="004152C1" w:rsidTr="004152C1" w14:paraId="26E07175" w14:textId="77777777">
        <w:trPr>
          <w:trHeight w:val="255"/>
        </w:trPr>
        <w:tc>
          <w:tcPr>
            <w:tcW w:w="460" w:type="dxa"/>
            <w:tcBorders>
              <w:bottom w:val="single" w:color="auto" w:sz="4" w:space="0"/>
            </w:tcBorders>
            <w:shd w:val="clear" w:color="auto" w:fill="auto"/>
            <w:noWrap/>
          </w:tcPr>
          <w:p w:rsidRPr="004152C1" w:rsidR="004152C1" w:rsidP="004152C1" w:rsidRDefault="004152C1" w14:paraId="0F4ACD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bottom w:val="single" w:color="auto" w:sz="4" w:space="0"/>
            </w:tcBorders>
            <w:shd w:val="clear" w:color="auto" w:fill="auto"/>
          </w:tcPr>
          <w:p w:rsidRPr="004152C1" w:rsidR="004152C1" w:rsidP="004152C1" w:rsidRDefault="004152C1" w14:paraId="43B5EA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78" w:type="dxa"/>
            <w:tcBorders>
              <w:bottom w:val="single" w:color="auto" w:sz="4" w:space="0"/>
            </w:tcBorders>
            <w:shd w:val="clear" w:color="auto" w:fill="auto"/>
            <w:noWrap/>
          </w:tcPr>
          <w:p w:rsidRPr="004152C1" w:rsidR="004152C1" w:rsidP="004152C1" w:rsidRDefault="004152C1" w14:paraId="3504C334" w14:textId="41A9EBA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152C1">
              <w:rPr>
                <w:rFonts w:ascii="Times New Roman" w:hAnsi="Times New Roman" w:eastAsia="Times New Roman" w:cs="Times New Roman"/>
                <w:b/>
                <w:kern w:val="0"/>
                <w:sz w:val="20"/>
                <w:szCs w:val="20"/>
                <w:lang w:eastAsia="sv-SE"/>
                <w14:numSpacing w14:val="default"/>
              </w:rPr>
              <w:t>2019</w:t>
            </w:r>
          </w:p>
        </w:tc>
        <w:tc>
          <w:tcPr>
            <w:tcW w:w="992" w:type="dxa"/>
            <w:tcBorders>
              <w:bottom w:val="single" w:color="auto" w:sz="4" w:space="0"/>
            </w:tcBorders>
            <w:shd w:val="clear" w:color="auto" w:fill="auto"/>
            <w:noWrap/>
          </w:tcPr>
          <w:p w:rsidRPr="004152C1" w:rsidR="004152C1" w:rsidP="004152C1" w:rsidRDefault="004152C1" w14:paraId="12C16CD2" w14:textId="72B1158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152C1">
              <w:rPr>
                <w:rFonts w:ascii="Times New Roman" w:hAnsi="Times New Roman" w:eastAsia="Times New Roman" w:cs="Times New Roman"/>
                <w:b/>
                <w:kern w:val="0"/>
                <w:sz w:val="20"/>
                <w:szCs w:val="20"/>
                <w:lang w:eastAsia="sv-SE"/>
                <w14:numSpacing w14:val="default"/>
              </w:rPr>
              <w:t>2020</w:t>
            </w:r>
          </w:p>
        </w:tc>
        <w:tc>
          <w:tcPr>
            <w:tcW w:w="992" w:type="dxa"/>
            <w:tcBorders>
              <w:bottom w:val="single" w:color="auto" w:sz="4" w:space="0"/>
            </w:tcBorders>
            <w:shd w:val="clear" w:color="auto" w:fill="auto"/>
            <w:noWrap/>
          </w:tcPr>
          <w:p w:rsidRPr="004152C1" w:rsidR="004152C1" w:rsidP="004152C1" w:rsidRDefault="004152C1" w14:paraId="21788058" w14:textId="61A6F59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152C1">
              <w:rPr>
                <w:rFonts w:ascii="Times New Roman" w:hAnsi="Times New Roman" w:eastAsia="Times New Roman" w:cs="Times New Roman"/>
                <w:b/>
                <w:kern w:val="0"/>
                <w:sz w:val="20"/>
                <w:szCs w:val="20"/>
                <w:lang w:eastAsia="sv-SE"/>
                <w14:numSpacing w14:val="default"/>
              </w:rPr>
              <w:t>2021</w:t>
            </w:r>
          </w:p>
        </w:tc>
      </w:tr>
      <w:tr w:rsidRPr="004E07A6" w:rsidR="00AD31AE" w:rsidTr="004152C1" w14:paraId="01E2D0E4" w14:textId="77777777">
        <w:trPr>
          <w:trHeight w:val="255"/>
        </w:trPr>
        <w:tc>
          <w:tcPr>
            <w:tcW w:w="460" w:type="dxa"/>
            <w:tcBorders>
              <w:top w:val="single" w:color="auto" w:sz="4" w:space="0"/>
            </w:tcBorders>
            <w:shd w:val="clear" w:color="auto" w:fill="auto"/>
            <w:noWrap/>
            <w:hideMark/>
          </w:tcPr>
          <w:p w:rsidRPr="004E07A6" w:rsidR="00AD31AE" w:rsidP="004152C1" w:rsidRDefault="00AD31AE" w14:paraId="01E2D0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w:t>
            </w:r>
          </w:p>
        </w:tc>
        <w:tc>
          <w:tcPr>
            <w:tcW w:w="5320" w:type="dxa"/>
            <w:tcBorders>
              <w:top w:val="single" w:color="auto" w:sz="4" w:space="0"/>
            </w:tcBorders>
            <w:shd w:val="clear" w:color="auto" w:fill="auto"/>
            <w:hideMark/>
          </w:tcPr>
          <w:p w:rsidRPr="004E07A6" w:rsidR="00AD31AE" w:rsidP="004152C1" w:rsidRDefault="00AD31AE" w14:paraId="01E2D0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Garantipension till ålderspension</w:t>
            </w:r>
          </w:p>
        </w:tc>
        <w:tc>
          <w:tcPr>
            <w:tcW w:w="878" w:type="dxa"/>
            <w:tcBorders>
              <w:top w:val="single" w:color="auto" w:sz="4" w:space="0"/>
            </w:tcBorders>
            <w:shd w:val="clear" w:color="auto" w:fill="auto"/>
            <w:noWrap/>
            <w:hideMark/>
          </w:tcPr>
          <w:p w:rsidRPr="004E07A6" w:rsidR="00AD31AE" w:rsidP="004152C1" w:rsidRDefault="00AD31AE" w14:paraId="01E2D0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+7 400</w:t>
            </w:r>
          </w:p>
        </w:tc>
        <w:tc>
          <w:tcPr>
            <w:tcW w:w="992" w:type="dxa"/>
            <w:tcBorders>
              <w:top w:val="single" w:color="auto" w:sz="4" w:space="0"/>
            </w:tcBorders>
            <w:shd w:val="clear" w:color="auto" w:fill="auto"/>
            <w:noWrap/>
            <w:hideMark/>
          </w:tcPr>
          <w:p w:rsidRPr="004E07A6" w:rsidR="00AD31AE" w:rsidP="004152C1" w:rsidRDefault="00AD31AE" w14:paraId="01E2D0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+7 500</w:t>
            </w:r>
          </w:p>
        </w:tc>
        <w:tc>
          <w:tcPr>
            <w:tcW w:w="992" w:type="dxa"/>
            <w:tcBorders>
              <w:top w:val="single" w:color="auto" w:sz="4" w:space="0"/>
            </w:tcBorders>
            <w:shd w:val="clear" w:color="auto" w:fill="auto"/>
            <w:noWrap/>
            <w:hideMark/>
          </w:tcPr>
          <w:p w:rsidRPr="004E07A6" w:rsidR="00AD31AE" w:rsidP="004152C1" w:rsidRDefault="00AD31AE" w14:paraId="01E2D0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+7 800</w:t>
            </w:r>
          </w:p>
        </w:tc>
      </w:tr>
      <w:tr w:rsidRPr="004E07A6" w:rsidR="00AD31AE" w:rsidTr="004152C1" w14:paraId="01E2D0EA" w14:textId="77777777">
        <w:trPr>
          <w:trHeight w:val="255"/>
        </w:trPr>
        <w:tc>
          <w:tcPr>
            <w:tcW w:w="460" w:type="dxa"/>
            <w:shd w:val="clear" w:color="auto" w:fill="auto"/>
            <w:noWrap/>
            <w:hideMark/>
          </w:tcPr>
          <w:p w:rsidRPr="004E07A6" w:rsidR="00AD31AE" w:rsidP="004152C1" w:rsidRDefault="00AD31AE" w14:paraId="01E2D0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1:3</w:t>
            </w:r>
          </w:p>
        </w:tc>
        <w:tc>
          <w:tcPr>
            <w:tcW w:w="5320" w:type="dxa"/>
            <w:shd w:val="clear" w:color="auto" w:fill="auto"/>
            <w:hideMark/>
          </w:tcPr>
          <w:p w:rsidRPr="004E07A6" w:rsidR="00AD31AE" w:rsidP="004152C1" w:rsidRDefault="00AD31AE" w14:paraId="01E2D0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Bostadstillägg till pensionärer</w:t>
            </w:r>
          </w:p>
        </w:tc>
        <w:tc>
          <w:tcPr>
            <w:tcW w:w="878" w:type="dxa"/>
            <w:shd w:val="clear" w:color="auto" w:fill="auto"/>
            <w:noWrap/>
            <w:hideMark/>
          </w:tcPr>
          <w:p w:rsidRPr="004E07A6" w:rsidR="00AD31AE" w:rsidP="004152C1" w:rsidRDefault="00AD31AE" w14:paraId="01E2D0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–700</w:t>
            </w:r>
          </w:p>
        </w:tc>
        <w:tc>
          <w:tcPr>
            <w:tcW w:w="992" w:type="dxa"/>
            <w:shd w:val="clear" w:color="auto" w:fill="auto"/>
            <w:noWrap/>
            <w:hideMark/>
          </w:tcPr>
          <w:p w:rsidRPr="004E07A6" w:rsidR="00AD31AE" w:rsidP="004152C1" w:rsidRDefault="00AD31AE" w14:paraId="01E2D0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–600</w:t>
            </w:r>
          </w:p>
        </w:tc>
        <w:tc>
          <w:tcPr>
            <w:tcW w:w="992" w:type="dxa"/>
            <w:shd w:val="clear" w:color="auto" w:fill="auto"/>
            <w:noWrap/>
            <w:hideMark/>
          </w:tcPr>
          <w:p w:rsidRPr="004E07A6" w:rsidR="00AD31AE" w:rsidP="004152C1" w:rsidRDefault="00AD31AE" w14:paraId="01E2D0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–600</w:t>
            </w:r>
          </w:p>
        </w:tc>
      </w:tr>
      <w:tr w:rsidRPr="004E07A6" w:rsidR="00AD31AE" w:rsidTr="004152C1" w14:paraId="01E2D0F0" w14:textId="77777777">
        <w:trPr>
          <w:trHeight w:val="255"/>
        </w:trPr>
        <w:tc>
          <w:tcPr>
            <w:tcW w:w="460" w:type="dxa"/>
            <w:shd w:val="clear" w:color="auto" w:fill="auto"/>
            <w:noWrap/>
            <w:hideMark/>
          </w:tcPr>
          <w:p w:rsidRPr="004E07A6" w:rsidR="00AD31AE" w:rsidP="004152C1" w:rsidRDefault="00AD31AE" w14:paraId="01E2D0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1:4</w:t>
            </w:r>
          </w:p>
        </w:tc>
        <w:tc>
          <w:tcPr>
            <w:tcW w:w="5320" w:type="dxa"/>
            <w:shd w:val="clear" w:color="auto" w:fill="auto"/>
            <w:hideMark/>
          </w:tcPr>
          <w:p w:rsidRPr="004E07A6" w:rsidR="00AD31AE" w:rsidP="004152C1" w:rsidRDefault="00AD31AE" w14:paraId="01E2D0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Äldreförsörjningsstöd</w:t>
            </w:r>
          </w:p>
        </w:tc>
        <w:tc>
          <w:tcPr>
            <w:tcW w:w="878" w:type="dxa"/>
            <w:shd w:val="clear" w:color="auto" w:fill="auto"/>
            <w:noWrap/>
            <w:hideMark/>
          </w:tcPr>
          <w:p w:rsidRPr="004E07A6" w:rsidR="00AD31AE" w:rsidP="004152C1" w:rsidRDefault="00AD31AE" w14:paraId="01E2D0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4E07A6" w:rsidR="00AD31AE" w:rsidP="004152C1" w:rsidRDefault="00AD31AE" w14:paraId="01E2D0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4E07A6" w:rsidR="00AD31AE" w:rsidP="004152C1" w:rsidRDefault="00AD31AE" w14:paraId="01E2D0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w:t>
            </w:r>
          </w:p>
        </w:tc>
      </w:tr>
      <w:tr w:rsidRPr="004152C1" w:rsidR="00AD31AE" w:rsidTr="004152C1" w14:paraId="01E2D0F6" w14:textId="77777777">
        <w:trPr>
          <w:trHeight w:val="270"/>
        </w:trPr>
        <w:tc>
          <w:tcPr>
            <w:tcW w:w="460" w:type="dxa"/>
            <w:tcBorders>
              <w:bottom w:val="single" w:color="auto" w:sz="4" w:space="0"/>
            </w:tcBorders>
            <w:shd w:val="clear" w:color="auto" w:fill="auto"/>
            <w:noWrap/>
            <w:hideMark/>
          </w:tcPr>
          <w:p w:rsidRPr="004152C1" w:rsidR="00AD31AE" w:rsidP="004152C1" w:rsidRDefault="00AD31AE" w14:paraId="01E2D0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4152C1">
              <w:rPr>
                <w:rFonts w:ascii="Times New Roman" w:hAnsi="Times New Roman" w:eastAsia="Times New Roman" w:cs="Times New Roman"/>
                <w:b/>
                <w:bCs/>
                <w:iCs/>
                <w:kern w:val="0"/>
                <w:sz w:val="20"/>
                <w:szCs w:val="20"/>
                <w:lang w:eastAsia="sv-SE"/>
                <w14:numSpacing w14:val="default"/>
              </w:rPr>
              <w:t> </w:t>
            </w:r>
          </w:p>
        </w:tc>
        <w:tc>
          <w:tcPr>
            <w:tcW w:w="5320" w:type="dxa"/>
            <w:tcBorders>
              <w:bottom w:val="single" w:color="auto" w:sz="4" w:space="0"/>
            </w:tcBorders>
            <w:shd w:val="clear" w:color="auto" w:fill="auto"/>
            <w:hideMark/>
          </w:tcPr>
          <w:p w:rsidRPr="004152C1" w:rsidR="00AD31AE" w:rsidP="004152C1" w:rsidRDefault="00AD31AE" w14:paraId="01E2D0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4152C1">
              <w:rPr>
                <w:rFonts w:ascii="Times New Roman" w:hAnsi="Times New Roman" w:eastAsia="Times New Roman" w:cs="Times New Roman"/>
                <w:b/>
                <w:bCs/>
                <w:iCs/>
                <w:kern w:val="0"/>
                <w:sz w:val="20"/>
                <w:szCs w:val="20"/>
                <w:lang w:eastAsia="sv-SE"/>
                <w14:numSpacing w14:val="default"/>
              </w:rPr>
              <w:t>Summa</w:t>
            </w:r>
          </w:p>
        </w:tc>
        <w:tc>
          <w:tcPr>
            <w:tcW w:w="878" w:type="dxa"/>
            <w:tcBorders>
              <w:bottom w:val="single" w:color="auto" w:sz="4" w:space="0"/>
            </w:tcBorders>
            <w:shd w:val="clear" w:color="auto" w:fill="auto"/>
            <w:noWrap/>
            <w:hideMark/>
          </w:tcPr>
          <w:p w:rsidRPr="004152C1" w:rsidR="00AD31AE" w:rsidP="004152C1" w:rsidRDefault="00AD31AE" w14:paraId="01E2D0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152C1">
              <w:rPr>
                <w:rFonts w:ascii="Times New Roman" w:hAnsi="Times New Roman" w:eastAsia="Times New Roman" w:cs="Times New Roman"/>
                <w:b/>
                <w:bCs/>
                <w:iCs/>
                <w:kern w:val="0"/>
                <w:sz w:val="20"/>
                <w:szCs w:val="20"/>
                <w:lang w:eastAsia="sv-SE"/>
                <w14:numSpacing w14:val="default"/>
              </w:rPr>
              <w:t>+6 700</w:t>
            </w:r>
          </w:p>
        </w:tc>
        <w:tc>
          <w:tcPr>
            <w:tcW w:w="992" w:type="dxa"/>
            <w:tcBorders>
              <w:bottom w:val="single" w:color="auto" w:sz="4" w:space="0"/>
            </w:tcBorders>
            <w:shd w:val="clear" w:color="auto" w:fill="auto"/>
            <w:noWrap/>
            <w:hideMark/>
          </w:tcPr>
          <w:p w:rsidRPr="004152C1" w:rsidR="00AD31AE" w:rsidP="004152C1" w:rsidRDefault="00AD31AE" w14:paraId="01E2D0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152C1">
              <w:rPr>
                <w:rFonts w:ascii="Times New Roman" w:hAnsi="Times New Roman" w:eastAsia="Times New Roman" w:cs="Times New Roman"/>
                <w:b/>
                <w:bCs/>
                <w:iCs/>
                <w:kern w:val="0"/>
                <w:sz w:val="20"/>
                <w:szCs w:val="20"/>
                <w:lang w:eastAsia="sv-SE"/>
                <w14:numSpacing w14:val="default"/>
              </w:rPr>
              <w:t>+6 900</w:t>
            </w:r>
          </w:p>
        </w:tc>
        <w:tc>
          <w:tcPr>
            <w:tcW w:w="992" w:type="dxa"/>
            <w:tcBorders>
              <w:bottom w:val="single" w:color="auto" w:sz="4" w:space="0"/>
            </w:tcBorders>
            <w:shd w:val="clear" w:color="auto" w:fill="auto"/>
            <w:noWrap/>
            <w:hideMark/>
          </w:tcPr>
          <w:p w:rsidRPr="004152C1" w:rsidR="00AD31AE" w:rsidP="004152C1" w:rsidRDefault="00AD31AE" w14:paraId="01E2D0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152C1">
              <w:rPr>
                <w:rFonts w:ascii="Times New Roman" w:hAnsi="Times New Roman" w:eastAsia="Times New Roman" w:cs="Times New Roman"/>
                <w:b/>
                <w:bCs/>
                <w:iCs/>
                <w:kern w:val="0"/>
                <w:sz w:val="20"/>
                <w:szCs w:val="20"/>
                <w:lang w:eastAsia="sv-SE"/>
                <w14:numSpacing w14:val="default"/>
              </w:rPr>
              <w:t>+7 200</w:t>
            </w:r>
          </w:p>
        </w:tc>
      </w:tr>
    </w:tbl>
    <w:p w:rsidR="004B777F" w:rsidP="004152C1" w:rsidRDefault="004B777F" w14:paraId="2400D63A" w14:textId="77777777">
      <w:pPr>
        <w:pStyle w:val="Tabellrubrik"/>
        <w:spacing w:before="240"/>
      </w:pPr>
      <w:bookmarkStart w:name="_Toc531250350" w:id="512"/>
    </w:p>
    <w:p w:rsidR="00775361" w:rsidRDefault="00775361" w14:paraId="56C8E3F4" w14:textId="60016D30">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00775361" w:rsidRDefault="00775361" w14:paraId="31C6B2F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00B30E5B" w:rsidP="00775361" w:rsidRDefault="004152C1" w14:paraId="01E2D0F8" w14:textId="6D28F195">
      <w:pPr>
        <w:pStyle w:val="Tabellrubrik"/>
        <w:keepNext/>
        <w:keepLines/>
        <w:spacing w:before="240"/>
      </w:pPr>
      <w:r>
        <w:t xml:space="preserve">20.12 </w:t>
      </w:r>
      <w:r w:rsidRPr="004152C1" w:rsidR="00B30E5B">
        <w:t>Utgiftsområde 12 Ekonomisk trygghet för familjer och barn</w:t>
      </w:r>
      <w:bookmarkEnd w:id="512"/>
    </w:p>
    <w:p w:rsidRPr="004B777F" w:rsidR="004B777F" w:rsidP="004B777F" w:rsidRDefault="004B777F" w14:paraId="08B22181" w14:textId="5E687DAF">
      <w:pPr>
        <w:pStyle w:val="Tabellunderrubrik"/>
      </w:pPr>
      <w:r w:rsidRPr="004B777F">
        <w:t>Miljoner kronor</w:t>
      </w:r>
    </w:p>
    <w:tbl>
      <w:tblPr>
        <w:tblW w:w="8647" w:type="dxa"/>
        <w:tblCellMar>
          <w:left w:w="70" w:type="dxa"/>
          <w:right w:w="70" w:type="dxa"/>
        </w:tblCellMar>
        <w:tblLook w:val="04A0" w:firstRow="1" w:lastRow="0" w:firstColumn="1" w:lastColumn="0" w:noHBand="0" w:noVBand="1"/>
      </w:tblPr>
      <w:tblGrid>
        <w:gridCol w:w="460"/>
        <w:gridCol w:w="5320"/>
        <w:gridCol w:w="883"/>
        <w:gridCol w:w="992"/>
        <w:gridCol w:w="992"/>
      </w:tblGrid>
      <w:tr w:rsidRPr="004152C1" w:rsidR="004B777F" w:rsidTr="004B777F" w14:paraId="5DE37DF8" w14:textId="77777777">
        <w:trPr>
          <w:trHeight w:val="255"/>
        </w:trPr>
        <w:tc>
          <w:tcPr>
            <w:tcW w:w="460" w:type="dxa"/>
            <w:tcBorders>
              <w:top w:val="single" w:color="auto" w:sz="4" w:space="0"/>
            </w:tcBorders>
            <w:shd w:val="clear" w:color="auto" w:fill="auto"/>
            <w:noWrap/>
          </w:tcPr>
          <w:p w:rsidRPr="003622C5" w:rsidR="004B777F" w:rsidP="004152C1" w:rsidRDefault="004B777F" w14:paraId="6564DC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top w:val="single" w:color="auto" w:sz="4" w:space="0"/>
            </w:tcBorders>
            <w:shd w:val="clear" w:color="auto" w:fill="auto"/>
          </w:tcPr>
          <w:p w:rsidRPr="003622C5" w:rsidR="004B777F" w:rsidP="004152C1" w:rsidRDefault="004B777F" w14:paraId="696F9A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7" w:type="dxa"/>
            <w:gridSpan w:val="3"/>
            <w:tcBorders>
              <w:top w:val="single" w:color="auto" w:sz="4" w:space="0"/>
            </w:tcBorders>
            <w:shd w:val="clear" w:color="auto" w:fill="auto"/>
            <w:noWrap/>
          </w:tcPr>
          <w:p w:rsidRPr="003622C5" w:rsidR="004B777F" w:rsidP="004152C1" w:rsidRDefault="004B777F" w14:paraId="5B2CB9DF" w14:textId="7DB9156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622C5">
              <w:rPr>
                <w:rFonts w:ascii="Times New Roman" w:hAnsi="Times New Roman" w:eastAsia="Times New Roman" w:cs="Times New Roman"/>
                <w:b/>
                <w:kern w:val="0"/>
                <w:sz w:val="20"/>
                <w:szCs w:val="20"/>
                <w:lang w:eastAsia="sv-SE"/>
                <w14:numSpacing w14:val="default"/>
              </w:rPr>
              <w:t>Avvikelse från regeringen (SD)</w:t>
            </w:r>
          </w:p>
        </w:tc>
      </w:tr>
      <w:tr w:rsidRPr="004152C1" w:rsidR="004B777F" w:rsidTr="004B777F" w14:paraId="39A0E34A" w14:textId="77777777">
        <w:trPr>
          <w:trHeight w:val="255"/>
        </w:trPr>
        <w:tc>
          <w:tcPr>
            <w:tcW w:w="460" w:type="dxa"/>
            <w:tcBorders>
              <w:bottom w:val="single" w:color="auto" w:sz="4" w:space="0"/>
            </w:tcBorders>
            <w:shd w:val="clear" w:color="auto" w:fill="auto"/>
            <w:noWrap/>
          </w:tcPr>
          <w:p w:rsidRPr="003622C5" w:rsidR="004B777F" w:rsidP="004152C1" w:rsidRDefault="004B777F" w14:paraId="4B8D05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bottom w:val="single" w:color="auto" w:sz="4" w:space="0"/>
            </w:tcBorders>
            <w:shd w:val="clear" w:color="auto" w:fill="auto"/>
          </w:tcPr>
          <w:p w:rsidRPr="003622C5" w:rsidR="004B777F" w:rsidP="004152C1" w:rsidRDefault="004B777F" w14:paraId="7C05B9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83" w:type="dxa"/>
            <w:tcBorders>
              <w:bottom w:val="single" w:color="auto" w:sz="4" w:space="0"/>
            </w:tcBorders>
            <w:shd w:val="clear" w:color="auto" w:fill="auto"/>
            <w:noWrap/>
          </w:tcPr>
          <w:p w:rsidRPr="003622C5" w:rsidR="004B777F" w:rsidP="004152C1" w:rsidRDefault="004B777F" w14:paraId="02B991C9" w14:textId="537C82B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622C5">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3622C5" w:rsidR="004B777F" w:rsidP="004152C1" w:rsidRDefault="004B777F" w14:paraId="241A8EC8" w14:textId="2D0DC15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622C5">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3622C5" w:rsidR="004B777F" w:rsidP="004152C1" w:rsidRDefault="004B777F" w14:paraId="29E4626E" w14:textId="2FE135F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622C5">
              <w:rPr>
                <w:rFonts w:ascii="Times New Roman" w:hAnsi="Times New Roman" w:eastAsia="Times New Roman" w:cs="Times New Roman"/>
                <w:b/>
                <w:kern w:val="0"/>
                <w:sz w:val="20"/>
                <w:szCs w:val="20"/>
                <w:lang w:eastAsia="sv-SE"/>
                <w14:numSpacing w14:val="default"/>
              </w:rPr>
              <w:t>1921</w:t>
            </w:r>
          </w:p>
        </w:tc>
      </w:tr>
      <w:tr w:rsidRPr="004152C1" w:rsidR="00AD31AE" w:rsidTr="004B777F" w14:paraId="01E2D0FE" w14:textId="77777777">
        <w:trPr>
          <w:trHeight w:val="255"/>
        </w:trPr>
        <w:tc>
          <w:tcPr>
            <w:tcW w:w="460" w:type="dxa"/>
            <w:tcBorders>
              <w:top w:val="single" w:color="auto" w:sz="4" w:space="0"/>
            </w:tcBorders>
            <w:shd w:val="clear" w:color="auto" w:fill="auto"/>
            <w:noWrap/>
            <w:hideMark/>
          </w:tcPr>
          <w:p w:rsidRPr="004152C1" w:rsidR="00AD31AE" w:rsidP="004152C1" w:rsidRDefault="00AD31AE" w14:paraId="01E2D0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1:1</w:t>
            </w:r>
          </w:p>
        </w:tc>
        <w:tc>
          <w:tcPr>
            <w:tcW w:w="5320" w:type="dxa"/>
            <w:tcBorders>
              <w:top w:val="single" w:color="auto" w:sz="4" w:space="0"/>
            </w:tcBorders>
            <w:shd w:val="clear" w:color="auto" w:fill="auto"/>
            <w:hideMark/>
          </w:tcPr>
          <w:p w:rsidRPr="004152C1" w:rsidR="00AD31AE" w:rsidP="004152C1" w:rsidRDefault="00AD31AE" w14:paraId="01E2D0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Barnbidrag</w:t>
            </w:r>
          </w:p>
        </w:tc>
        <w:tc>
          <w:tcPr>
            <w:tcW w:w="883" w:type="dxa"/>
            <w:tcBorders>
              <w:top w:val="single" w:color="auto" w:sz="4" w:space="0"/>
            </w:tcBorders>
            <w:shd w:val="clear" w:color="auto" w:fill="auto"/>
            <w:noWrap/>
            <w:hideMark/>
          </w:tcPr>
          <w:p w:rsidRPr="004152C1" w:rsidR="00AD31AE" w:rsidP="004152C1" w:rsidRDefault="00AD31AE" w14:paraId="01E2D0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–5 500</w:t>
            </w:r>
          </w:p>
        </w:tc>
        <w:tc>
          <w:tcPr>
            <w:tcW w:w="992" w:type="dxa"/>
            <w:tcBorders>
              <w:top w:val="single" w:color="auto" w:sz="4" w:space="0"/>
            </w:tcBorders>
            <w:shd w:val="clear" w:color="auto" w:fill="auto"/>
            <w:noWrap/>
            <w:hideMark/>
          </w:tcPr>
          <w:p w:rsidRPr="004152C1" w:rsidR="00AD31AE" w:rsidP="004152C1" w:rsidRDefault="00AD31AE" w14:paraId="01E2D0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–5 600</w:t>
            </w:r>
          </w:p>
        </w:tc>
        <w:tc>
          <w:tcPr>
            <w:tcW w:w="992" w:type="dxa"/>
            <w:tcBorders>
              <w:top w:val="single" w:color="auto" w:sz="4" w:space="0"/>
            </w:tcBorders>
            <w:shd w:val="clear" w:color="auto" w:fill="auto"/>
            <w:noWrap/>
            <w:hideMark/>
          </w:tcPr>
          <w:p w:rsidRPr="004152C1" w:rsidR="00AD31AE" w:rsidP="004152C1" w:rsidRDefault="00AD31AE" w14:paraId="01E2D0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–5 600</w:t>
            </w:r>
          </w:p>
        </w:tc>
      </w:tr>
      <w:tr w:rsidRPr="004152C1" w:rsidR="00AD31AE" w:rsidTr="004B777F" w14:paraId="01E2D104" w14:textId="77777777">
        <w:trPr>
          <w:trHeight w:val="255"/>
        </w:trPr>
        <w:tc>
          <w:tcPr>
            <w:tcW w:w="460" w:type="dxa"/>
            <w:shd w:val="clear" w:color="auto" w:fill="auto"/>
            <w:noWrap/>
            <w:hideMark/>
          </w:tcPr>
          <w:p w:rsidRPr="004152C1" w:rsidR="00AD31AE" w:rsidP="004152C1" w:rsidRDefault="00AD31AE" w14:paraId="01E2D0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1:2</w:t>
            </w:r>
          </w:p>
        </w:tc>
        <w:tc>
          <w:tcPr>
            <w:tcW w:w="5320" w:type="dxa"/>
            <w:shd w:val="clear" w:color="auto" w:fill="auto"/>
            <w:hideMark/>
          </w:tcPr>
          <w:p w:rsidRPr="004152C1" w:rsidR="00AD31AE" w:rsidP="004152C1" w:rsidRDefault="00AD31AE" w14:paraId="01E2D1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Föräldraförsäkring</w:t>
            </w:r>
          </w:p>
        </w:tc>
        <w:tc>
          <w:tcPr>
            <w:tcW w:w="883" w:type="dxa"/>
            <w:shd w:val="clear" w:color="auto" w:fill="auto"/>
            <w:noWrap/>
            <w:hideMark/>
          </w:tcPr>
          <w:p w:rsidRPr="004152C1" w:rsidR="00AD31AE" w:rsidP="004152C1" w:rsidRDefault="00AD31AE" w14:paraId="01E2D1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+2 123</w:t>
            </w:r>
          </w:p>
        </w:tc>
        <w:tc>
          <w:tcPr>
            <w:tcW w:w="992" w:type="dxa"/>
            <w:shd w:val="clear" w:color="auto" w:fill="auto"/>
            <w:noWrap/>
            <w:hideMark/>
          </w:tcPr>
          <w:p w:rsidRPr="004152C1" w:rsidR="00AD31AE" w:rsidP="004152C1" w:rsidRDefault="00AD31AE" w14:paraId="01E2D1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+2 318</w:t>
            </w:r>
          </w:p>
        </w:tc>
        <w:tc>
          <w:tcPr>
            <w:tcW w:w="992" w:type="dxa"/>
            <w:shd w:val="clear" w:color="auto" w:fill="auto"/>
            <w:noWrap/>
            <w:hideMark/>
          </w:tcPr>
          <w:p w:rsidRPr="004152C1" w:rsidR="00AD31AE" w:rsidP="004152C1" w:rsidRDefault="00AD31AE" w14:paraId="01E2D1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+2 358</w:t>
            </w:r>
          </w:p>
        </w:tc>
      </w:tr>
      <w:tr w:rsidRPr="004152C1" w:rsidR="00AD31AE" w:rsidTr="004B777F" w14:paraId="01E2D10A" w14:textId="77777777">
        <w:trPr>
          <w:trHeight w:val="255"/>
        </w:trPr>
        <w:tc>
          <w:tcPr>
            <w:tcW w:w="460" w:type="dxa"/>
            <w:shd w:val="clear" w:color="auto" w:fill="auto"/>
            <w:noWrap/>
            <w:hideMark/>
          </w:tcPr>
          <w:p w:rsidRPr="004152C1" w:rsidR="00AD31AE" w:rsidP="004152C1" w:rsidRDefault="00AD31AE" w14:paraId="01E2D1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1:3</w:t>
            </w:r>
          </w:p>
        </w:tc>
        <w:tc>
          <w:tcPr>
            <w:tcW w:w="5320" w:type="dxa"/>
            <w:shd w:val="clear" w:color="auto" w:fill="auto"/>
            <w:hideMark/>
          </w:tcPr>
          <w:p w:rsidRPr="004152C1" w:rsidR="00AD31AE" w:rsidP="004152C1" w:rsidRDefault="00AD31AE" w14:paraId="01E2D1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Underhållsstöd</w:t>
            </w:r>
          </w:p>
        </w:tc>
        <w:tc>
          <w:tcPr>
            <w:tcW w:w="883" w:type="dxa"/>
            <w:shd w:val="clear" w:color="auto" w:fill="auto"/>
            <w:noWrap/>
            <w:hideMark/>
          </w:tcPr>
          <w:p w:rsidRPr="004152C1" w:rsidR="00AD31AE" w:rsidP="004152C1" w:rsidRDefault="00AD31AE" w14:paraId="01E2D1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4152C1" w:rsidR="00AD31AE" w:rsidP="004152C1" w:rsidRDefault="00AD31AE" w14:paraId="01E2D1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4152C1" w:rsidR="00AD31AE" w:rsidP="004152C1" w:rsidRDefault="00AD31AE" w14:paraId="01E2D1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+200</w:t>
            </w:r>
          </w:p>
        </w:tc>
      </w:tr>
      <w:tr w:rsidRPr="004152C1" w:rsidR="00AD31AE" w:rsidTr="004B777F" w14:paraId="01E2D110" w14:textId="77777777">
        <w:trPr>
          <w:trHeight w:val="255"/>
        </w:trPr>
        <w:tc>
          <w:tcPr>
            <w:tcW w:w="460" w:type="dxa"/>
            <w:shd w:val="clear" w:color="auto" w:fill="auto"/>
            <w:noWrap/>
            <w:hideMark/>
          </w:tcPr>
          <w:p w:rsidRPr="004152C1" w:rsidR="00AD31AE" w:rsidP="004152C1" w:rsidRDefault="00AD31AE" w14:paraId="01E2D1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1:5</w:t>
            </w:r>
          </w:p>
        </w:tc>
        <w:tc>
          <w:tcPr>
            <w:tcW w:w="5320" w:type="dxa"/>
            <w:shd w:val="clear" w:color="auto" w:fill="auto"/>
            <w:hideMark/>
          </w:tcPr>
          <w:p w:rsidRPr="004152C1" w:rsidR="00AD31AE" w:rsidP="004152C1" w:rsidRDefault="00AD31AE" w14:paraId="01E2D1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Barnpension och efterlevandestöd</w:t>
            </w:r>
          </w:p>
        </w:tc>
        <w:tc>
          <w:tcPr>
            <w:tcW w:w="883" w:type="dxa"/>
            <w:shd w:val="clear" w:color="auto" w:fill="auto"/>
            <w:noWrap/>
            <w:hideMark/>
          </w:tcPr>
          <w:p w:rsidRPr="004152C1" w:rsidR="00AD31AE" w:rsidP="004152C1" w:rsidRDefault="00AD31AE" w14:paraId="01E2D1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–80</w:t>
            </w:r>
          </w:p>
        </w:tc>
        <w:tc>
          <w:tcPr>
            <w:tcW w:w="992" w:type="dxa"/>
            <w:shd w:val="clear" w:color="auto" w:fill="auto"/>
            <w:noWrap/>
            <w:hideMark/>
          </w:tcPr>
          <w:p w:rsidRPr="004152C1" w:rsidR="00AD31AE" w:rsidP="004152C1" w:rsidRDefault="00AD31AE" w14:paraId="01E2D1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–80</w:t>
            </w:r>
          </w:p>
        </w:tc>
        <w:tc>
          <w:tcPr>
            <w:tcW w:w="992" w:type="dxa"/>
            <w:shd w:val="clear" w:color="auto" w:fill="auto"/>
            <w:noWrap/>
            <w:hideMark/>
          </w:tcPr>
          <w:p w:rsidRPr="004152C1" w:rsidR="00AD31AE" w:rsidP="004152C1" w:rsidRDefault="00AD31AE" w14:paraId="01E2D1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–80</w:t>
            </w:r>
          </w:p>
        </w:tc>
      </w:tr>
      <w:tr w:rsidRPr="004152C1" w:rsidR="00AD31AE" w:rsidTr="004B777F" w14:paraId="01E2D116" w14:textId="77777777">
        <w:trPr>
          <w:trHeight w:val="255"/>
        </w:trPr>
        <w:tc>
          <w:tcPr>
            <w:tcW w:w="460" w:type="dxa"/>
            <w:shd w:val="clear" w:color="auto" w:fill="auto"/>
            <w:noWrap/>
            <w:hideMark/>
          </w:tcPr>
          <w:p w:rsidRPr="004152C1" w:rsidR="00AD31AE" w:rsidP="004152C1" w:rsidRDefault="00AD31AE" w14:paraId="01E2D1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1:8</w:t>
            </w:r>
          </w:p>
        </w:tc>
        <w:tc>
          <w:tcPr>
            <w:tcW w:w="5320" w:type="dxa"/>
            <w:shd w:val="clear" w:color="auto" w:fill="auto"/>
            <w:hideMark/>
          </w:tcPr>
          <w:p w:rsidRPr="004152C1" w:rsidR="00AD31AE" w:rsidP="004152C1" w:rsidRDefault="00AD31AE" w14:paraId="01E2D1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Bostadsbidrag</w:t>
            </w:r>
          </w:p>
        </w:tc>
        <w:tc>
          <w:tcPr>
            <w:tcW w:w="883" w:type="dxa"/>
            <w:shd w:val="clear" w:color="auto" w:fill="auto"/>
            <w:noWrap/>
            <w:hideMark/>
          </w:tcPr>
          <w:p w:rsidRPr="004152C1" w:rsidR="00AD31AE" w:rsidP="004152C1" w:rsidRDefault="00AD31AE" w14:paraId="01E2D1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+5 200</w:t>
            </w:r>
          </w:p>
        </w:tc>
        <w:tc>
          <w:tcPr>
            <w:tcW w:w="992" w:type="dxa"/>
            <w:shd w:val="clear" w:color="auto" w:fill="auto"/>
            <w:noWrap/>
            <w:hideMark/>
          </w:tcPr>
          <w:p w:rsidRPr="004152C1" w:rsidR="00AD31AE" w:rsidP="004152C1" w:rsidRDefault="00AD31AE" w14:paraId="01E2D1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+5 300</w:t>
            </w:r>
          </w:p>
        </w:tc>
        <w:tc>
          <w:tcPr>
            <w:tcW w:w="992" w:type="dxa"/>
            <w:shd w:val="clear" w:color="auto" w:fill="auto"/>
            <w:noWrap/>
            <w:hideMark/>
          </w:tcPr>
          <w:p w:rsidRPr="004152C1" w:rsidR="00AD31AE" w:rsidP="004152C1" w:rsidRDefault="00AD31AE" w14:paraId="01E2D1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+5 300</w:t>
            </w:r>
          </w:p>
        </w:tc>
      </w:tr>
      <w:tr w:rsidRPr="004152C1" w:rsidR="00AD31AE" w:rsidTr="004B777F" w14:paraId="01E2D11C" w14:textId="77777777">
        <w:trPr>
          <w:trHeight w:val="255"/>
        </w:trPr>
        <w:tc>
          <w:tcPr>
            <w:tcW w:w="460" w:type="dxa"/>
            <w:shd w:val="clear" w:color="auto" w:fill="auto"/>
            <w:noWrap/>
            <w:hideMark/>
          </w:tcPr>
          <w:p w:rsidRPr="004152C1" w:rsidR="00AD31AE" w:rsidP="004152C1" w:rsidRDefault="00AD31AE" w14:paraId="01E2D1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c>
          <w:tcPr>
            <w:tcW w:w="5320" w:type="dxa"/>
            <w:shd w:val="clear" w:color="auto" w:fill="auto"/>
            <w:hideMark/>
          </w:tcPr>
          <w:p w:rsidRPr="004152C1" w:rsidR="00AD31AE" w:rsidP="004152C1" w:rsidRDefault="00AD31AE" w14:paraId="01E2D1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Nya anslag</w:t>
            </w:r>
          </w:p>
        </w:tc>
        <w:tc>
          <w:tcPr>
            <w:tcW w:w="883" w:type="dxa"/>
            <w:shd w:val="clear" w:color="auto" w:fill="auto"/>
            <w:noWrap/>
            <w:hideMark/>
          </w:tcPr>
          <w:p w:rsidRPr="004152C1" w:rsidR="00AD31AE" w:rsidP="004152C1" w:rsidRDefault="00AD31AE" w14:paraId="01E2D1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4152C1" w:rsidR="00AD31AE" w:rsidP="004152C1" w:rsidRDefault="00AD31AE" w14:paraId="01E2D1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4152C1" w:rsidR="00AD31AE" w:rsidP="004152C1" w:rsidRDefault="00AD31AE" w14:paraId="01E2D1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r>
      <w:tr w:rsidRPr="004152C1" w:rsidR="00AD31AE" w:rsidTr="004B777F" w14:paraId="01E2D122" w14:textId="77777777">
        <w:trPr>
          <w:trHeight w:val="255"/>
        </w:trPr>
        <w:tc>
          <w:tcPr>
            <w:tcW w:w="460" w:type="dxa"/>
            <w:shd w:val="clear" w:color="auto" w:fill="auto"/>
            <w:noWrap/>
            <w:hideMark/>
          </w:tcPr>
          <w:p w:rsidRPr="004152C1" w:rsidR="00AD31AE" w:rsidP="004152C1" w:rsidRDefault="00AD31AE" w14:paraId="01E2D1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2:0</w:t>
            </w:r>
          </w:p>
        </w:tc>
        <w:tc>
          <w:tcPr>
            <w:tcW w:w="5320" w:type="dxa"/>
            <w:shd w:val="clear" w:color="auto" w:fill="auto"/>
            <w:hideMark/>
          </w:tcPr>
          <w:p w:rsidRPr="004152C1" w:rsidR="00AD31AE" w:rsidP="004152C1" w:rsidRDefault="00AD31AE" w14:paraId="01E2D1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Bidrag till förstföderskor</w:t>
            </w:r>
          </w:p>
        </w:tc>
        <w:tc>
          <w:tcPr>
            <w:tcW w:w="883" w:type="dxa"/>
            <w:shd w:val="clear" w:color="auto" w:fill="auto"/>
            <w:noWrap/>
            <w:hideMark/>
          </w:tcPr>
          <w:p w:rsidRPr="004152C1" w:rsidR="00AD31AE" w:rsidP="004152C1" w:rsidRDefault="00AD31AE" w14:paraId="01E2D1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+1 000</w:t>
            </w:r>
          </w:p>
        </w:tc>
        <w:tc>
          <w:tcPr>
            <w:tcW w:w="992" w:type="dxa"/>
            <w:shd w:val="clear" w:color="auto" w:fill="auto"/>
            <w:noWrap/>
            <w:hideMark/>
          </w:tcPr>
          <w:p w:rsidRPr="004152C1" w:rsidR="00AD31AE" w:rsidP="004152C1" w:rsidRDefault="00AD31AE" w14:paraId="01E2D1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+1 000</w:t>
            </w:r>
          </w:p>
        </w:tc>
        <w:tc>
          <w:tcPr>
            <w:tcW w:w="992" w:type="dxa"/>
            <w:shd w:val="clear" w:color="auto" w:fill="auto"/>
            <w:noWrap/>
            <w:hideMark/>
          </w:tcPr>
          <w:p w:rsidRPr="004152C1" w:rsidR="00AD31AE" w:rsidP="004152C1" w:rsidRDefault="00AD31AE" w14:paraId="01E2D1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+1 000</w:t>
            </w:r>
          </w:p>
        </w:tc>
      </w:tr>
      <w:tr w:rsidRPr="004152C1" w:rsidR="00AD31AE" w:rsidTr="004B777F" w14:paraId="01E2D128" w14:textId="77777777">
        <w:trPr>
          <w:trHeight w:val="270"/>
        </w:trPr>
        <w:tc>
          <w:tcPr>
            <w:tcW w:w="460" w:type="dxa"/>
            <w:tcBorders>
              <w:bottom w:val="single" w:color="auto" w:sz="4" w:space="0"/>
            </w:tcBorders>
            <w:shd w:val="clear" w:color="auto" w:fill="auto"/>
            <w:noWrap/>
            <w:hideMark/>
          </w:tcPr>
          <w:p w:rsidRPr="004B777F" w:rsidR="00AD31AE" w:rsidP="004152C1" w:rsidRDefault="00AD31AE" w14:paraId="01E2D1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4B777F">
              <w:rPr>
                <w:rFonts w:ascii="Times New Roman" w:hAnsi="Times New Roman" w:eastAsia="Times New Roman" w:cs="Times New Roman"/>
                <w:b/>
                <w:bCs/>
                <w:iCs/>
                <w:kern w:val="0"/>
                <w:sz w:val="20"/>
                <w:szCs w:val="20"/>
                <w:lang w:eastAsia="sv-SE"/>
                <w14:numSpacing w14:val="default"/>
              </w:rPr>
              <w:t> </w:t>
            </w:r>
          </w:p>
        </w:tc>
        <w:tc>
          <w:tcPr>
            <w:tcW w:w="5320" w:type="dxa"/>
            <w:tcBorders>
              <w:bottom w:val="single" w:color="auto" w:sz="4" w:space="0"/>
            </w:tcBorders>
            <w:shd w:val="clear" w:color="auto" w:fill="auto"/>
            <w:hideMark/>
          </w:tcPr>
          <w:p w:rsidRPr="004B777F" w:rsidR="00AD31AE" w:rsidP="004152C1" w:rsidRDefault="00AD31AE" w14:paraId="01E2D1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4B777F">
              <w:rPr>
                <w:rFonts w:ascii="Times New Roman" w:hAnsi="Times New Roman" w:eastAsia="Times New Roman" w:cs="Times New Roman"/>
                <w:b/>
                <w:bCs/>
                <w:iCs/>
                <w:kern w:val="0"/>
                <w:sz w:val="20"/>
                <w:szCs w:val="20"/>
                <w:lang w:eastAsia="sv-SE"/>
                <w14:numSpacing w14:val="default"/>
              </w:rPr>
              <w:t>Summa</w:t>
            </w:r>
          </w:p>
        </w:tc>
        <w:tc>
          <w:tcPr>
            <w:tcW w:w="883" w:type="dxa"/>
            <w:tcBorders>
              <w:bottom w:val="single" w:color="auto" w:sz="4" w:space="0"/>
            </w:tcBorders>
            <w:shd w:val="clear" w:color="auto" w:fill="auto"/>
            <w:noWrap/>
            <w:hideMark/>
          </w:tcPr>
          <w:p w:rsidRPr="004B777F" w:rsidR="00AD31AE" w:rsidP="004152C1" w:rsidRDefault="00AD31AE" w14:paraId="01E2D1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B777F">
              <w:rPr>
                <w:rFonts w:ascii="Times New Roman" w:hAnsi="Times New Roman" w:eastAsia="Times New Roman" w:cs="Times New Roman"/>
                <w:b/>
                <w:bCs/>
                <w:iCs/>
                <w:kern w:val="0"/>
                <w:sz w:val="20"/>
                <w:szCs w:val="20"/>
                <w:lang w:eastAsia="sv-SE"/>
                <w14:numSpacing w14:val="default"/>
              </w:rPr>
              <w:t>+2 743</w:t>
            </w:r>
          </w:p>
        </w:tc>
        <w:tc>
          <w:tcPr>
            <w:tcW w:w="992" w:type="dxa"/>
            <w:tcBorders>
              <w:bottom w:val="single" w:color="auto" w:sz="4" w:space="0"/>
            </w:tcBorders>
            <w:shd w:val="clear" w:color="auto" w:fill="auto"/>
            <w:noWrap/>
            <w:hideMark/>
          </w:tcPr>
          <w:p w:rsidRPr="004B777F" w:rsidR="00AD31AE" w:rsidP="004152C1" w:rsidRDefault="00AD31AE" w14:paraId="01E2D1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B777F">
              <w:rPr>
                <w:rFonts w:ascii="Times New Roman" w:hAnsi="Times New Roman" w:eastAsia="Times New Roman" w:cs="Times New Roman"/>
                <w:b/>
                <w:bCs/>
                <w:iCs/>
                <w:kern w:val="0"/>
                <w:sz w:val="20"/>
                <w:szCs w:val="20"/>
                <w:lang w:eastAsia="sv-SE"/>
                <w14:numSpacing w14:val="default"/>
              </w:rPr>
              <w:t>+3 038</w:t>
            </w:r>
          </w:p>
        </w:tc>
        <w:tc>
          <w:tcPr>
            <w:tcW w:w="992" w:type="dxa"/>
            <w:tcBorders>
              <w:bottom w:val="single" w:color="auto" w:sz="4" w:space="0"/>
            </w:tcBorders>
            <w:shd w:val="clear" w:color="auto" w:fill="auto"/>
            <w:noWrap/>
            <w:hideMark/>
          </w:tcPr>
          <w:p w:rsidRPr="004B777F" w:rsidR="00AD31AE" w:rsidP="004152C1" w:rsidRDefault="00AD31AE" w14:paraId="01E2D1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B777F">
              <w:rPr>
                <w:rFonts w:ascii="Times New Roman" w:hAnsi="Times New Roman" w:eastAsia="Times New Roman" w:cs="Times New Roman"/>
                <w:b/>
                <w:bCs/>
                <w:iCs/>
                <w:kern w:val="0"/>
                <w:sz w:val="20"/>
                <w:szCs w:val="20"/>
                <w:lang w:eastAsia="sv-SE"/>
                <w14:numSpacing w14:val="default"/>
              </w:rPr>
              <w:t>+3 178</w:t>
            </w:r>
          </w:p>
        </w:tc>
      </w:tr>
      <w:tr w:rsidRPr="004152C1" w:rsidR="00AD31AE" w:rsidTr="004B777F" w14:paraId="01E2D12E" w14:textId="77777777">
        <w:trPr>
          <w:trHeight w:val="255"/>
        </w:trPr>
        <w:tc>
          <w:tcPr>
            <w:tcW w:w="460" w:type="dxa"/>
            <w:tcBorders>
              <w:top w:val="single" w:color="auto" w:sz="4" w:space="0"/>
            </w:tcBorders>
            <w:shd w:val="clear" w:color="auto" w:fill="auto"/>
            <w:noWrap/>
            <w:hideMark/>
          </w:tcPr>
          <w:p w:rsidRPr="004152C1" w:rsidR="00AD31AE" w:rsidP="004152C1" w:rsidRDefault="00AD31AE" w14:paraId="01E2D1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c>
          <w:tcPr>
            <w:tcW w:w="5320" w:type="dxa"/>
            <w:tcBorders>
              <w:top w:val="single" w:color="auto" w:sz="4" w:space="0"/>
            </w:tcBorders>
            <w:shd w:val="clear" w:color="auto" w:fill="auto"/>
            <w:hideMark/>
          </w:tcPr>
          <w:p w:rsidRPr="004152C1" w:rsidR="00AD31AE" w:rsidP="004152C1" w:rsidRDefault="00AD31AE" w14:paraId="01E2D1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Specificering av anslagsförändringar</w:t>
            </w:r>
          </w:p>
        </w:tc>
        <w:tc>
          <w:tcPr>
            <w:tcW w:w="883" w:type="dxa"/>
            <w:tcBorders>
              <w:top w:val="single" w:color="auto" w:sz="4" w:space="0"/>
            </w:tcBorders>
            <w:shd w:val="clear" w:color="auto" w:fill="auto"/>
            <w:noWrap/>
            <w:hideMark/>
          </w:tcPr>
          <w:p w:rsidRPr="004152C1" w:rsidR="00AD31AE" w:rsidP="004152C1" w:rsidRDefault="00AD31AE" w14:paraId="01E2D1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c>
          <w:tcPr>
            <w:tcW w:w="992" w:type="dxa"/>
            <w:tcBorders>
              <w:top w:val="single" w:color="auto" w:sz="4" w:space="0"/>
            </w:tcBorders>
            <w:shd w:val="clear" w:color="auto" w:fill="auto"/>
            <w:noWrap/>
            <w:hideMark/>
          </w:tcPr>
          <w:p w:rsidRPr="004152C1" w:rsidR="00AD31AE" w:rsidP="004152C1" w:rsidRDefault="00AD31AE" w14:paraId="01E2D1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c>
          <w:tcPr>
            <w:tcW w:w="992" w:type="dxa"/>
            <w:tcBorders>
              <w:top w:val="single" w:color="auto" w:sz="4" w:space="0"/>
            </w:tcBorders>
            <w:shd w:val="clear" w:color="auto" w:fill="auto"/>
            <w:noWrap/>
            <w:hideMark/>
          </w:tcPr>
          <w:p w:rsidRPr="004152C1" w:rsidR="00AD31AE" w:rsidP="004152C1" w:rsidRDefault="00AD31AE" w14:paraId="01E2D1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152C1">
              <w:rPr>
                <w:rFonts w:ascii="Times New Roman" w:hAnsi="Times New Roman" w:eastAsia="Times New Roman" w:cs="Times New Roman"/>
                <w:i/>
                <w:iCs/>
                <w:kern w:val="0"/>
                <w:sz w:val="20"/>
                <w:szCs w:val="20"/>
                <w:lang w:eastAsia="sv-SE"/>
                <w14:numSpacing w14:val="default"/>
              </w:rPr>
              <w:t> </w:t>
            </w:r>
          </w:p>
        </w:tc>
      </w:tr>
      <w:tr w:rsidRPr="004152C1" w:rsidR="00AD31AE" w:rsidTr="004B777F" w14:paraId="01E2D134" w14:textId="77777777">
        <w:trPr>
          <w:trHeight w:val="255"/>
        </w:trPr>
        <w:tc>
          <w:tcPr>
            <w:tcW w:w="460" w:type="dxa"/>
            <w:shd w:val="clear" w:color="auto" w:fill="auto"/>
            <w:noWrap/>
            <w:hideMark/>
          </w:tcPr>
          <w:p w:rsidRPr="004152C1" w:rsidR="00AD31AE" w:rsidP="004152C1" w:rsidRDefault="00AD31AE" w14:paraId="01E2D1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1:1</w:t>
            </w:r>
          </w:p>
        </w:tc>
        <w:tc>
          <w:tcPr>
            <w:tcW w:w="5320" w:type="dxa"/>
            <w:shd w:val="clear" w:color="auto" w:fill="auto"/>
            <w:hideMark/>
          </w:tcPr>
          <w:p w:rsidRPr="004152C1" w:rsidR="00AD31AE" w:rsidP="004152C1" w:rsidRDefault="00AD31AE" w14:paraId="01E2D1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 xml:space="preserve">Minskning av barnbidrag </w:t>
            </w:r>
          </w:p>
        </w:tc>
        <w:tc>
          <w:tcPr>
            <w:tcW w:w="883" w:type="dxa"/>
            <w:shd w:val="clear" w:color="auto" w:fill="auto"/>
            <w:noWrap/>
            <w:hideMark/>
          </w:tcPr>
          <w:p w:rsidRPr="004152C1" w:rsidR="00AD31AE" w:rsidP="004152C1" w:rsidRDefault="00AD31AE" w14:paraId="01E2D1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–4 700</w:t>
            </w:r>
          </w:p>
        </w:tc>
        <w:tc>
          <w:tcPr>
            <w:tcW w:w="992" w:type="dxa"/>
            <w:shd w:val="clear" w:color="auto" w:fill="auto"/>
            <w:noWrap/>
            <w:hideMark/>
          </w:tcPr>
          <w:p w:rsidRPr="004152C1" w:rsidR="00AD31AE" w:rsidP="004152C1" w:rsidRDefault="00AD31AE" w14:paraId="01E2D1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–4 800</w:t>
            </w:r>
          </w:p>
        </w:tc>
        <w:tc>
          <w:tcPr>
            <w:tcW w:w="992" w:type="dxa"/>
            <w:shd w:val="clear" w:color="auto" w:fill="auto"/>
            <w:noWrap/>
            <w:hideMark/>
          </w:tcPr>
          <w:p w:rsidRPr="004152C1" w:rsidR="00AD31AE" w:rsidP="004152C1" w:rsidRDefault="00AD31AE" w14:paraId="01E2D1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–4 800</w:t>
            </w:r>
          </w:p>
        </w:tc>
      </w:tr>
      <w:tr w:rsidRPr="004152C1" w:rsidR="00AD31AE" w:rsidTr="004B777F" w14:paraId="01E2D13A" w14:textId="77777777">
        <w:trPr>
          <w:trHeight w:val="255"/>
        </w:trPr>
        <w:tc>
          <w:tcPr>
            <w:tcW w:w="460" w:type="dxa"/>
            <w:shd w:val="clear" w:color="auto" w:fill="auto"/>
            <w:noWrap/>
            <w:hideMark/>
          </w:tcPr>
          <w:p w:rsidRPr="004152C1" w:rsidR="00AD31AE" w:rsidP="004152C1" w:rsidRDefault="00AD31AE" w14:paraId="01E2D1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1:1</w:t>
            </w:r>
          </w:p>
        </w:tc>
        <w:tc>
          <w:tcPr>
            <w:tcW w:w="5320" w:type="dxa"/>
            <w:shd w:val="clear" w:color="auto" w:fill="auto"/>
            <w:hideMark/>
          </w:tcPr>
          <w:p w:rsidRPr="004152C1" w:rsidR="00AD31AE" w:rsidP="004152C1" w:rsidRDefault="00AD31AE" w14:paraId="01E2D1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 xml:space="preserve">Minskning av flerbarnstillägg </w:t>
            </w:r>
          </w:p>
        </w:tc>
        <w:tc>
          <w:tcPr>
            <w:tcW w:w="883" w:type="dxa"/>
            <w:shd w:val="clear" w:color="auto" w:fill="auto"/>
            <w:noWrap/>
            <w:hideMark/>
          </w:tcPr>
          <w:p w:rsidRPr="004152C1" w:rsidR="00AD31AE" w:rsidP="004152C1" w:rsidRDefault="00AD31AE" w14:paraId="01E2D1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–800</w:t>
            </w:r>
          </w:p>
        </w:tc>
        <w:tc>
          <w:tcPr>
            <w:tcW w:w="992" w:type="dxa"/>
            <w:shd w:val="clear" w:color="auto" w:fill="auto"/>
            <w:noWrap/>
            <w:hideMark/>
          </w:tcPr>
          <w:p w:rsidRPr="004152C1" w:rsidR="00AD31AE" w:rsidP="004152C1" w:rsidRDefault="00AD31AE" w14:paraId="01E2D1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–800</w:t>
            </w:r>
          </w:p>
        </w:tc>
        <w:tc>
          <w:tcPr>
            <w:tcW w:w="992" w:type="dxa"/>
            <w:shd w:val="clear" w:color="auto" w:fill="auto"/>
            <w:noWrap/>
            <w:hideMark/>
          </w:tcPr>
          <w:p w:rsidRPr="004152C1" w:rsidR="00AD31AE" w:rsidP="004152C1" w:rsidRDefault="00AD31AE" w14:paraId="01E2D1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–800</w:t>
            </w:r>
          </w:p>
        </w:tc>
      </w:tr>
      <w:tr w:rsidRPr="004152C1" w:rsidR="00AD31AE" w:rsidTr="004B777F" w14:paraId="01E2D140" w14:textId="77777777">
        <w:trPr>
          <w:trHeight w:val="255"/>
        </w:trPr>
        <w:tc>
          <w:tcPr>
            <w:tcW w:w="460" w:type="dxa"/>
            <w:shd w:val="clear" w:color="auto" w:fill="auto"/>
            <w:noWrap/>
            <w:hideMark/>
          </w:tcPr>
          <w:p w:rsidRPr="004152C1" w:rsidR="00AD31AE" w:rsidP="004152C1" w:rsidRDefault="00AD31AE" w14:paraId="01E2D1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 xml:space="preserve">1:2 </w:t>
            </w:r>
          </w:p>
        </w:tc>
        <w:tc>
          <w:tcPr>
            <w:tcW w:w="5320" w:type="dxa"/>
            <w:shd w:val="clear" w:color="auto" w:fill="auto"/>
            <w:hideMark/>
          </w:tcPr>
          <w:p w:rsidRPr="004152C1" w:rsidR="00AD31AE" w:rsidP="004152C1" w:rsidRDefault="00AD31AE" w14:paraId="01E2D1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Stärka föräldraförsäkringen</w:t>
            </w:r>
          </w:p>
        </w:tc>
        <w:tc>
          <w:tcPr>
            <w:tcW w:w="883" w:type="dxa"/>
            <w:shd w:val="clear" w:color="auto" w:fill="auto"/>
            <w:noWrap/>
            <w:hideMark/>
          </w:tcPr>
          <w:p w:rsidRPr="004152C1" w:rsidR="00AD31AE" w:rsidP="004152C1" w:rsidRDefault="00AD31AE" w14:paraId="01E2D1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+1 100</w:t>
            </w:r>
          </w:p>
        </w:tc>
        <w:tc>
          <w:tcPr>
            <w:tcW w:w="992" w:type="dxa"/>
            <w:shd w:val="clear" w:color="auto" w:fill="auto"/>
            <w:noWrap/>
            <w:hideMark/>
          </w:tcPr>
          <w:p w:rsidRPr="004152C1" w:rsidR="00AD31AE" w:rsidP="004152C1" w:rsidRDefault="00AD31AE" w14:paraId="01E2D1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+1 100</w:t>
            </w:r>
          </w:p>
        </w:tc>
        <w:tc>
          <w:tcPr>
            <w:tcW w:w="992" w:type="dxa"/>
            <w:shd w:val="clear" w:color="auto" w:fill="auto"/>
            <w:noWrap/>
            <w:hideMark/>
          </w:tcPr>
          <w:p w:rsidRPr="004152C1" w:rsidR="00AD31AE" w:rsidP="004152C1" w:rsidRDefault="00AD31AE" w14:paraId="01E2D1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+1 100</w:t>
            </w:r>
          </w:p>
        </w:tc>
      </w:tr>
      <w:tr w:rsidRPr="004152C1" w:rsidR="00AD31AE" w:rsidTr="004B777F" w14:paraId="01E2D146" w14:textId="77777777">
        <w:trPr>
          <w:trHeight w:val="255"/>
        </w:trPr>
        <w:tc>
          <w:tcPr>
            <w:tcW w:w="460" w:type="dxa"/>
            <w:shd w:val="clear" w:color="auto" w:fill="auto"/>
            <w:noWrap/>
            <w:hideMark/>
          </w:tcPr>
          <w:p w:rsidRPr="004152C1" w:rsidR="00AD31AE" w:rsidP="004152C1" w:rsidRDefault="00AD31AE" w14:paraId="01E2D1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1:2</w:t>
            </w:r>
          </w:p>
        </w:tc>
        <w:tc>
          <w:tcPr>
            <w:tcW w:w="5320" w:type="dxa"/>
            <w:shd w:val="clear" w:color="auto" w:fill="auto"/>
            <w:hideMark/>
          </w:tcPr>
          <w:p w:rsidRPr="004152C1" w:rsidR="00AD31AE" w:rsidP="004152C1" w:rsidRDefault="00AD31AE" w14:paraId="01E2D1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Höja taket från 10 till 12 prisbasbelopp</w:t>
            </w:r>
          </w:p>
        </w:tc>
        <w:tc>
          <w:tcPr>
            <w:tcW w:w="883" w:type="dxa"/>
            <w:shd w:val="clear" w:color="auto" w:fill="auto"/>
            <w:noWrap/>
            <w:hideMark/>
          </w:tcPr>
          <w:p w:rsidRPr="004152C1" w:rsidR="00AD31AE" w:rsidP="004152C1" w:rsidRDefault="00AD31AE" w14:paraId="01E2D1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+600</w:t>
            </w:r>
          </w:p>
        </w:tc>
        <w:tc>
          <w:tcPr>
            <w:tcW w:w="992" w:type="dxa"/>
            <w:shd w:val="clear" w:color="auto" w:fill="auto"/>
            <w:noWrap/>
            <w:hideMark/>
          </w:tcPr>
          <w:p w:rsidRPr="004152C1" w:rsidR="00AD31AE" w:rsidP="004152C1" w:rsidRDefault="00AD31AE" w14:paraId="01E2D1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+600</w:t>
            </w:r>
          </w:p>
        </w:tc>
        <w:tc>
          <w:tcPr>
            <w:tcW w:w="992" w:type="dxa"/>
            <w:shd w:val="clear" w:color="auto" w:fill="auto"/>
            <w:noWrap/>
            <w:hideMark/>
          </w:tcPr>
          <w:p w:rsidRPr="004152C1" w:rsidR="00AD31AE" w:rsidP="004152C1" w:rsidRDefault="00AD31AE" w14:paraId="01E2D1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+600</w:t>
            </w:r>
          </w:p>
        </w:tc>
      </w:tr>
      <w:tr w:rsidRPr="004152C1" w:rsidR="00AD31AE" w:rsidTr="004B777F" w14:paraId="01E2D14C" w14:textId="77777777">
        <w:trPr>
          <w:trHeight w:val="255"/>
        </w:trPr>
        <w:tc>
          <w:tcPr>
            <w:tcW w:w="460" w:type="dxa"/>
            <w:shd w:val="clear" w:color="auto" w:fill="auto"/>
            <w:noWrap/>
            <w:hideMark/>
          </w:tcPr>
          <w:p w:rsidRPr="004152C1" w:rsidR="00AD31AE" w:rsidP="004152C1" w:rsidRDefault="00AD31AE" w14:paraId="01E2D1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1:2</w:t>
            </w:r>
          </w:p>
        </w:tc>
        <w:tc>
          <w:tcPr>
            <w:tcW w:w="5320" w:type="dxa"/>
            <w:shd w:val="clear" w:color="auto" w:fill="auto"/>
            <w:hideMark/>
          </w:tcPr>
          <w:p w:rsidRPr="004152C1" w:rsidR="00AD31AE" w:rsidP="004152C1" w:rsidRDefault="00706BBE" w14:paraId="01E2D148" w14:textId="56DC89C8">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10 g</w:t>
            </w:r>
            <w:r w:rsidRPr="004152C1" w:rsidR="00AD31AE">
              <w:rPr>
                <w:rFonts w:ascii="Times New Roman" w:hAnsi="Times New Roman" w:eastAsia="Times New Roman" w:cs="Times New Roman"/>
                <w:kern w:val="0"/>
                <w:sz w:val="20"/>
                <w:szCs w:val="20"/>
                <w:lang w:eastAsia="sv-SE"/>
                <w14:numSpacing w14:val="default"/>
              </w:rPr>
              <w:t>raviditetsdagar</w:t>
            </w:r>
          </w:p>
        </w:tc>
        <w:tc>
          <w:tcPr>
            <w:tcW w:w="883" w:type="dxa"/>
            <w:shd w:val="clear" w:color="auto" w:fill="auto"/>
            <w:noWrap/>
            <w:hideMark/>
          </w:tcPr>
          <w:p w:rsidRPr="004152C1" w:rsidR="00AD31AE" w:rsidP="004152C1" w:rsidRDefault="00AD31AE" w14:paraId="01E2D1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+320</w:t>
            </w:r>
          </w:p>
        </w:tc>
        <w:tc>
          <w:tcPr>
            <w:tcW w:w="992" w:type="dxa"/>
            <w:shd w:val="clear" w:color="auto" w:fill="auto"/>
            <w:noWrap/>
            <w:hideMark/>
          </w:tcPr>
          <w:p w:rsidRPr="004152C1" w:rsidR="00AD31AE" w:rsidP="004152C1" w:rsidRDefault="00AD31AE" w14:paraId="01E2D1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+340</w:t>
            </w:r>
          </w:p>
        </w:tc>
        <w:tc>
          <w:tcPr>
            <w:tcW w:w="992" w:type="dxa"/>
            <w:shd w:val="clear" w:color="auto" w:fill="auto"/>
            <w:noWrap/>
            <w:hideMark/>
          </w:tcPr>
          <w:p w:rsidRPr="004152C1" w:rsidR="00AD31AE" w:rsidP="004152C1" w:rsidRDefault="00AD31AE" w14:paraId="01E2D1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+350</w:t>
            </w:r>
          </w:p>
        </w:tc>
      </w:tr>
      <w:tr w:rsidRPr="004152C1" w:rsidR="00AD31AE" w:rsidTr="004B777F" w14:paraId="01E2D152" w14:textId="77777777">
        <w:trPr>
          <w:trHeight w:val="255"/>
        </w:trPr>
        <w:tc>
          <w:tcPr>
            <w:tcW w:w="460" w:type="dxa"/>
            <w:tcBorders>
              <w:bottom w:val="single" w:color="auto" w:sz="4" w:space="0"/>
            </w:tcBorders>
            <w:shd w:val="clear" w:color="auto" w:fill="auto"/>
            <w:noWrap/>
            <w:hideMark/>
          </w:tcPr>
          <w:p w:rsidRPr="004152C1" w:rsidR="00AD31AE" w:rsidP="004152C1" w:rsidRDefault="00AD31AE" w14:paraId="01E2D1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1:2</w:t>
            </w:r>
          </w:p>
        </w:tc>
        <w:tc>
          <w:tcPr>
            <w:tcW w:w="5320" w:type="dxa"/>
            <w:tcBorders>
              <w:bottom w:val="single" w:color="auto" w:sz="4" w:space="0"/>
            </w:tcBorders>
            <w:shd w:val="clear" w:color="auto" w:fill="auto"/>
            <w:hideMark/>
          </w:tcPr>
          <w:p w:rsidRPr="004152C1" w:rsidR="00AD31AE" w:rsidP="004152C1" w:rsidRDefault="00AD31AE" w14:paraId="01E2D1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Tillfällig föräldrapeng vid mödravårdsbesök</w:t>
            </w:r>
          </w:p>
        </w:tc>
        <w:tc>
          <w:tcPr>
            <w:tcW w:w="883" w:type="dxa"/>
            <w:tcBorders>
              <w:bottom w:val="single" w:color="auto" w:sz="4" w:space="0"/>
            </w:tcBorders>
            <w:shd w:val="clear" w:color="auto" w:fill="auto"/>
            <w:noWrap/>
            <w:hideMark/>
          </w:tcPr>
          <w:p w:rsidRPr="004152C1" w:rsidR="00AD31AE" w:rsidP="004152C1" w:rsidRDefault="00AD31AE" w14:paraId="01E2D1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+100</w:t>
            </w:r>
          </w:p>
        </w:tc>
        <w:tc>
          <w:tcPr>
            <w:tcW w:w="992" w:type="dxa"/>
            <w:tcBorders>
              <w:bottom w:val="single" w:color="auto" w:sz="4" w:space="0"/>
            </w:tcBorders>
            <w:shd w:val="clear" w:color="auto" w:fill="auto"/>
            <w:noWrap/>
            <w:hideMark/>
          </w:tcPr>
          <w:p w:rsidRPr="004152C1" w:rsidR="00AD31AE" w:rsidP="004152C1" w:rsidRDefault="00AD31AE" w14:paraId="01E2D1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+100</w:t>
            </w:r>
          </w:p>
        </w:tc>
        <w:tc>
          <w:tcPr>
            <w:tcW w:w="992" w:type="dxa"/>
            <w:tcBorders>
              <w:bottom w:val="single" w:color="auto" w:sz="4" w:space="0"/>
            </w:tcBorders>
            <w:shd w:val="clear" w:color="auto" w:fill="auto"/>
            <w:noWrap/>
            <w:hideMark/>
          </w:tcPr>
          <w:p w:rsidRPr="004152C1" w:rsidR="00AD31AE" w:rsidP="004152C1" w:rsidRDefault="00AD31AE" w14:paraId="01E2D1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152C1">
              <w:rPr>
                <w:rFonts w:ascii="Times New Roman" w:hAnsi="Times New Roman" w:eastAsia="Times New Roman" w:cs="Times New Roman"/>
                <w:kern w:val="0"/>
                <w:sz w:val="20"/>
                <w:szCs w:val="20"/>
                <w:lang w:eastAsia="sv-SE"/>
                <w14:numSpacing w14:val="default"/>
              </w:rPr>
              <w:t>+100</w:t>
            </w:r>
          </w:p>
        </w:tc>
      </w:tr>
    </w:tbl>
    <w:p w:rsidR="00B30E5B" w:rsidP="004B777F" w:rsidRDefault="004B777F" w14:paraId="01E2D154" w14:textId="61DC956F">
      <w:pPr>
        <w:pStyle w:val="Tabellrubrik"/>
        <w:spacing w:before="240"/>
      </w:pPr>
      <w:bookmarkStart w:name="_Toc531250351" w:id="513"/>
      <w:r>
        <w:t xml:space="preserve">20.13 </w:t>
      </w:r>
      <w:r w:rsidRPr="004B777F" w:rsidR="00B30E5B">
        <w:t>Utgiftsområde 13 Jämställdhet och nyanlända invandrares etablering</w:t>
      </w:r>
      <w:bookmarkEnd w:id="513"/>
    </w:p>
    <w:p w:rsidRPr="004B777F" w:rsidR="004B777F" w:rsidP="004B777F" w:rsidRDefault="004B777F" w14:paraId="665DA8DA" w14:textId="578EA9FB">
      <w:pPr>
        <w:pStyle w:val="Tabellunderrubrik"/>
      </w:pPr>
      <w:r w:rsidRPr="004B777F">
        <w:t>Miljoner kronor</w:t>
      </w:r>
    </w:p>
    <w:tbl>
      <w:tblPr>
        <w:tblW w:w="8647" w:type="dxa"/>
        <w:tblCellMar>
          <w:left w:w="70" w:type="dxa"/>
          <w:right w:w="70" w:type="dxa"/>
        </w:tblCellMar>
        <w:tblLook w:val="04A0" w:firstRow="1" w:lastRow="0" w:firstColumn="1" w:lastColumn="0" w:noHBand="0" w:noVBand="1"/>
      </w:tblPr>
      <w:tblGrid>
        <w:gridCol w:w="476"/>
        <w:gridCol w:w="5256"/>
        <w:gridCol w:w="931"/>
        <w:gridCol w:w="992"/>
        <w:gridCol w:w="992"/>
      </w:tblGrid>
      <w:tr w:rsidRPr="004B777F" w:rsidR="00706BBE" w:rsidTr="00706BBE" w14:paraId="27A686F2" w14:textId="77777777">
        <w:trPr>
          <w:trHeight w:val="255"/>
        </w:trPr>
        <w:tc>
          <w:tcPr>
            <w:tcW w:w="476" w:type="dxa"/>
            <w:tcBorders>
              <w:top w:val="single" w:color="auto" w:sz="4" w:space="0"/>
            </w:tcBorders>
            <w:shd w:val="clear" w:color="auto" w:fill="auto"/>
            <w:noWrap/>
          </w:tcPr>
          <w:p w:rsidRPr="00706BBE" w:rsidR="00706BBE" w:rsidP="004B777F" w:rsidRDefault="00706BBE" w14:paraId="1CD285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56" w:type="dxa"/>
            <w:tcBorders>
              <w:top w:val="single" w:color="auto" w:sz="4" w:space="0"/>
            </w:tcBorders>
            <w:shd w:val="clear" w:color="auto" w:fill="auto"/>
          </w:tcPr>
          <w:p w:rsidRPr="00706BBE" w:rsidR="00706BBE" w:rsidP="004B777F" w:rsidRDefault="00706BBE" w14:paraId="5361EC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915" w:type="dxa"/>
            <w:gridSpan w:val="3"/>
            <w:tcBorders>
              <w:top w:val="single" w:color="auto" w:sz="4" w:space="0"/>
            </w:tcBorders>
            <w:shd w:val="clear" w:color="auto" w:fill="auto"/>
            <w:noWrap/>
          </w:tcPr>
          <w:p w:rsidRPr="00706BBE" w:rsidR="00706BBE" w:rsidP="004B777F" w:rsidRDefault="00706BBE" w14:paraId="1F840AFE" w14:textId="26913BA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06BBE">
              <w:rPr>
                <w:rFonts w:ascii="Times New Roman" w:hAnsi="Times New Roman" w:eastAsia="Times New Roman" w:cs="Times New Roman"/>
                <w:b/>
                <w:kern w:val="0"/>
                <w:sz w:val="20"/>
                <w:szCs w:val="20"/>
                <w:lang w:eastAsia="sv-SE"/>
                <w14:numSpacing w14:val="default"/>
              </w:rPr>
              <w:t>Avvikelse från regeringen (SD)</w:t>
            </w:r>
          </w:p>
        </w:tc>
      </w:tr>
      <w:tr w:rsidRPr="004B777F" w:rsidR="00706BBE" w:rsidTr="00706BBE" w14:paraId="1591A6B3" w14:textId="77777777">
        <w:trPr>
          <w:trHeight w:val="255"/>
        </w:trPr>
        <w:tc>
          <w:tcPr>
            <w:tcW w:w="476" w:type="dxa"/>
            <w:tcBorders>
              <w:bottom w:val="single" w:color="auto" w:sz="4" w:space="0"/>
            </w:tcBorders>
            <w:shd w:val="clear" w:color="auto" w:fill="auto"/>
            <w:noWrap/>
          </w:tcPr>
          <w:p w:rsidRPr="00706BBE" w:rsidR="00706BBE" w:rsidP="004B777F" w:rsidRDefault="00706BBE" w14:paraId="26674A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56" w:type="dxa"/>
            <w:tcBorders>
              <w:bottom w:val="single" w:color="auto" w:sz="4" w:space="0"/>
            </w:tcBorders>
            <w:shd w:val="clear" w:color="auto" w:fill="auto"/>
          </w:tcPr>
          <w:p w:rsidRPr="00706BBE" w:rsidR="00706BBE" w:rsidP="004B777F" w:rsidRDefault="00706BBE" w14:paraId="639AC4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931" w:type="dxa"/>
            <w:tcBorders>
              <w:bottom w:val="single" w:color="auto" w:sz="4" w:space="0"/>
            </w:tcBorders>
            <w:shd w:val="clear" w:color="auto" w:fill="auto"/>
            <w:noWrap/>
          </w:tcPr>
          <w:p w:rsidRPr="00706BBE" w:rsidR="00706BBE" w:rsidP="004B777F" w:rsidRDefault="00706BBE" w14:paraId="438312C5" w14:textId="46CF85E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06BBE">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706BBE" w:rsidR="00706BBE" w:rsidP="004B777F" w:rsidRDefault="00706BBE" w14:paraId="1673DDA5" w14:textId="595792B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06BBE">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706BBE" w:rsidR="00706BBE" w:rsidP="004B777F" w:rsidRDefault="00706BBE" w14:paraId="760AC0C1" w14:textId="5C2872C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06BBE">
              <w:rPr>
                <w:rFonts w:ascii="Times New Roman" w:hAnsi="Times New Roman" w:eastAsia="Times New Roman" w:cs="Times New Roman"/>
                <w:b/>
                <w:kern w:val="0"/>
                <w:sz w:val="20"/>
                <w:szCs w:val="20"/>
                <w:lang w:eastAsia="sv-SE"/>
                <w14:numSpacing w14:val="default"/>
              </w:rPr>
              <w:t>1921</w:t>
            </w:r>
          </w:p>
        </w:tc>
      </w:tr>
      <w:tr w:rsidRPr="004B777F" w:rsidR="00D40CF1" w:rsidTr="00706BBE" w14:paraId="01E2D15A" w14:textId="77777777">
        <w:trPr>
          <w:trHeight w:val="255"/>
        </w:trPr>
        <w:tc>
          <w:tcPr>
            <w:tcW w:w="476" w:type="dxa"/>
            <w:tcBorders>
              <w:top w:val="single" w:color="auto" w:sz="4" w:space="0"/>
            </w:tcBorders>
            <w:shd w:val="clear" w:color="auto" w:fill="auto"/>
            <w:noWrap/>
            <w:hideMark/>
          </w:tcPr>
          <w:p w:rsidRPr="004B777F" w:rsidR="00D40CF1" w:rsidP="004B777F" w:rsidRDefault="00D40CF1" w14:paraId="01E2D1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1:1</w:t>
            </w:r>
          </w:p>
        </w:tc>
        <w:tc>
          <w:tcPr>
            <w:tcW w:w="5256" w:type="dxa"/>
            <w:tcBorders>
              <w:top w:val="single" w:color="auto" w:sz="4" w:space="0"/>
            </w:tcBorders>
            <w:shd w:val="clear" w:color="auto" w:fill="auto"/>
            <w:hideMark/>
          </w:tcPr>
          <w:p w:rsidRPr="004B777F" w:rsidR="00D40CF1" w:rsidP="004B777F" w:rsidRDefault="00D40CF1" w14:paraId="01E2D1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Etableringsåtgärder</w:t>
            </w:r>
          </w:p>
        </w:tc>
        <w:tc>
          <w:tcPr>
            <w:tcW w:w="931" w:type="dxa"/>
            <w:tcBorders>
              <w:top w:val="single" w:color="auto" w:sz="4" w:space="0"/>
            </w:tcBorders>
            <w:shd w:val="clear" w:color="auto" w:fill="auto"/>
            <w:noWrap/>
            <w:hideMark/>
          </w:tcPr>
          <w:p w:rsidRPr="004B777F" w:rsidR="00D40CF1" w:rsidP="004B777F" w:rsidRDefault="00D40CF1" w14:paraId="01E2D1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–238</w:t>
            </w:r>
          </w:p>
        </w:tc>
        <w:tc>
          <w:tcPr>
            <w:tcW w:w="992" w:type="dxa"/>
            <w:tcBorders>
              <w:top w:val="single" w:color="auto" w:sz="4" w:space="0"/>
            </w:tcBorders>
            <w:shd w:val="clear" w:color="auto" w:fill="auto"/>
            <w:noWrap/>
            <w:hideMark/>
          </w:tcPr>
          <w:p w:rsidRPr="004B777F" w:rsidR="00D40CF1" w:rsidP="004B777F" w:rsidRDefault="00D40CF1" w14:paraId="01E2D1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–173</w:t>
            </w:r>
          </w:p>
        </w:tc>
        <w:tc>
          <w:tcPr>
            <w:tcW w:w="992" w:type="dxa"/>
            <w:tcBorders>
              <w:top w:val="single" w:color="auto" w:sz="4" w:space="0"/>
            </w:tcBorders>
            <w:shd w:val="clear" w:color="auto" w:fill="auto"/>
            <w:noWrap/>
            <w:hideMark/>
          </w:tcPr>
          <w:p w:rsidRPr="004B777F" w:rsidR="00D40CF1" w:rsidP="004B777F" w:rsidRDefault="00D40CF1" w14:paraId="01E2D1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–73</w:t>
            </w:r>
          </w:p>
        </w:tc>
      </w:tr>
      <w:tr w:rsidRPr="004B777F" w:rsidR="00D40CF1" w:rsidTr="004B777F" w14:paraId="01E2D160" w14:textId="77777777">
        <w:trPr>
          <w:trHeight w:val="255"/>
        </w:trPr>
        <w:tc>
          <w:tcPr>
            <w:tcW w:w="476" w:type="dxa"/>
            <w:shd w:val="clear" w:color="auto" w:fill="auto"/>
            <w:noWrap/>
            <w:hideMark/>
          </w:tcPr>
          <w:p w:rsidRPr="004B777F" w:rsidR="00D40CF1" w:rsidP="004B777F" w:rsidRDefault="00D40CF1" w14:paraId="01E2D1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1:2</w:t>
            </w:r>
          </w:p>
        </w:tc>
        <w:tc>
          <w:tcPr>
            <w:tcW w:w="5256" w:type="dxa"/>
            <w:shd w:val="clear" w:color="auto" w:fill="auto"/>
            <w:hideMark/>
          </w:tcPr>
          <w:p w:rsidRPr="004B777F" w:rsidR="00D40CF1" w:rsidP="004B777F" w:rsidRDefault="00D40CF1" w14:paraId="01E2D1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Kommunersättningar vid flyktingmottagande</w:t>
            </w:r>
          </w:p>
        </w:tc>
        <w:tc>
          <w:tcPr>
            <w:tcW w:w="931" w:type="dxa"/>
            <w:shd w:val="clear" w:color="auto" w:fill="auto"/>
            <w:noWrap/>
            <w:hideMark/>
          </w:tcPr>
          <w:p w:rsidRPr="004B777F" w:rsidR="00D40CF1" w:rsidP="004B777F" w:rsidRDefault="00D40CF1" w14:paraId="01E2D1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–3 299</w:t>
            </w:r>
          </w:p>
        </w:tc>
        <w:tc>
          <w:tcPr>
            <w:tcW w:w="992" w:type="dxa"/>
            <w:shd w:val="clear" w:color="auto" w:fill="auto"/>
            <w:noWrap/>
            <w:hideMark/>
          </w:tcPr>
          <w:p w:rsidRPr="004B777F" w:rsidR="00D40CF1" w:rsidP="004B777F" w:rsidRDefault="00D40CF1" w14:paraId="01E2D1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–4 924</w:t>
            </w:r>
          </w:p>
        </w:tc>
        <w:tc>
          <w:tcPr>
            <w:tcW w:w="992" w:type="dxa"/>
            <w:shd w:val="clear" w:color="auto" w:fill="auto"/>
            <w:noWrap/>
            <w:hideMark/>
          </w:tcPr>
          <w:p w:rsidRPr="004B777F" w:rsidR="00D40CF1" w:rsidP="004B777F" w:rsidRDefault="00D40CF1" w14:paraId="01E2D1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–7 828</w:t>
            </w:r>
          </w:p>
        </w:tc>
      </w:tr>
      <w:tr w:rsidRPr="004B777F" w:rsidR="00D40CF1" w:rsidTr="004B777F" w14:paraId="01E2D166" w14:textId="77777777">
        <w:trPr>
          <w:trHeight w:val="255"/>
        </w:trPr>
        <w:tc>
          <w:tcPr>
            <w:tcW w:w="476" w:type="dxa"/>
            <w:shd w:val="clear" w:color="auto" w:fill="auto"/>
            <w:noWrap/>
            <w:hideMark/>
          </w:tcPr>
          <w:p w:rsidRPr="004B777F" w:rsidR="00D40CF1" w:rsidP="004B777F" w:rsidRDefault="00D40CF1" w14:paraId="01E2D1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1:3</w:t>
            </w:r>
          </w:p>
        </w:tc>
        <w:tc>
          <w:tcPr>
            <w:tcW w:w="5256" w:type="dxa"/>
            <w:shd w:val="clear" w:color="auto" w:fill="auto"/>
            <w:hideMark/>
          </w:tcPr>
          <w:p w:rsidRPr="004B777F" w:rsidR="00D40CF1" w:rsidP="004B777F" w:rsidRDefault="00D40CF1" w14:paraId="01E2D1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Etableringsersättning till vissa nyanlända invandrare</w:t>
            </w:r>
          </w:p>
        </w:tc>
        <w:tc>
          <w:tcPr>
            <w:tcW w:w="931" w:type="dxa"/>
            <w:shd w:val="clear" w:color="auto" w:fill="auto"/>
            <w:noWrap/>
            <w:hideMark/>
          </w:tcPr>
          <w:p w:rsidRPr="004B777F" w:rsidR="00D40CF1" w:rsidP="004B777F" w:rsidRDefault="00D40CF1" w14:paraId="01E2D1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–3 708</w:t>
            </w:r>
          </w:p>
        </w:tc>
        <w:tc>
          <w:tcPr>
            <w:tcW w:w="992" w:type="dxa"/>
            <w:shd w:val="clear" w:color="auto" w:fill="auto"/>
            <w:noWrap/>
            <w:hideMark/>
          </w:tcPr>
          <w:p w:rsidRPr="004B777F" w:rsidR="00D40CF1" w:rsidP="004B777F" w:rsidRDefault="00D40CF1" w14:paraId="01E2D1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–3 077</w:t>
            </w:r>
          </w:p>
        </w:tc>
        <w:tc>
          <w:tcPr>
            <w:tcW w:w="992" w:type="dxa"/>
            <w:shd w:val="clear" w:color="auto" w:fill="auto"/>
            <w:noWrap/>
            <w:hideMark/>
          </w:tcPr>
          <w:p w:rsidRPr="004B777F" w:rsidR="00D40CF1" w:rsidP="004B777F" w:rsidRDefault="00D40CF1" w14:paraId="01E2D1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–2 724</w:t>
            </w:r>
          </w:p>
        </w:tc>
      </w:tr>
      <w:tr w:rsidRPr="004B777F" w:rsidR="00D40CF1" w:rsidTr="004B777F" w14:paraId="01E2D16C" w14:textId="77777777">
        <w:trPr>
          <w:trHeight w:val="255"/>
        </w:trPr>
        <w:tc>
          <w:tcPr>
            <w:tcW w:w="476" w:type="dxa"/>
            <w:shd w:val="clear" w:color="auto" w:fill="auto"/>
            <w:noWrap/>
            <w:hideMark/>
          </w:tcPr>
          <w:p w:rsidRPr="004B777F" w:rsidR="00D40CF1" w:rsidP="004B777F" w:rsidRDefault="00D40CF1" w14:paraId="01E2D1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1:4</w:t>
            </w:r>
          </w:p>
        </w:tc>
        <w:tc>
          <w:tcPr>
            <w:tcW w:w="5256" w:type="dxa"/>
            <w:shd w:val="clear" w:color="auto" w:fill="auto"/>
            <w:hideMark/>
          </w:tcPr>
          <w:p w:rsidRPr="004B777F" w:rsidR="00D40CF1" w:rsidP="004B777F" w:rsidRDefault="00D40CF1" w14:paraId="01E2D1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Hemutrustningslån</w:t>
            </w:r>
          </w:p>
        </w:tc>
        <w:tc>
          <w:tcPr>
            <w:tcW w:w="931" w:type="dxa"/>
            <w:shd w:val="clear" w:color="auto" w:fill="auto"/>
            <w:noWrap/>
            <w:hideMark/>
          </w:tcPr>
          <w:p w:rsidRPr="004B777F" w:rsidR="00D40CF1" w:rsidP="004B777F" w:rsidRDefault="00D40CF1" w14:paraId="01E2D1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–203</w:t>
            </w:r>
          </w:p>
        </w:tc>
        <w:tc>
          <w:tcPr>
            <w:tcW w:w="992" w:type="dxa"/>
            <w:shd w:val="clear" w:color="auto" w:fill="auto"/>
            <w:noWrap/>
            <w:hideMark/>
          </w:tcPr>
          <w:p w:rsidRPr="004B777F" w:rsidR="00D40CF1" w:rsidP="004B777F" w:rsidRDefault="00D40CF1" w14:paraId="01E2D1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–203</w:t>
            </w:r>
          </w:p>
        </w:tc>
        <w:tc>
          <w:tcPr>
            <w:tcW w:w="992" w:type="dxa"/>
            <w:shd w:val="clear" w:color="auto" w:fill="auto"/>
            <w:noWrap/>
            <w:hideMark/>
          </w:tcPr>
          <w:p w:rsidRPr="004B777F" w:rsidR="00D40CF1" w:rsidP="004B777F" w:rsidRDefault="00D40CF1" w14:paraId="01E2D1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–203</w:t>
            </w:r>
          </w:p>
        </w:tc>
      </w:tr>
      <w:tr w:rsidRPr="004B777F" w:rsidR="00D40CF1" w:rsidTr="004B777F" w14:paraId="01E2D172" w14:textId="77777777">
        <w:trPr>
          <w:trHeight w:val="255"/>
        </w:trPr>
        <w:tc>
          <w:tcPr>
            <w:tcW w:w="476" w:type="dxa"/>
            <w:shd w:val="clear" w:color="auto" w:fill="auto"/>
            <w:noWrap/>
            <w:hideMark/>
          </w:tcPr>
          <w:p w:rsidRPr="004B777F" w:rsidR="00D40CF1" w:rsidP="004B777F" w:rsidRDefault="00D40CF1" w14:paraId="01E2D1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2:1</w:t>
            </w:r>
          </w:p>
        </w:tc>
        <w:tc>
          <w:tcPr>
            <w:tcW w:w="5256" w:type="dxa"/>
            <w:shd w:val="clear" w:color="auto" w:fill="auto"/>
            <w:hideMark/>
          </w:tcPr>
          <w:p w:rsidRPr="004B777F" w:rsidR="00D40CF1" w:rsidP="004B777F" w:rsidRDefault="00D40CF1" w14:paraId="01E2D1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Diskrimineringsombudsmannen</w:t>
            </w:r>
          </w:p>
        </w:tc>
        <w:tc>
          <w:tcPr>
            <w:tcW w:w="931" w:type="dxa"/>
            <w:shd w:val="clear" w:color="auto" w:fill="auto"/>
            <w:noWrap/>
            <w:hideMark/>
          </w:tcPr>
          <w:p w:rsidRPr="004B777F" w:rsidR="00D40CF1" w:rsidP="004B777F" w:rsidRDefault="00D40CF1" w14:paraId="01E2D1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–62</w:t>
            </w:r>
          </w:p>
        </w:tc>
        <w:tc>
          <w:tcPr>
            <w:tcW w:w="992" w:type="dxa"/>
            <w:shd w:val="clear" w:color="auto" w:fill="auto"/>
            <w:noWrap/>
            <w:hideMark/>
          </w:tcPr>
          <w:p w:rsidRPr="004B777F" w:rsidR="00D40CF1" w:rsidP="004B777F" w:rsidRDefault="00D40CF1" w14:paraId="01E2D1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–127</w:t>
            </w:r>
          </w:p>
        </w:tc>
        <w:tc>
          <w:tcPr>
            <w:tcW w:w="992" w:type="dxa"/>
            <w:shd w:val="clear" w:color="auto" w:fill="auto"/>
            <w:noWrap/>
            <w:hideMark/>
          </w:tcPr>
          <w:p w:rsidRPr="004B777F" w:rsidR="00D40CF1" w:rsidP="004B777F" w:rsidRDefault="00D40CF1" w14:paraId="01E2D1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–128</w:t>
            </w:r>
          </w:p>
        </w:tc>
      </w:tr>
      <w:tr w:rsidRPr="004B777F" w:rsidR="00D40CF1" w:rsidTr="004B777F" w14:paraId="01E2D178" w14:textId="77777777">
        <w:trPr>
          <w:trHeight w:val="255"/>
        </w:trPr>
        <w:tc>
          <w:tcPr>
            <w:tcW w:w="476" w:type="dxa"/>
            <w:shd w:val="clear" w:color="auto" w:fill="auto"/>
            <w:noWrap/>
            <w:hideMark/>
          </w:tcPr>
          <w:p w:rsidRPr="004B777F" w:rsidR="00D40CF1" w:rsidP="004B777F" w:rsidRDefault="00D40CF1" w14:paraId="01E2D1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3:1</w:t>
            </w:r>
          </w:p>
        </w:tc>
        <w:tc>
          <w:tcPr>
            <w:tcW w:w="5256" w:type="dxa"/>
            <w:shd w:val="clear" w:color="auto" w:fill="auto"/>
            <w:hideMark/>
          </w:tcPr>
          <w:p w:rsidRPr="004B777F" w:rsidR="00D40CF1" w:rsidP="004B777F" w:rsidRDefault="00D40CF1" w14:paraId="01E2D1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Särskilda jämställdhetsåtgärder</w:t>
            </w:r>
          </w:p>
        </w:tc>
        <w:tc>
          <w:tcPr>
            <w:tcW w:w="931" w:type="dxa"/>
            <w:shd w:val="clear" w:color="auto" w:fill="auto"/>
            <w:noWrap/>
            <w:hideMark/>
          </w:tcPr>
          <w:p w:rsidRPr="004B777F" w:rsidR="00D40CF1" w:rsidP="004B777F" w:rsidRDefault="00D40CF1" w14:paraId="01E2D1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4B777F" w:rsidR="00D40CF1" w:rsidP="004B777F" w:rsidRDefault="00D40CF1" w14:paraId="01E2D1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4B777F" w:rsidR="00D40CF1" w:rsidP="004B777F" w:rsidRDefault="00D40CF1" w14:paraId="01E2D1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+50</w:t>
            </w:r>
          </w:p>
        </w:tc>
      </w:tr>
      <w:tr w:rsidRPr="004B777F" w:rsidR="00D40CF1" w:rsidTr="004B777F" w14:paraId="01E2D17E" w14:textId="77777777">
        <w:trPr>
          <w:trHeight w:val="255"/>
        </w:trPr>
        <w:tc>
          <w:tcPr>
            <w:tcW w:w="476" w:type="dxa"/>
            <w:shd w:val="clear" w:color="auto" w:fill="auto"/>
            <w:noWrap/>
            <w:hideMark/>
          </w:tcPr>
          <w:p w:rsidRPr="004B777F" w:rsidR="00D40CF1" w:rsidP="004B777F" w:rsidRDefault="00D40CF1" w14:paraId="01E2D1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3:2</w:t>
            </w:r>
          </w:p>
        </w:tc>
        <w:tc>
          <w:tcPr>
            <w:tcW w:w="5256" w:type="dxa"/>
            <w:shd w:val="clear" w:color="auto" w:fill="auto"/>
            <w:hideMark/>
          </w:tcPr>
          <w:p w:rsidRPr="004B777F" w:rsidR="00D40CF1" w:rsidP="004B777F" w:rsidRDefault="00D40CF1" w14:paraId="01E2D1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Jämställdhetsmyndigheten</w:t>
            </w:r>
          </w:p>
        </w:tc>
        <w:tc>
          <w:tcPr>
            <w:tcW w:w="931" w:type="dxa"/>
            <w:shd w:val="clear" w:color="auto" w:fill="auto"/>
            <w:noWrap/>
            <w:hideMark/>
          </w:tcPr>
          <w:p w:rsidRPr="004B777F" w:rsidR="00D40CF1" w:rsidP="004B777F" w:rsidRDefault="00BF3F7B" w14:paraId="01E2D17B" w14:textId="5466969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–4</w:t>
            </w:r>
            <w:r w:rsidRPr="004B777F" w:rsidR="00D40CF1">
              <w:rPr>
                <w:rFonts w:ascii="Times New Roman" w:hAnsi="Times New Roman" w:eastAsia="Times New Roman" w:cs="Times New Roman"/>
                <w:kern w:val="0"/>
                <w:sz w:val="20"/>
                <w:szCs w:val="20"/>
                <w:lang w:eastAsia="sv-SE"/>
                <w14:numSpacing w14:val="default"/>
              </w:rPr>
              <w:t>1</w:t>
            </w:r>
          </w:p>
        </w:tc>
        <w:tc>
          <w:tcPr>
            <w:tcW w:w="992" w:type="dxa"/>
            <w:shd w:val="clear" w:color="auto" w:fill="auto"/>
            <w:noWrap/>
            <w:hideMark/>
          </w:tcPr>
          <w:p w:rsidRPr="004B777F" w:rsidR="00D40CF1" w:rsidP="004B777F" w:rsidRDefault="00D40CF1" w14:paraId="01E2D1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–77</w:t>
            </w:r>
          </w:p>
        </w:tc>
        <w:tc>
          <w:tcPr>
            <w:tcW w:w="992" w:type="dxa"/>
            <w:shd w:val="clear" w:color="auto" w:fill="auto"/>
            <w:noWrap/>
            <w:hideMark/>
          </w:tcPr>
          <w:p w:rsidRPr="004B777F" w:rsidR="00D40CF1" w:rsidP="004B777F" w:rsidRDefault="00D40CF1" w14:paraId="01E2D1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–78</w:t>
            </w:r>
          </w:p>
        </w:tc>
      </w:tr>
      <w:tr w:rsidRPr="004B777F" w:rsidR="00D40CF1" w:rsidTr="004B777F" w14:paraId="01E2D184" w14:textId="77777777">
        <w:trPr>
          <w:trHeight w:val="255"/>
        </w:trPr>
        <w:tc>
          <w:tcPr>
            <w:tcW w:w="476" w:type="dxa"/>
            <w:shd w:val="clear" w:color="auto" w:fill="auto"/>
            <w:noWrap/>
            <w:hideMark/>
          </w:tcPr>
          <w:p w:rsidRPr="004B777F" w:rsidR="00D40CF1" w:rsidP="004B777F" w:rsidRDefault="00D40CF1" w14:paraId="01E2D1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3:3</w:t>
            </w:r>
          </w:p>
        </w:tc>
        <w:tc>
          <w:tcPr>
            <w:tcW w:w="5256" w:type="dxa"/>
            <w:shd w:val="clear" w:color="auto" w:fill="auto"/>
            <w:hideMark/>
          </w:tcPr>
          <w:p w:rsidRPr="004B777F" w:rsidR="00D40CF1" w:rsidP="004B777F" w:rsidRDefault="00D40CF1" w14:paraId="01E2D1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Bidrag för kvinnors organisering</w:t>
            </w:r>
          </w:p>
        </w:tc>
        <w:tc>
          <w:tcPr>
            <w:tcW w:w="931" w:type="dxa"/>
            <w:shd w:val="clear" w:color="auto" w:fill="auto"/>
            <w:noWrap/>
            <w:hideMark/>
          </w:tcPr>
          <w:p w:rsidRPr="004B777F" w:rsidR="00D40CF1" w:rsidP="004B777F" w:rsidRDefault="00D40CF1" w14:paraId="01E2D1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–28</w:t>
            </w:r>
          </w:p>
        </w:tc>
        <w:tc>
          <w:tcPr>
            <w:tcW w:w="992" w:type="dxa"/>
            <w:shd w:val="clear" w:color="auto" w:fill="auto"/>
            <w:noWrap/>
            <w:hideMark/>
          </w:tcPr>
          <w:p w:rsidRPr="004B777F" w:rsidR="00D40CF1" w:rsidP="004B777F" w:rsidRDefault="00D40CF1" w14:paraId="01E2D1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–28</w:t>
            </w:r>
          </w:p>
        </w:tc>
        <w:tc>
          <w:tcPr>
            <w:tcW w:w="992" w:type="dxa"/>
            <w:shd w:val="clear" w:color="auto" w:fill="auto"/>
            <w:noWrap/>
            <w:hideMark/>
          </w:tcPr>
          <w:p w:rsidRPr="004B777F" w:rsidR="00D40CF1" w:rsidP="004B777F" w:rsidRDefault="00D40CF1" w14:paraId="01E2D1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–28</w:t>
            </w:r>
          </w:p>
        </w:tc>
      </w:tr>
      <w:tr w:rsidRPr="004B777F" w:rsidR="00D40CF1" w:rsidTr="004B777F" w14:paraId="01E2D18A" w14:textId="77777777">
        <w:trPr>
          <w:trHeight w:val="255"/>
        </w:trPr>
        <w:tc>
          <w:tcPr>
            <w:tcW w:w="476" w:type="dxa"/>
            <w:shd w:val="clear" w:color="auto" w:fill="auto"/>
            <w:noWrap/>
            <w:hideMark/>
          </w:tcPr>
          <w:p w:rsidRPr="004B777F" w:rsidR="00D40CF1" w:rsidP="004B777F" w:rsidRDefault="00D40CF1" w14:paraId="01E2D1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4:1</w:t>
            </w:r>
          </w:p>
        </w:tc>
        <w:tc>
          <w:tcPr>
            <w:tcW w:w="5256" w:type="dxa"/>
            <w:shd w:val="clear" w:color="auto" w:fill="auto"/>
            <w:hideMark/>
          </w:tcPr>
          <w:p w:rsidRPr="004B777F" w:rsidR="00D40CF1" w:rsidP="004B777F" w:rsidRDefault="00D40CF1" w14:paraId="01E2D1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Åtgärder mot segregation</w:t>
            </w:r>
          </w:p>
        </w:tc>
        <w:tc>
          <w:tcPr>
            <w:tcW w:w="931" w:type="dxa"/>
            <w:shd w:val="clear" w:color="auto" w:fill="auto"/>
            <w:noWrap/>
            <w:hideMark/>
          </w:tcPr>
          <w:p w:rsidRPr="004B777F" w:rsidR="00D40CF1" w:rsidP="004B777F" w:rsidRDefault="00D40CF1" w14:paraId="01E2D1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–478</w:t>
            </w:r>
          </w:p>
        </w:tc>
        <w:tc>
          <w:tcPr>
            <w:tcW w:w="992" w:type="dxa"/>
            <w:shd w:val="clear" w:color="auto" w:fill="auto"/>
            <w:noWrap/>
            <w:hideMark/>
          </w:tcPr>
          <w:p w:rsidRPr="004B777F" w:rsidR="00D40CF1" w:rsidP="004B777F" w:rsidRDefault="00D40CF1" w14:paraId="01E2D1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–478</w:t>
            </w:r>
          </w:p>
        </w:tc>
        <w:tc>
          <w:tcPr>
            <w:tcW w:w="992" w:type="dxa"/>
            <w:shd w:val="clear" w:color="auto" w:fill="auto"/>
            <w:noWrap/>
            <w:hideMark/>
          </w:tcPr>
          <w:p w:rsidRPr="004B777F" w:rsidR="00D40CF1" w:rsidP="004B777F" w:rsidRDefault="00D40CF1" w14:paraId="01E2D1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–478</w:t>
            </w:r>
          </w:p>
        </w:tc>
      </w:tr>
      <w:tr w:rsidRPr="004B777F" w:rsidR="00D40CF1" w:rsidTr="004B777F" w14:paraId="01E2D190" w14:textId="77777777">
        <w:trPr>
          <w:trHeight w:val="255"/>
        </w:trPr>
        <w:tc>
          <w:tcPr>
            <w:tcW w:w="476" w:type="dxa"/>
            <w:shd w:val="clear" w:color="auto" w:fill="auto"/>
            <w:noWrap/>
            <w:hideMark/>
          </w:tcPr>
          <w:p w:rsidRPr="004B777F" w:rsidR="00D40CF1" w:rsidP="004B777F" w:rsidRDefault="00D40CF1" w14:paraId="01E2D1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4:2</w:t>
            </w:r>
          </w:p>
        </w:tc>
        <w:tc>
          <w:tcPr>
            <w:tcW w:w="5256" w:type="dxa"/>
            <w:shd w:val="clear" w:color="auto" w:fill="auto"/>
            <w:hideMark/>
          </w:tcPr>
          <w:p w:rsidRPr="004B777F" w:rsidR="00D40CF1" w:rsidP="004B777F" w:rsidRDefault="00D40CF1" w14:paraId="01E2D1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Delegationen mot segregation</w:t>
            </w:r>
          </w:p>
        </w:tc>
        <w:tc>
          <w:tcPr>
            <w:tcW w:w="931" w:type="dxa"/>
            <w:shd w:val="clear" w:color="auto" w:fill="auto"/>
            <w:noWrap/>
            <w:hideMark/>
          </w:tcPr>
          <w:p w:rsidRPr="004B777F" w:rsidR="00D40CF1" w:rsidP="004B777F" w:rsidRDefault="00BF3F7B" w14:paraId="01E2D18D" w14:textId="12A4C6A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–11</w:t>
            </w:r>
          </w:p>
        </w:tc>
        <w:tc>
          <w:tcPr>
            <w:tcW w:w="992" w:type="dxa"/>
            <w:shd w:val="clear" w:color="auto" w:fill="auto"/>
            <w:noWrap/>
            <w:hideMark/>
          </w:tcPr>
          <w:p w:rsidRPr="004B777F" w:rsidR="00D40CF1" w:rsidP="004B777F" w:rsidRDefault="00D40CF1" w14:paraId="01E2D1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–23</w:t>
            </w:r>
          </w:p>
        </w:tc>
        <w:tc>
          <w:tcPr>
            <w:tcW w:w="992" w:type="dxa"/>
            <w:shd w:val="clear" w:color="auto" w:fill="auto"/>
            <w:noWrap/>
            <w:hideMark/>
          </w:tcPr>
          <w:p w:rsidRPr="004B777F" w:rsidR="00D40CF1" w:rsidP="004B777F" w:rsidRDefault="00D40CF1" w14:paraId="01E2D1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–23</w:t>
            </w:r>
          </w:p>
        </w:tc>
      </w:tr>
      <w:tr w:rsidRPr="004B777F" w:rsidR="00D40CF1" w:rsidTr="004B777F" w14:paraId="01E2D196" w14:textId="77777777">
        <w:trPr>
          <w:trHeight w:val="255"/>
        </w:trPr>
        <w:tc>
          <w:tcPr>
            <w:tcW w:w="476" w:type="dxa"/>
            <w:shd w:val="clear" w:color="auto" w:fill="auto"/>
            <w:noWrap/>
            <w:hideMark/>
          </w:tcPr>
          <w:p w:rsidRPr="004B777F" w:rsidR="00D40CF1" w:rsidP="004B777F" w:rsidRDefault="00D40CF1" w14:paraId="01E2D1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c>
          <w:tcPr>
            <w:tcW w:w="5256" w:type="dxa"/>
            <w:shd w:val="clear" w:color="auto" w:fill="auto"/>
            <w:hideMark/>
          </w:tcPr>
          <w:p w:rsidRPr="004B777F" w:rsidR="00D40CF1" w:rsidP="004B777F" w:rsidRDefault="00D40CF1" w14:paraId="01E2D1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Nya anslag</w:t>
            </w:r>
          </w:p>
        </w:tc>
        <w:tc>
          <w:tcPr>
            <w:tcW w:w="931" w:type="dxa"/>
            <w:shd w:val="clear" w:color="auto" w:fill="auto"/>
            <w:noWrap/>
            <w:hideMark/>
          </w:tcPr>
          <w:p w:rsidRPr="004B777F" w:rsidR="00D40CF1" w:rsidP="004B777F" w:rsidRDefault="00D40CF1" w14:paraId="01E2D1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4B777F" w:rsidR="00D40CF1" w:rsidP="004B777F" w:rsidRDefault="00D40CF1" w14:paraId="01E2D1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4B777F" w:rsidR="00D40CF1" w:rsidP="004B777F" w:rsidRDefault="00D40CF1" w14:paraId="01E2D1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r>
      <w:tr w:rsidRPr="004B777F" w:rsidR="00D40CF1" w:rsidTr="00706BBE" w14:paraId="01E2D19C" w14:textId="77777777">
        <w:trPr>
          <w:trHeight w:val="255"/>
        </w:trPr>
        <w:tc>
          <w:tcPr>
            <w:tcW w:w="476" w:type="dxa"/>
            <w:shd w:val="clear" w:color="auto" w:fill="auto"/>
            <w:noWrap/>
            <w:hideMark/>
          </w:tcPr>
          <w:p w:rsidRPr="004B777F" w:rsidR="00D40CF1" w:rsidP="004B777F" w:rsidRDefault="00D40CF1" w14:paraId="01E2D1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5256" w:type="dxa"/>
            <w:shd w:val="clear" w:color="auto" w:fill="auto"/>
            <w:hideMark/>
          </w:tcPr>
          <w:p w:rsidRPr="004B777F" w:rsidR="00D40CF1" w:rsidP="004B777F" w:rsidRDefault="00D40CF1" w14:paraId="01E2D1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Obligatorisk förskola</w:t>
            </w:r>
          </w:p>
        </w:tc>
        <w:tc>
          <w:tcPr>
            <w:tcW w:w="931" w:type="dxa"/>
            <w:shd w:val="clear" w:color="auto" w:fill="auto"/>
            <w:noWrap/>
            <w:hideMark/>
          </w:tcPr>
          <w:p w:rsidRPr="004B777F" w:rsidR="00D40CF1" w:rsidP="004B777F" w:rsidRDefault="00D40CF1" w14:paraId="01E2D1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+203</w:t>
            </w:r>
          </w:p>
        </w:tc>
        <w:tc>
          <w:tcPr>
            <w:tcW w:w="992" w:type="dxa"/>
            <w:shd w:val="clear" w:color="auto" w:fill="auto"/>
            <w:noWrap/>
            <w:hideMark/>
          </w:tcPr>
          <w:p w:rsidRPr="004B777F" w:rsidR="00D40CF1" w:rsidP="004B777F" w:rsidRDefault="00D40CF1" w14:paraId="01E2D1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+203</w:t>
            </w:r>
          </w:p>
        </w:tc>
        <w:tc>
          <w:tcPr>
            <w:tcW w:w="992" w:type="dxa"/>
            <w:shd w:val="clear" w:color="auto" w:fill="auto"/>
            <w:noWrap/>
            <w:hideMark/>
          </w:tcPr>
          <w:p w:rsidRPr="004B777F" w:rsidR="00D40CF1" w:rsidP="004B777F" w:rsidRDefault="00D40CF1" w14:paraId="01E2D1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+203</w:t>
            </w:r>
          </w:p>
        </w:tc>
      </w:tr>
      <w:tr w:rsidRPr="00706BBE" w:rsidR="00D40CF1" w:rsidTr="00706BBE" w14:paraId="01E2D1A2" w14:textId="77777777">
        <w:trPr>
          <w:trHeight w:val="270"/>
        </w:trPr>
        <w:tc>
          <w:tcPr>
            <w:tcW w:w="476" w:type="dxa"/>
            <w:tcBorders>
              <w:bottom w:val="single" w:color="auto" w:sz="4" w:space="0"/>
            </w:tcBorders>
            <w:shd w:val="clear" w:color="auto" w:fill="auto"/>
            <w:noWrap/>
            <w:hideMark/>
          </w:tcPr>
          <w:p w:rsidRPr="00706BBE" w:rsidR="00D40CF1" w:rsidP="004B777F" w:rsidRDefault="00D40CF1" w14:paraId="01E2D1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706BBE">
              <w:rPr>
                <w:rFonts w:ascii="Times New Roman" w:hAnsi="Times New Roman" w:eastAsia="Times New Roman" w:cs="Times New Roman"/>
                <w:b/>
                <w:bCs/>
                <w:iCs/>
                <w:kern w:val="0"/>
                <w:sz w:val="20"/>
                <w:szCs w:val="20"/>
                <w:lang w:eastAsia="sv-SE"/>
                <w14:numSpacing w14:val="default"/>
              </w:rPr>
              <w:t> </w:t>
            </w:r>
          </w:p>
        </w:tc>
        <w:tc>
          <w:tcPr>
            <w:tcW w:w="5256" w:type="dxa"/>
            <w:tcBorders>
              <w:bottom w:val="single" w:color="auto" w:sz="4" w:space="0"/>
            </w:tcBorders>
            <w:shd w:val="clear" w:color="auto" w:fill="auto"/>
            <w:hideMark/>
          </w:tcPr>
          <w:p w:rsidRPr="00706BBE" w:rsidR="00D40CF1" w:rsidP="004B777F" w:rsidRDefault="00D40CF1" w14:paraId="01E2D1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706BBE">
              <w:rPr>
                <w:rFonts w:ascii="Times New Roman" w:hAnsi="Times New Roman" w:eastAsia="Times New Roman" w:cs="Times New Roman"/>
                <w:b/>
                <w:bCs/>
                <w:iCs/>
                <w:kern w:val="0"/>
                <w:sz w:val="20"/>
                <w:szCs w:val="20"/>
                <w:lang w:eastAsia="sv-SE"/>
                <w14:numSpacing w14:val="default"/>
              </w:rPr>
              <w:t>Summa</w:t>
            </w:r>
          </w:p>
        </w:tc>
        <w:tc>
          <w:tcPr>
            <w:tcW w:w="931" w:type="dxa"/>
            <w:tcBorders>
              <w:bottom w:val="single" w:color="auto" w:sz="4" w:space="0"/>
            </w:tcBorders>
            <w:shd w:val="clear" w:color="auto" w:fill="auto"/>
            <w:noWrap/>
            <w:hideMark/>
          </w:tcPr>
          <w:p w:rsidRPr="00706BBE" w:rsidR="00D40CF1" w:rsidP="004B777F" w:rsidRDefault="00BF3F7B" w14:paraId="01E2D19F" w14:textId="77787BC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06BBE">
              <w:rPr>
                <w:rFonts w:ascii="Times New Roman" w:hAnsi="Times New Roman" w:eastAsia="Times New Roman" w:cs="Times New Roman"/>
                <w:b/>
                <w:bCs/>
                <w:iCs/>
                <w:kern w:val="0"/>
                <w:sz w:val="20"/>
                <w:szCs w:val="20"/>
                <w:lang w:eastAsia="sv-SE"/>
                <w14:numSpacing w14:val="default"/>
              </w:rPr>
              <w:t>–7 815</w:t>
            </w:r>
          </w:p>
        </w:tc>
        <w:tc>
          <w:tcPr>
            <w:tcW w:w="992" w:type="dxa"/>
            <w:tcBorders>
              <w:bottom w:val="single" w:color="auto" w:sz="4" w:space="0"/>
            </w:tcBorders>
            <w:shd w:val="clear" w:color="auto" w:fill="auto"/>
            <w:noWrap/>
            <w:hideMark/>
          </w:tcPr>
          <w:p w:rsidRPr="00706BBE" w:rsidR="00D40CF1" w:rsidP="004B777F" w:rsidRDefault="00D40CF1" w14:paraId="01E2D1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06BBE">
              <w:rPr>
                <w:rFonts w:ascii="Times New Roman" w:hAnsi="Times New Roman" w:eastAsia="Times New Roman" w:cs="Times New Roman"/>
                <w:b/>
                <w:bCs/>
                <w:iCs/>
                <w:kern w:val="0"/>
                <w:sz w:val="20"/>
                <w:szCs w:val="20"/>
                <w:lang w:eastAsia="sv-SE"/>
                <w14:numSpacing w14:val="default"/>
              </w:rPr>
              <w:t>–8 857</w:t>
            </w:r>
          </w:p>
        </w:tc>
        <w:tc>
          <w:tcPr>
            <w:tcW w:w="992" w:type="dxa"/>
            <w:tcBorders>
              <w:bottom w:val="single" w:color="auto" w:sz="4" w:space="0"/>
            </w:tcBorders>
            <w:shd w:val="clear" w:color="auto" w:fill="auto"/>
            <w:noWrap/>
            <w:hideMark/>
          </w:tcPr>
          <w:p w:rsidRPr="00706BBE" w:rsidR="00D40CF1" w:rsidP="004B777F" w:rsidRDefault="00D40CF1" w14:paraId="01E2D1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06BBE">
              <w:rPr>
                <w:rFonts w:ascii="Times New Roman" w:hAnsi="Times New Roman" w:eastAsia="Times New Roman" w:cs="Times New Roman"/>
                <w:b/>
                <w:bCs/>
                <w:iCs/>
                <w:kern w:val="0"/>
                <w:sz w:val="20"/>
                <w:szCs w:val="20"/>
                <w:lang w:eastAsia="sv-SE"/>
                <w14:numSpacing w14:val="default"/>
              </w:rPr>
              <w:t>–11 311</w:t>
            </w:r>
          </w:p>
        </w:tc>
      </w:tr>
      <w:tr w:rsidRPr="004B777F" w:rsidR="00D40CF1" w:rsidTr="00706BBE" w14:paraId="01E2D1A8" w14:textId="77777777">
        <w:trPr>
          <w:trHeight w:val="255"/>
        </w:trPr>
        <w:tc>
          <w:tcPr>
            <w:tcW w:w="476" w:type="dxa"/>
            <w:tcBorders>
              <w:top w:val="single" w:color="auto" w:sz="4" w:space="0"/>
            </w:tcBorders>
            <w:shd w:val="clear" w:color="auto" w:fill="auto"/>
            <w:noWrap/>
            <w:hideMark/>
          </w:tcPr>
          <w:p w:rsidRPr="004B777F" w:rsidR="00D40CF1" w:rsidP="004B777F" w:rsidRDefault="00D40CF1" w14:paraId="01E2D1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c>
          <w:tcPr>
            <w:tcW w:w="5256" w:type="dxa"/>
            <w:tcBorders>
              <w:top w:val="single" w:color="auto" w:sz="4" w:space="0"/>
            </w:tcBorders>
            <w:shd w:val="clear" w:color="auto" w:fill="auto"/>
            <w:hideMark/>
          </w:tcPr>
          <w:p w:rsidRPr="004B777F" w:rsidR="00D40CF1" w:rsidP="004B777F" w:rsidRDefault="00D40CF1" w14:paraId="01E2D1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Specificering av anslagsförändringar</w:t>
            </w:r>
          </w:p>
        </w:tc>
        <w:tc>
          <w:tcPr>
            <w:tcW w:w="931" w:type="dxa"/>
            <w:tcBorders>
              <w:top w:val="single" w:color="auto" w:sz="4" w:space="0"/>
            </w:tcBorders>
            <w:shd w:val="clear" w:color="auto" w:fill="auto"/>
            <w:noWrap/>
            <w:hideMark/>
          </w:tcPr>
          <w:p w:rsidRPr="004B777F" w:rsidR="00D40CF1" w:rsidP="004B777F" w:rsidRDefault="00D40CF1" w14:paraId="01E2D1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c>
          <w:tcPr>
            <w:tcW w:w="992" w:type="dxa"/>
            <w:tcBorders>
              <w:top w:val="single" w:color="auto" w:sz="4" w:space="0"/>
            </w:tcBorders>
            <w:shd w:val="clear" w:color="auto" w:fill="auto"/>
            <w:noWrap/>
            <w:hideMark/>
          </w:tcPr>
          <w:p w:rsidRPr="004B777F" w:rsidR="00D40CF1" w:rsidP="004B777F" w:rsidRDefault="00D40CF1" w14:paraId="01E2D1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c>
          <w:tcPr>
            <w:tcW w:w="992" w:type="dxa"/>
            <w:tcBorders>
              <w:top w:val="single" w:color="auto" w:sz="4" w:space="0"/>
            </w:tcBorders>
            <w:shd w:val="clear" w:color="auto" w:fill="auto"/>
            <w:noWrap/>
            <w:hideMark/>
          </w:tcPr>
          <w:p w:rsidRPr="004B777F" w:rsidR="00D40CF1" w:rsidP="004B777F" w:rsidRDefault="00D40CF1" w14:paraId="01E2D1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B777F">
              <w:rPr>
                <w:rFonts w:ascii="Times New Roman" w:hAnsi="Times New Roman" w:eastAsia="Times New Roman" w:cs="Times New Roman"/>
                <w:i/>
                <w:iCs/>
                <w:kern w:val="0"/>
                <w:sz w:val="20"/>
                <w:szCs w:val="20"/>
                <w:lang w:eastAsia="sv-SE"/>
                <w14:numSpacing w14:val="default"/>
              </w:rPr>
              <w:t> </w:t>
            </w:r>
          </w:p>
        </w:tc>
      </w:tr>
      <w:tr w:rsidRPr="004B777F" w:rsidR="00D40CF1" w:rsidTr="004B777F" w14:paraId="01E2D1AE" w14:textId="77777777">
        <w:trPr>
          <w:trHeight w:val="255"/>
        </w:trPr>
        <w:tc>
          <w:tcPr>
            <w:tcW w:w="476" w:type="dxa"/>
            <w:shd w:val="clear" w:color="auto" w:fill="auto"/>
            <w:noWrap/>
            <w:hideMark/>
          </w:tcPr>
          <w:p w:rsidRPr="004B777F" w:rsidR="00D40CF1" w:rsidP="004B777F" w:rsidRDefault="00D40CF1" w14:paraId="01E2D1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5256" w:type="dxa"/>
            <w:shd w:val="clear" w:color="auto" w:fill="auto"/>
            <w:hideMark/>
          </w:tcPr>
          <w:p w:rsidRPr="004B777F" w:rsidR="00D40CF1" w:rsidP="004B777F" w:rsidRDefault="00D40CF1" w14:paraId="01E2D1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931" w:type="dxa"/>
            <w:shd w:val="clear" w:color="auto" w:fill="auto"/>
            <w:noWrap/>
            <w:hideMark/>
          </w:tcPr>
          <w:p w:rsidRPr="004B777F" w:rsidR="00D40CF1" w:rsidP="004B777F" w:rsidRDefault="00D40CF1" w14:paraId="01E2D1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4B777F" w:rsidR="00D40CF1" w:rsidP="004B777F" w:rsidRDefault="00D40CF1" w14:paraId="01E2D1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4B777F" w:rsidR="00D40CF1" w:rsidP="004B777F" w:rsidRDefault="00D40CF1" w14:paraId="01E2D1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r>
      <w:tr w:rsidRPr="004B777F" w:rsidR="00D40CF1" w:rsidTr="00706BBE" w14:paraId="01E2D1B4" w14:textId="77777777">
        <w:trPr>
          <w:trHeight w:val="255"/>
        </w:trPr>
        <w:tc>
          <w:tcPr>
            <w:tcW w:w="476" w:type="dxa"/>
            <w:shd w:val="clear" w:color="auto" w:fill="auto"/>
            <w:noWrap/>
            <w:hideMark/>
          </w:tcPr>
          <w:p w:rsidRPr="004B777F" w:rsidR="00D40CF1" w:rsidP="004B777F" w:rsidRDefault="00D40CF1" w14:paraId="01E2D1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3:1</w:t>
            </w:r>
          </w:p>
        </w:tc>
        <w:tc>
          <w:tcPr>
            <w:tcW w:w="5256" w:type="dxa"/>
            <w:shd w:val="clear" w:color="auto" w:fill="auto"/>
            <w:hideMark/>
          </w:tcPr>
          <w:p w:rsidRPr="004B777F" w:rsidR="00D40CF1" w:rsidP="004B777F" w:rsidRDefault="00D40CF1" w14:paraId="01E2D1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Utökade antal hedersjourer</w:t>
            </w:r>
          </w:p>
        </w:tc>
        <w:tc>
          <w:tcPr>
            <w:tcW w:w="931" w:type="dxa"/>
            <w:shd w:val="clear" w:color="auto" w:fill="auto"/>
            <w:noWrap/>
            <w:hideMark/>
          </w:tcPr>
          <w:p w:rsidRPr="004B777F" w:rsidR="00D40CF1" w:rsidP="004B777F" w:rsidRDefault="00D40CF1" w14:paraId="01E2D1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4B777F" w:rsidR="00D40CF1" w:rsidP="004B777F" w:rsidRDefault="00D40CF1" w14:paraId="01E2D1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4B777F" w:rsidR="00D40CF1" w:rsidP="004B777F" w:rsidRDefault="00D40CF1" w14:paraId="01E2D1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r>
      <w:tr w:rsidRPr="004B777F" w:rsidR="00D40CF1" w:rsidTr="00706BBE" w14:paraId="01E2D1BA" w14:textId="77777777">
        <w:trPr>
          <w:trHeight w:val="255"/>
        </w:trPr>
        <w:tc>
          <w:tcPr>
            <w:tcW w:w="476" w:type="dxa"/>
            <w:tcBorders>
              <w:bottom w:val="single" w:color="auto" w:sz="4" w:space="0"/>
            </w:tcBorders>
            <w:shd w:val="clear" w:color="auto" w:fill="auto"/>
            <w:noWrap/>
            <w:hideMark/>
          </w:tcPr>
          <w:p w:rsidRPr="004B777F" w:rsidR="00D40CF1" w:rsidP="004B777F" w:rsidRDefault="00D40CF1" w14:paraId="01E2D1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3:1</w:t>
            </w:r>
          </w:p>
        </w:tc>
        <w:tc>
          <w:tcPr>
            <w:tcW w:w="5256" w:type="dxa"/>
            <w:tcBorders>
              <w:bottom w:val="single" w:color="auto" w:sz="4" w:space="0"/>
            </w:tcBorders>
            <w:shd w:val="clear" w:color="auto" w:fill="auto"/>
            <w:hideMark/>
          </w:tcPr>
          <w:p w:rsidRPr="004B777F" w:rsidR="00D40CF1" w:rsidP="004B777F" w:rsidRDefault="00D40CF1" w14:paraId="01E2D1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Nationellt centrum för kvinnofrid</w:t>
            </w:r>
          </w:p>
        </w:tc>
        <w:tc>
          <w:tcPr>
            <w:tcW w:w="931" w:type="dxa"/>
            <w:tcBorders>
              <w:bottom w:val="single" w:color="auto" w:sz="4" w:space="0"/>
            </w:tcBorders>
            <w:shd w:val="clear" w:color="auto" w:fill="auto"/>
            <w:noWrap/>
            <w:hideMark/>
          </w:tcPr>
          <w:p w:rsidRPr="004B777F" w:rsidR="00D40CF1" w:rsidP="004B777F" w:rsidRDefault="00D40CF1" w14:paraId="01E2D1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992" w:type="dxa"/>
            <w:tcBorders>
              <w:bottom w:val="single" w:color="auto" w:sz="4" w:space="0"/>
            </w:tcBorders>
            <w:shd w:val="clear" w:color="auto" w:fill="auto"/>
            <w:noWrap/>
            <w:hideMark/>
          </w:tcPr>
          <w:p w:rsidRPr="004B777F" w:rsidR="00D40CF1" w:rsidP="004B777F" w:rsidRDefault="00D40CF1" w14:paraId="01E2D1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c>
          <w:tcPr>
            <w:tcW w:w="992" w:type="dxa"/>
            <w:tcBorders>
              <w:bottom w:val="single" w:color="auto" w:sz="4" w:space="0"/>
            </w:tcBorders>
            <w:shd w:val="clear" w:color="auto" w:fill="auto"/>
            <w:noWrap/>
            <w:hideMark/>
          </w:tcPr>
          <w:p w:rsidRPr="004B777F" w:rsidR="00D40CF1" w:rsidP="004B777F" w:rsidRDefault="00D40CF1" w14:paraId="01E2D1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B777F">
              <w:rPr>
                <w:rFonts w:ascii="Times New Roman" w:hAnsi="Times New Roman" w:eastAsia="Times New Roman" w:cs="Times New Roman"/>
                <w:kern w:val="0"/>
                <w:sz w:val="20"/>
                <w:szCs w:val="20"/>
                <w:lang w:eastAsia="sv-SE"/>
                <w14:numSpacing w14:val="default"/>
              </w:rPr>
              <w:t> </w:t>
            </w:r>
          </w:p>
        </w:tc>
      </w:tr>
    </w:tbl>
    <w:p w:rsidR="00706BBE" w:rsidP="00706BBE" w:rsidRDefault="00706BBE" w14:paraId="7F313920" w14:textId="77777777">
      <w:pPr>
        <w:pStyle w:val="Tabellrubrik"/>
        <w:spacing w:before="240"/>
      </w:pPr>
      <w:bookmarkStart w:name="_Toc531250352" w:id="514"/>
    </w:p>
    <w:p w:rsidR="00706BBE" w:rsidRDefault="00706BBE" w14:paraId="51D6277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00B30E5B" w:rsidP="00706BBE" w:rsidRDefault="00BD6C7B" w14:paraId="01E2D1BC" w14:textId="4D5A4D50">
      <w:pPr>
        <w:pStyle w:val="Tabellrubrik"/>
        <w:spacing w:before="240"/>
      </w:pPr>
      <w:r>
        <w:t xml:space="preserve">20.14 </w:t>
      </w:r>
      <w:r w:rsidRPr="00706BBE" w:rsidR="00B30E5B">
        <w:t>Utgiftsområde 14 Arbetsmarknad och arbetsliv</w:t>
      </w:r>
      <w:bookmarkEnd w:id="514"/>
    </w:p>
    <w:p w:rsidRPr="00706BBE" w:rsidR="00706BBE" w:rsidP="00706BBE" w:rsidRDefault="00706BBE" w14:paraId="52277310" w14:textId="7560E697">
      <w:pPr>
        <w:pStyle w:val="Tabellunderrubrik"/>
      </w:pPr>
      <w:r w:rsidRPr="00706BBE">
        <w:t>Miljoner kronor</w:t>
      </w:r>
    </w:p>
    <w:tbl>
      <w:tblPr>
        <w:tblW w:w="8642" w:type="dxa"/>
        <w:tblCellMar>
          <w:left w:w="70" w:type="dxa"/>
          <w:right w:w="70" w:type="dxa"/>
        </w:tblCellMar>
        <w:tblLook w:val="04A0" w:firstRow="1" w:lastRow="0" w:firstColumn="1" w:lastColumn="0" w:noHBand="0" w:noVBand="1"/>
      </w:tblPr>
      <w:tblGrid>
        <w:gridCol w:w="496"/>
        <w:gridCol w:w="5284"/>
        <w:gridCol w:w="878"/>
        <w:gridCol w:w="992"/>
        <w:gridCol w:w="992"/>
      </w:tblGrid>
      <w:tr w:rsidRPr="00706BBE" w:rsidR="00BD6C7B" w:rsidTr="00BD6C7B" w14:paraId="6A295C5E" w14:textId="77777777">
        <w:trPr>
          <w:trHeight w:val="255"/>
        </w:trPr>
        <w:tc>
          <w:tcPr>
            <w:tcW w:w="496" w:type="dxa"/>
            <w:tcBorders>
              <w:top w:val="single" w:color="auto" w:sz="4" w:space="0"/>
            </w:tcBorders>
            <w:shd w:val="clear" w:color="auto" w:fill="auto"/>
            <w:noWrap/>
          </w:tcPr>
          <w:p w:rsidRPr="00BD6C7B" w:rsidR="00BD6C7B" w:rsidP="00706BBE" w:rsidRDefault="00BD6C7B" w14:paraId="1B7DA7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top w:val="single" w:color="auto" w:sz="4" w:space="0"/>
            </w:tcBorders>
            <w:shd w:val="clear" w:color="auto" w:fill="auto"/>
          </w:tcPr>
          <w:p w:rsidRPr="00BD6C7B" w:rsidR="00BD6C7B" w:rsidP="00706BBE" w:rsidRDefault="00BD6C7B" w14:paraId="3E9443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2" w:type="dxa"/>
            <w:gridSpan w:val="3"/>
            <w:tcBorders>
              <w:top w:val="single" w:color="auto" w:sz="4" w:space="0"/>
            </w:tcBorders>
            <w:shd w:val="clear" w:color="auto" w:fill="auto"/>
            <w:noWrap/>
          </w:tcPr>
          <w:p w:rsidRPr="00BD6C7B" w:rsidR="00BD6C7B" w:rsidP="00706BBE" w:rsidRDefault="00BD6C7B" w14:paraId="1128ED6E" w14:textId="5A442B4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D6C7B">
              <w:rPr>
                <w:rFonts w:ascii="Times New Roman" w:hAnsi="Times New Roman" w:eastAsia="Times New Roman" w:cs="Times New Roman"/>
                <w:b/>
                <w:kern w:val="0"/>
                <w:sz w:val="20"/>
                <w:szCs w:val="20"/>
                <w:lang w:eastAsia="sv-SE"/>
                <w14:numSpacing w14:val="default"/>
              </w:rPr>
              <w:t>Avvikelse från regeringen (SD)</w:t>
            </w:r>
          </w:p>
        </w:tc>
      </w:tr>
      <w:tr w:rsidRPr="00706BBE" w:rsidR="00BD6C7B" w:rsidTr="00BD6C7B" w14:paraId="600A1D77" w14:textId="77777777">
        <w:trPr>
          <w:trHeight w:val="255"/>
        </w:trPr>
        <w:tc>
          <w:tcPr>
            <w:tcW w:w="496" w:type="dxa"/>
            <w:tcBorders>
              <w:bottom w:val="single" w:color="auto" w:sz="4" w:space="0"/>
            </w:tcBorders>
            <w:shd w:val="clear" w:color="auto" w:fill="auto"/>
            <w:noWrap/>
          </w:tcPr>
          <w:p w:rsidRPr="00BD6C7B" w:rsidR="00BD6C7B" w:rsidP="00706BBE" w:rsidRDefault="00BD6C7B" w14:paraId="690FC3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bottom w:val="single" w:color="auto" w:sz="4" w:space="0"/>
            </w:tcBorders>
            <w:shd w:val="clear" w:color="auto" w:fill="auto"/>
          </w:tcPr>
          <w:p w:rsidRPr="00BD6C7B" w:rsidR="00BD6C7B" w:rsidP="00706BBE" w:rsidRDefault="00BD6C7B" w14:paraId="1CD9AE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78" w:type="dxa"/>
            <w:tcBorders>
              <w:bottom w:val="single" w:color="auto" w:sz="4" w:space="0"/>
            </w:tcBorders>
            <w:shd w:val="clear" w:color="auto" w:fill="auto"/>
            <w:noWrap/>
          </w:tcPr>
          <w:p w:rsidRPr="00BD6C7B" w:rsidR="00BD6C7B" w:rsidP="00706BBE" w:rsidRDefault="00BD6C7B" w14:paraId="65FB0933" w14:textId="76E4765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D6C7B">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BD6C7B" w:rsidR="00BD6C7B" w:rsidP="00706BBE" w:rsidRDefault="00BD6C7B" w14:paraId="6A9CCD1B" w14:textId="18F439C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D6C7B">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BD6C7B" w:rsidR="00BD6C7B" w:rsidP="00706BBE" w:rsidRDefault="00BD6C7B" w14:paraId="1C756E03" w14:textId="749D476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D6C7B">
              <w:rPr>
                <w:rFonts w:ascii="Times New Roman" w:hAnsi="Times New Roman" w:eastAsia="Times New Roman" w:cs="Times New Roman"/>
                <w:b/>
                <w:kern w:val="0"/>
                <w:sz w:val="20"/>
                <w:szCs w:val="20"/>
                <w:lang w:eastAsia="sv-SE"/>
                <w14:numSpacing w14:val="default"/>
              </w:rPr>
              <w:t>1921</w:t>
            </w:r>
          </w:p>
        </w:tc>
      </w:tr>
      <w:tr w:rsidRPr="00706BBE" w:rsidR="00AD31AE" w:rsidTr="00BD6C7B" w14:paraId="01E2D1C2" w14:textId="77777777">
        <w:trPr>
          <w:trHeight w:val="255"/>
        </w:trPr>
        <w:tc>
          <w:tcPr>
            <w:tcW w:w="496" w:type="dxa"/>
            <w:tcBorders>
              <w:top w:val="single" w:color="auto" w:sz="4" w:space="0"/>
            </w:tcBorders>
            <w:shd w:val="clear" w:color="auto" w:fill="auto"/>
            <w:noWrap/>
            <w:hideMark/>
          </w:tcPr>
          <w:p w:rsidRPr="00706BBE" w:rsidR="00AD31AE" w:rsidP="00706BBE" w:rsidRDefault="00AD31AE" w14:paraId="01E2D1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1:1</w:t>
            </w:r>
          </w:p>
        </w:tc>
        <w:tc>
          <w:tcPr>
            <w:tcW w:w="5284" w:type="dxa"/>
            <w:tcBorders>
              <w:top w:val="single" w:color="auto" w:sz="4" w:space="0"/>
            </w:tcBorders>
            <w:shd w:val="clear" w:color="auto" w:fill="auto"/>
            <w:hideMark/>
          </w:tcPr>
          <w:p w:rsidRPr="00706BBE" w:rsidR="00AD31AE" w:rsidP="00706BBE" w:rsidRDefault="00AD31AE" w14:paraId="01E2D1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Arbetsförmedlingens förvaltningskostnader</w:t>
            </w:r>
          </w:p>
        </w:tc>
        <w:tc>
          <w:tcPr>
            <w:tcW w:w="878" w:type="dxa"/>
            <w:tcBorders>
              <w:top w:val="single" w:color="auto" w:sz="4" w:space="0"/>
            </w:tcBorders>
            <w:shd w:val="clear" w:color="auto" w:fill="auto"/>
            <w:noWrap/>
            <w:hideMark/>
          </w:tcPr>
          <w:p w:rsidRPr="00706BBE" w:rsidR="00AD31AE" w:rsidP="00706BBE" w:rsidRDefault="00AD31AE" w14:paraId="01E2D1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–1 864</w:t>
            </w:r>
          </w:p>
        </w:tc>
        <w:tc>
          <w:tcPr>
            <w:tcW w:w="992" w:type="dxa"/>
            <w:tcBorders>
              <w:top w:val="single" w:color="auto" w:sz="4" w:space="0"/>
            </w:tcBorders>
            <w:shd w:val="clear" w:color="auto" w:fill="auto"/>
            <w:noWrap/>
            <w:hideMark/>
          </w:tcPr>
          <w:p w:rsidRPr="00706BBE" w:rsidR="00AD31AE" w:rsidP="00706BBE" w:rsidRDefault="00AD31AE" w14:paraId="01E2D1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–3 457</w:t>
            </w:r>
          </w:p>
        </w:tc>
        <w:tc>
          <w:tcPr>
            <w:tcW w:w="992" w:type="dxa"/>
            <w:tcBorders>
              <w:top w:val="single" w:color="auto" w:sz="4" w:space="0"/>
            </w:tcBorders>
            <w:shd w:val="clear" w:color="auto" w:fill="auto"/>
            <w:noWrap/>
            <w:hideMark/>
          </w:tcPr>
          <w:p w:rsidRPr="00706BBE" w:rsidR="00AD31AE" w:rsidP="00706BBE" w:rsidRDefault="00AD31AE" w14:paraId="01E2D1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–5 246</w:t>
            </w:r>
          </w:p>
        </w:tc>
      </w:tr>
      <w:tr w:rsidRPr="00706BBE" w:rsidR="00AD31AE" w:rsidTr="00BD6C7B" w14:paraId="01E2D1C8" w14:textId="77777777">
        <w:trPr>
          <w:trHeight w:val="255"/>
        </w:trPr>
        <w:tc>
          <w:tcPr>
            <w:tcW w:w="496" w:type="dxa"/>
            <w:shd w:val="clear" w:color="auto" w:fill="auto"/>
            <w:noWrap/>
            <w:hideMark/>
          </w:tcPr>
          <w:p w:rsidRPr="00706BBE" w:rsidR="00AD31AE" w:rsidP="00706BBE" w:rsidRDefault="00AD31AE" w14:paraId="01E2D1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1:2</w:t>
            </w:r>
          </w:p>
        </w:tc>
        <w:tc>
          <w:tcPr>
            <w:tcW w:w="5284" w:type="dxa"/>
            <w:shd w:val="clear" w:color="auto" w:fill="auto"/>
            <w:hideMark/>
          </w:tcPr>
          <w:p w:rsidRPr="00706BBE" w:rsidR="00AD31AE" w:rsidP="00706BBE" w:rsidRDefault="00AD31AE" w14:paraId="01E2D1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Bidrag till arbetslöshetsersättning och aktivitetsstöd</w:t>
            </w:r>
          </w:p>
        </w:tc>
        <w:tc>
          <w:tcPr>
            <w:tcW w:w="878" w:type="dxa"/>
            <w:shd w:val="clear" w:color="auto" w:fill="auto"/>
            <w:noWrap/>
            <w:hideMark/>
          </w:tcPr>
          <w:p w:rsidRPr="00706BBE" w:rsidR="00AD31AE" w:rsidP="00706BBE" w:rsidRDefault="00AD31AE" w14:paraId="01E2D1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+862</w:t>
            </w:r>
          </w:p>
        </w:tc>
        <w:tc>
          <w:tcPr>
            <w:tcW w:w="992" w:type="dxa"/>
            <w:shd w:val="clear" w:color="auto" w:fill="auto"/>
            <w:noWrap/>
            <w:hideMark/>
          </w:tcPr>
          <w:p w:rsidRPr="00706BBE" w:rsidR="00AD31AE" w:rsidP="00706BBE" w:rsidRDefault="00AD31AE" w14:paraId="01E2D1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+983</w:t>
            </w:r>
          </w:p>
        </w:tc>
        <w:tc>
          <w:tcPr>
            <w:tcW w:w="992" w:type="dxa"/>
            <w:shd w:val="clear" w:color="auto" w:fill="auto"/>
            <w:noWrap/>
            <w:hideMark/>
          </w:tcPr>
          <w:p w:rsidRPr="00706BBE" w:rsidR="00AD31AE" w:rsidP="00706BBE" w:rsidRDefault="00AD31AE" w14:paraId="01E2D1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+1 093</w:t>
            </w:r>
          </w:p>
        </w:tc>
      </w:tr>
      <w:tr w:rsidRPr="00706BBE" w:rsidR="00AD31AE" w:rsidTr="00BD6C7B" w14:paraId="01E2D1CE" w14:textId="77777777">
        <w:trPr>
          <w:trHeight w:val="255"/>
        </w:trPr>
        <w:tc>
          <w:tcPr>
            <w:tcW w:w="496" w:type="dxa"/>
            <w:shd w:val="clear" w:color="auto" w:fill="auto"/>
            <w:noWrap/>
            <w:hideMark/>
          </w:tcPr>
          <w:p w:rsidRPr="00706BBE" w:rsidR="00AD31AE" w:rsidP="00706BBE" w:rsidRDefault="00AD31AE" w14:paraId="01E2D1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1:3</w:t>
            </w:r>
          </w:p>
        </w:tc>
        <w:tc>
          <w:tcPr>
            <w:tcW w:w="5284" w:type="dxa"/>
            <w:shd w:val="clear" w:color="auto" w:fill="auto"/>
            <w:hideMark/>
          </w:tcPr>
          <w:p w:rsidRPr="00706BBE" w:rsidR="00AD31AE" w:rsidP="00706BBE" w:rsidRDefault="00AD31AE" w14:paraId="01E2D1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Kostnader för arbetsmarknadspolitiska program och insatser</w:t>
            </w:r>
          </w:p>
        </w:tc>
        <w:tc>
          <w:tcPr>
            <w:tcW w:w="878" w:type="dxa"/>
            <w:shd w:val="clear" w:color="auto" w:fill="auto"/>
            <w:noWrap/>
            <w:hideMark/>
          </w:tcPr>
          <w:p w:rsidRPr="00706BBE" w:rsidR="00AD31AE" w:rsidP="00706BBE" w:rsidRDefault="00AD31AE" w14:paraId="01E2D1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–4 285</w:t>
            </w:r>
          </w:p>
        </w:tc>
        <w:tc>
          <w:tcPr>
            <w:tcW w:w="992" w:type="dxa"/>
            <w:shd w:val="clear" w:color="auto" w:fill="auto"/>
            <w:noWrap/>
            <w:hideMark/>
          </w:tcPr>
          <w:p w:rsidRPr="00706BBE" w:rsidR="00AD31AE" w:rsidP="00706BBE" w:rsidRDefault="00AD31AE" w14:paraId="01E2D1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–8 364</w:t>
            </w:r>
          </w:p>
        </w:tc>
        <w:tc>
          <w:tcPr>
            <w:tcW w:w="992" w:type="dxa"/>
            <w:shd w:val="clear" w:color="auto" w:fill="auto"/>
            <w:noWrap/>
            <w:hideMark/>
          </w:tcPr>
          <w:p w:rsidRPr="00706BBE" w:rsidR="00AD31AE" w:rsidP="00706BBE" w:rsidRDefault="00AD31AE" w14:paraId="01E2D1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–12 562</w:t>
            </w:r>
          </w:p>
        </w:tc>
      </w:tr>
      <w:tr w:rsidRPr="00706BBE" w:rsidR="00AD31AE" w:rsidTr="00BD6C7B" w14:paraId="01E2D1D4" w14:textId="77777777">
        <w:trPr>
          <w:trHeight w:val="255"/>
        </w:trPr>
        <w:tc>
          <w:tcPr>
            <w:tcW w:w="496" w:type="dxa"/>
            <w:shd w:val="clear" w:color="auto" w:fill="auto"/>
            <w:noWrap/>
            <w:hideMark/>
          </w:tcPr>
          <w:p w:rsidRPr="00706BBE" w:rsidR="00AD31AE" w:rsidP="00706BBE" w:rsidRDefault="00AD31AE" w14:paraId="01E2D1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1:4</w:t>
            </w:r>
          </w:p>
        </w:tc>
        <w:tc>
          <w:tcPr>
            <w:tcW w:w="5284" w:type="dxa"/>
            <w:shd w:val="clear" w:color="auto" w:fill="auto"/>
            <w:hideMark/>
          </w:tcPr>
          <w:p w:rsidRPr="00706BBE" w:rsidR="00AD31AE" w:rsidP="00706BBE" w:rsidRDefault="00AD31AE" w14:paraId="01E2D1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Lönebidrag och Samhall m.m.</w:t>
            </w:r>
          </w:p>
        </w:tc>
        <w:tc>
          <w:tcPr>
            <w:tcW w:w="878" w:type="dxa"/>
            <w:shd w:val="clear" w:color="auto" w:fill="auto"/>
            <w:noWrap/>
            <w:hideMark/>
          </w:tcPr>
          <w:p w:rsidRPr="00706BBE" w:rsidR="00AD31AE" w:rsidP="00706BBE" w:rsidRDefault="00AD31AE" w14:paraId="01E2D1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+941</w:t>
            </w:r>
          </w:p>
        </w:tc>
        <w:tc>
          <w:tcPr>
            <w:tcW w:w="992" w:type="dxa"/>
            <w:shd w:val="clear" w:color="auto" w:fill="auto"/>
            <w:noWrap/>
            <w:hideMark/>
          </w:tcPr>
          <w:p w:rsidRPr="00706BBE" w:rsidR="00AD31AE" w:rsidP="00706BBE" w:rsidRDefault="00AD31AE" w14:paraId="01E2D1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+954</w:t>
            </w:r>
          </w:p>
        </w:tc>
        <w:tc>
          <w:tcPr>
            <w:tcW w:w="992" w:type="dxa"/>
            <w:shd w:val="clear" w:color="auto" w:fill="auto"/>
            <w:noWrap/>
            <w:hideMark/>
          </w:tcPr>
          <w:p w:rsidRPr="00706BBE" w:rsidR="00AD31AE" w:rsidP="00706BBE" w:rsidRDefault="00AD31AE" w14:paraId="01E2D1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+955</w:t>
            </w:r>
          </w:p>
        </w:tc>
      </w:tr>
      <w:tr w:rsidRPr="00706BBE" w:rsidR="00AD31AE" w:rsidTr="00BD6C7B" w14:paraId="01E2D1DA" w14:textId="77777777">
        <w:trPr>
          <w:trHeight w:val="255"/>
        </w:trPr>
        <w:tc>
          <w:tcPr>
            <w:tcW w:w="496" w:type="dxa"/>
            <w:shd w:val="clear" w:color="auto" w:fill="auto"/>
            <w:noWrap/>
            <w:hideMark/>
          </w:tcPr>
          <w:p w:rsidRPr="00706BBE" w:rsidR="00AD31AE" w:rsidP="00706BBE" w:rsidRDefault="00AD31AE" w14:paraId="01E2D1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1:12</w:t>
            </w:r>
          </w:p>
        </w:tc>
        <w:tc>
          <w:tcPr>
            <w:tcW w:w="5284" w:type="dxa"/>
            <w:shd w:val="clear" w:color="auto" w:fill="auto"/>
            <w:hideMark/>
          </w:tcPr>
          <w:p w:rsidRPr="00706BBE" w:rsidR="00AD31AE" w:rsidP="00706BBE" w:rsidRDefault="00AD31AE" w14:paraId="01E2D1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Nystartsjobb och stöd för yrkesintroduktionsanställningar</w:t>
            </w:r>
          </w:p>
        </w:tc>
        <w:tc>
          <w:tcPr>
            <w:tcW w:w="878" w:type="dxa"/>
            <w:shd w:val="clear" w:color="auto" w:fill="auto"/>
            <w:noWrap/>
            <w:hideMark/>
          </w:tcPr>
          <w:p w:rsidRPr="00706BBE" w:rsidR="00AD31AE" w:rsidP="00706BBE" w:rsidRDefault="00AD31AE" w14:paraId="01E2D1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706BBE" w:rsidR="00AD31AE" w:rsidP="00706BBE" w:rsidRDefault="00AD31AE" w14:paraId="01E2D1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–4 757</w:t>
            </w:r>
          </w:p>
        </w:tc>
        <w:tc>
          <w:tcPr>
            <w:tcW w:w="992" w:type="dxa"/>
            <w:shd w:val="clear" w:color="auto" w:fill="auto"/>
            <w:noWrap/>
            <w:hideMark/>
          </w:tcPr>
          <w:p w:rsidRPr="00706BBE" w:rsidR="00AD31AE" w:rsidP="00706BBE" w:rsidRDefault="00AD31AE" w14:paraId="01E2D1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–4 757</w:t>
            </w:r>
          </w:p>
        </w:tc>
      </w:tr>
      <w:tr w:rsidRPr="00706BBE" w:rsidR="00AD31AE" w:rsidTr="00BD6C7B" w14:paraId="01E2D1E0" w14:textId="77777777">
        <w:trPr>
          <w:trHeight w:val="255"/>
        </w:trPr>
        <w:tc>
          <w:tcPr>
            <w:tcW w:w="496" w:type="dxa"/>
            <w:shd w:val="clear" w:color="auto" w:fill="auto"/>
            <w:noWrap/>
            <w:hideMark/>
          </w:tcPr>
          <w:p w:rsidRPr="00706BBE" w:rsidR="00AD31AE" w:rsidP="00706BBE" w:rsidRDefault="00AD31AE" w14:paraId="01E2D1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2:1</w:t>
            </w:r>
          </w:p>
        </w:tc>
        <w:tc>
          <w:tcPr>
            <w:tcW w:w="5284" w:type="dxa"/>
            <w:shd w:val="clear" w:color="auto" w:fill="auto"/>
            <w:hideMark/>
          </w:tcPr>
          <w:p w:rsidRPr="00706BBE" w:rsidR="00AD31AE" w:rsidP="00706BBE" w:rsidRDefault="00AD31AE" w14:paraId="01E2D1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Arbetsmiljöverket</w:t>
            </w:r>
          </w:p>
        </w:tc>
        <w:tc>
          <w:tcPr>
            <w:tcW w:w="878" w:type="dxa"/>
            <w:shd w:val="clear" w:color="auto" w:fill="auto"/>
            <w:noWrap/>
            <w:hideMark/>
          </w:tcPr>
          <w:p w:rsidRPr="00706BBE" w:rsidR="00AD31AE" w:rsidP="00706BBE" w:rsidRDefault="00AD31AE" w14:paraId="01E2D1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+77</w:t>
            </w:r>
          </w:p>
        </w:tc>
        <w:tc>
          <w:tcPr>
            <w:tcW w:w="992" w:type="dxa"/>
            <w:shd w:val="clear" w:color="auto" w:fill="auto"/>
            <w:noWrap/>
            <w:hideMark/>
          </w:tcPr>
          <w:p w:rsidRPr="00706BBE" w:rsidR="00AD31AE" w:rsidP="00706BBE" w:rsidRDefault="00AD31AE" w14:paraId="01E2D1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+78</w:t>
            </w:r>
          </w:p>
        </w:tc>
        <w:tc>
          <w:tcPr>
            <w:tcW w:w="992" w:type="dxa"/>
            <w:shd w:val="clear" w:color="auto" w:fill="auto"/>
            <w:noWrap/>
            <w:hideMark/>
          </w:tcPr>
          <w:p w:rsidRPr="00706BBE" w:rsidR="00AD31AE" w:rsidP="00706BBE" w:rsidRDefault="00AD31AE" w14:paraId="01E2D1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+77</w:t>
            </w:r>
          </w:p>
        </w:tc>
      </w:tr>
      <w:tr w:rsidRPr="00706BBE" w:rsidR="00AD31AE" w:rsidTr="00BD6C7B" w14:paraId="01E2D1E6" w14:textId="77777777">
        <w:trPr>
          <w:trHeight w:val="255"/>
        </w:trPr>
        <w:tc>
          <w:tcPr>
            <w:tcW w:w="496" w:type="dxa"/>
            <w:shd w:val="clear" w:color="auto" w:fill="auto"/>
            <w:noWrap/>
            <w:hideMark/>
          </w:tcPr>
          <w:p w:rsidRPr="00706BBE" w:rsidR="00AD31AE" w:rsidP="00706BBE" w:rsidRDefault="00AD31AE" w14:paraId="01E2D1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2:6</w:t>
            </w:r>
          </w:p>
        </w:tc>
        <w:tc>
          <w:tcPr>
            <w:tcW w:w="5284" w:type="dxa"/>
            <w:shd w:val="clear" w:color="auto" w:fill="auto"/>
            <w:hideMark/>
          </w:tcPr>
          <w:p w:rsidRPr="00706BBE" w:rsidR="00AD31AE" w:rsidP="00706BBE" w:rsidRDefault="00AD31AE" w14:paraId="01E2D1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Myndigheten för arbetsmiljökunskap</w:t>
            </w:r>
          </w:p>
        </w:tc>
        <w:tc>
          <w:tcPr>
            <w:tcW w:w="878" w:type="dxa"/>
            <w:shd w:val="clear" w:color="auto" w:fill="auto"/>
            <w:noWrap/>
            <w:hideMark/>
          </w:tcPr>
          <w:p w:rsidRPr="00706BBE" w:rsidR="00AD31AE" w:rsidP="00706BBE" w:rsidRDefault="00AD31AE" w14:paraId="01E2D1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+3</w:t>
            </w:r>
          </w:p>
        </w:tc>
        <w:tc>
          <w:tcPr>
            <w:tcW w:w="992" w:type="dxa"/>
            <w:shd w:val="clear" w:color="auto" w:fill="auto"/>
            <w:noWrap/>
            <w:hideMark/>
          </w:tcPr>
          <w:p w:rsidRPr="00706BBE" w:rsidR="00AD31AE" w:rsidP="00706BBE" w:rsidRDefault="00AD31AE" w14:paraId="01E2D1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+4</w:t>
            </w:r>
          </w:p>
        </w:tc>
        <w:tc>
          <w:tcPr>
            <w:tcW w:w="992" w:type="dxa"/>
            <w:shd w:val="clear" w:color="auto" w:fill="auto"/>
            <w:noWrap/>
            <w:hideMark/>
          </w:tcPr>
          <w:p w:rsidRPr="00706BBE" w:rsidR="00AD31AE" w:rsidP="00706BBE" w:rsidRDefault="00AD31AE" w14:paraId="01E2D1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+4</w:t>
            </w:r>
          </w:p>
        </w:tc>
      </w:tr>
      <w:tr w:rsidRPr="00706BBE" w:rsidR="00AD31AE" w:rsidTr="00BD6C7B" w14:paraId="01E2D1EC" w14:textId="77777777">
        <w:trPr>
          <w:trHeight w:val="255"/>
        </w:trPr>
        <w:tc>
          <w:tcPr>
            <w:tcW w:w="496" w:type="dxa"/>
            <w:shd w:val="clear" w:color="auto" w:fill="auto"/>
            <w:noWrap/>
            <w:hideMark/>
          </w:tcPr>
          <w:p w:rsidRPr="00706BBE" w:rsidR="00AD31AE" w:rsidP="00706BBE" w:rsidRDefault="00AD31AE" w14:paraId="01E2D1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706BBE">
              <w:rPr>
                <w:rFonts w:ascii="Times New Roman" w:hAnsi="Times New Roman" w:eastAsia="Times New Roman" w:cs="Times New Roman"/>
                <w:i/>
                <w:iCs/>
                <w:kern w:val="0"/>
                <w:sz w:val="20"/>
                <w:szCs w:val="20"/>
                <w:lang w:eastAsia="sv-SE"/>
                <w14:numSpacing w14:val="default"/>
              </w:rPr>
              <w:t> </w:t>
            </w:r>
          </w:p>
        </w:tc>
        <w:tc>
          <w:tcPr>
            <w:tcW w:w="5284" w:type="dxa"/>
            <w:shd w:val="clear" w:color="auto" w:fill="auto"/>
            <w:hideMark/>
          </w:tcPr>
          <w:p w:rsidRPr="00706BBE" w:rsidR="00AD31AE" w:rsidP="00706BBE" w:rsidRDefault="00AD31AE" w14:paraId="01E2D1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706BBE">
              <w:rPr>
                <w:rFonts w:ascii="Times New Roman" w:hAnsi="Times New Roman" w:eastAsia="Times New Roman" w:cs="Times New Roman"/>
                <w:i/>
                <w:iCs/>
                <w:kern w:val="0"/>
                <w:sz w:val="20"/>
                <w:szCs w:val="20"/>
                <w:lang w:eastAsia="sv-SE"/>
                <w14:numSpacing w14:val="default"/>
              </w:rPr>
              <w:t>Nya anslag</w:t>
            </w:r>
          </w:p>
        </w:tc>
        <w:tc>
          <w:tcPr>
            <w:tcW w:w="878" w:type="dxa"/>
            <w:shd w:val="clear" w:color="auto" w:fill="auto"/>
            <w:noWrap/>
            <w:hideMark/>
          </w:tcPr>
          <w:p w:rsidRPr="00706BBE" w:rsidR="00AD31AE" w:rsidP="00706BBE" w:rsidRDefault="00AD31AE" w14:paraId="01E2D1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706BBE">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706BBE" w:rsidR="00AD31AE" w:rsidP="00706BBE" w:rsidRDefault="00AD31AE" w14:paraId="01E2D1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706BBE">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706BBE" w:rsidR="00AD31AE" w:rsidP="00706BBE" w:rsidRDefault="00AD31AE" w14:paraId="01E2D1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706BBE">
              <w:rPr>
                <w:rFonts w:ascii="Times New Roman" w:hAnsi="Times New Roman" w:eastAsia="Times New Roman" w:cs="Times New Roman"/>
                <w:i/>
                <w:iCs/>
                <w:kern w:val="0"/>
                <w:sz w:val="20"/>
                <w:szCs w:val="20"/>
                <w:lang w:eastAsia="sv-SE"/>
                <w14:numSpacing w14:val="default"/>
              </w:rPr>
              <w:t> </w:t>
            </w:r>
          </w:p>
        </w:tc>
      </w:tr>
      <w:tr w:rsidRPr="00706BBE" w:rsidR="00AD31AE" w:rsidTr="00BD6C7B" w14:paraId="01E2D1F2" w14:textId="77777777">
        <w:trPr>
          <w:trHeight w:val="255"/>
        </w:trPr>
        <w:tc>
          <w:tcPr>
            <w:tcW w:w="496" w:type="dxa"/>
            <w:shd w:val="clear" w:color="auto" w:fill="auto"/>
            <w:noWrap/>
            <w:hideMark/>
          </w:tcPr>
          <w:p w:rsidRPr="00706BBE" w:rsidR="00AD31AE" w:rsidP="00706BBE" w:rsidRDefault="00AD31AE" w14:paraId="01E2D1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2:8</w:t>
            </w:r>
          </w:p>
        </w:tc>
        <w:tc>
          <w:tcPr>
            <w:tcW w:w="5284" w:type="dxa"/>
            <w:shd w:val="clear" w:color="auto" w:fill="auto"/>
            <w:hideMark/>
          </w:tcPr>
          <w:p w:rsidRPr="00706BBE" w:rsidR="00AD31AE" w:rsidP="00706BBE" w:rsidRDefault="00AD31AE" w14:paraId="01E2D1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Kompetensförstärkning/upphandling</w:t>
            </w:r>
          </w:p>
        </w:tc>
        <w:tc>
          <w:tcPr>
            <w:tcW w:w="878" w:type="dxa"/>
            <w:shd w:val="clear" w:color="auto" w:fill="auto"/>
            <w:noWrap/>
            <w:hideMark/>
          </w:tcPr>
          <w:p w:rsidRPr="00706BBE" w:rsidR="00AD31AE" w:rsidP="00706BBE" w:rsidRDefault="00AD31AE" w14:paraId="01E2D1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+2 000</w:t>
            </w:r>
          </w:p>
        </w:tc>
        <w:tc>
          <w:tcPr>
            <w:tcW w:w="992" w:type="dxa"/>
            <w:shd w:val="clear" w:color="auto" w:fill="auto"/>
            <w:noWrap/>
            <w:hideMark/>
          </w:tcPr>
          <w:p w:rsidRPr="00706BBE" w:rsidR="00AD31AE" w:rsidP="00706BBE" w:rsidRDefault="00AD31AE" w14:paraId="01E2D1F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+3 000</w:t>
            </w:r>
          </w:p>
        </w:tc>
        <w:tc>
          <w:tcPr>
            <w:tcW w:w="992" w:type="dxa"/>
            <w:shd w:val="clear" w:color="auto" w:fill="auto"/>
            <w:noWrap/>
            <w:hideMark/>
          </w:tcPr>
          <w:p w:rsidRPr="00706BBE" w:rsidR="00AD31AE" w:rsidP="00706BBE" w:rsidRDefault="00AD31AE" w14:paraId="01E2D1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+4 000</w:t>
            </w:r>
          </w:p>
        </w:tc>
      </w:tr>
      <w:tr w:rsidRPr="00706BBE" w:rsidR="00AD31AE" w:rsidTr="00BD6C7B" w14:paraId="01E2D1F8" w14:textId="77777777">
        <w:trPr>
          <w:trHeight w:val="255"/>
        </w:trPr>
        <w:tc>
          <w:tcPr>
            <w:tcW w:w="496" w:type="dxa"/>
            <w:shd w:val="clear" w:color="auto" w:fill="auto"/>
            <w:noWrap/>
            <w:hideMark/>
          </w:tcPr>
          <w:p w:rsidRPr="00706BBE" w:rsidR="00AD31AE" w:rsidP="00706BBE" w:rsidRDefault="00AD31AE" w14:paraId="01E2D1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706BBE" w:rsidR="00AD31AE" w:rsidP="00706BBE" w:rsidRDefault="00AD31AE" w14:paraId="01E2D1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Lärlingsanställningar</w:t>
            </w:r>
          </w:p>
        </w:tc>
        <w:tc>
          <w:tcPr>
            <w:tcW w:w="878" w:type="dxa"/>
            <w:shd w:val="clear" w:color="auto" w:fill="auto"/>
            <w:noWrap/>
            <w:hideMark/>
          </w:tcPr>
          <w:p w:rsidRPr="00706BBE" w:rsidR="00AD31AE" w:rsidP="00706BBE" w:rsidRDefault="00AD31AE" w14:paraId="01E2D1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+250</w:t>
            </w:r>
          </w:p>
        </w:tc>
        <w:tc>
          <w:tcPr>
            <w:tcW w:w="992" w:type="dxa"/>
            <w:shd w:val="clear" w:color="auto" w:fill="auto"/>
            <w:noWrap/>
            <w:hideMark/>
          </w:tcPr>
          <w:p w:rsidRPr="00706BBE" w:rsidR="00AD31AE" w:rsidP="00706BBE" w:rsidRDefault="00AD31AE" w14:paraId="01E2D1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+500</w:t>
            </w:r>
          </w:p>
        </w:tc>
        <w:tc>
          <w:tcPr>
            <w:tcW w:w="992" w:type="dxa"/>
            <w:shd w:val="clear" w:color="auto" w:fill="auto"/>
            <w:noWrap/>
            <w:hideMark/>
          </w:tcPr>
          <w:p w:rsidRPr="00706BBE" w:rsidR="00AD31AE" w:rsidP="00706BBE" w:rsidRDefault="00AD31AE" w14:paraId="01E2D1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06BBE">
              <w:rPr>
                <w:rFonts w:ascii="Times New Roman" w:hAnsi="Times New Roman" w:eastAsia="Times New Roman" w:cs="Times New Roman"/>
                <w:kern w:val="0"/>
                <w:sz w:val="20"/>
                <w:szCs w:val="20"/>
                <w:lang w:eastAsia="sv-SE"/>
                <w14:numSpacing w14:val="default"/>
              </w:rPr>
              <w:t>+500</w:t>
            </w:r>
          </w:p>
        </w:tc>
      </w:tr>
      <w:tr w:rsidRPr="00BD6C7B" w:rsidR="00AD31AE" w:rsidTr="00BD6C7B" w14:paraId="01E2D1FE" w14:textId="77777777">
        <w:trPr>
          <w:trHeight w:val="270"/>
        </w:trPr>
        <w:tc>
          <w:tcPr>
            <w:tcW w:w="496" w:type="dxa"/>
            <w:tcBorders>
              <w:bottom w:val="single" w:color="auto" w:sz="4" w:space="0"/>
            </w:tcBorders>
            <w:shd w:val="clear" w:color="auto" w:fill="auto"/>
            <w:noWrap/>
            <w:hideMark/>
          </w:tcPr>
          <w:p w:rsidRPr="00BD6C7B" w:rsidR="00AD31AE" w:rsidP="00706BBE" w:rsidRDefault="00AD31AE" w14:paraId="01E2D1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D6C7B">
              <w:rPr>
                <w:rFonts w:ascii="Times New Roman" w:hAnsi="Times New Roman" w:eastAsia="Times New Roman" w:cs="Times New Roman"/>
                <w:b/>
                <w:bCs/>
                <w:iCs/>
                <w:kern w:val="0"/>
                <w:sz w:val="20"/>
                <w:szCs w:val="20"/>
                <w:lang w:eastAsia="sv-SE"/>
                <w14:numSpacing w14:val="default"/>
              </w:rPr>
              <w:t> </w:t>
            </w:r>
          </w:p>
        </w:tc>
        <w:tc>
          <w:tcPr>
            <w:tcW w:w="5284" w:type="dxa"/>
            <w:tcBorders>
              <w:bottom w:val="single" w:color="auto" w:sz="4" w:space="0"/>
            </w:tcBorders>
            <w:shd w:val="clear" w:color="auto" w:fill="auto"/>
            <w:hideMark/>
          </w:tcPr>
          <w:p w:rsidRPr="00BD6C7B" w:rsidR="00AD31AE" w:rsidP="00706BBE" w:rsidRDefault="00AD31AE" w14:paraId="01E2D1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D6C7B">
              <w:rPr>
                <w:rFonts w:ascii="Times New Roman" w:hAnsi="Times New Roman" w:eastAsia="Times New Roman" w:cs="Times New Roman"/>
                <w:b/>
                <w:bCs/>
                <w:iCs/>
                <w:kern w:val="0"/>
                <w:sz w:val="20"/>
                <w:szCs w:val="20"/>
                <w:lang w:eastAsia="sv-SE"/>
                <w14:numSpacing w14:val="default"/>
              </w:rPr>
              <w:t>Summa</w:t>
            </w:r>
          </w:p>
        </w:tc>
        <w:tc>
          <w:tcPr>
            <w:tcW w:w="878" w:type="dxa"/>
            <w:tcBorders>
              <w:bottom w:val="single" w:color="auto" w:sz="4" w:space="0"/>
            </w:tcBorders>
            <w:shd w:val="clear" w:color="auto" w:fill="auto"/>
            <w:noWrap/>
            <w:hideMark/>
          </w:tcPr>
          <w:p w:rsidRPr="00BD6C7B" w:rsidR="00AD31AE" w:rsidP="00706BBE" w:rsidRDefault="00AD31AE" w14:paraId="01E2D1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D6C7B">
              <w:rPr>
                <w:rFonts w:ascii="Times New Roman" w:hAnsi="Times New Roman" w:eastAsia="Times New Roman" w:cs="Times New Roman"/>
                <w:b/>
                <w:bCs/>
                <w:iCs/>
                <w:kern w:val="0"/>
                <w:sz w:val="20"/>
                <w:szCs w:val="20"/>
                <w:lang w:eastAsia="sv-SE"/>
                <w14:numSpacing w14:val="default"/>
              </w:rPr>
              <w:t>–2 017</w:t>
            </w:r>
          </w:p>
        </w:tc>
        <w:tc>
          <w:tcPr>
            <w:tcW w:w="992" w:type="dxa"/>
            <w:tcBorders>
              <w:bottom w:val="single" w:color="auto" w:sz="4" w:space="0"/>
            </w:tcBorders>
            <w:shd w:val="clear" w:color="auto" w:fill="auto"/>
            <w:noWrap/>
            <w:hideMark/>
          </w:tcPr>
          <w:p w:rsidRPr="00BD6C7B" w:rsidR="00AD31AE" w:rsidP="00706BBE" w:rsidRDefault="00AD31AE" w14:paraId="01E2D1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D6C7B">
              <w:rPr>
                <w:rFonts w:ascii="Times New Roman" w:hAnsi="Times New Roman" w:eastAsia="Times New Roman" w:cs="Times New Roman"/>
                <w:b/>
                <w:bCs/>
                <w:iCs/>
                <w:kern w:val="0"/>
                <w:sz w:val="20"/>
                <w:szCs w:val="20"/>
                <w:lang w:eastAsia="sv-SE"/>
                <w14:numSpacing w14:val="default"/>
              </w:rPr>
              <w:t>–11 060</w:t>
            </w:r>
          </w:p>
        </w:tc>
        <w:tc>
          <w:tcPr>
            <w:tcW w:w="992" w:type="dxa"/>
            <w:tcBorders>
              <w:bottom w:val="single" w:color="auto" w:sz="4" w:space="0"/>
            </w:tcBorders>
            <w:shd w:val="clear" w:color="auto" w:fill="auto"/>
            <w:noWrap/>
            <w:hideMark/>
          </w:tcPr>
          <w:p w:rsidRPr="00BD6C7B" w:rsidR="00AD31AE" w:rsidP="00706BBE" w:rsidRDefault="00AD31AE" w14:paraId="01E2D1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D6C7B">
              <w:rPr>
                <w:rFonts w:ascii="Times New Roman" w:hAnsi="Times New Roman" w:eastAsia="Times New Roman" w:cs="Times New Roman"/>
                <w:b/>
                <w:bCs/>
                <w:iCs/>
                <w:kern w:val="0"/>
                <w:sz w:val="20"/>
                <w:szCs w:val="20"/>
                <w:lang w:eastAsia="sv-SE"/>
                <w14:numSpacing w14:val="default"/>
              </w:rPr>
              <w:t>–15 937</w:t>
            </w:r>
          </w:p>
        </w:tc>
      </w:tr>
    </w:tbl>
    <w:p w:rsidR="00B30E5B" w:rsidP="008873F2" w:rsidRDefault="008873F2" w14:paraId="01E2D200" w14:textId="607F4E40">
      <w:pPr>
        <w:pStyle w:val="Tabellrubrik"/>
        <w:spacing w:before="240"/>
      </w:pPr>
      <w:bookmarkStart w:name="_Toc531250353" w:id="515"/>
      <w:r>
        <w:t xml:space="preserve">20.15 </w:t>
      </w:r>
      <w:r w:rsidRPr="008873F2" w:rsidR="00B30E5B">
        <w:t>Utgiftsområde 15 Studiestöd</w:t>
      </w:r>
      <w:bookmarkEnd w:id="515"/>
    </w:p>
    <w:p w:rsidRPr="008873F2" w:rsidR="008873F2" w:rsidP="008873F2" w:rsidRDefault="008873F2" w14:paraId="0EE9C66B" w14:textId="7C8EBCFB">
      <w:pPr>
        <w:pStyle w:val="Tabellunderrubrik"/>
      </w:pPr>
      <w:r w:rsidRPr="008873F2">
        <w:t>Miljoner kronor</w:t>
      </w:r>
    </w:p>
    <w:tbl>
      <w:tblPr>
        <w:tblW w:w="8647" w:type="dxa"/>
        <w:tblCellMar>
          <w:left w:w="70" w:type="dxa"/>
          <w:right w:w="70" w:type="dxa"/>
        </w:tblCellMar>
        <w:tblLook w:val="04A0" w:firstRow="1" w:lastRow="0" w:firstColumn="1" w:lastColumn="0" w:noHBand="0" w:noVBand="1"/>
      </w:tblPr>
      <w:tblGrid>
        <w:gridCol w:w="496"/>
        <w:gridCol w:w="5284"/>
        <w:gridCol w:w="883"/>
        <w:gridCol w:w="992"/>
        <w:gridCol w:w="992"/>
      </w:tblGrid>
      <w:tr w:rsidRPr="004E07A6" w:rsidR="008873F2" w:rsidTr="008873F2" w14:paraId="6224B17F" w14:textId="77777777">
        <w:trPr>
          <w:trHeight w:val="255"/>
        </w:trPr>
        <w:tc>
          <w:tcPr>
            <w:tcW w:w="496" w:type="dxa"/>
            <w:tcBorders>
              <w:top w:val="single" w:color="auto" w:sz="4" w:space="0"/>
            </w:tcBorders>
            <w:shd w:val="clear" w:color="auto" w:fill="auto"/>
            <w:noWrap/>
          </w:tcPr>
          <w:p w:rsidRPr="008873F2" w:rsidR="008873F2" w:rsidP="008873F2" w:rsidRDefault="008873F2" w14:paraId="66F5A4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top w:val="single" w:color="auto" w:sz="4" w:space="0"/>
            </w:tcBorders>
            <w:shd w:val="clear" w:color="auto" w:fill="auto"/>
          </w:tcPr>
          <w:p w:rsidRPr="008873F2" w:rsidR="008873F2" w:rsidP="008873F2" w:rsidRDefault="008873F2" w14:paraId="78B1D8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7" w:type="dxa"/>
            <w:gridSpan w:val="3"/>
            <w:tcBorders>
              <w:top w:val="single" w:color="auto" w:sz="4" w:space="0"/>
            </w:tcBorders>
            <w:shd w:val="clear" w:color="auto" w:fill="auto"/>
            <w:noWrap/>
          </w:tcPr>
          <w:p w:rsidRPr="008873F2" w:rsidR="008873F2" w:rsidP="008873F2" w:rsidRDefault="008873F2" w14:paraId="72A2946B" w14:textId="298A7F1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8873F2">
              <w:rPr>
                <w:rFonts w:ascii="Times New Roman" w:hAnsi="Times New Roman" w:eastAsia="Times New Roman" w:cs="Times New Roman"/>
                <w:b/>
                <w:kern w:val="0"/>
                <w:sz w:val="20"/>
                <w:szCs w:val="20"/>
                <w:lang w:eastAsia="sv-SE"/>
                <w14:numSpacing w14:val="default"/>
              </w:rPr>
              <w:t>Avvikelse från regeringen (SD)</w:t>
            </w:r>
          </w:p>
        </w:tc>
      </w:tr>
      <w:tr w:rsidRPr="004E07A6" w:rsidR="008873F2" w:rsidTr="008873F2" w14:paraId="5F5DC36F" w14:textId="77777777">
        <w:trPr>
          <w:trHeight w:val="255"/>
        </w:trPr>
        <w:tc>
          <w:tcPr>
            <w:tcW w:w="496" w:type="dxa"/>
            <w:tcBorders>
              <w:bottom w:val="single" w:color="auto" w:sz="4" w:space="0"/>
            </w:tcBorders>
            <w:shd w:val="clear" w:color="auto" w:fill="auto"/>
            <w:noWrap/>
          </w:tcPr>
          <w:p w:rsidRPr="008873F2" w:rsidR="008873F2" w:rsidP="008873F2" w:rsidRDefault="008873F2" w14:paraId="51AA1F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bottom w:val="single" w:color="auto" w:sz="4" w:space="0"/>
            </w:tcBorders>
            <w:shd w:val="clear" w:color="auto" w:fill="auto"/>
          </w:tcPr>
          <w:p w:rsidRPr="008873F2" w:rsidR="008873F2" w:rsidP="008873F2" w:rsidRDefault="008873F2" w14:paraId="0699F7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83" w:type="dxa"/>
            <w:tcBorders>
              <w:bottom w:val="single" w:color="auto" w:sz="4" w:space="0"/>
            </w:tcBorders>
            <w:shd w:val="clear" w:color="auto" w:fill="auto"/>
            <w:noWrap/>
          </w:tcPr>
          <w:p w:rsidRPr="008873F2" w:rsidR="008873F2" w:rsidP="008873F2" w:rsidRDefault="008873F2" w14:paraId="5BB1A010" w14:textId="72F0C54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8873F2">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8873F2" w:rsidR="008873F2" w:rsidP="008873F2" w:rsidRDefault="008873F2" w14:paraId="48566426" w14:textId="5987BBA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8873F2">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8873F2" w:rsidR="008873F2" w:rsidP="008873F2" w:rsidRDefault="008873F2" w14:paraId="354CD395" w14:textId="55707B3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8873F2">
              <w:rPr>
                <w:rFonts w:ascii="Times New Roman" w:hAnsi="Times New Roman" w:eastAsia="Times New Roman" w:cs="Times New Roman"/>
                <w:b/>
                <w:kern w:val="0"/>
                <w:sz w:val="20"/>
                <w:szCs w:val="20"/>
                <w:lang w:eastAsia="sv-SE"/>
                <w14:numSpacing w14:val="default"/>
              </w:rPr>
              <w:t>1921</w:t>
            </w:r>
          </w:p>
        </w:tc>
      </w:tr>
      <w:tr w:rsidRPr="004E07A6" w:rsidR="00AD31AE" w:rsidTr="008873F2" w14:paraId="01E2D206" w14:textId="77777777">
        <w:trPr>
          <w:trHeight w:val="255"/>
        </w:trPr>
        <w:tc>
          <w:tcPr>
            <w:tcW w:w="496" w:type="dxa"/>
            <w:tcBorders>
              <w:top w:val="single" w:color="auto" w:sz="4" w:space="0"/>
            </w:tcBorders>
            <w:shd w:val="clear" w:color="auto" w:fill="auto"/>
            <w:noWrap/>
            <w:hideMark/>
          </w:tcPr>
          <w:p w:rsidRPr="004E07A6" w:rsidR="00AD31AE" w:rsidP="008873F2" w:rsidRDefault="00AD31AE" w14:paraId="01E2D2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1:2</w:t>
            </w:r>
          </w:p>
        </w:tc>
        <w:tc>
          <w:tcPr>
            <w:tcW w:w="5284" w:type="dxa"/>
            <w:tcBorders>
              <w:top w:val="single" w:color="auto" w:sz="4" w:space="0"/>
            </w:tcBorders>
            <w:shd w:val="clear" w:color="auto" w:fill="auto"/>
            <w:hideMark/>
          </w:tcPr>
          <w:p w:rsidRPr="004E07A6" w:rsidR="00AD31AE" w:rsidP="008873F2" w:rsidRDefault="00AD31AE" w14:paraId="01E2D2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Studiemedel</w:t>
            </w:r>
          </w:p>
        </w:tc>
        <w:tc>
          <w:tcPr>
            <w:tcW w:w="883" w:type="dxa"/>
            <w:tcBorders>
              <w:top w:val="single" w:color="auto" w:sz="4" w:space="0"/>
            </w:tcBorders>
            <w:shd w:val="clear" w:color="auto" w:fill="auto"/>
            <w:noWrap/>
            <w:hideMark/>
          </w:tcPr>
          <w:p w:rsidRPr="004E07A6" w:rsidR="00AD31AE" w:rsidP="008873F2" w:rsidRDefault="00AD31AE" w14:paraId="01E2D2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–291</w:t>
            </w:r>
          </w:p>
        </w:tc>
        <w:tc>
          <w:tcPr>
            <w:tcW w:w="992" w:type="dxa"/>
            <w:tcBorders>
              <w:top w:val="single" w:color="auto" w:sz="4" w:space="0"/>
            </w:tcBorders>
            <w:shd w:val="clear" w:color="auto" w:fill="auto"/>
            <w:noWrap/>
            <w:hideMark/>
          </w:tcPr>
          <w:p w:rsidRPr="004E07A6" w:rsidR="00AD31AE" w:rsidP="008873F2" w:rsidRDefault="00AD31AE" w14:paraId="01E2D2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–258</w:t>
            </w:r>
          </w:p>
        </w:tc>
        <w:tc>
          <w:tcPr>
            <w:tcW w:w="992" w:type="dxa"/>
            <w:tcBorders>
              <w:top w:val="single" w:color="auto" w:sz="4" w:space="0"/>
            </w:tcBorders>
            <w:shd w:val="clear" w:color="auto" w:fill="auto"/>
            <w:noWrap/>
            <w:hideMark/>
          </w:tcPr>
          <w:p w:rsidRPr="004E07A6" w:rsidR="00AD31AE" w:rsidP="008873F2" w:rsidRDefault="00AD31AE" w14:paraId="01E2D2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–239</w:t>
            </w:r>
          </w:p>
        </w:tc>
      </w:tr>
      <w:tr w:rsidRPr="004E07A6" w:rsidR="00AD31AE" w:rsidTr="008873F2" w14:paraId="01E2D20C" w14:textId="77777777">
        <w:trPr>
          <w:trHeight w:val="255"/>
        </w:trPr>
        <w:tc>
          <w:tcPr>
            <w:tcW w:w="496" w:type="dxa"/>
            <w:shd w:val="clear" w:color="auto" w:fill="auto"/>
            <w:noWrap/>
            <w:hideMark/>
          </w:tcPr>
          <w:p w:rsidRPr="004E07A6" w:rsidR="00AD31AE" w:rsidP="008873F2" w:rsidRDefault="00AD31AE" w14:paraId="01E2D2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1:7</w:t>
            </w:r>
          </w:p>
        </w:tc>
        <w:tc>
          <w:tcPr>
            <w:tcW w:w="5284" w:type="dxa"/>
            <w:shd w:val="clear" w:color="auto" w:fill="auto"/>
            <w:hideMark/>
          </w:tcPr>
          <w:p w:rsidRPr="004E07A6" w:rsidR="00AD31AE" w:rsidP="008873F2" w:rsidRDefault="00AD31AE" w14:paraId="01E2D2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Studiestartsstöd</w:t>
            </w:r>
          </w:p>
        </w:tc>
        <w:tc>
          <w:tcPr>
            <w:tcW w:w="883" w:type="dxa"/>
            <w:shd w:val="clear" w:color="auto" w:fill="auto"/>
            <w:noWrap/>
            <w:hideMark/>
          </w:tcPr>
          <w:p w:rsidRPr="004E07A6" w:rsidR="00AD31AE" w:rsidP="008873F2" w:rsidRDefault="00AD31AE" w14:paraId="01E2D2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–909</w:t>
            </w:r>
          </w:p>
        </w:tc>
        <w:tc>
          <w:tcPr>
            <w:tcW w:w="992" w:type="dxa"/>
            <w:shd w:val="clear" w:color="auto" w:fill="auto"/>
            <w:noWrap/>
            <w:hideMark/>
          </w:tcPr>
          <w:p w:rsidRPr="004E07A6" w:rsidR="00AD31AE" w:rsidP="008873F2" w:rsidRDefault="00AD31AE" w14:paraId="01E2D2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–909</w:t>
            </w:r>
          </w:p>
        </w:tc>
        <w:tc>
          <w:tcPr>
            <w:tcW w:w="992" w:type="dxa"/>
            <w:shd w:val="clear" w:color="auto" w:fill="auto"/>
            <w:noWrap/>
            <w:hideMark/>
          </w:tcPr>
          <w:p w:rsidRPr="004E07A6" w:rsidR="00AD31AE" w:rsidP="008873F2" w:rsidRDefault="00AD31AE" w14:paraId="01E2D2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–909</w:t>
            </w:r>
          </w:p>
        </w:tc>
      </w:tr>
      <w:tr w:rsidRPr="004E07A6" w:rsidR="00AD31AE" w:rsidTr="008873F2" w14:paraId="01E2D212" w14:textId="77777777">
        <w:trPr>
          <w:trHeight w:val="258"/>
        </w:trPr>
        <w:tc>
          <w:tcPr>
            <w:tcW w:w="496" w:type="dxa"/>
            <w:shd w:val="clear" w:color="auto" w:fill="auto"/>
            <w:noWrap/>
            <w:hideMark/>
          </w:tcPr>
          <w:p w:rsidRPr="004E07A6" w:rsidR="00AD31AE" w:rsidP="008873F2" w:rsidRDefault="00AD31AE" w14:paraId="01E2D2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5284" w:type="dxa"/>
            <w:shd w:val="clear" w:color="auto" w:fill="auto"/>
            <w:hideMark/>
          </w:tcPr>
          <w:p w:rsidRPr="004E07A6" w:rsidR="00AD31AE" w:rsidP="008873F2" w:rsidRDefault="00AD31AE" w14:paraId="01E2D2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xml:space="preserve">Nya anslag </w:t>
            </w:r>
          </w:p>
        </w:tc>
        <w:tc>
          <w:tcPr>
            <w:tcW w:w="883" w:type="dxa"/>
            <w:shd w:val="clear" w:color="auto" w:fill="auto"/>
            <w:noWrap/>
            <w:hideMark/>
          </w:tcPr>
          <w:p w:rsidRPr="004E07A6" w:rsidR="00AD31AE" w:rsidP="008873F2" w:rsidRDefault="00AD31AE" w14:paraId="01E2D2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4E07A6" w:rsidR="00AD31AE" w:rsidP="008873F2" w:rsidRDefault="00AD31AE" w14:paraId="01E2D2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4E07A6" w:rsidR="00AD31AE" w:rsidP="008873F2" w:rsidRDefault="00AD31AE" w14:paraId="01E2D2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r>
      <w:tr w:rsidRPr="004E07A6" w:rsidR="00AD31AE" w:rsidTr="008873F2" w14:paraId="01E2D218" w14:textId="77777777">
        <w:trPr>
          <w:trHeight w:val="255"/>
        </w:trPr>
        <w:tc>
          <w:tcPr>
            <w:tcW w:w="496" w:type="dxa"/>
            <w:shd w:val="clear" w:color="auto" w:fill="auto"/>
            <w:noWrap/>
            <w:hideMark/>
          </w:tcPr>
          <w:p w:rsidRPr="004E07A6" w:rsidR="00AD31AE" w:rsidP="008873F2" w:rsidRDefault="00AD31AE" w14:paraId="01E2D2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1:10</w:t>
            </w:r>
          </w:p>
        </w:tc>
        <w:tc>
          <w:tcPr>
            <w:tcW w:w="5284" w:type="dxa"/>
            <w:shd w:val="clear" w:color="auto" w:fill="auto"/>
            <w:hideMark/>
          </w:tcPr>
          <w:p w:rsidRPr="004E07A6" w:rsidR="00AD31AE" w:rsidP="008873F2" w:rsidRDefault="00AD31AE" w14:paraId="01E2D214" w14:textId="0A81D375">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Utbildningspott Kompetensunderskott (1</w:t>
            </w:r>
            <w:r w:rsidR="00FA20BF">
              <w:rPr>
                <w:rFonts w:ascii="Times New Roman" w:hAnsi="Times New Roman" w:eastAsia="Times New Roman" w:cs="Times New Roman"/>
                <w:kern w:val="0"/>
                <w:sz w:val="20"/>
                <w:szCs w:val="20"/>
                <w:lang w:eastAsia="sv-SE"/>
                <w14:numSpacing w14:val="default"/>
              </w:rPr>
              <w:t> </w:t>
            </w:r>
            <w:r w:rsidRPr="004E07A6">
              <w:rPr>
                <w:rFonts w:ascii="Times New Roman" w:hAnsi="Times New Roman" w:eastAsia="Times New Roman" w:cs="Times New Roman"/>
                <w:kern w:val="0"/>
                <w:sz w:val="20"/>
                <w:szCs w:val="20"/>
                <w:lang w:eastAsia="sv-SE"/>
                <w14:numSpacing w14:val="default"/>
              </w:rPr>
              <w:t>000</w:t>
            </w:r>
            <w:r w:rsidR="00FA20BF">
              <w:rPr>
                <w:rFonts w:ascii="Times New Roman" w:hAnsi="Times New Roman" w:eastAsia="Times New Roman" w:cs="Times New Roman"/>
                <w:kern w:val="0"/>
                <w:sz w:val="20"/>
                <w:szCs w:val="20"/>
                <w:lang w:eastAsia="sv-SE"/>
                <w14:numSpacing w14:val="default"/>
              </w:rPr>
              <w:t xml:space="preserve"> </w:t>
            </w:r>
            <w:r w:rsidRPr="004E07A6">
              <w:rPr>
                <w:rFonts w:ascii="Times New Roman" w:hAnsi="Times New Roman" w:eastAsia="Times New Roman" w:cs="Times New Roman"/>
                <w:kern w:val="0"/>
                <w:sz w:val="20"/>
                <w:szCs w:val="20"/>
                <w:lang w:eastAsia="sv-SE"/>
                <w14:numSpacing w14:val="default"/>
              </w:rPr>
              <w:t>kr)</w:t>
            </w:r>
          </w:p>
        </w:tc>
        <w:tc>
          <w:tcPr>
            <w:tcW w:w="883" w:type="dxa"/>
            <w:shd w:val="clear" w:color="auto" w:fill="auto"/>
            <w:noWrap/>
            <w:hideMark/>
          </w:tcPr>
          <w:p w:rsidRPr="004E07A6" w:rsidR="00AD31AE" w:rsidP="008873F2" w:rsidRDefault="00AD31AE" w14:paraId="01E2D2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4E07A6" w:rsidR="00AD31AE" w:rsidP="008873F2" w:rsidRDefault="00AD31AE" w14:paraId="01E2D2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4E07A6" w:rsidR="00AD31AE" w:rsidP="008873F2" w:rsidRDefault="00AD31AE" w14:paraId="01E2D2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+300</w:t>
            </w:r>
          </w:p>
        </w:tc>
      </w:tr>
      <w:tr w:rsidRPr="004E07A6" w:rsidR="00AD31AE" w:rsidTr="008873F2" w14:paraId="01E2D21E" w14:textId="77777777">
        <w:trPr>
          <w:trHeight w:val="255"/>
        </w:trPr>
        <w:tc>
          <w:tcPr>
            <w:tcW w:w="496" w:type="dxa"/>
            <w:shd w:val="clear" w:color="auto" w:fill="auto"/>
            <w:noWrap/>
            <w:hideMark/>
          </w:tcPr>
          <w:p w:rsidRPr="004E07A6" w:rsidR="00AD31AE" w:rsidP="008873F2" w:rsidRDefault="00AD31AE" w14:paraId="01E2D2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1:11</w:t>
            </w:r>
          </w:p>
        </w:tc>
        <w:tc>
          <w:tcPr>
            <w:tcW w:w="5284" w:type="dxa"/>
            <w:shd w:val="clear" w:color="auto" w:fill="auto"/>
            <w:hideMark/>
          </w:tcPr>
          <w:p w:rsidRPr="004E07A6" w:rsidR="00AD31AE" w:rsidP="008873F2" w:rsidRDefault="00AD31AE" w14:paraId="01E2D2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Studieskuldsavdrag lärare i glesbygd</w:t>
            </w:r>
          </w:p>
        </w:tc>
        <w:tc>
          <w:tcPr>
            <w:tcW w:w="883" w:type="dxa"/>
            <w:shd w:val="clear" w:color="auto" w:fill="auto"/>
            <w:noWrap/>
            <w:hideMark/>
          </w:tcPr>
          <w:p w:rsidRPr="004E07A6" w:rsidR="00AD31AE" w:rsidP="008873F2" w:rsidRDefault="00AD31AE" w14:paraId="01E2D2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+220</w:t>
            </w:r>
          </w:p>
        </w:tc>
        <w:tc>
          <w:tcPr>
            <w:tcW w:w="992" w:type="dxa"/>
            <w:shd w:val="clear" w:color="auto" w:fill="auto"/>
            <w:noWrap/>
            <w:hideMark/>
          </w:tcPr>
          <w:p w:rsidRPr="004E07A6" w:rsidR="00AD31AE" w:rsidP="008873F2" w:rsidRDefault="00AD31AE" w14:paraId="01E2D2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+220</w:t>
            </w:r>
          </w:p>
        </w:tc>
        <w:tc>
          <w:tcPr>
            <w:tcW w:w="992" w:type="dxa"/>
            <w:shd w:val="clear" w:color="auto" w:fill="auto"/>
            <w:noWrap/>
            <w:hideMark/>
          </w:tcPr>
          <w:p w:rsidRPr="004E07A6" w:rsidR="00AD31AE" w:rsidP="008873F2" w:rsidRDefault="00AD31AE" w14:paraId="01E2D2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+220</w:t>
            </w:r>
          </w:p>
        </w:tc>
      </w:tr>
      <w:tr w:rsidRPr="008873F2" w:rsidR="00AD31AE" w:rsidTr="008873F2" w14:paraId="01E2D224" w14:textId="77777777">
        <w:trPr>
          <w:trHeight w:val="270"/>
        </w:trPr>
        <w:tc>
          <w:tcPr>
            <w:tcW w:w="496" w:type="dxa"/>
            <w:tcBorders>
              <w:bottom w:val="single" w:color="auto" w:sz="4" w:space="0"/>
            </w:tcBorders>
            <w:shd w:val="clear" w:color="auto" w:fill="auto"/>
            <w:noWrap/>
            <w:hideMark/>
          </w:tcPr>
          <w:p w:rsidRPr="008873F2" w:rsidR="00AD31AE" w:rsidP="008873F2" w:rsidRDefault="00AD31AE" w14:paraId="01E2D2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8873F2">
              <w:rPr>
                <w:rFonts w:ascii="Times New Roman" w:hAnsi="Times New Roman" w:eastAsia="Times New Roman" w:cs="Times New Roman"/>
                <w:b/>
                <w:bCs/>
                <w:iCs/>
                <w:kern w:val="0"/>
                <w:sz w:val="20"/>
                <w:szCs w:val="20"/>
                <w:lang w:eastAsia="sv-SE"/>
                <w14:numSpacing w14:val="default"/>
              </w:rPr>
              <w:t> </w:t>
            </w:r>
          </w:p>
        </w:tc>
        <w:tc>
          <w:tcPr>
            <w:tcW w:w="5284" w:type="dxa"/>
            <w:tcBorders>
              <w:bottom w:val="single" w:color="auto" w:sz="4" w:space="0"/>
            </w:tcBorders>
            <w:shd w:val="clear" w:color="auto" w:fill="auto"/>
            <w:hideMark/>
          </w:tcPr>
          <w:p w:rsidRPr="008873F2" w:rsidR="00AD31AE" w:rsidP="008873F2" w:rsidRDefault="00AD31AE" w14:paraId="01E2D2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8873F2">
              <w:rPr>
                <w:rFonts w:ascii="Times New Roman" w:hAnsi="Times New Roman" w:eastAsia="Times New Roman" w:cs="Times New Roman"/>
                <w:b/>
                <w:bCs/>
                <w:iCs/>
                <w:kern w:val="0"/>
                <w:sz w:val="20"/>
                <w:szCs w:val="20"/>
                <w:lang w:eastAsia="sv-SE"/>
                <w14:numSpacing w14:val="default"/>
              </w:rPr>
              <w:t>Summa</w:t>
            </w:r>
          </w:p>
        </w:tc>
        <w:tc>
          <w:tcPr>
            <w:tcW w:w="883" w:type="dxa"/>
            <w:tcBorders>
              <w:bottom w:val="single" w:color="auto" w:sz="4" w:space="0"/>
            </w:tcBorders>
            <w:shd w:val="clear" w:color="auto" w:fill="auto"/>
            <w:noWrap/>
            <w:hideMark/>
          </w:tcPr>
          <w:p w:rsidRPr="008873F2" w:rsidR="00AD31AE" w:rsidP="008873F2" w:rsidRDefault="00AD31AE" w14:paraId="01E2D2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8873F2">
              <w:rPr>
                <w:rFonts w:ascii="Times New Roman" w:hAnsi="Times New Roman" w:eastAsia="Times New Roman" w:cs="Times New Roman"/>
                <w:b/>
                <w:bCs/>
                <w:iCs/>
                <w:kern w:val="0"/>
                <w:sz w:val="20"/>
                <w:szCs w:val="20"/>
                <w:lang w:eastAsia="sv-SE"/>
                <w14:numSpacing w14:val="default"/>
              </w:rPr>
              <w:t>–880</w:t>
            </w:r>
          </w:p>
        </w:tc>
        <w:tc>
          <w:tcPr>
            <w:tcW w:w="992" w:type="dxa"/>
            <w:tcBorders>
              <w:bottom w:val="single" w:color="auto" w:sz="4" w:space="0"/>
            </w:tcBorders>
            <w:shd w:val="clear" w:color="auto" w:fill="auto"/>
            <w:noWrap/>
            <w:hideMark/>
          </w:tcPr>
          <w:p w:rsidRPr="008873F2" w:rsidR="00AD31AE" w:rsidP="008873F2" w:rsidRDefault="00AD31AE" w14:paraId="01E2D2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8873F2">
              <w:rPr>
                <w:rFonts w:ascii="Times New Roman" w:hAnsi="Times New Roman" w:eastAsia="Times New Roman" w:cs="Times New Roman"/>
                <w:b/>
                <w:bCs/>
                <w:iCs/>
                <w:kern w:val="0"/>
                <w:sz w:val="20"/>
                <w:szCs w:val="20"/>
                <w:lang w:eastAsia="sv-SE"/>
                <w14:numSpacing w14:val="default"/>
              </w:rPr>
              <w:t>–747</w:t>
            </w:r>
          </w:p>
        </w:tc>
        <w:tc>
          <w:tcPr>
            <w:tcW w:w="992" w:type="dxa"/>
            <w:tcBorders>
              <w:bottom w:val="single" w:color="auto" w:sz="4" w:space="0"/>
            </w:tcBorders>
            <w:shd w:val="clear" w:color="auto" w:fill="auto"/>
            <w:noWrap/>
            <w:hideMark/>
          </w:tcPr>
          <w:p w:rsidRPr="008873F2" w:rsidR="00AD31AE" w:rsidP="008873F2" w:rsidRDefault="00AD31AE" w14:paraId="01E2D2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8873F2">
              <w:rPr>
                <w:rFonts w:ascii="Times New Roman" w:hAnsi="Times New Roman" w:eastAsia="Times New Roman" w:cs="Times New Roman"/>
                <w:b/>
                <w:bCs/>
                <w:iCs/>
                <w:kern w:val="0"/>
                <w:sz w:val="20"/>
                <w:szCs w:val="20"/>
                <w:lang w:eastAsia="sv-SE"/>
                <w14:numSpacing w14:val="default"/>
              </w:rPr>
              <w:t>–628</w:t>
            </w:r>
          </w:p>
        </w:tc>
      </w:tr>
    </w:tbl>
    <w:p w:rsidR="00B30E5B" w:rsidP="00FA20BF" w:rsidRDefault="00FA20BF" w14:paraId="01E2D226" w14:textId="60ACF24A">
      <w:pPr>
        <w:pStyle w:val="Tabellrubrik"/>
        <w:spacing w:before="240"/>
      </w:pPr>
      <w:bookmarkStart w:name="_Toc531250354" w:id="516"/>
      <w:r>
        <w:t xml:space="preserve">20.16 </w:t>
      </w:r>
      <w:r w:rsidRPr="00FA20BF" w:rsidR="00B30E5B">
        <w:t>Utgiftsområde 16 Utbildning och universitetsforskning</w:t>
      </w:r>
      <w:bookmarkEnd w:id="516"/>
    </w:p>
    <w:p w:rsidRPr="00FA20BF" w:rsidR="00FA20BF" w:rsidP="00FA20BF" w:rsidRDefault="00FA20BF" w14:paraId="65D7ED87" w14:textId="3F14E281">
      <w:pPr>
        <w:pStyle w:val="Tabellunderrubrik"/>
      </w:pPr>
      <w:r w:rsidRPr="00FA20BF">
        <w:t>Miljoner kronor</w:t>
      </w:r>
    </w:p>
    <w:tbl>
      <w:tblPr>
        <w:tblW w:w="8647" w:type="dxa"/>
        <w:tblCellMar>
          <w:left w:w="70" w:type="dxa"/>
          <w:right w:w="70" w:type="dxa"/>
        </w:tblCellMar>
        <w:tblLook w:val="04A0" w:firstRow="1" w:lastRow="0" w:firstColumn="1" w:lastColumn="0" w:noHBand="0" w:noVBand="1"/>
      </w:tblPr>
      <w:tblGrid>
        <w:gridCol w:w="496"/>
        <w:gridCol w:w="5284"/>
        <w:gridCol w:w="883"/>
        <w:gridCol w:w="992"/>
        <w:gridCol w:w="992"/>
      </w:tblGrid>
      <w:tr w:rsidRPr="00FA20BF" w:rsidR="00FA20BF" w:rsidTr="00FA20BF" w14:paraId="647D22B6" w14:textId="77777777">
        <w:trPr>
          <w:trHeight w:val="255"/>
          <w:tblHeader/>
        </w:trPr>
        <w:tc>
          <w:tcPr>
            <w:tcW w:w="496" w:type="dxa"/>
            <w:tcBorders>
              <w:top w:val="single" w:color="auto" w:sz="4" w:space="0"/>
            </w:tcBorders>
            <w:shd w:val="clear" w:color="auto" w:fill="auto"/>
            <w:noWrap/>
          </w:tcPr>
          <w:p w:rsidRPr="00FA20BF" w:rsidR="00FA20BF" w:rsidP="00FA20BF" w:rsidRDefault="00FA20BF" w14:paraId="7BB408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top w:val="single" w:color="auto" w:sz="4" w:space="0"/>
            </w:tcBorders>
            <w:shd w:val="clear" w:color="auto" w:fill="auto"/>
          </w:tcPr>
          <w:p w:rsidRPr="00FA20BF" w:rsidR="00FA20BF" w:rsidP="00FA20BF" w:rsidRDefault="00FA20BF" w14:paraId="44BC4C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7" w:type="dxa"/>
            <w:gridSpan w:val="3"/>
            <w:tcBorders>
              <w:top w:val="single" w:color="auto" w:sz="4" w:space="0"/>
            </w:tcBorders>
            <w:shd w:val="clear" w:color="auto" w:fill="auto"/>
            <w:noWrap/>
          </w:tcPr>
          <w:p w:rsidRPr="00FA20BF" w:rsidR="00FA20BF" w:rsidP="00FA20BF" w:rsidRDefault="00FA20BF" w14:paraId="24E0F0A8" w14:textId="3C7F3B9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A20BF">
              <w:rPr>
                <w:rFonts w:ascii="Times New Roman" w:hAnsi="Times New Roman" w:eastAsia="Times New Roman" w:cs="Times New Roman"/>
                <w:b/>
                <w:kern w:val="0"/>
                <w:sz w:val="20"/>
                <w:szCs w:val="20"/>
                <w:lang w:eastAsia="sv-SE"/>
                <w14:numSpacing w14:val="default"/>
              </w:rPr>
              <w:t>Avvikelse från regeringen (SD)</w:t>
            </w:r>
          </w:p>
        </w:tc>
      </w:tr>
      <w:tr w:rsidRPr="00FA20BF" w:rsidR="00FA20BF" w:rsidTr="00FA20BF" w14:paraId="357A5AC4" w14:textId="77777777">
        <w:trPr>
          <w:trHeight w:val="255"/>
          <w:tblHeader/>
        </w:trPr>
        <w:tc>
          <w:tcPr>
            <w:tcW w:w="496" w:type="dxa"/>
            <w:tcBorders>
              <w:bottom w:val="single" w:color="auto" w:sz="4" w:space="0"/>
            </w:tcBorders>
            <w:shd w:val="clear" w:color="auto" w:fill="auto"/>
            <w:noWrap/>
          </w:tcPr>
          <w:p w:rsidRPr="00FA20BF" w:rsidR="00FA20BF" w:rsidP="00FA20BF" w:rsidRDefault="00FA20BF" w14:paraId="22FE5D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bottom w:val="single" w:color="auto" w:sz="4" w:space="0"/>
            </w:tcBorders>
            <w:shd w:val="clear" w:color="auto" w:fill="auto"/>
          </w:tcPr>
          <w:p w:rsidRPr="00FA20BF" w:rsidR="00FA20BF" w:rsidP="00FA20BF" w:rsidRDefault="00FA20BF" w14:paraId="1354CA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83" w:type="dxa"/>
            <w:tcBorders>
              <w:bottom w:val="single" w:color="auto" w:sz="4" w:space="0"/>
            </w:tcBorders>
            <w:shd w:val="clear" w:color="auto" w:fill="auto"/>
            <w:noWrap/>
          </w:tcPr>
          <w:p w:rsidRPr="00FA20BF" w:rsidR="00FA20BF" w:rsidP="00FA20BF" w:rsidRDefault="00FA20BF" w14:paraId="36F48D70" w14:textId="7B584E6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A20BF">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FA20BF" w:rsidR="00FA20BF" w:rsidP="00FA20BF" w:rsidRDefault="00FA20BF" w14:paraId="5EE2C44C" w14:textId="4CEB527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A20BF">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FA20BF" w:rsidR="00FA20BF" w:rsidP="00FA20BF" w:rsidRDefault="00FA20BF" w14:paraId="3C9183CE" w14:textId="69F4A8D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A20BF">
              <w:rPr>
                <w:rFonts w:ascii="Times New Roman" w:hAnsi="Times New Roman" w:eastAsia="Times New Roman" w:cs="Times New Roman"/>
                <w:b/>
                <w:kern w:val="0"/>
                <w:sz w:val="20"/>
                <w:szCs w:val="20"/>
                <w:lang w:eastAsia="sv-SE"/>
                <w14:numSpacing w14:val="default"/>
              </w:rPr>
              <w:t>1921</w:t>
            </w:r>
          </w:p>
        </w:tc>
      </w:tr>
      <w:tr w:rsidRPr="00FA20BF" w:rsidR="00AD31AE" w:rsidTr="00FA20BF" w14:paraId="01E2D22C" w14:textId="77777777">
        <w:trPr>
          <w:trHeight w:val="255"/>
        </w:trPr>
        <w:tc>
          <w:tcPr>
            <w:tcW w:w="496" w:type="dxa"/>
            <w:tcBorders>
              <w:top w:val="single" w:color="auto" w:sz="4" w:space="0"/>
            </w:tcBorders>
            <w:shd w:val="clear" w:color="auto" w:fill="auto"/>
            <w:noWrap/>
            <w:hideMark/>
          </w:tcPr>
          <w:p w:rsidRPr="00FA20BF" w:rsidR="00AD31AE" w:rsidP="00FA20BF" w:rsidRDefault="00AD31AE" w14:paraId="01E2D2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1:1</w:t>
            </w:r>
          </w:p>
        </w:tc>
        <w:tc>
          <w:tcPr>
            <w:tcW w:w="5284" w:type="dxa"/>
            <w:tcBorders>
              <w:top w:val="single" w:color="auto" w:sz="4" w:space="0"/>
            </w:tcBorders>
            <w:shd w:val="clear" w:color="auto" w:fill="auto"/>
            <w:hideMark/>
          </w:tcPr>
          <w:p w:rsidRPr="00FA20BF" w:rsidR="00AD31AE" w:rsidP="00FA20BF" w:rsidRDefault="00AD31AE" w14:paraId="01E2D2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Statens skolverk</w:t>
            </w:r>
          </w:p>
        </w:tc>
        <w:tc>
          <w:tcPr>
            <w:tcW w:w="883" w:type="dxa"/>
            <w:tcBorders>
              <w:top w:val="single" w:color="auto" w:sz="4" w:space="0"/>
            </w:tcBorders>
            <w:shd w:val="clear" w:color="auto" w:fill="auto"/>
            <w:noWrap/>
            <w:hideMark/>
          </w:tcPr>
          <w:p w:rsidRPr="00FA20BF" w:rsidR="00AD31AE" w:rsidP="00FA20BF" w:rsidRDefault="00AD31AE" w14:paraId="01E2D2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c>
          <w:tcPr>
            <w:tcW w:w="992" w:type="dxa"/>
            <w:tcBorders>
              <w:top w:val="single" w:color="auto" w:sz="4" w:space="0"/>
            </w:tcBorders>
            <w:shd w:val="clear" w:color="auto" w:fill="auto"/>
            <w:noWrap/>
            <w:hideMark/>
          </w:tcPr>
          <w:p w:rsidRPr="00FA20BF" w:rsidR="00AD31AE" w:rsidP="00FA20BF" w:rsidRDefault="00AD31AE" w14:paraId="01E2D2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c>
          <w:tcPr>
            <w:tcW w:w="992" w:type="dxa"/>
            <w:tcBorders>
              <w:top w:val="single" w:color="auto" w:sz="4" w:space="0"/>
            </w:tcBorders>
            <w:shd w:val="clear" w:color="auto" w:fill="auto"/>
            <w:noWrap/>
            <w:hideMark/>
          </w:tcPr>
          <w:p w:rsidRPr="00FA20BF" w:rsidR="00AD31AE" w:rsidP="00FA20BF" w:rsidRDefault="00AD31AE" w14:paraId="01E2D2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r>
      <w:tr w:rsidRPr="00FA20BF" w:rsidR="00AD31AE" w:rsidTr="00FA20BF" w14:paraId="01E2D232" w14:textId="77777777">
        <w:trPr>
          <w:trHeight w:val="255"/>
        </w:trPr>
        <w:tc>
          <w:tcPr>
            <w:tcW w:w="496" w:type="dxa"/>
            <w:shd w:val="clear" w:color="auto" w:fill="auto"/>
            <w:noWrap/>
            <w:hideMark/>
          </w:tcPr>
          <w:p w:rsidRPr="00FA20BF" w:rsidR="00AD31AE" w:rsidP="00FA20BF" w:rsidRDefault="00AD31AE" w14:paraId="01E2D2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1:2</w:t>
            </w:r>
          </w:p>
        </w:tc>
        <w:tc>
          <w:tcPr>
            <w:tcW w:w="5284" w:type="dxa"/>
            <w:shd w:val="clear" w:color="auto" w:fill="auto"/>
            <w:hideMark/>
          </w:tcPr>
          <w:p w:rsidRPr="00FA20BF" w:rsidR="00AD31AE" w:rsidP="00FA20BF" w:rsidRDefault="00AD31AE" w14:paraId="01E2D2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Statens skolinspektion</w:t>
            </w:r>
          </w:p>
        </w:tc>
        <w:tc>
          <w:tcPr>
            <w:tcW w:w="883" w:type="dxa"/>
            <w:shd w:val="clear" w:color="auto" w:fill="auto"/>
            <w:noWrap/>
            <w:hideMark/>
          </w:tcPr>
          <w:p w:rsidRPr="00FA20BF" w:rsidR="00AD31AE" w:rsidP="00FA20BF" w:rsidRDefault="00AD31AE" w14:paraId="01E2D2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r>
      <w:tr w:rsidRPr="00FA20BF" w:rsidR="00AD31AE" w:rsidTr="00FA20BF" w14:paraId="01E2D238" w14:textId="77777777">
        <w:trPr>
          <w:trHeight w:val="255"/>
        </w:trPr>
        <w:tc>
          <w:tcPr>
            <w:tcW w:w="496" w:type="dxa"/>
            <w:shd w:val="clear" w:color="auto" w:fill="auto"/>
            <w:noWrap/>
            <w:hideMark/>
          </w:tcPr>
          <w:p w:rsidRPr="00FA20BF" w:rsidR="00AD31AE" w:rsidP="00FA20BF" w:rsidRDefault="00AD31AE" w14:paraId="01E2D2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1:4</w:t>
            </w:r>
          </w:p>
        </w:tc>
        <w:tc>
          <w:tcPr>
            <w:tcW w:w="5284" w:type="dxa"/>
            <w:shd w:val="clear" w:color="auto" w:fill="auto"/>
            <w:hideMark/>
          </w:tcPr>
          <w:p w:rsidRPr="00FA20BF" w:rsidR="00AD31AE" w:rsidP="00FA20BF" w:rsidRDefault="00AD31AE" w14:paraId="01E2D2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Sameskolstyrelsen</w:t>
            </w:r>
          </w:p>
        </w:tc>
        <w:tc>
          <w:tcPr>
            <w:tcW w:w="883" w:type="dxa"/>
            <w:shd w:val="clear" w:color="auto" w:fill="auto"/>
            <w:noWrap/>
            <w:hideMark/>
          </w:tcPr>
          <w:p w:rsidRPr="00FA20BF" w:rsidR="00AD31AE" w:rsidP="00FA20BF" w:rsidRDefault="00AD31AE" w14:paraId="01E2D2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–9</w:t>
            </w:r>
          </w:p>
        </w:tc>
        <w:tc>
          <w:tcPr>
            <w:tcW w:w="992" w:type="dxa"/>
            <w:shd w:val="clear" w:color="auto" w:fill="auto"/>
            <w:noWrap/>
            <w:hideMark/>
          </w:tcPr>
          <w:p w:rsidRPr="00FA20BF" w:rsidR="00AD31AE" w:rsidP="00FA20BF" w:rsidRDefault="00AD31AE" w14:paraId="01E2D2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A20BF" w:rsidR="00AD31AE" w:rsidP="00FA20BF" w:rsidRDefault="00AD31AE" w14:paraId="01E2D2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 </w:t>
            </w:r>
          </w:p>
        </w:tc>
      </w:tr>
      <w:tr w:rsidRPr="00FA20BF" w:rsidR="00AD31AE" w:rsidTr="00FA20BF" w14:paraId="01E2D23E" w14:textId="77777777">
        <w:trPr>
          <w:trHeight w:val="255"/>
        </w:trPr>
        <w:tc>
          <w:tcPr>
            <w:tcW w:w="496" w:type="dxa"/>
            <w:shd w:val="clear" w:color="auto" w:fill="auto"/>
            <w:noWrap/>
            <w:hideMark/>
          </w:tcPr>
          <w:p w:rsidRPr="00FA20BF" w:rsidR="00AD31AE" w:rsidP="00FA20BF" w:rsidRDefault="00AD31AE" w14:paraId="01E2D2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1:5</w:t>
            </w:r>
          </w:p>
        </w:tc>
        <w:tc>
          <w:tcPr>
            <w:tcW w:w="5284" w:type="dxa"/>
            <w:shd w:val="clear" w:color="auto" w:fill="auto"/>
            <w:hideMark/>
          </w:tcPr>
          <w:p w:rsidRPr="00FA20BF" w:rsidR="00AD31AE" w:rsidP="00FA20BF" w:rsidRDefault="00AD31AE" w14:paraId="01E2D23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Utveckling av skolväsendet och annan pedagogisk verksamhet</w:t>
            </w:r>
          </w:p>
        </w:tc>
        <w:tc>
          <w:tcPr>
            <w:tcW w:w="883" w:type="dxa"/>
            <w:shd w:val="clear" w:color="auto" w:fill="auto"/>
            <w:noWrap/>
            <w:hideMark/>
          </w:tcPr>
          <w:p w:rsidRPr="00FA20BF" w:rsidR="00AD31AE" w:rsidP="00FA20BF" w:rsidRDefault="00AD31AE" w14:paraId="01E2D2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c>
          <w:tcPr>
            <w:tcW w:w="992" w:type="dxa"/>
            <w:shd w:val="clear" w:color="auto" w:fill="auto"/>
            <w:noWrap/>
            <w:hideMark/>
          </w:tcPr>
          <w:p w:rsidRPr="00FA20BF" w:rsidR="00AD31AE" w:rsidP="00FA20BF" w:rsidRDefault="00AD31AE" w14:paraId="01E2D2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c>
          <w:tcPr>
            <w:tcW w:w="992" w:type="dxa"/>
            <w:shd w:val="clear" w:color="auto" w:fill="auto"/>
            <w:noWrap/>
            <w:hideMark/>
          </w:tcPr>
          <w:p w:rsidRPr="00FA20BF" w:rsidR="00AD31AE" w:rsidP="00FA20BF" w:rsidRDefault="00AD31AE" w14:paraId="01E2D2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r>
      <w:tr w:rsidRPr="00FA20BF" w:rsidR="00AD31AE" w:rsidTr="00FA20BF" w14:paraId="01E2D244" w14:textId="77777777">
        <w:trPr>
          <w:trHeight w:val="255"/>
        </w:trPr>
        <w:tc>
          <w:tcPr>
            <w:tcW w:w="496" w:type="dxa"/>
            <w:shd w:val="clear" w:color="auto" w:fill="auto"/>
            <w:noWrap/>
            <w:hideMark/>
          </w:tcPr>
          <w:p w:rsidRPr="00FA20BF" w:rsidR="00AD31AE" w:rsidP="00FA20BF" w:rsidRDefault="00AD31AE" w14:paraId="01E2D2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1:19</w:t>
            </w:r>
          </w:p>
        </w:tc>
        <w:tc>
          <w:tcPr>
            <w:tcW w:w="5284" w:type="dxa"/>
            <w:shd w:val="clear" w:color="auto" w:fill="auto"/>
            <w:hideMark/>
          </w:tcPr>
          <w:p w:rsidRPr="00FA20BF" w:rsidR="00AD31AE" w:rsidP="00FA20BF" w:rsidRDefault="00AD31AE" w14:paraId="01E2D2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Bidrag till lärarlöner</w:t>
            </w:r>
          </w:p>
        </w:tc>
        <w:tc>
          <w:tcPr>
            <w:tcW w:w="883" w:type="dxa"/>
            <w:shd w:val="clear" w:color="auto" w:fill="auto"/>
            <w:noWrap/>
            <w:hideMark/>
          </w:tcPr>
          <w:p w:rsidRPr="00FA20BF" w:rsidR="00AD31AE" w:rsidP="00FA20BF" w:rsidRDefault="00AD31AE" w14:paraId="01E2D2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–2 457</w:t>
            </w:r>
          </w:p>
        </w:tc>
        <w:tc>
          <w:tcPr>
            <w:tcW w:w="992" w:type="dxa"/>
            <w:shd w:val="clear" w:color="auto" w:fill="auto"/>
            <w:noWrap/>
            <w:hideMark/>
          </w:tcPr>
          <w:p w:rsidRPr="00FA20BF" w:rsidR="00AD31AE" w:rsidP="00FA20BF" w:rsidRDefault="00AD31AE" w14:paraId="01E2D2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–2 442</w:t>
            </w:r>
          </w:p>
        </w:tc>
        <w:tc>
          <w:tcPr>
            <w:tcW w:w="992" w:type="dxa"/>
            <w:shd w:val="clear" w:color="auto" w:fill="auto"/>
            <w:noWrap/>
            <w:hideMark/>
          </w:tcPr>
          <w:p w:rsidRPr="00FA20BF" w:rsidR="00AD31AE" w:rsidP="00FA20BF" w:rsidRDefault="00AD31AE" w14:paraId="01E2D2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–2 442</w:t>
            </w:r>
          </w:p>
        </w:tc>
      </w:tr>
      <w:tr w:rsidRPr="00FA20BF" w:rsidR="00AD31AE" w:rsidTr="00FA20BF" w14:paraId="01E2D24A" w14:textId="77777777">
        <w:trPr>
          <w:trHeight w:val="255"/>
        </w:trPr>
        <w:tc>
          <w:tcPr>
            <w:tcW w:w="496" w:type="dxa"/>
            <w:shd w:val="clear" w:color="auto" w:fill="auto"/>
            <w:noWrap/>
            <w:hideMark/>
          </w:tcPr>
          <w:p w:rsidRPr="00FA20BF" w:rsidR="00AD31AE" w:rsidP="00FA20BF" w:rsidRDefault="00AD31AE" w14:paraId="01E2D2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1:21</w:t>
            </w:r>
          </w:p>
        </w:tc>
        <w:tc>
          <w:tcPr>
            <w:tcW w:w="5284" w:type="dxa"/>
            <w:shd w:val="clear" w:color="auto" w:fill="auto"/>
            <w:hideMark/>
          </w:tcPr>
          <w:p w:rsidRPr="00FA20BF" w:rsidR="00AD31AE" w:rsidP="00FA20BF" w:rsidRDefault="00AD31AE" w14:paraId="01E2D2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Statligt stöd för stärkt likvärdighet och kunskapsutveckling</w:t>
            </w:r>
          </w:p>
        </w:tc>
        <w:tc>
          <w:tcPr>
            <w:tcW w:w="883" w:type="dxa"/>
            <w:shd w:val="clear" w:color="auto" w:fill="auto"/>
            <w:noWrap/>
            <w:hideMark/>
          </w:tcPr>
          <w:p w:rsidRPr="00FA20BF" w:rsidR="00AD31AE" w:rsidP="00FA20BF" w:rsidRDefault="00AD31AE" w14:paraId="01E2D2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–1 500</w:t>
            </w:r>
          </w:p>
        </w:tc>
        <w:tc>
          <w:tcPr>
            <w:tcW w:w="992" w:type="dxa"/>
            <w:shd w:val="clear" w:color="auto" w:fill="auto"/>
            <w:noWrap/>
            <w:hideMark/>
          </w:tcPr>
          <w:p w:rsidRPr="00FA20BF" w:rsidR="00AD31AE" w:rsidP="00FA20BF" w:rsidRDefault="00AD31AE" w14:paraId="01E2D2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–1 500</w:t>
            </w:r>
          </w:p>
        </w:tc>
        <w:tc>
          <w:tcPr>
            <w:tcW w:w="992" w:type="dxa"/>
            <w:shd w:val="clear" w:color="auto" w:fill="auto"/>
            <w:noWrap/>
            <w:hideMark/>
          </w:tcPr>
          <w:p w:rsidRPr="00FA20BF" w:rsidR="00AD31AE" w:rsidP="00FA20BF" w:rsidRDefault="00AD31AE" w14:paraId="01E2D2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–1 500</w:t>
            </w:r>
          </w:p>
        </w:tc>
      </w:tr>
      <w:tr w:rsidRPr="00FA20BF" w:rsidR="00AD31AE" w:rsidTr="00FA20BF" w14:paraId="01E2D250" w14:textId="77777777">
        <w:trPr>
          <w:trHeight w:val="255"/>
        </w:trPr>
        <w:tc>
          <w:tcPr>
            <w:tcW w:w="496" w:type="dxa"/>
            <w:shd w:val="clear" w:color="auto" w:fill="auto"/>
            <w:noWrap/>
            <w:hideMark/>
          </w:tcPr>
          <w:p w:rsidRPr="00FA20BF" w:rsidR="00AD31AE" w:rsidP="00FA20BF" w:rsidRDefault="00AD31AE" w14:paraId="01E2D2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2:54</w:t>
            </w:r>
          </w:p>
        </w:tc>
        <w:tc>
          <w:tcPr>
            <w:tcW w:w="5284" w:type="dxa"/>
            <w:shd w:val="clear" w:color="auto" w:fill="auto"/>
            <w:hideMark/>
          </w:tcPr>
          <w:p w:rsidRPr="00FA20BF" w:rsidR="00AD31AE" w:rsidP="00FA20BF" w:rsidRDefault="00AD31AE" w14:paraId="01E2D2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Konstfack: Konstnärlig forskning och utbildning på forskarnivå</w:t>
            </w:r>
          </w:p>
        </w:tc>
        <w:tc>
          <w:tcPr>
            <w:tcW w:w="883" w:type="dxa"/>
            <w:shd w:val="clear" w:color="auto" w:fill="auto"/>
            <w:noWrap/>
            <w:hideMark/>
          </w:tcPr>
          <w:p w:rsidRPr="00FA20BF" w:rsidR="00AD31AE" w:rsidP="00FA20BF" w:rsidRDefault="00AD31AE" w14:paraId="01E2D2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–9</w:t>
            </w:r>
          </w:p>
        </w:tc>
        <w:tc>
          <w:tcPr>
            <w:tcW w:w="992" w:type="dxa"/>
            <w:shd w:val="clear" w:color="auto" w:fill="auto"/>
            <w:noWrap/>
            <w:hideMark/>
          </w:tcPr>
          <w:p w:rsidRPr="00FA20BF" w:rsidR="00AD31AE" w:rsidP="00FA20BF" w:rsidRDefault="00AD31AE" w14:paraId="01E2D2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–9</w:t>
            </w:r>
          </w:p>
        </w:tc>
        <w:tc>
          <w:tcPr>
            <w:tcW w:w="992" w:type="dxa"/>
            <w:shd w:val="clear" w:color="auto" w:fill="auto"/>
            <w:noWrap/>
            <w:hideMark/>
          </w:tcPr>
          <w:p w:rsidRPr="00FA20BF" w:rsidR="00AD31AE" w:rsidP="00FA20BF" w:rsidRDefault="00AD31AE" w14:paraId="01E2D2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–9</w:t>
            </w:r>
          </w:p>
        </w:tc>
      </w:tr>
      <w:tr w:rsidRPr="00FA20BF" w:rsidR="00AD31AE" w:rsidTr="003622C5" w14:paraId="01E2D256" w14:textId="77777777">
        <w:trPr>
          <w:trHeight w:val="510"/>
        </w:trPr>
        <w:tc>
          <w:tcPr>
            <w:tcW w:w="496" w:type="dxa"/>
            <w:shd w:val="clear" w:color="auto" w:fill="auto"/>
            <w:noWrap/>
            <w:hideMark/>
          </w:tcPr>
          <w:p w:rsidRPr="00FA20BF" w:rsidR="00AD31AE" w:rsidP="00FA20BF" w:rsidRDefault="00AD31AE" w14:paraId="01E2D2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2:58</w:t>
            </w:r>
          </w:p>
        </w:tc>
        <w:tc>
          <w:tcPr>
            <w:tcW w:w="5284" w:type="dxa"/>
            <w:shd w:val="clear" w:color="auto" w:fill="auto"/>
            <w:hideMark/>
          </w:tcPr>
          <w:p w:rsidRPr="00FA20BF" w:rsidR="00AD31AE" w:rsidP="00FA20BF" w:rsidRDefault="00AD31AE" w14:paraId="01E2D25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Kungl. Musikhögskolan i Stockholm: Konstnärlig forskning och utbildning på forskarnivå</w:t>
            </w:r>
          </w:p>
        </w:tc>
        <w:tc>
          <w:tcPr>
            <w:tcW w:w="883" w:type="dxa"/>
            <w:shd w:val="clear" w:color="auto" w:fill="auto"/>
            <w:noWrap/>
            <w:vAlign w:val="bottom"/>
            <w:hideMark/>
          </w:tcPr>
          <w:p w:rsidRPr="00FA20BF" w:rsidR="00AD31AE" w:rsidP="003622C5" w:rsidRDefault="00AD31AE" w14:paraId="01E2D2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vAlign w:val="bottom"/>
            <w:hideMark/>
          </w:tcPr>
          <w:p w:rsidRPr="00FA20BF" w:rsidR="00AD31AE" w:rsidP="003622C5" w:rsidRDefault="00AD31AE" w14:paraId="01E2D2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vAlign w:val="bottom"/>
            <w:hideMark/>
          </w:tcPr>
          <w:p w:rsidRPr="00FA20BF" w:rsidR="00AD31AE" w:rsidP="003622C5" w:rsidRDefault="00AD31AE" w14:paraId="01E2D2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w:t>
            </w:r>
          </w:p>
        </w:tc>
      </w:tr>
      <w:tr w:rsidRPr="00FA20BF" w:rsidR="00AD31AE" w:rsidTr="00FA20BF" w14:paraId="01E2D25C" w14:textId="77777777">
        <w:trPr>
          <w:trHeight w:val="255"/>
        </w:trPr>
        <w:tc>
          <w:tcPr>
            <w:tcW w:w="496" w:type="dxa"/>
            <w:shd w:val="clear" w:color="auto" w:fill="auto"/>
            <w:noWrap/>
            <w:hideMark/>
          </w:tcPr>
          <w:p w:rsidRPr="00FA20BF" w:rsidR="00AD31AE" w:rsidP="00FA20BF" w:rsidRDefault="00AD31AE" w14:paraId="01E2D2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3:1</w:t>
            </w:r>
          </w:p>
        </w:tc>
        <w:tc>
          <w:tcPr>
            <w:tcW w:w="5284" w:type="dxa"/>
            <w:shd w:val="clear" w:color="auto" w:fill="auto"/>
            <w:hideMark/>
          </w:tcPr>
          <w:p w:rsidRPr="00FA20BF" w:rsidR="00AD31AE" w:rsidP="00FA20BF" w:rsidRDefault="00AD31AE" w14:paraId="01E2D2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Vetenskapsrådet: Forskning och forskningsinformation</w:t>
            </w:r>
          </w:p>
        </w:tc>
        <w:tc>
          <w:tcPr>
            <w:tcW w:w="883" w:type="dxa"/>
            <w:shd w:val="clear" w:color="auto" w:fill="auto"/>
            <w:noWrap/>
            <w:hideMark/>
          </w:tcPr>
          <w:p w:rsidRPr="00FA20BF" w:rsidR="00AD31AE" w:rsidP="00FA20BF" w:rsidRDefault="00AD31AE" w14:paraId="01E2D2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r>
      <w:tr w:rsidRPr="00FA20BF" w:rsidR="00AD31AE" w:rsidTr="00FA20BF" w14:paraId="01E2D262" w14:textId="77777777">
        <w:trPr>
          <w:trHeight w:val="255"/>
        </w:trPr>
        <w:tc>
          <w:tcPr>
            <w:tcW w:w="496" w:type="dxa"/>
            <w:shd w:val="clear" w:color="auto" w:fill="auto"/>
            <w:noWrap/>
            <w:hideMark/>
          </w:tcPr>
          <w:p w:rsidRPr="00FA20BF" w:rsidR="00AD31AE" w:rsidP="00FA20BF" w:rsidRDefault="00AD31AE" w14:paraId="01E2D2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A20BF">
              <w:rPr>
                <w:rFonts w:ascii="Times New Roman" w:hAnsi="Times New Roman" w:eastAsia="Times New Roman" w:cs="Times New Roman"/>
                <w:i/>
                <w:iCs/>
                <w:kern w:val="0"/>
                <w:sz w:val="20"/>
                <w:szCs w:val="20"/>
                <w:lang w:eastAsia="sv-SE"/>
                <w14:numSpacing w14:val="default"/>
              </w:rPr>
              <w:t> </w:t>
            </w:r>
          </w:p>
        </w:tc>
        <w:tc>
          <w:tcPr>
            <w:tcW w:w="5284" w:type="dxa"/>
            <w:shd w:val="clear" w:color="auto" w:fill="auto"/>
            <w:hideMark/>
          </w:tcPr>
          <w:p w:rsidRPr="00FA20BF" w:rsidR="00AD31AE" w:rsidP="00FA20BF" w:rsidRDefault="00AD31AE" w14:paraId="01E2D2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A20BF">
              <w:rPr>
                <w:rFonts w:ascii="Times New Roman" w:hAnsi="Times New Roman" w:eastAsia="Times New Roman" w:cs="Times New Roman"/>
                <w:i/>
                <w:iCs/>
                <w:kern w:val="0"/>
                <w:sz w:val="20"/>
                <w:szCs w:val="20"/>
                <w:lang w:eastAsia="sv-SE"/>
                <w14:numSpacing w14:val="default"/>
              </w:rPr>
              <w:t>Nya anslag</w:t>
            </w:r>
          </w:p>
        </w:tc>
        <w:tc>
          <w:tcPr>
            <w:tcW w:w="883" w:type="dxa"/>
            <w:shd w:val="clear" w:color="auto" w:fill="auto"/>
            <w:noWrap/>
            <w:hideMark/>
          </w:tcPr>
          <w:p w:rsidRPr="00FA20BF" w:rsidR="00AD31AE" w:rsidP="00FA20BF" w:rsidRDefault="00AD31AE" w14:paraId="01E2D2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A20BF">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A20BF" w:rsidR="00AD31AE" w:rsidP="00FA20BF" w:rsidRDefault="00AD31AE" w14:paraId="01E2D2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A20BF">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A20BF" w:rsidR="00AD31AE" w:rsidP="00FA20BF" w:rsidRDefault="00AD31AE" w14:paraId="01E2D2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A20BF">
              <w:rPr>
                <w:rFonts w:ascii="Times New Roman" w:hAnsi="Times New Roman" w:eastAsia="Times New Roman" w:cs="Times New Roman"/>
                <w:i/>
                <w:iCs/>
                <w:kern w:val="0"/>
                <w:sz w:val="20"/>
                <w:szCs w:val="20"/>
                <w:lang w:eastAsia="sv-SE"/>
                <w14:numSpacing w14:val="default"/>
              </w:rPr>
              <w:t> </w:t>
            </w:r>
          </w:p>
        </w:tc>
      </w:tr>
      <w:tr w:rsidRPr="00FA20BF" w:rsidR="00AD31AE" w:rsidTr="00FA20BF" w14:paraId="01E2D268" w14:textId="77777777">
        <w:trPr>
          <w:trHeight w:val="255"/>
        </w:trPr>
        <w:tc>
          <w:tcPr>
            <w:tcW w:w="496" w:type="dxa"/>
            <w:shd w:val="clear" w:color="auto" w:fill="auto"/>
            <w:noWrap/>
            <w:hideMark/>
          </w:tcPr>
          <w:p w:rsidRPr="00FA20BF" w:rsidR="00AD31AE" w:rsidP="00FA20BF" w:rsidRDefault="00AD31AE" w14:paraId="01E2D2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5:1</w:t>
            </w:r>
          </w:p>
        </w:tc>
        <w:tc>
          <w:tcPr>
            <w:tcW w:w="5284" w:type="dxa"/>
            <w:shd w:val="clear" w:color="auto" w:fill="auto"/>
            <w:hideMark/>
          </w:tcPr>
          <w:p w:rsidRPr="00FA20BF" w:rsidR="00AD31AE" w:rsidP="00FA20BF" w:rsidRDefault="00AD31AE" w14:paraId="01E2D2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Matreform förskola</w:t>
            </w:r>
          </w:p>
        </w:tc>
        <w:tc>
          <w:tcPr>
            <w:tcW w:w="883" w:type="dxa"/>
            <w:shd w:val="clear" w:color="auto" w:fill="auto"/>
            <w:noWrap/>
            <w:hideMark/>
          </w:tcPr>
          <w:p w:rsidRPr="00FA20BF" w:rsidR="00AD31AE" w:rsidP="00FA20BF" w:rsidRDefault="00AD31AE" w14:paraId="01E2D2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r>
      <w:tr w:rsidRPr="00FA20BF" w:rsidR="00AD31AE" w:rsidTr="00FA20BF" w14:paraId="01E2D26E" w14:textId="77777777">
        <w:trPr>
          <w:trHeight w:val="255"/>
        </w:trPr>
        <w:tc>
          <w:tcPr>
            <w:tcW w:w="496" w:type="dxa"/>
            <w:shd w:val="clear" w:color="auto" w:fill="auto"/>
            <w:noWrap/>
            <w:hideMark/>
          </w:tcPr>
          <w:p w:rsidRPr="00FA20BF" w:rsidR="00AD31AE" w:rsidP="00FA20BF" w:rsidRDefault="00AD31AE" w14:paraId="01E2D2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5:2</w:t>
            </w:r>
          </w:p>
        </w:tc>
        <w:tc>
          <w:tcPr>
            <w:tcW w:w="5284" w:type="dxa"/>
            <w:shd w:val="clear" w:color="auto" w:fill="auto"/>
            <w:hideMark/>
          </w:tcPr>
          <w:p w:rsidRPr="00FA20BF" w:rsidR="00AD31AE" w:rsidP="00FA20BF" w:rsidRDefault="00AD31AE" w14:paraId="01E2D2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Stöd till glesbygdsskolor</w:t>
            </w:r>
          </w:p>
        </w:tc>
        <w:tc>
          <w:tcPr>
            <w:tcW w:w="883" w:type="dxa"/>
            <w:shd w:val="clear" w:color="auto" w:fill="auto"/>
            <w:noWrap/>
            <w:hideMark/>
          </w:tcPr>
          <w:p w:rsidRPr="00FA20BF" w:rsidR="00AD31AE" w:rsidP="00FA20BF" w:rsidRDefault="00AD31AE" w14:paraId="01E2D2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+300</w:t>
            </w:r>
          </w:p>
        </w:tc>
        <w:tc>
          <w:tcPr>
            <w:tcW w:w="992" w:type="dxa"/>
            <w:shd w:val="clear" w:color="auto" w:fill="auto"/>
            <w:noWrap/>
            <w:hideMark/>
          </w:tcPr>
          <w:p w:rsidRPr="00FA20BF" w:rsidR="00AD31AE" w:rsidP="00FA20BF" w:rsidRDefault="00AD31AE" w14:paraId="01E2D2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+300</w:t>
            </w:r>
          </w:p>
        </w:tc>
        <w:tc>
          <w:tcPr>
            <w:tcW w:w="992" w:type="dxa"/>
            <w:shd w:val="clear" w:color="auto" w:fill="auto"/>
            <w:noWrap/>
            <w:hideMark/>
          </w:tcPr>
          <w:p w:rsidRPr="00FA20BF" w:rsidR="00AD31AE" w:rsidP="00FA20BF" w:rsidRDefault="00AD31AE" w14:paraId="01E2D2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+300</w:t>
            </w:r>
          </w:p>
        </w:tc>
      </w:tr>
      <w:tr w:rsidRPr="00FA20BF" w:rsidR="00AD31AE" w:rsidTr="00FA20BF" w14:paraId="01E2D274" w14:textId="77777777">
        <w:trPr>
          <w:trHeight w:val="255"/>
        </w:trPr>
        <w:tc>
          <w:tcPr>
            <w:tcW w:w="496" w:type="dxa"/>
            <w:shd w:val="clear" w:color="auto" w:fill="auto"/>
            <w:noWrap/>
            <w:hideMark/>
          </w:tcPr>
          <w:p w:rsidRPr="00FA20BF" w:rsidR="00AD31AE" w:rsidP="00FA20BF" w:rsidRDefault="00AD31AE" w14:paraId="01E2D2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5:3</w:t>
            </w:r>
          </w:p>
        </w:tc>
        <w:tc>
          <w:tcPr>
            <w:tcW w:w="5284" w:type="dxa"/>
            <w:shd w:val="clear" w:color="auto" w:fill="auto"/>
            <w:hideMark/>
          </w:tcPr>
          <w:p w:rsidRPr="00FA20BF" w:rsidR="00AD31AE" w:rsidP="00FA20BF" w:rsidRDefault="00AD31AE" w14:paraId="01E2D2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Slopat karensavdrag förskola</w:t>
            </w:r>
          </w:p>
        </w:tc>
        <w:tc>
          <w:tcPr>
            <w:tcW w:w="883" w:type="dxa"/>
            <w:shd w:val="clear" w:color="auto" w:fill="auto"/>
            <w:noWrap/>
            <w:hideMark/>
          </w:tcPr>
          <w:p w:rsidRPr="00FA20BF" w:rsidR="00AD31AE" w:rsidP="00FA20BF" w:rsidRDefault="00AD31AE" w14:paraId="01E2D2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+300</w:t>
            </w:r>
          </w:p>
        </w:tc>
        <w:tc>
          <w:tcPr>
            <w:tcW w:w="992" w:type="dxa"/>
            <w:shd w:val="clear" w:color="auto" w:fill="auto"/>
            <w:noWrap/>
            <w:hideMark/>
          </w:tcPr>
          <w:p w:rsidRPr="00FA20BF" w:rsidR="00AD31AE" w:rsidP="00FA20BF" w:rsidRDefault="00AD31AE" w14:paraId="01E2D2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+300</w:t>
            </w:r>
          </w:p>
        </w:tc>
        <w:tc>
          <w:tcPr>
            <w:tcW w:w="992" w:type="dxa"/>
            <w:shd w:val="clear" w:color="auto" w:fill="auto"/>
            <w:noWrap/>
            <w:hideMark/>
          </w:tcPr>
          <w:p w:rsidRPr="00FA20BF" w:rsidR="00AD31AE" w:rsidP="00FA20BF" w:rsidRDefault="00AD31AE" w14:paraId="01E2D2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+300</w:t>
            </w:r>
          </w:p>
        </w:tc>
      </w:tr>
      <w:tr w:rsidRPr="00FA20BF" w:rsidR="00AD31AE" w:rsidTr="00FA20BF" w14:paraId="01E2D27A" w14:textId="77777777">
        <w:trPr>
          <w:trHeight w:val="255"/>
        </w:trPr>
        <w:tc>
          <w:tcPr>
            <w:tcW w:w="496" w:type="dxa"/>
            <w:shd w:val="clear" w:color="auto" w:fill="auto"/>
            <w:noWrap/>
            <w:hideMark/>
          </w:tcPr>
          <w:p w:rsidRPr="00FA20BF" w:rsidR="00AD31AE" w:rsidP="00FA20BF" w:rsidRDefault="00AD31AE" w14:paraId="01E2D2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6:1</w:t>
            </w:r>
          </w:p>
        </w:tc>
        <w:tc>
          <w:tcPr>
            <w:tcW w:w="5284" w:type="dxa"/>
            <w:shd w:val="clear" w:color="auto" w:fill="auto"/>
            <w:hideMark/>
          </w:tcPr>
          <w:p w:rsidRPr="00FA20BF" w:rsidR="00AD31AE" w:rsidP="00FA20BF" w:rsidRDefault="00AD31AE" w14:paraId="01E2D2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Matreform grundskola och fritids</w:t>
            </w:r>
          </w:p>
        </w:tc>
        <w:tc>
          <w:tcPr>
            <w:tcW w:w="883" w:type="dxa"/>
            <w:shd w:val="clear" w:color="auto" w:fill="auto"/>
            <w:noWrap/>
            <w:hideMark/>
          </w:tcPr>
          <w:p w:rsidRPr="00FA20BF" w:rsidR="00AD31AE" w:rsidP="00FA20BF" w:rsidRDefault="00AD31AE" w14:paraId="01E2D2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r>
      <w:tr w:rsidRPr="00FA20BF" w:rsidR="00AD31AE" w:rsidTr="00FA20BF" w14:paraId="01E2D280" w14:textId="77777777">
        <w:trPr>
          <w:trHeight w:val="255"/>
        </w:trPr>
        <w:tc>
          <w:tcPr>
            <w:tcW w:w="496" w:type="dxa"/>
            <w:shd w:val="clear" w:color="auto" w:fill="auto"/>
            <w:noWrap/>
            <w:hideMark/>
          </w:tcPr>
          <w:p w:rsidRPr="00FA20BF" w:rsidR="00AD31AE" w:rsidP="00FA20BF" w:rsidRDefault="00AD31AE" w14:paraId="01E2D2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6:2</w:t>
            </w:r>
          </w:p>
        </w:tc>
        <w:tc>
          <w:tcPr>
            <w:tcW w:w="5284" w:type="dxa"/>
            <w:shd w:val="clear" w:color="auto" w:fill="auto"/>
            <w:hideMark/>
          </w:tcPr>
          <w:p w:rsidRPr="00FA20BF" w:rsidR="00AD31AE" w:rsidP="00FA20BF" w:rsidRDefault="00AD31AE" w14:paraId="01E2D2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Nationell databank SYV grundskola</w:t>
            </w:r>
          </w:p>
        </w:tc>
        <w:tc>
          <w:tcPr>
            <w:tcW w:w="883" w:type="dxa"/>
            <w:shd w:val="clear" w:color="auto" w:fill="auto"/>
            <w:noWrap/>
            <w:hideMark/>
          </w:tcPr>
          <w:p w:rsidRPr="00FA20BF" w:rsidR="00AD31AE" w:rsidP="00FA20BF" w:rsidRDefault="00AD31AE" w14:paraId="01E2D2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A20BF" w:rsidR="00AD31AE" w:rsidP="00FA20BF" w:rsidRDefault="00AD31AE" w14:paraId="01E2D2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A20BF" w:rsidR="00AD31AE" w:rsidP="00FA20BF" w:rsidRDefault="00AD31AE" w14:paraId="01E2D2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r>
      <w:tr w:rsidRPr="00FA20BF" w:rsidR="00AD31AE" w:rsidTr="00FA20BF" w14:paraId="01E2D286" w14:textId="77777777">
        <w:trPr>
          <w:trHeight w:val="255"/>
        </w:trPr>
        <w:tc>
          <w:tcPr>
            <w:tcW w:w="496" w:type="dxa"/>
            <w:shd w:val="clear" w:color="auto" w:fill="auto"/>
            <w:noWrap/>
            <w:hideMark/>
          </w:tcPr>
          <w:p w:rsidRPr="00FA20BF" w:rsidR="00AD31AE" w:rsidP="00FA20BF" w:rsidRDefault="00AD31AE" w14:paraId="01E2D2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6:3</w:t>
            </w:r>
          </w:p>
        </w:tc>
        <w:tc>
          <w:tcPr>
            <w:tcW w:w="5284" w:type="dxa"/>
            <w:shd w:val="clear" w:color="auto" w:fill="auto"/>
            <w:hideMark/>
          </w:tcPr>
          <w:p w:rsidRPr="00FA20BF" w:rsidR="00AD31AE" w:rsidP="00FA20BF" w:rsidRDefault="00AD31AE" w14:paraId="01E2D2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SYV grundskolan</w:t>
            </w:r>
          </w:p>
        </w:tc>
        <w:tc>
          <w:tcPr>
            <w:tcW w:w="883" w:type="dxa"/>
            <w:shd w:val="clear" w:color="auto" w:fill="auto"/>
            <w:noWrap/>
            <w:hideMark/>
          </w:tcPr>
          <w:p w:rsidRPr="00FA20BF" w:rsidR="00AD31AE" w:rsidP="00FA20BF" w:rsidRDefault="00AD31AE" w14:paraId="01E2D2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A20BF" w:rsidR="00AD31AE" w:rsidP="00FA20BF" w:rsidRDefault="00AD31AE" w14:paraId="01E2D2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A20BF" w:rsidR="00AD31AE" w:rsidP="00FA20BF" w:rsidRDefault="00AD31AE" w14:paraId="01E2D2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r>
      <w:tr w:rsidRPr="00FA20BF" w:rsidR="00AD31AE" w:rsidTr="00FA20BF" w14:paraId="01E2D28C" w14:textId="77777777">
        <w:trPr>
          <w:trHeight w:val="255"/>
        </w:trPr>
        <w:tc>
          <w:tcPr>
            <w:tcW w:w="496" w:type="dxa"/>
            <w:shd w:val="clear" w:color="auto" w:fill="auto"/>
            <w:noWrap/>
            <w:hideMark/>
          </w:tcPr>
          <w:p w:rsidRPr="00FA20BF" w:rsidR="00AD31AE" w:rsidP="00FA20BF" w:rsidRDefault="00AD31AE" w14:paraId="01E2D2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6:4</w:t>
            </w:r>
          </w:p>
        </w:tc>
        <w:tc>
          <w:tcPr>
            <w:tcW w:w="5284" w:type="dxa"/>
            <w:shd w:val="clear" w:color="auto" w:fill="auto"/>
            <w:hideMark/>
          </w:tcPr>
          <w:p w:rsidRPr="00FA20BF" w:rsidR="00AD31AE" w:rsidP="00FA20BF" w:rsidRDefault="00AD31AE" w14:paraId="01E2D2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 xml:space="preserve">Slopat karensavdrag grundskola och fritids </w:t>
            </w:r>
          </w:p>
        </w:tc>
        <w:tc>
          <w:tcPr>
            <w:tcW w:w="883" w:type="dxa"/>
            <w:shd w:val="clear" w:color="auto" w:fill="auto"/>
            <w:noWrap/>
            <w:hideMark/>
          </w:tcPr>
          <w:p w:rsidRPr="00FA20BF" w:rsidR="00AD31AE" w:rsidP="00FA20BF" w:rsidRDefault="00AD31AE" w14:paraId="01E2D2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r>
      <w:tr w:rsidRPr="00FA20BF" w:rsidR="00AD31AE" w:rsidTr="00FA20BF" w14:paraId="01E2D292" w14:textId="77777777">
        <w:trPr>
          <w:trHeight w:val="255"/>
        </w:trPr>
        <w:tc>
          <w:tcPr>
            <w:tcW w:w="496" w:type="dxa"/>
            <w:shd w:val="clear" w:color="auto" w:fill="auto"/>
            <w:noWrap/>
            <w:hideMark/>
          </w:tcPr>
          <w:p w:rsidRPr="00FA20BF" w:rsidR="00AD31AE" w:rsidP="00FA20BF" w:rsidRDefault="00AD31AE" w14:paraId="01E2D2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6:5</w:t>
            </w:r>
          </w:p>
        </w:tc>
        <w:tc>
          <w:tcPr>
            <w:tcW w:w="5284" w:type="dxa"/>
            <w:shd w:val="clear" w:color="auto" w:fill="auto"/>
            <w:hideMark/>
          </w:tcPr>
          <w:p w:rsidRPr="00FA20BF" w:rsidR="00AD31AE" w:rsidP="00FA20BF" w:rsidRDefault="00AD31AE" w14:paraId="01E2D2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Jourklass/skola</w:t>
            </w:r>
          </w:p>
        </w:tc>
        <w:tc>
          <w:tcPr>
            <w:tcW w:w="883" w:type="dxa"/>
            <w:shd w:val="clear" w:color="auto" w:fill="auto"/>
            <w:noWrap/>
            <w:hideMark/>
          </w:tcPr>
          <w:p w:rsidRPr="00FA20BF" w:rsidR="00AD31AE" w:rsidP="00FA20BF" w:rsidRDefault="00AD31AE" w14:paraId="01E2D2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9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r>
      <w:tr w:rsidRPr="00FA20BF" w:rsidR="00AD31AE" w:rsidTr="00FA20BF" w14:paraId="01E2D298" w14:textId="77777777">
        <w:trPr>
          <w:trHeight w:val="255"/>
        </w:trPr>
        <w:tc>
          <w:tcPr>
            <w:tcW w:w="496" w:type="dxa"/>
            <w:shd w:val="clear" w:color="auto" w:fill="auto"/>
            <w:noWrap/>
            <w:hideMark/>
          </w:tcPr>
          <w:p w:rsidRPr="00FA20BF" w:rsidR="00AD31AE" w:rsidP="00FA20BF" w:rsidRDefault="00AD31AE" w14:paraId="01E2D2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6:6</w:t>
            </w:r>
          </w:p>
        </w:tc>
        <w:tc>
          <w:tcPr>
            <w:tcW w:w="5284" w:type="dxa"/>
            <w:shd w:val="clear" w:color="auto" w:fill="auto"/>
            <w:hideMark/>
          </w:tcPr>
          <w:p w:rsidRPr="00FA20BF" w:rsidR="00AD31AE" w:rsidP="00FA20BF" w:rsidRDefault="00AD31AE" w14:paraId="01E2D2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Förberedelseskola</w:t>
            </w:r>
          </w:p>
        </w:tc>
        <w:tc>
          <w:tcPr>
            <w:tcW w:w="883" w:type="dxa"/>
            <w:shd w:val="clear" w:color="auto" w:fill="auto"/>
            <w:noWrap/>
            <w:hideMark/>
          </w:tcPr>
          <w:p w:rsidRPr="00FA20BF" w:rsidR="00AD31AE" w:rsidP="00FA20BF" w:rsidRDefault="00AD31AE" w14:paraId="01E2D2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A20BF" w:rsidR="00AD31AE" w:rsidP="00FA20BF" w:rsidRDefault="00AD31AE" w14:paraId="01E2D2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A20BF" w:rsidR="00AD31AE" w:rsidP="00FA20BF" w:rsidRDefault="00AD31AE" w14:paraId="01E2D2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r>
      <w:tr w:rsidRPr="00FA20BF" w:rsidR="00AD31AE" w:rsidTr="00FA20BF" w14:paraId="01E2D29E" w14:textId="77777777">
        <w:trPr>
          <w:trHeight w:val="255"/>
        </w:trPr>
        <w:tc>
          <w:tcPr>
            <w:tcW w:w="496" w:type="dxa"/>
            <w:shd w:val="clear" w:color="auto" w:fill="auto"/>
            <w:noWrap/>
            <w:hideMark/>
          </w:tcPr>
          <w:p w:rsidRPr="00FA20BF" w:rsidR="00AD31AE" w:rsidP="00FA20BF" w:rsidRDefault="00AD31AE" w14:paraId="01E2D2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6:7</w:t>
            </w:r>
          </w:p>
        </w:tc>
        <w:tc>
          <w:tcPr>
            <w:tcW w:w="5284" w:type="dxa"/>
            <w:shd w:val="clear" w:color="auto" w:fill="auto"/>
            <w:hideMark/>
          </w:tcPr>
          <w:p w:rsidRPr="00FA20BF" w:rsidR="00AD31AE" w:rsidP="00FA20BF" w:rsidRDefault="00AD31AE" w14:paraId="01E2D2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Samverkanssatsningar</w:t>
            </w:r>
          </w:p>
        </w:tc>
        <w:tc>
          <w:tcPr>
            <w:tcW w:w="883" w:type="dxa"/>
            <w:shd w:val="clear" w:color="auto" w:fill="auto"/>
            <w:noWrap/>
            <w:hideMark/>
          </w:tcPr>
          <w:p w:rsidRPr="00FA20BF" w:rsidR="00AD31AE" w:rsidP="00FA20BF" w:rsidRDefault="00AD31AE" w14:paraId="01E2D2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c>
          <w:tcPr>
            <w:tcW w:w="992" w:type="dxa"/>
            <w:shd w:val="clear" w:color="auto" w:fill="auto"/>
            <w:noWrap/>
            <w:hideMark/>
          </w:tcPr>
          <w:p w:rsidRPr="00FA20BF" w:rsidR="00AD31AE" w:rsidP="00FA20BF" w:rsidRDefault="00AD31AE" w14:paraId="01E2D2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c>
          <w:tcPr>
            <w:tcW w:w="992" w:type="dxa"/>
            <w:shd w:val="clear" w:color="auto" w:fill="auto"/>
            <w:noWrap/>
            <w:hideMark/>
          </w:tcPr>
          <w:p w:rsidRPr="00FA20BF" w:rsidR="00AD31AE" w:rsidP="00FA20BF" w:rsidRDefault="00AD31AE" w14:paraId="01E2D2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r>
      <w:tr w:rsidRPr="00FA20BF" w:rsidR="00AD31AE" w:rsidTr="00FA20BF" w14:paraId="01E2D2A4" w14:textId="77777777">
        <w:trPr>
          <w:trHeight w:val="255"/>
        </w:trPr>
        <w:tc>
          <w:tcPr>
            <w:tcW w:w="496" w:type="dxa"/>
            <w:shd w:val="clear" w:color="auto" w:fill="auto"/>
            <w:noWrap/>
            <w:hideMark/>
          </w:tcPr>
          <w:p w:rsidRPr="00FA20BF" w:rsidR="00AD31AE" w:rsidP="00FA20BF" w:rsidRDefault="00AD31AE" w14:paraId="01E2D2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6:8</w:t>
            </w:r>
          </w:p>
        </w:tc>
        <w:tc>
          <w:tcPr>
            <w:tcW w:w="5284" w:type="dxa"/>
            <w:shd w:val="clear" w:color="auto" w:fill="auto"/>
            <w:hideMark/>
          </w:tcPr>
          <w:p w:rsidRPr="00FA20BF" w:rsidR="00AD31AE" w:rsidP="00FA20BF" w:rsidRDefault="00AD31AE" w14:paraId="01E2D2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Pliktskola grundskolan</w:t>
            </w:r>
          </w:p>
        </w:tc>
        <w:tc>
          <w:tcPr>
            <w:tcW w:w="883" w:type="dxa"/>
            <w:shd w:val="clear" w:color="auto" w:fill="auto"/>
            <w:noWrap/>
            <w:hideMark/>
          </w:tcPr>
          <w:p w:rsidRPr="00FA20BF" w:rsidR="00AD31AE" w:rsidP="00FA20BF" w:rsidRDefault="00AD31AE" w14:paraId="01E2D2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r>
      <w:tr w:rsidRPr="00FA20BF" w:rsidR="00AD31AE" w:rsidTr="00FA20BF" w14:paraId="01E2D2AA" w14:textId="77777777">
        <w:trPr>
          <w:trHeight w:val="255"/>
        </w:trPr>
        <w:tc>
          <w:tcPr>
            <w:tcW w:w="496" w:type="dxa"/>
            <w:shd w:val="clear" w:color="auto" w:fill="auto"/>
            <w:noWrap/>
            <w:hideMark/>
          </w:tcPr>
          <w:p w:rsidRPr="00FA20BF" w:rsidR="00AD31AE" w:rsidP="00FA20BF" w:rsidRDefault="00AD31AE" w14:paraId="01E2D2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6:9</w:t>
            </w:r>
          </w:p>
        </w:tc>
        <w:tc>
          <w:tcPr>
            <w:tcW w:w="5284" w:type="dxa"/>
            <w:shd w:val="clear" w:color="auto" w:fill="auto"/>
            <w:hideMark/>
          </w:tcPr>
          <w:p w:rsidRPr="00FA20BF" w:rsidR="00AD31AE" w:rsidP="00FA20BF" w:rsidRDefault="00AD31AE" w14:paraId="01E2D2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Extern rättning nationella prov grundskolan</w:t>
            </w:r>
          </w:p>
        </w:tc>
        <w:tc>
          <w:tcPr>
            <w:tcW w:w="883" w:type="dxa"/>
            <w:shd w:val="clear" w:color="auto" w:fill="auto"/>
            <w:noWrap/>
            <w:hideMark/>
          </w:tcPr>
          <w:p w:rsidRPr="00FA20BF" w:rsidR="00AD31AE" w:rsidP="00FA20BF" w:rsidRDefault="00AD31AE" w14:paraId="01E2D2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A20BF" w:rsidR="00AD31AE" w:rsidP="00FA20BF" w:rsidRDefault="00AD31AE" w14:paraId="01E2D2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+100</w:t>
            </w:r>
          </w:p>
        </w:tc>
      </w:tr>
      <w:tr w:rsidRPr="00FA20BF" w:rsidR="00AD31AE" w:rsidTr="00FA20BF" w14:paraId="01E2D2B0" w14:textId="77777777">
        <w:trPr>
          <w:trHeight w:val="255"/>
        </w:trPr>
        <w:tc>
          <w:tcPr>
            <w:tcW w:w="496" w:type="dxa"/>
            <w:shd w:val="clear" w:color="auto" w:fill="auto"/>
            <w:noWrap/>
            <w:hideMark/>
          </w:tcPr>
          <w:p w:rsidRPr="00FA20BF" w:rsidR="00AD31AE" w:rsidP="00FA20BF" w:rsidRDefault="00AD31AE" w14:paraId="01E2D2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6:10</w:t>
            </w:r>
          </w:p>
        </w:tc>
        <w:tc>
          <w:tcPr>
            <w:tcW w:w="5284" w:type="dxa"/>
            <w:shd w:val="clear" w:color="auto" w:fill="auto"/>
            <w:hideMark/>
          </w:tcPr>
          <w:p w:rsidRPr="00FA20BF" w:rsidR="00AD31AE" w:rsidP="00FA20BF" w:rsidRDefault="00AD31AE" w14:paraId="01E2D2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Ökad persontäthet fritidshem</w:t>
            </w:r>
          </w:p>
        </w:tc>
        <w:tc>
          <w:tcPr>
            <w:tcW w:w="883" w:type="dxa"/>
            <w:shd w:val="clear" w:color="auto" w:fill="auto"/>
            <w:noWrap/>
            <w:hideMark/>
          </w:tcPr>
          <w:p w:rsidRPr="00FA20BF" w:rsidR="00AD31AE" w:rsidP="00FA20BF" w:rsidRDefault="00AD31AE" w14:paraId="01E2D2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+400</w:t>
            </w:r>
          </w:p>
        </w:tc>
        <w:tc>
          <w:tcPr>
            <w:tcW w:w="992" w:type="dxa"/>
            <w:shd w:val="clear" w:color="auto" w:fill="auto"/>
            <w:noWrap/>
            <w:hideMark/>
          </w:tcPr>
          <w:p w:rsidRPr="00FA20BF" w:rsidR="00AD31AE" w:rsidP="00FA20BF" w:rsidRDefault="00AD31AE" w14:paraId="01E2D2A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+400</w:t>
            </w:r>
          </w:p>
        </w:tc>
        <w:tc>
          <w:tcPr>
            <w:tcW w:w="992" w:type="dxa"/>
            <w:shd w:val="clear" w:color="auto" w:fill="auto"/>
            <w:noWrap/>
            <w:hideMark/>
          </w:tcPr>
          <w:p w:rsidRPr="00FA20BF" w:rsidR="00AD31AE" w:rsidP="00FA20BF" w:rsidRDefault="00AD31AE" w14:paraId="01E2D2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+400</w:t>
            </w:r>
          </w:p>
        </w:tc>
      </w:tr>
      <w:tr w:rsidRPr="00FA20BF" w:rsidR="00AD31AE" w:rsidTr="00FA20BF" w14:paraId="01E2D2B6" w14:textId="77777777">
        <w:trPr>
          <w:trHeight w:val="255"/>
        </w:trPr>
        <w:tc>
          <w:tcPr>
            <w:tcW w:w="496" w:type="dxa"/>
            <w:shd w:val="clear" w:color="auto" w:fill="auto"/>
            <w:noWrap/>
            <w:hideMark/>
          </w:tcPr>
          <w:p w:rsidRPr="00FA20BF" w:rsidR="00AD31AE" w:rsidP="00FA20BF" w:rsidRDefault="00AD31AE" w14:paraId="01E2D2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6:11</w:t>
            </w:r>
          </w:p>
        </w:tc>
        <w:tc>
          <w:tcPr>
            <w:tcW w:w="5284" w:type="dxa"/>
            <w:shd w:val="clear" w:color="auto" w:fill="auto"/>
            <w:hideMark/>
          </w:tcPr>
          <w:p w:rsidRPr="00FA20BF" w:rsidR="00AD31AE" w:rsidP="00FA20BF" w:rsidRDefault="00AD31AE" w14:paraId="01E2D2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 xml:space="preserve">Stödpersonal </w:t>
            </w:r>
          </w:p>
        </w:tc>
        <w:tc>
          <w:tcPr>
            <w:tcW w:w="883" w:type="dxa"/>
            <w:shd w:val="clear" w:color="auto" w:fill="auto"/>
            <w:noWrap/>
            <w:hideMark/>
          </w:tcPr>
          <w:p w:rsidRPr="00FA20BF" w:rsidR="00AD31AE" w:rsidP="00FA20BF" w:rsidRDefault="00AD31AE" w14:paraId="01E2D2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+1 000</w:t>
            </w:r>
          </w:p>
        </w:tc>
        <w:tc>
          <w:tcPr>
            <w:tcW w:w="992" w:type="dxa"/>
            <w:shd w:val="clear" w:color="auto" w:fill="auto"/>
            <w:noWrap/>
            <w:hideMark/>
          </w:tcPr>
          <w:p w:rsidRPr="00FA20BF" w:rsidR="00AD31AE" w:rsidP="00FA20BF" w:rsidRDefault="00AD31AE" w14:paraId="01E2D2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+1 000</w:t>
            </w:r>
          </w:p>
        </w:tc>
        <w:tc>
          <w:tcPr>
            <w:tcW w:w="992" w:type="dxa"/>
            <w:shd w:val="clear" w:color="auto" w:fill="auto"/>
            <w:noWrap/>
            <w:hideMark/>
          </w:tcPr>
          <w:p w:rsidRPr="00FA20BF" w:rsidR="00AD31AE" w:rsidP="00FA20BF" w:rsidRDefault="00AD31AE" w14:paraId="01E2D2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+1 000</w:t>
            </w:r>
          </w:p>
        </w:tc>
      </w:tr>
      <w:tr w:rsidRPr="00FA20BF" w:rsidR="00AD31AE" w:rsidTr="00FA20BF" w14:paraId="01E2D2BC" w14:textId="77777777">
        <w:trPr>
          <w:trHeight w:val="255"/>
        </w:trPr>
        <w:tc>
          <w:tcPr>
            <w:tcW w:w="496" w:type="dxa"/>
            <w:shd w:val="clear" w:color="auto" w:fill="auto"/>
            <w:noWrap/>
            <w:hideMark/>
          </w:tcPr>
          <w:p w:rsidRPr="00FA20BF" w:rsidR="00AD31AE" w:rsidP="00FA20BF" w:rsidRDefault="00AD31AE" w14:paraId="01E2D2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7:1</w:t>
            </w:r>
          </w:p>
        </w:tc>
        <w:tc>
          <w:tcPr>
            <w:tcW w:w="5284" w:type="dxa"/>
            <w:shd w:val="clear" w:color="auto" w:fill="auto"/>
            <w:hideMark/>
          </w:tcPr>
          <w:p w:rsidRPr="00FA20BF" w:rsidR="00AD31AE" w:rsidP="00FA20BF" w:rsidRDefault="00FA20BF" w14:paraId="01E2D2B8" w14:textId="789027E0">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SYV g</w:t>
            </w:r>
            <w:r w:rsidRPr="00FA20BF" w:rsidR="00AD31AE">
              <w:rPr>
                <w:rFonts w:ascii="Times New Roman" w:hAnsi="Times New Roman" w:eastAsia="Times New Roman" w:cs="Times New Roman"/>
                <w:kern w:val="0"/>
                <w:sz w:val="20"/>
                <w:szCs w:val="20"/>
                <w:lang w:eastAsia="sv-SE"/>
                <w14:numSpacing w14:val="default"/>
              </w:rPr>
              <w:t>ymnasiet</w:t>
            </w:r>
          </w:p>
        </w:tc>
        <w:tc>
          <w:tcPr>
            <w:tcW w:w="883" w:type="dxa"/>
            <w:shd w:val="clear" w:color="auto" w:fill="auto"/>
            <w:noWrap/>
            <w:hideMark/>
          </w:tcPr>
          <w:p w:rsidRPr="00FA20BF" w:rsidR="00AD31AE" w:rsidP="00FA20BF" w:rsidRDefault="00AD31AE" w14:paraId="01E2D2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A20BF" w:rsidR="00AD31AE" w:rsidP="00FA20BF" w:rsidRDefault="00AD31AE" w14:paraId="01E2D2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A20BF" w:rsidR="00AD31AE" w:rsidP="00FA20BF" w:rsidRDefault="00AD31AE" w14:paraId="01E2D2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+50</w:t>
            </w:r>
          </w:p>
        </w:tc>
      </w:tr>
      <w:tr w:rsidRPr="00FA20BF" w:rsidR="00AD31AE" w:rsidTr="00FA20BF" w14:paraId="01E2D2C2" w14:textId="77777777">
        <w:trPr>
          <w:trHeight w:val="255"/>
        </w:trPr>
        <w:tc>
          <w:tcPr>
            <w:tcW w:w="496" w:type="dxa"/>
            <w:shd w:val="clear" w:color="auto" w:fill="auto"/>
            <w:noWrap/>
            <w:hideMark/>
          </w:tcPr>
          <w:p w:rsidRPr="00FA20BF" w:rsidR="00AD31AE" w:rsidP="00FA20BF" w:rsidRDefault="00AD31AE" w14:paraId="01E2D2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7:2</w:t>
            </w:r>
          </w:p>
        </w:tc>
        <w:tc>
          <w:tcPr>
            <w:tcW w:w="5284" w:type="dxa"/>
            <w:shd w:val="clear" w:color="auto" w:fill="auto"/>
            <w:hideMark/>
          </w:tcPr>
          <w:p w:rsidRPr="00FA20BF" w:rsidR="00AD31AE" w:rsidP="00FA20BF" w:rsidRDefault="00AD31AE" w14:paraId="01E2D2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Teknikbrygga</w:t>
            </w:r>
          </w:p>
        </w:tc>
        <w:tc>
          <w:tcPr>
            <w:tcW w:w="883" w:type="dxa"/>
            <w:shd w:val="clear" w:color="auto" w:fill="auto"/>
            <w:noWrap/>
            <w:hideMark/>
          </w:tcPr>
          <w:p w:rsidRPr="00FA20BF" w:rsidR="00AD31AE" w:rsidP="00FA20BF" w:rsidRDefault="00AD31AE" w14:paraId="01E2D2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+340</w:t>
            </w:r>
          </w:p>
        </w:tc>
        <w:tc>
          <w:tcPr>
            <w:tcW w:w="992" w:type="dxa"/>
            <w:shd w:val="clear" w:color="auto" w:fill="auto"/>
            <w:noWrap/>
            <w:hideMark/>
          </w:tcPr>
          <w:p w:rsidRPr="00FA20BF" w:rsidR="00AD31AE" w:rsidP="00FA20BF" w:rsidRDefault="00AD31AE" w14:paraId="01E2D2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+340</w:t>
            </w:r>
          </w:p>
        </w:tc>
        <w:tc>
          <w:tcPr>
            <w:tcW w:w="992" w:type="dxa"/>
            <w:shd w:val="clear" w:color="auto" w:fill="auto"/>
            <w:noWrap/>
            <w:hideMark/>
          </w:tcPr>
          <w:p w:rsidRPr="00FA20BF" w:rsidR="00AD31AE" w:rsidP="00FA20BF" w:rsidRDefault="00AD31AE" w14:paraId="01E2D2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+340</w:t>
            </w:r>
          </w:p>
        </w:tc>
      </w:tr>
      <w:tr w:rsidRPr="00FA20BF" w:rsidR="00AD31AE" w:rsidTr="00FA20BF" w14:paraId="01E2D2C8" w14:textId="77777777">
        <w:trPr>
          <w:trHeight w:val="255"/>
        </w:trPr>
        <w:tc>
          <w:tcPr>
            <w:tcW w:w="496" w:type="dxa"/>
            <w:shd w:val="clear" w:color="auto" w:fill="auto"/>
            <w:noWrap/>
            <w:hideMark/>
          </w:tcPr>
          <w:p w:rsidRPr="00FA20BF" w:rsidR="00AD31AE" w:rsidP="00FA20BF" w:rsidRDefault="00AD31AE" w14:paraId="01E2D2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8:1</w:t>
            </w:r>
          </w:p>
        </w:tc>
        <w:tc>
          <w:tcPr>
            <w:tcW w:w="5284" w:type="dxa"/>
            <w:shd w:val="clear" w:color="auto" w:fill="auto"/>
            <w:hideMark/>
          </w:tcPr>
          <w:p w:rsidRPr="00FA20BF" w:rsidR="00AD31AE" w:rsidP="00FA20BF" w:rsidRDefault="00AD31AE" w14:paraId="01E2D2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Ökad lärartäthet och undervisningstimmar högre utbildning</w:t>
            </w:r>
          </w:p>
        </w:tc>
        <w:tc>
          <w:tcPr>
            <w:tcW w:w="883" w:type="dxa"/>
            <w:shd w:val="clear" w:color="auto" w:fill="auto"/>
            <w:noWrap/>
            <w:hideMark/>
          </w:tcPr>
          <w:p w:rsidRPr="00FA20BF" w:rsidR="00AD31AE" w:rsidP="00FA20BF" w:rsidRDefault="00AD31AE" w14:paraId="01E2D2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c>
          <w:tcPr>
            <w:tcW w:w="992" w:type="dxa"/>
            <w:shd w:val="clear" w:color="auto" w:fill="auto"/>
            <w:noWrap/>
            <w:hideMark/>
          </w:tcPr>
          <w:p w:rsidRPr="00FA20BF" w:rsidR="00AD31AE" w:rsidP="00FA20BF" w:rsidRDefault="00AD31AE" w14:paraId="01E2D2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c>
          <w:tcPr>
            <w:tcW w:w="992" w:type="dxa"/>
            <w:shd w:val="clear" w:color="auto" w:fill="auto"/>
            <w:noWrap/>
            <w:hideMark/>
          </w:tcPr>
          <w:p w:rsidRPr="00FA20BF" w:rsidR="00AD31AE" w:rsidP="00FA20BF" w:rsidRDefault="00AD31AE" w14:paraId="01E2D2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+250</w:t>
            </w:r>
          </w:p>
        </w:tc>
      </w:tr>
      <w:tr w:rsidRPr="00FA20BF" w:rsidR="00AD31AE" w:rsidTr="00FA20BF" w14:paraId="01E2D2CE" w14:textId="77777777">
        <w:trPr>
          <w:trHeight w:val="255"/>
        </w:trPr>
        <w:tc>
          <w:tcPr>
            <w:tcW w:w="496" w:type="dxa"/>
            <w:shd w:val="clear" w:color="auto" w:fill="auto"/>
            <w:noWrap/>
            <w:hideMark/>
          </w:tcPr>
          <w:p w:rsidRPr="00FA20BF" w:rsidR="00AD31AE" w:rsidP="00FA20BF" w:rsidRDefault="00AD31AE" w14:paraId="01E2D2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8:2</w:t>
            </w:r>
          </w:p>
        </w:tc>
        <w:tc>
          <w:tcPr>
            <w:tcW w:w="5284" w:type="dxa"/>
            <w:shd w:val="clear" w:color="auto" w:fill="auto"/>
            <w:hideMark/>
          </w:tcPr>
          <w:p w:rsidRPr="00FA20BF" w:rsidR="00AD31AE" w:rsidP="00FA20BF" w:rsidRDefault="00AD31AE" w14:paraId="01E2D2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Avskaffa produktivitetsavdraget</w:t>
            </w:r>
          </w:p>
        </w:tc>
        <w:tc>
          <w:tcPr>
            <w:tcW w:w="883" w:type="dxa"/>
            <w:shd w:val="clear" w:color="auto" w:fill="auto"/>
            <w:noWrap/>
            <w:hideMark/>
          </w:tcPr>
          <w:p w:rsidRPr="00FA20BF" w:rsidR="00AD31AE" w:rsidP="00FA20BF" w:rsidRDefault="00AD31AE" w14:paraId="01E2D2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+215</w:t>
            </w:r>
          </w:p>
        </w:tc>
        <w:tc>
          <w:tcPr>
            <w:tcW w:w="992" w:type="dxa"/>
            <w:shd w:val="clear" w:color="auto" w:fill="auto"/>
            <w:noWrap/>
            <w:hideMark/>
          </w:tcPr>
          <w:p w:rsidRPr="00FA20BF" w:rsidR="00AD31AE" w:rsidP="00FA20BF" w:rsidRDefault="00AD31AE" w14:paraId="01E2D2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+215</w:t>
            </w:r>
          </w:p>
        </w:tc>
        <w:tc>
          <w:tcPr>
            <w:tcW w:w="992" w:type="dxa"/>
            <w:shd w:val="clear" w:color="auto" w:fill="auto"/>
            <w:noWrap/>
            <w:hideMark/>
          </w:tcPr>
          <w:p w:rsidRPr="00FA20BF" w:rsidR="00AD31AE" w:rsidP="00FA20BF" w:rsidRDefault="00AD31AE" w14:paraId="01E2D2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+215</w:t>
            </w:r>
          </w:p>
        </w:tc>
      </w:tr>
      <w:tr w:rsidRPr="00FA20BF" w:rsidR="00AD31AE" w:rsidTr="00FA20BF" w14:paraId="01E2D2D4" w14:textId="77777777">
        <w:trPr>
          <w:trHeight w:val="255"/>
        </w:trPr>
        <w:tc>
          <w:tcPr>
            <w:tcW w:w="496" w:type="dxa"/>
            <w:shd w:val="clear" w:color="auto" w:fill="auto"/>
            <w:noWrap/>
            <w:hideMark/>
          </w:tcPr>
          <w:p w:rsidRPr="00FA20BF" w:rsidR="00AD31AE" w:rsidP="00FA20BF" w:rsidRDefault="00AD31AE" w14:paraId="01E2D2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8:3</w:t>
            </w:r>
          </w:p>
        </w:tc>
        <w:tc>
          <w:tcPr>
            <w:tcW w:w="5284" w:type="dxa"/>
            <w:shd w:val="clear" w:color="auto" w:fill="auto"/>
            <w:hideMark/>
          </w:tcPr>
          <w:p w:rsidRPr="00FA20BF" w:rsidR="00AD31AE" w:rsidP="00FA20BF" w:rsidRDefault="00AD31AE" w14:paraId="01E2D2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Nationella prov lärarutbildningen</w:t>
            </w:r>
          </w:p>
        </w:tc>
        <w:tc>
          <w:tcPr>
            <w:tcW w:w="883" w:type="dxa"/>
            <w:shd w:val="clear" w:color="auto" w:fill="auto"/>
            <w:noWrap/>
            <w:hideMark/>
          </w:tcPr>
          <w:p w:rsidRPr="00FA20BF" w:rsidR="00AD31AE" w:rsidP="00FA20BF" w:rsidRDefault="00AD31AE" w14:paraId="01E2D2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A20BF" w:rsidR="00AD31AE" w:rsidP="00FA20BF" w:rsidRDefault="00AD31AE" w14:paraId="01E2D2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A20BF" w:rsidR="00AD31AE" w:rsidP="00FA20BF" w:rsidRDefault="00AD31AE" w14:paraId="01E2D2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+25</w:t>
            </w:r>
          </w:p>
        </w:tc>
      </w:tr>
      <w:tr w:rsidRPr="00FA20BF" w:rsidR="00AD31AE" w:rsidTr="00FA20BF" w14:paraId="01E2D2DA" w14:textId="77777777">
        <w:trPr>
          <w:trHeight w:val="255"/>
        </w:trPr>
        <w:tc>
          <w:tcPr>
            <w:tcW w:w="496" w:type="dxa"/>
            <w:shd w:val="clear" w:color="auto" w:fill="auto"/>
            <w:noWrap/>
            <w:hideMark/>
          </w:tcPr>
          <w:p w:rsidRPr="00FA20BF" w:rsidR="00AD31AE" w:rsidP="00FA20BF" w:rsidRDefault="00AD31AE" w14:paraId="01E2D2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8:4</w:t>
            </w:r>
          </w:p>
        </w:tc>
        <w:tc>
          <w:tcPr>
            <w:tcW w:w="5284" w:type="dxa"/>
            <w:shd w:val="clear" w:color="auto" w:fill="auto"/>
            <w:hideMark/>
          </w:tcPr>
          <w:p w:rsidRPr="00FA20BF" w:rsidR="00AD31AE" w:rsidP="00FA20BF" w:rsidRDefault="00AD31AE" w14:paraId="01E2D2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Ökat basanslag</w:t>
            </w:r>
          </w:p>
        </w:tc>
        <w:tc>
          <w:tcPr>
            <w:tcW w:w="883" w:type="dxa"/>
            <w:shd w:val="clear" w:color="auto" w:fill="auto"/>
            <w:noWrap/>
            <w:hideMark/>
          </w:tcPr>
          <w:p w:rsidRPr="00FA20BF" w:rsidR="00AD31AE" w:rsidP="00FA20BF" w:rsidRDefault="00AD31AE" w14:paraId="01E2D2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FA20BF" w:rsidR="00AD31AE" w:rsidP="00FA20BF" w:rsidRDefault="00AD31AE" w14:paraId="01E2D2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+200</w:t>
            </w:r>
          </w:p>
        </w:tc>
      </w:tr>
      <w:tr w:rsidRPr="00FA20BF" w:rsidR="00AD31AE" w:rsidTr="00FA20BF" w14:paraId="01E2D2E0" w14:textId="77777777">
        <w:trPr>
          <w:trHeight w:val="255"/>
        </w:trPr>
        <w:tc>
          <w:tcPr>
            <w:tcW w:w="496" w:type="dxa"/>
            <w:shd w:val="clear" w:color="auto" w:fill="auto"/>
            <w:noWrap/>
            <w:hideMark/>
          </w:tcPr>
          <w:p w:rsidRPr="00FA20BF" w:rsidR="00AD31AE" w:rsidP="00FA20BF" w:rsidRDefault="00AD31AE" w14:paraId="01E2D2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8:5</w:t>
            </w:r>
          </w:p>
        </w:tc>
        <w:tc>
          <w:tcPr>
            <w:tcW w:w="5284" w:type="dxa"/>
            <w:shd w:val="clear" w:color="auto" w:fill="auto"/>
            <w:hideMark/>
          </w:tcPr>
          <w:p w:rsidRPr="00FA20BF" w:rsidR="00AD31AE" w:rsidP="00FA20BF" w:rsidRDefault="00AD31AE" w14:paraId="01E2D2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Tekniskt forskningsinstitut</w:t>
            </w:r>
          </w:p>
        </w:tc>
        <w:tc>
          <w:tcPr>
            <w:tcW w:w="883" w:type="dxa"/>
            <w:shd w:val="clear" w:color="auto" w:fill="auto"/>
            <w:noWrap/>
            <w:hideMark/>
          </w:tcPr>
          <w:p w:rsidRPr="00FA20BF" w:rsidR="00AD31AE" w:rsidP="00FA20BF" w:rsidRDefault="00AD31AE" w14:paraId="01E2D2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+125</w:t>
            </w:r>
          </w:p>
        </w:tc>
        <w:tc>
          <w:tcPr>
            <w:tcW w:w="992" w:type="dxa"/>
            <w:shd w:val="clear" w:color="auto" w:fill="auto"/>
            <w:noWrap/>
            <w:hideMark/>
          </w:tcPr>
          <w:p w:rsidRPr="00FA20BF" w:rsidR="00AD31AE" w:rsidP="00FA20BF" w:rsidRDefault="00AD31AE" w14:paraId="01E2D2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+125</w:t>
            </w:r>
          </w:p>
        </w:tc>
        <w:tc>
          <w:tcPr>
            <w:tcW w:w="992" w:type="dxa"/>
            <w:shd w:val="clear" w:color="auto" w:fill="auto"/>
            <w:noWrap/>
            <w:hideMark/>
          </w:tcPr>
          <w:p w:rsidRPr="00FA20BF" w:rsidR="00AD31AE" w:rsidP="00FA20BF" w:rsidRDefault="00AD31AE" w14:paraId="01E2D2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A20BF">
              <w:rPr>
                <w:rFonts w:ascii="Times New Roman" w:hAnsi="Times New Roman" w:eastAsia="Times New Roman" w:cs="Times New Roman"/>
                <w:kern w:val="0"/>
                <w:sz w:val="20"/>
                <w:szCs w:val="20"/>
                <w:lang w:eastAsia="sv-SE"/>
                <w14:numSpacing w14:val="default"/>
              </w:rPr>
              <w:t>+125</w:t>
            </w:r>
          </w:p>
        </w:tc>
      </w:tr>
      <w:tr w:rsidRPr="00FA20BF" w:rsidR="00AD31AE" w:rsidTr="00FA20BF" w14:paraId="01E2D2E6" w14:textId="77777777">
        <w:trPr>
          <w:trHeight w:val="270"/>
        </w:trPr>
        <w:tc>
          <w:tcPr>
            <w:tcW w:w="496" w:type="dxa"/>
            <w:tcBorders>
              <w:bottom w:val="single" w:color="auto" w:sz="4" w:space="0"/>
            </w:tcBorders>
            <w:shd w:val="clear" w:color="auto" w:fill="auto"/>
            <w:noWrap/>
            <w:hideMark/>
          </w:tcPr>
          <w:p w:rsidRPr="00FA20BF" w:rsidR="00AD31AE" w:rsidP="00FA20BF" w:rsidRDefault="00AD31AE" w14:paraId="01E2D2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FA20BF">
              <w:rPr>
                <w:rFonts w:ascii="Times New Roman" w:hAnsi="Times New Roman" w:eastAsia="Times New Roman" w:cs="Times New Roman"/>
                <w:b/>
                <w:bCs/>
                <w:iCs/>
                <w:kern w:val="0"/>
                <w:sz w:val="20"/>
                <w:szCs w:val="20"/>
                <w:lang w:eastAsia="sv-SE"/>
                <w14:numSpacing w14:val="default"/>
              </w:rPr>
              <w:t> </w:t>
            </w:r>
          </w:p>
        </w:tc>
        <w:tc>
          <w:tcPr>
            <w:tcW w:w="5284" w:type="dxa"/>
            <w:tcBorders>
              <w:bottom w:val="single" w:color="auto" w:sz="4" w:space="0"/>
            </w:tcBorders>
            <w:shd w:val="clear" w:color="auto" w:fill="auto"/>
            <w:hideMark/>
          </w:tcPr>
          <w:p w:rsidRPr="00FA20BF" w:rsidR="00AD31AE" w:rsidP="00FA20BF" w:rsidRDefault="00AD31AE" w14:paraId="01E2D2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FA20BF">
              <w:rPr>
                <w:rFonts w:ascii="Times New Roman" w:hAnsi="Times New Roman" w:eastAsia="Times New Roman" w:cs="Times New Roman"/>
                <w:b/>
                <w:bCs/>
                <w:iCs/>
                <w:kern w:val="0"/>
                <w:sz w:val="20"/>
                <w:szCs w:val="20"/>
                <w:lang w:eastAsia="sv-SE"/>
                <w14:numSpacing w14:val="default"/>
              </w:rPr>
              <w:t>Summa</w:t>
            </w:r>
          </w:p>
        </w:tc>
        <w:tc>
          <w:tcPr>
            <w:tcW w:w="883" w:type="dxa"/>
            <w:tcBorders>
              <w:bottom w:val="single" w:color="auto" w:sz="4" w:space="0"/>
            </w:tcBorders>
            <w:shd w:val="clear" w:color="auto" w:fill="auto"/>
            <w:noWrap/>
            <w:hideMark/>
          </w:tcPr>
          <w:p w:rsidRPr="00FA20BF" w:rsidR="00AD31AE" w:rsidP="00FA20BF" w:rsidRDefault="00AD31AE" w14:paraId="01E2D2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A20BF">
              <w:rPr>
                <w:rFonts w:ascii="Times New Roman" w:hAnsi="Times New Roman" w:eastAsia="Times New Roman" w:cs="Times New Roman"/>
                <w:b/>
                <w:bCs/>
                <w:iCs/>
                <w:kern w:val="0"/>
                <w:sz w:val="20"/>
                <w:szCs w:val="20"/>
                <w:lang w:eastAsia="sv-SE"/>
                <w14:numSpacing w14:val="default"/>
              </w:rPr>
              <w:t>+670</w:t>
            </w:r>
          </w:p>
        </w:tc>
        <w:tc>
          <w:tcPr>
            <w:tcW w:w="992" w:type="dxa"/>
            <w:tcBorders>
              <w:bottom w:val="single" w:color="auto" w:sz="4" w:space="0"/>
            </w:tcBorders>
            <w:shd w:val="clear" w:color="auto" w:fill="auto"/>
            <w:noWrap/>
            <w:hideMark/>
          </w:tcPr>
          <w:p w:rsidRPr="00FA20BF" w:rsidR="00AD31AE" w:rsidP="00FA20BF" w:rsidRDefault="00AD31AE" w14:paraId="01E2D2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A20BF">
              <w:rPr>
                <w:rFonts w:ascii="Times New Roman" w:hAnsi="Times New Roman" w:eastAsia="Times New Roman" w:cs="Times New Roman"/>
                <w:b/>
                <w:bCs/>
                <w:iCs/>
                <w:kern w:val="0"/>
                <w:sz w:val="20"/>
                <w:szCs w:val="20"/>
                <w:lang w:eastAsia="sv-SE"/>
                <w14:numSpacing w14:val="default"/>
              </w:rPr>
              <w:t>+694</w:t>
            </w:r>
          </w:p>
        </w:tc>
        <w:tc>
          <w:tcPr>
            <w:tcW w:w="992" w:type="dxa"/>
            <w:tcBorders>
              <w:bottom w:val="single" w:color="auto" w:sz="4" w:space="0"/>
            </w:tcBorders>
            <w:shd w:val="clear" w:color="auto" w:fill="auto"/>
            <w:noWrap/>
            <w:hideMark/>
          </w:tcPr>
          <w:p w:rsidRPr="00FA20BF" w:rsidR="00AD31AE" w:rsidP="00FA20BF" w:rsidRDefault="00AD31AE" w14:paraId="01E2D2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A20BF">
              <w:rPr>
                <w:rFonts w:ascii="Times New Roman" w:hAnsi="Times New Roman" w:eastAsia="Times New Roman" w:cs="Times New Roman"/>
                <w:b/>
                <w:bCs/>
                <w:iCs/>
                <w:kern w:val="0"/>
                <w:sz w:val="20"/>
                <w:szCs w:val="20"/>
                <w:lang w:eastAsia="sv-SE"/>
                <w14:numSpacing w14:val="default"/>
              </w:rPr>
              <w:t>+694</w:t>
            </w:r>
          </w:p>
        </w:tc>
      </w:tr>
    </w:tbl>
    <w:p w:rsidR="00B30E5B" w:rsidP="00FA20BF" w:rsidRDefault="00FA20BF" w14:paraId="01E2D2E9" w14:textId="198C6D16">
      <w:pPr>
        <w:pStyle w:val="Tabellrubrik"/>
        <w:spacing w:before="240"/>
      </w:pPr>
      <w:bookmarkStart w:name="_Toc531250355" w:id="517"/>
      <w:r>
        <w:t xml:space="preserve">20.17 </w:t>
      </w:r>
      <w:r w:rsidRPr="00FA20BF" w:rsidR="00B30E5B">
        <w:t>Utgiftsområde 17 Kultur, medier, trossamfund och fritid</w:t>
      </w:r>
      <w:bookmarkEnd w:id="517"/>
    </w:p>
    <w:p w:rsidRPr="00FA20BF" w:rsidR="00FA20BF" w:rsidP="00FA20BF" w:rsidRDefault="00FA20BF" w14:paraId="3B41A282" w14:textId="56FDF03D">
      <w:pPr>
        <w:pStyle w:val="Tabellunderrubrik"/>
      </w:pPr>
      <w:r w:rsidRPr="00FA20BF">
        <w:t>Miljoner kronor</w:t>
      </w:r>
    </w:p>
    <w:tbl>
      <w:tblPr>
        <w:tblW w:w="8647" w:type="dxa"/>
        <w:tblCellMar>
          <w:left w:w="70" w:type="dxa"/>
          <w:right w:w="70" w:type="dxa"/>
        </w:tblCellMar>
        <w:tblLook w:val="04A0" w:firstRow="1" w:lastRow="0" w:firstColumn="1" w:lastColumn="0" w:noHBand="0" w:noVBand="1"/>
      </w:tblPr>
      <w:tblGrid>
        <w:gridCol w:w="496"/>
        <w:gridCol w:w="5284"/>
        <w:gridCol w:w="883"/>
        <w:gridCol w:w="992"/>
        <w:gridCol w:w="992"/>
      </w:tblGrid>
      <w:tr w:rsidRPr="00F6149C" w:rsidR="00F6149C" w:rsidTr="00F6149C" w14:paraId="10FA4A3C" w14:textId="77777777">
        <w:trPr>
          <w:trHeight w:val="255"/>
          <w:tblHeader/>
        </w:trPr>
        <w:tc>
          <w:tcPr>
            <w:tcW w:w="496" w:type="dxa"/>
            <w:tcBorders>
              <w:top w:val="single" w:color="auto" w:sz="4" w:space="0"/>
            </w:tcBorders>
            <w:shd w:val="clear" w:color="auto" w:fill="auto"/>
            <w:noWrap/>
          </w:tcPr>
          <w:p w:rsidRPr="00F6149C" w:rsidR="00F6149C" w:rsidP="00F6149C" w:rsidRDefault="00F6149C" w14:paraId="3B31AD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top w:val="single" w:color="auto" w:sz="4" w:space="0"/>
            </w:tcBorders>
            <w:shd w:val="clear" w:color="auto" w:fill="auto"/>
          </w:tcPr>
          <w:p w:rsidRPr="00F6149C" w:rsidR="00F6149C" w:rsidP="00F6149C" w:rsidRDefault="00F6149C" w14:paraId="7BD971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7" w:type="dxa"/>
            <w:gridSpan w:val="3"/>
            <w:tcBorders>
              <w:top w:val="single" w:color="auto" w:sz="4" w:space="0"/>
            </w:tcBorders>
            <w:shd w:val="clear" w:color="auto" w:fill="auto"/>
            <w:noWrap/>
          </w:tcPr>
          <w:p w:rsidRPr="00F6149C" w:rsidR="00F6149C" w:rsidP="00F6149C" w:rsidRDefault="00F6149C" w14:paraId="7EF17AA0" w14:textId="48289E6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6149C">
              <w:rPr>
                <w:rFonts w:ascii="Times New Roman" w:hAnsi="Times New Roman" w:eastAsia="Times New Roman" w:cs="Times New Roman"/>
                <w:b/>
                <w:kern w:val="0"/>
                <w:sz w:val="20"/>
                <w:szCs w:val="20"/>
                <w:lang w:eastAsia="sv-SE"/>
                <w14:numSpacing w14:val="default"/>
              </w:rPr>
              <w:t>Avvikelse från regeringen (SD)</w:t>
            </w:r>
          </w:p>
        </w:tc>
      </w:tr>
      <w:tr w:rsidRPr="00F6149C" w:rsidR="00F6149C" w:rsidTr="00F6149C" w14:paraId="406FA443" w14:textId="77777777">
        <w:trPr>
          <w:trHeight w:val="255"/>
          <w:tblHeader/>
        </w:trPr>
        <w:tc>
          <w:tcPr>
            <w:tcW w:w="496" w:type="dxa"/>
            <w:tcBorders>
              <w:bottom w:val="single" w:color="auto" w:sz="4" w:space="0"/>
            </w:tcBorders>
            <w:shd w:val="clear" w:color="auto" w:fill="auto"/>
            <w:noWrap/>
          </w:tcPr>
          <w:p w:rsidRPr="00F6149C" w:rsidR="00F6149C" w:rsidP="00F6149C" w:rsidRDefault="00F6149C" w14:paraId="30ACD7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bottom w:val="single" w:color="auto" w:sz="4" w:space="0"/>
            </w:tcBorders>
            <w:shd w:val="clear" w:color="auto" w:fill="auto"/>
          </w:tcPr>
          <w:p w:rsidRPr="00F6149C" w:rsidR="00F6149C" w:rsidP="00F6149C" w:rsidRDefault="00F6149C" w14:paraId="71CA91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83" w:type="dxa"/>
            <w:tcBorders>
              <w:bottom w:val="single" w:color="auto" w:sz="4" w:space="0"/>
            </w:tcBorders>
            <w:shd w:val="clear" w:color="auto" w:fill="auto"/>
            <w:noWrap/>
          </w:tcPr>
          <w:p w:rsidRPr="00F6149C" w:rsidR="00F6149C" w:rsidP="00F6149C" w:rsidRDefault="00F6149C" w14:paraId="034D55F2" w14:textId="123C51B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6149C">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F6149C" w:rsidR="00F6149C" w:rsidP="00F6149C" w:rsidRDefault="00F6149C" w14:paraId="48E6C967" w14:textId="53EEB29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6149C">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F6149C" w:rsidR="00F6149C" w:rsidP="00F6149C" w:rsidRDefault="00F6149C" w14:paraId="58C95FDE" w14:textId="01CDCC8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F6149C">
              <w:rPr>
                <w:rFonts w:ascii="Times New Roman" w:hAnsi="Times New Roman" w:eastAsia="Times New Roman" w:cs="Times New Roman"/>
                <w:b/>
                <w:kern w:val="0"/>
                <w:sz w:val="20"/>
                <w:szCs w:val="20"/>
                <w:lang w:eastAsia="sv-SE"/>
                <w14:numSpacing w14:val="default"/>
              </w:rPr>
              <w:t>1921</w:t>
            </w:r>
          </w:p>
        </w:tc>
      </w:tr>
      <w:tr w:rsidRPr="00F6149C" w:rsidR="00AD31AE" w:rsidTr="00F6149C" w14:paraId="01E2D2EF" w14:textId="77777777">
        <w:trPr>
          <w:trHeight w:val="255"/>
        </w:trPr>
        <w:tc>
          <w:tcPr>
            <w:tcW w:w="496" w:type="dxa"/>
            <w:tcBorders>
              <w:top w:val="single" w:color="auto" w:sz="4" w:space="0"/>
            </w:tcBorders>
            <w:shd w:val="clear" w:color="auto" w:fill="auto"/>
            <w:noWrap/>
            <w:hideMark/>
          </w:tcPr>
          <w:p w:rsidRPr="00F6149C" w:rsidR="00AD31AE" w:rsidP="00F6149C" w:rsidRDefault="00AD31AE" w14:paraId="01E2D2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w:t>
            </w:r>
          </w:p>
        </w:tc>
        <w:tc>
          <w:tcPr>
            <w:tcW w:w="5284" w:type="dxa"/>
            <w:tcBorders>
              <w:top w:val="single" w:color="auto" w:sz="4" w:space="0"/>
            </w:tcBorders>
            <w:shd w:val="clear" w:color="auto" w:fill="auto"/>
            <w:hideMark/>
          </w:tcPr>
          <w:p w:rsidRPr="00F6149C" w:rsidR="00AD31AE" w:rsidP="00F6149C" w:rsidRDefault="00AD31AE" w14:paraId="01E2D2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Statens kulturråd</w:t>
            </w:r>
          </w:p>
        </w:tc>
        <w:tc>
          <w:tcPr>
            <w:tcW w:w="883" w:type="dxa"/>
            <w:tcBorders>
              <w:top w:val="single" w:color="auto" w:sz="4" w:space="0"/>
            </w:tcBorders>
            <w:shd w:val="clear" w:color="auto" w:fill="auto"/>
            <w:noWrap/>
            <w:hideMark/>
          </w:tcPr>
          <w:p w:rsidRPr="00F6149C" w:rsidR="00AD31AE" w:rsidP="00F6149C" w:rsidRDefault="00AD31AE" w14:paraId="01E2D2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+22</w:t>
            </w:r>
          </w:p>
        </w:tc>
        <w:tc>
          <w:tcPr>
            <w:tcW w:w="992" w:type="dxa"/>
            <w:tcBorders>
              <w:top w:val="single" w:color="auto" w:sz="4" w:space="0"/>
            </w:tcBorders>
            <w:shd w:val="clear" w:color="auto" w:fill="auto"/>
            <w:noWrap/>
            <w:hideMark/>
          </w:tcPr>
          <w:p w:rsidRPr="00F6149C" w:rsidR="00AD31AE" w:rsidP="00F6149C" w:rsidRDefault="00AD31AE" w14:paraId="01E2D2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w:t>
            </w:r>
          </w:p>
        </w:tc>
        <w:tc>
          <w:tcPr>
            <w:tcW w:w="992" w:type="dxa"/>
            <w:tcBorders>
              <w:top w:val="single" w:color="auto" w:sz="4" w:space="0"/>
            </w:tcBorders>
            <w:shd w:val="clear" w:color="auto" w:fill="auto"/>
            <w:noWrap/>
            <w:hideMark/>
          </w:tcPr>
          <w:p w:rsidRPr="00F6149C" w:rsidR="00AD31AE" w:rsidP="00F6149C" w:rsidRDefault="00AD31AE" w14:paraId="01E2D2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w:t>
            </w:r>
          </w:p>
        </w:tc>
      </w:tr>
      <w:tr w:rsidRPr="00F6149C" w:rsidR="00AD31AE" w:rsidTr="00F6149C" w14:paraId="01E2D2F5" w14:textId="77777777">
        <w:trPr>
          <w:trHeight w:val="510"/>
        </w:trPr>
        <w:tc>
          <w:tcPr>
            <w:tcW w:w="496" w:type="dxa"/>
            <w:shd w:val="clear" w:color="auto" w:fill="auto"/>
            <w:noWrap/>
            <w:hideMark/>
          </w:tcPr>
          <w:p w:rsidRPr="00F6149C" w:rsidR="00AD31AE" w:rsidP="00F6149C" w:rsidRDefault="00AD31AE" w14:paraId="01E2D2F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w:t>
            </w:r>
          </w:p>
        </w:tc>
        <w:tc>
          <w:tcPr>
            <w:tcW w:w="5284" w:type="dxa"/>
            <w:shd w:val="clear" w:color="auto" w:fill="auto"/>
            <w:hideMark/>
          </w:tcPr>
          <w:p w:rsidRPr="00F6149C" w:rsidR="00AD31AE" w:rsidP="00F6149C" w:rsidRDefault="00AD31AE" w14:paraId="01E2D2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allmän kulturverksamhet, utveckling samt internationellt kulturutbyte och samarbete</w:t>
            </w:r>
          </w:p>
        </w:tc>
        <w:tc>
          <w:tcPr>
            <w:tcW w:w="883" w:type="dxa"/>
            <w:shd w:val="clear" w:color="auto" w:fill="auto"/>
            <w:noWrap/>
            <w:hideMark/>
          </w:tcPr>
          <w:p w:rsidRPr="00F6149C" w:rsidR="00AD31AE" w:rsidP="00F6149C" w:rsidRDefault="00AD31AE" w14:paraId="01E2D2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–310</w:t>
            </w:r>
          </w:p>
        </w:tc>
        <w:tc>
          <w:tcPr>
            <w:tcW w:w="992" w:type="dxa"/>
            <w:shd w:val="clear" w:color="auto" w:fill="auto"/>
            <w:noWrap/>
            <w:hideMark/>
          </w:tcPr>
          <w:p w:rsidRPr="00F6149C" w:rsidR="00AD31AE" w:rsidP="00F6149C" w:rsidRDefault="00AD31AE" w14:paraId="01E2D2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–262</w:t>
            </w:r>
          </w:p>
        </w:tc>
        <w:tc>
          <w:tcPr>
            <w:tcW w:w="992" w:type="dxa"/>
            <w:shd w:val="clear" w:color="auto" w:fill="auto"/>
            <w:noWrap/>
            <w:hideMark/>
          </w:tcPr>
          <w:p w:rsidRPr="00F6149C" w:rsidR="00AD31AE" w:rsidP="00F6149C" w:rsidRDefault="00AD31AE" w14:paraId="01E2D2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–37</w:t>
            </w:r>
          </w:p>
        </w:tc>
      </w:tr>
      <w:tr w:rsidRPr="00F6149C" w:rsidR="00AD31AE" w:rsidTr="00F6149C" w14:paraId="01E2D2FB" w14:textId="77777777">
        <w:trPr>
          <w:trHeight w:val="255"/>
        </w:trPr>
        <w:tc>
          <w:tcPr>
            <w:tcW w:w="496" w:type="dxa"/>
            <w:shd w:val="clear" w:color="auto" w:fill="auto"/>
            <w:noWrap/>
            <w:hideMark/>
          </w:tcPr>
          <w:p w:rsidRPr="00F6149C" w:rsidR="00AD31AE" w:rsidP="00F6149C" w:rsidRDefault="00AD31AE" w14:paraId="01E2D2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w:t>
            </w:r>
          </w:p>
        </w:tc>
        <w:tc>
          <w:tcPr>
            <w:tcW w:w="5284" w:type="dxa"/>
            <w:shd w:val="clear" w:color="auto" w:fill="auto"/>
            <w:hideMark/>
          </w:tcPr>
          <w:p w:rsidRPr="00F6149C" w:rsidR="00AD31AE" w:rsidP="00F6149C" w:rsidRDefault="00AD31AE" w14:paraId="01E2D2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Skapande skola</w:t>
            </w:r>
          </w:p>
        </w:tc>
        <w:tc>
          <w:tcPr>
            <w:tcW w:w="883" w:type="dxa"/>
            <w:shd w:val="clear" w:color="auto" w:fill="auto"/>
            <w:noWrap/>
            <w:hideMark/>
          </w:tcPr>
          <w:p w:rsidRPr="00F6149C" w:rsidR="00AD31AE" w:rsidP="00F6149C" w:rsidRDefault="00AD31AE" w14:paraId="01E2D2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+80</w:t>
            </w:r>
          </w:p>
        </w:tc>
        <w:tc>
          <w:tcPr>
            <w:tcW w:w="992" w:type="dxa"/>
            <w:shd w:val="clear" w:color="auto" w:fill="auto"/>
            <w:noWrap/>
            <w:hideMark/>
          </w:tcPr>
          <w:p w:rsidRPr="00F6149C" w:rsidR="00AD31AE" w:rsidP="00F6149C" w:rsidRDefault="00AD31AE" w14:paraId="01E2D2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+90</w:t>
            </w:r>
          </w:p>
        </w:tc>
        <w:tc>
          <w:tcPr>
            <w:tcW w:w="992" w:type="dxa"/>
            <w:shd w:val="clear" w:color="auto" w:fill="auto"/>
            <w:noWrap/>
            <w:hideMark/>
          </w:tcPr>
          <w:p w:rsidRPr="00F6149C" w:rsidR="00AD31AE" w:rsidP="00F6149C" w:rsidRDefault="00AD31AE" w14:paraId="01E2D2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+90</w:t>
            </w:r>
          </w:p>
        </w:tc>
      </w:tr>
      <w:tr w:rsidRPr="00F6149C" w:rsidR="00AD31AE" w:rsidTr="00F6149C" w14:paraId="01E2D301" w14:textId="77777777">
        <w:trPr>
          <w:trHeight w:val="255"/>
        </w:trPr>
        <w:tc>
          <w:tcPr>
            <w:tcW w:w="496" w:type="dxa"/>
            <w:shd w:val="clear" w:color="auto" w:fill="auto"/>
            <w:noWrap/>
            <w:hideMark/>
          </w:tcPr>
          <w:p w:rsidRPr="00F6149C" w:rsidR="00AD31AE" w:rsidP="00F6149C" w:rsidRDefault="00AD31AE" w14:paraId="01E2D2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w:t>
            </w:r>
          </w:p>
        </w:tc>
        <w:tc>
          <w:tcPr>
            <w:tcW w:w="5284" w:type="dxa"/>
            <w:shd w:val="clear" w:color="auto" w:fill="auto"/>
            <w:hideMark/>
          </w:tcPr>
          <w:p w:rsidRPr="00F6149C" w:rsidR="00AD31AE" w:rsidP="00F6149C" w:rsidRDefault="00AD31AE" w14:paraId="01E2D2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Forsknings- och utvecklingsinsatser inom kulturområdet</w:t>
            </w:r>
          </w:p>
        </w:tc>
        <w:tc>
          <w:tcPr>
            <w:tcW w:w="883" w:type="dxa"/>
            <w:shd w:val="clear" w:color="auto" w:fill="auto"/>
            <w:noWrap/>
            <w:hideMark/>
          </w:tcPr>
          <w:p w:rsidRPr="00F6149C" w:rsidR="00AD31AE" w:rsidP="00F6149C" w:rsidRDefault="00AD31AE" w14:paraId="01E2D2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F6149C" w:rsidR="00AD31AE" w:rsidP="00F6149C" w:rsidRDefault="00AD31AE" w14:paraId="01E2D2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F6149C" w:rsidR="00AD31AE" w:rsidP="00F6149C" w:rsidRDefault="00AD31AE" w14:paraId="01E2D3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+20</w:t>
            </w:r>
          </w:p>
        </w:tc>
      </w:tr>
      <w:tr w:rsidRPr="00F6149C" w:rsidR="00AD31AE" w:rsidTr="00F6149C" w14:paraId="01E2D307" w14:textId="77777777">
        <w:trPr>
          <w:trHeight w:val="255"/>
        </w:trPr>
        <w:tc>
          <w:tcPr>
            <w:tcW w:w="496" w:type="dxa"/>
            <w:shd w:val="clear" w:color="auto" w:fill="auto"/>
            <w:noWrap/>
            <w:hideMark/>
          </w:tcPr>
          <w:p w:rsidRPr="00F6149C" w:rsidR="00AD31AE" w:rsidP="00F6149C" w:rsidRDefault="00AD31AE" w14:paraId="01E2D3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w:t>
            </w:r>
          </w:p>
        </w:tc>
        <w:tc>
          <w:tcPr>
            <w:tcW w:w="5284" w:type="dxa"/>
            <w:shd w:val="clear" w:color="auto" w:fill="auto"/>
            <w:hideMark/>
          </w:tcPr>
          <w:p w:rsidRPr="00F6149C" w:rsidR="00AD31AE" w:rsidP="00F6149C" w:rsidRDefault="00AD31AE" w14:paraId="01E2D3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Stöd till icke-statliga kulturlokaler</w:t>
            </w:r>
          </w:p>
        </w:tc>
        <w:tc>
          <w:tcPr>
            <w:tcW w:w="883" w:type="dxa"/>
            <w:shd w:val="clear" w:color="auto" w:fill="auto"/>
            <w:noWrap/>
            <w:hideMark/>
          </w:tcPr>
          <w:p w:rsidRPr="00F6149C" w:rsidR="00AD31AE" w:rsidP="00F6149C" w:rsidRDefault="00AD31AE" w14:paraId="01E2D3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w:t>
            </w:r>
          </w:p>
        </w:tc>
        <w:tc>
          <w:tcPr>
            <w:tcW w:w="992" w:type="dxa"/>
            <w:shd w:val="clear" w:color="auto" w:fill="auto"/>
            <w:noWrap/>
            <w:hideMark/>
          </w:tcPr>
          <w:p w:rsidRPr="00F6149C" w:rsidR="00AD31AE" w:rsidP="00F6149C" w:rsidRDefault="00AD31AE" w14:paraId="01E2D3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w:t>
            </w:r>
          </w:p>
        </w:tc>
        <w:tc>
          <w:tcPr>
            <w:tcW w:w="992" w:type="dxa"/>
            <w:shd w:val="clear" w:color="auto" w:fill="auto"/>
            <w:noWrap/>
            <w:hideMark/>
          </w:tcPr>
          <w:p w:rsidRPr="00F6149C" w:rsidR="00AD31AE" w:rsidP="00F6149C" w:rsidRDefault="00AD31AE" w14:paraId="01E2D3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w:t>
            </w:r>
          </w:p>
        </w:tc>
      </w:tr>
      <w:tr w:rsidRPr="00F6149C" w:rsidR="00AD31AE" w:rsidTr="00F6149C" w14:paraId="01E2D30D" w14:textId="77777777">
        <w:trPr>
          <w:trHeight w:val="255"/>
        </w:trPr>
        <w:tc>
          <w:tcPr>
            <w:tcW w:w="496" w:type="dxa"/>
            <w:shd w:val="clear" w:color="auto" w:fill="auto"/>
            <w:noWrap/>
            <w:hideMark/>
          </w:tcPr>
          <w:p w:rsidRPr="00F6149C" w:rsidR="00AD31AE" w:rsidP="00F6149C" w:rsidRDefault="00AD31AE" w14:paraId="01E2D3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1:6</w:t>
            </w:r>
          </w:p>
        </w:tc>
        <w:tc>
          <w:tcPr>
            <w:tcW w:w="5284" w:type="dxa"/>
            <w:shd w:val="clear" w:color="auto" w:fill="auto"/>
            <w:hideMark/>
          </w:tcPr>
          <w:p w:rsidRPr="00F6149C" w:rsidR="00AD31AE" w:rsidP="00F6149C" w:rsidRDefault="00AD31AE" w14:paraId="01E2D3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regional kulturverksamhet</w:t>
            </w:r>
          </w:p>
        </w:tc>
        <w:tc>
          <w:tcPr>
            <w:tcW w:w="883" w:type="dxa"/>
            <w:shd w:val="clear" w:color="auto" w:fill="auto"/>
            <w:noWrap/>
            <w:hideMark/>
          </w:tcPr>
          <w:p w:rsidRPr="00F6149C" w:rsidR="00AD31AE" w:rsidP="00F6149C" w:rsidRDefault="00AD31AE" w14:paraId="01E2D3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–69</w:t>
            </w:r>
          </w:p>
        </w:tc>
        <w:tc>
          <w:tcPr>
            <w:tcW w:w="992" w:type="dxa"/>
            <w:shd w:val="clear" w:color="auto" w:fill="auto"/>
            <w:noWrap/>
            <w:hideMark/>
          </w:tcPr>
          <w:p w:rsidRPr="00F6149C" w:rsidR="00AD31AE" w:rsidP="00F6149C" w:rsidRDefault="00AD31AE" w14:paraId="01E2D3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–69</w:t>
            </w:r>
          </w:p>
        </w:tc>
        <w:tc>
          <w:tcPr>
            <w:tcW w:w="992" w:type="dxa"/>
            <w:shd w:val="clear" w:color="auto" w:fill="auto"/>
            <w:noWrap/>
            <w:hideMark/>
          </w:tcPr>
          <w:p w:rsidRPr="00F6149C" w:rsidR="00AD31AE" w:rsidP="00F6149C" w:rsidRDefault="00AD31AE" w14:paraId="01E2D3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–69</w:t>
            </w:r>
          </w:p>
        </w:tc>
      </w:tr>
      <w:tr w:rsidRPr="00F6149C" w:rsidR="00AD31AE" w:rsidTr="00F6149C" w14:paraId="01E2D313" w14:textId="77777777">
        <w:trPr>
          <w:trHeight w:val="255"/>
        </w:trPr>
        <w:tc>
          <w:tcPr>
            <w:tcW w:w="496" w:type="dxa"/>
            <w:shd w:val="clear" w:color="auto" w:fill="auto"/>
            <w:noWrap/>
            <w:hideMark/>
          </w:tcPr>
          <w:p w:rsidRPr="00F6149C" w:rsidR="00AD31AE" w:rsidP="00F6149C" w:rsidRDefault="00AD31AE" w14:paraId="01E2D3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1:7</w:t>
            </w:r>
          </w:p>
        </w:tc>
        <w:tc>
          <w:tcPr>
            <w:tcW w:w="5284" w:type="dxa"/>
            <w:shd w:val="clear" w:color="auto" w:fill="auto"/>
            <w:hideMark/>
          </w:tcPr>
          <w:p w:rsidRPr="00F6149C" w:rsidR="00AD31AE" w:rsidP="00F6149C" w:rsidRDefault="00AD31AE" w14:paraId="01E2D3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Myndigheten för kulturanalys</w:t>
            </w:r>
          </w:p>
        </w:tc>
        <w:tc>
          <w:tcPr>
            <w:tcW w:w="883" w:type="dxa"/>
            <w:shd w:val="clear" w:color="auto" w:fill="auto"/>
            <w:noWrap/>
            <w:hideMark/>
          </w:tcPr>
          <w:p w:rsidRPr="00F6149C" w:rsidR="00AD31AE" w:rsidP="00F6149C" w:rsidRDefault="00AD31AE" w14:paraId="01E2D3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19" w14:textId="77777777">
        <w:trPr>
          <w:trHeight w:val="255"/>
        </w:trPr>
        <w:tc>
          <w:tcPr>
            <w:tcW w:w="496" w:type="dxa"/>
            <w:shd w:val="clear" w:color="auto" w:fill="auto"/>
            <w:noWrap/>
            <w:hideMark/>
          </w:tcPr>
          <w:p w:rsidRPr="00F6149C" w:rsidR="00AD31AE" w:rsidP="00F6149C" w:rsidRDefault="00AD31AE" w14:paraId="01E2D3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2:1</w:t>
            </w:r>
          </w:p>
        </w:tc>
        <w:tc>
          <w:tcPr>
            <w:tcW w:w="5284" w:type="dxa"/>
            <w:shd w:val="clear" w:color="auto" w:fill="auto"/>
            <w:hideMark/>
          </w:tcPr>
          <w:p w:rsidRPr="00F6149C" w:rsidR="00AD31AE" w:rsidP="00F6149C" w:rsidRDefault="00AD31AE" w14:paraId="01E2D3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vissa scenkonstinstitutioner</w:t>
            </w:r>
          </w:p>
        </w:tc>
        <w:tc>
          <w:tcPr>
            <w:tcW w:w="883" w:type="dxa"/>
            <w:shd w:val="clear" w:color="auto" w:fill="auto"/>
            <w:noWrap/>
            <w:hideMark/>
          </w:tcPr>
          <w:p w:rsidRPr="00F6149C" w:rsidR="00AD31AE" w:rsidP="00F6149C" w:rsidRDefault="00AD31AE" w14:paraId="01E2D3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w:t>
            </w:r>
          </w:p>
        </w:tc>
        <w:tc>
          <w:tcPr>
            <w:tcW w:w="992" w:type="dxa"/>
            <w:shd w:val="clear" w:color="auto" w:fill="auto"/>
            <w:noWrap/>
            <w:hideMark/>
          </w:tcPr>
          <w:p w:rsidRPr="00F6149C" w:rsidR="00AD31AE" w:rsidP="00F6149C" w:rsidRDefault="00AD31AE" w14:paraId="01E2D3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w:t>
            </w:r>
          </w:p>
        </w:tc>
        <w:tc>
          <w:tcPr>
            <w:tcW w:w="992" w:type="dxa"/>
            <w:shd w:val="clear" w:color="auto" w:fill="auto"/>
            <w:noWrap/>
            <w:hideMark/>
          </w:tcPr>
          <w:p w:rsidRPr="00F6149C" w:rsidR="00AD31AE" w:rsidP="00F6149C" w:rsidRDefault="00AD31AE" w14:paraId="01E2D3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w:t>
            </w:r>
          </w:p>
        </w:tc>
      </w:tr>
      <w:tr w:rsidRPr="00F6149C" w:rsidR="00AD31AE" w:rsidTr="00F6149C" w14:paraId="01E2D31F" w14:textId="77777777">
        <w:trPr>
          <w:trHeight w:val="255"/>
        </w:trPr>
        <w:tc>
          <w:tcPr>
            <w:tcW w:w="496" w:type="dxa"/>
            <w:shd w:val="clear" w:color="auto" w:fill="auto"/>
            <w:noWrap/>
            <w:hideMark/>
          </w:tcPr>
          <w:p w:rsidRPr="00F6149C" w:rsidR="00AD31AE" w:rsidP="00F6149C" w:rsidRDefault="00AD31AE" w14:paraId="01E2D3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2:2</w:t>
            </w:r>
          </w:p>
        </w:tc>
        <w:tc>
          <w:tcPr>
            <w:tcW w:w="5284" w:type="dxa"/>
            <w:shd w:val="clear" w:color="auto" w:fill="auto"/>
            <w:hideMark/>
          </w:tcPr>
          <w:p w:rsidRPr="00F6149C" w:rsidR="00AD31AE" w:rsidP="00F6149C" w:rsidRDefault="00AD31AE" w14:paraId="01E2D3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vissa teater-, dans- och musikändamål</w:t>
            </w:r>
          </w:p>
        </w:tc>
        <w:tc>
          <w:tcPr>
            <w:tcW w:w="883" w:type="dxa"/>
            <w:shd w:val="clear" w:color="auto" w:fill="auto"/>
            <w:noWrap/>
            <w:hideMark/>
          </w:tcPr>
          <w:p w:rsidRPr="00F6149C" w:rsidR="00AD31AE" w:rsidP="00F6149C" w:rsidRDefault="00AD31AE" w14:paraId="01E2D3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6149C" w:rsidR="00AD31AE" w:rsidP="00F6149C" w:rsidRDefault="00AD31AE" w14:paraId="01E2D3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6149C" w:rsidR="00AD31AE" w:rsidP="00F6149C" w:rsidRDefault="00AD31AE" w14:paraId="01E2D3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r>
      <w:tr w:rsidRPr="00F6149C" w:rsidR="00AD31AE" w:rsidTr="00F6149C" w14:paraId="01E2D325" w14:textId="77777777">
        <w:trPr>
          <w:trHeight w:val="255"/>
        </w:trPr>
        <w:tc>
          <w:tcPr>
            <w:tcW w:w="496" w:type="dxa"/>
            <w:shd w:val="clear" w:color="auto" w:fill="auto"/>
            <w:noWrap/>
            <w:hideMark/>
          </w:tcPr>
          <w:p w:rsidRPr="00F6149C" w:rsidR="00AD31AE" w:rsidP="00F6149C" w:rsidRDefault="00AD31AE" w14:paraId="01E2D3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2:3</w:t>
            </w:r>
          </w:p>
        </w:tc>
        <w:tc>
          <w:tcPr>
            <w:tcW w:w="5284" w:type="dxa"/>
            <w:shd w:val="clear" w:color="auto" w:fill="auto"/>
            <w:hideMark/>
          </w:tcPr>
          <w:p w:rsidRPr="00F6149C" w:rsidR="00AD31AE" w:rsidP="00F6149C" w:rsidRDefault="00AD31AE" w14:paraId="01E2D3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Statens musikverk</w:t>
            </w:r>
          </w:p>
        </w:tc>
        <w:tc>
          <w:tcPr>
            <w:tcW w:w="883" w:type="dxa"/>
            <w:shd w:val="clear" w:color="auto" w:fill="auto"/>
            <w:noWrap/>
            <w:hideMark/>
          </w:tcPr>
          <w:p w:rsidRPr="00F6149C" w:rsidR="00AD31AE" w:rsidP="00F6149C" w:rsidRDefault="00AD31AE" w14:paraId="01E2D3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w:t>
            </w:r>
          </w:p>
        </w:tc>
        <w:tc>
          <w:tcPr>
            <w:tcW w:w="992" w:type="dxa"/>
            <w:shd w:val="clear" w:color="auto" w:fill="auto"/>
            <w:noWrap/>
            <w:hideMark/>
          </w:tcPr>
          <w:p w:rsidRPr="00F6149C" w:rsidR="00AD31AE" w:rsidP="00F6149C" w:rsidRDefault="00AD31AE" w14:paraId="01E2D3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w:t>
            </w:r>
          </w:p>
        </w:tc>
        <w:tc>
          <w:tcPr>
            <w:tcW w:w="992" w:type="dxa"/>
            <w:shd w:val="clear" w:color="auto" w:fill="auto"/>
            <w:noWrap/>
            <w:hideMark/>
          </w:tcPr>
          <w:p w:rsidRPr="00F6149C" w:rsidR="00AD31AE" w:rsidP="00F6149C" w:rsidRDefault="00AD31AE" w14:paraId="01E2D3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w:t>
            </w:r>
          </w:p>
        </w:tc>
      </w:tr>
      <w:tr w:rsidRPr="00F6149C" w:rsidR="00AD31AE" w:rsidTr="00F6149C" w14:paraId="01E2D32B" w14:textId="77777777">
        <w:trPr>
          <w:trHeight w:val="255"/>
        </w:trPr>
        <w:tc>
          <w:tcPr>
            <w:tcW w:w="496" w:type="dxa"/>
            <w:shd w:val="clear" w:color="auto" w:fill="auto"/>
            <w:noWrap/>
            <w:hideMark/>
          </w:tcPr>
          <w:p w:rsidRPr="00F6149C" w:rsidR="00AD31AE" w:rsidP="00F6149C" w:rsidRDefault="00AD31AE" w14:paraId="01E2D3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3:1</w:t>
            </w:r>
          </w:p>
        </w:tc>
        <w:tc>
          <w:tcPr>
            <w:tcW w:w="5284" w:type="dxa"/>
            <w:shd w:val="clear" w:color="auto" w:fill="auto"/>
            <w:hideMark/>
          </w:tcPr>
          <w:p w:rsidRPr="00F6149C" w:rsidR="00AD31AE" w:rsidP="00F6149C" w:rsidRDefault="00AD31AE" w14:paraId="01E2D3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litteratur och kulturtidskrifter</w:t>
            </w:r>
          </w:p>
        </w:tc>
        <w:tc>
          <w:tcPr>
            <w:tcW w:w="883" w:type="dxa"/>
            <w:shd w:val="clear" w:color="auto" w:fill="auto"/>
            <w:noWrap/>
            <w:hideMark/>
          </w:tcPr>
          <w:p w:rsidRPr="00F6149C" w:rsidR="00AD31AE" w:rsidP="00F6149C" w:rsidRDefault="00AD31AE" w14:paraId="01E2D3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F6149C" w:rsidR="00AD31AE" w:rsidP="00F6149C" w:rsidRDefault="00AD31AE" w14:paraId="01E2D3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F6149C" w:rsidR="00AD31AE" w:rsidP="00F6149C" w:rsidRDefault="00AD31AE" w14:paraId="01E2D3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–30</w:t>
            </w:r>
          </w:p>
        </w:tc>
      </w:tr>
      <w:tr w:rsidRPr="00F6149C" w:rsidR="00AD31AE" w:rsidTr="00F6149C" w14:paraId="01E2D331" w14:textId="77777777">
        <w:trPr>
          <w:trHeight w:val="255"/>
        </w:trPr>
        <w:tc>
          <w:tcPr>
            <w:tcW w:w="496" w:type="dxa"/>
            <w:shd w:val="clear" w:color="auto" w:fill="auto"/>
            <w:noWrap/>
            <w:hideMark/>
          </w:tcPr>
          <w:p w:rsidRPr="00F6149C" w:rsidR="00AD31AE" w:rsidP="00F6149C" w:rsidRDefault="00AD31AE" w14:paraId="01E2D3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3:2</w:t>
            </w:r>
          </w:p>
        </w:tc>
        <w:tc>
          <w:tcPr>
            <w:tcW w:w="5284" w:type="dxa"/>
            <w:shd w:val="clear" w:color="auto" w:fill="auto"/>
            <w:hideMark/>
          </w:tcPr>
          <w:p w:rsidRPr="00F6149C" w:rsidR="00AD31AE" w:rsidP="00F6149C" w:rsidRDefault="00AD31AE" w14:paraId="01E2D3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Myndigheten för tillgängliga medier</w:t>
            </w:r>
          </w:p>
        </w:tc>
        <w:tc>
          <w:tcPr>
            <w:tcW w:w="883" w:type="dxa"/>
            <w:shd w:val="clear" w:color="auto" w:fill="auto"/>
            <w:noWrap/>
            <w:hideMark/>
          </w:tcPr>
          <w:p w:rsidRPr="00F6149C" w:rsidR="00AD31AE" w:rsidP="00F6149C" w:rsidRDefault="00AD31AE" w14:paraId="01E2D3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37" w14:textId="77777777">
        <w:trPr>
          <w:trHeight w:val="255"/>
        </w:trPr>
        <w:tc>
          <w:tcPr>
            <w:tcW w:w="496" w:type="dxa"/>
            <w:shd w:val="clear" w:color="auto" w:fill="auto"/>
            <w:noWrap/>
            <w:hideMark/>
          </w:tcPr>
          <w:p w:rsidRPr="00F6149C" w:rsidR="00AD31AE" w:rsidP="00F6149C" w:rsidRDefault="00AD31AE" w14:paraId="01E2D3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3:3</w:t>
            </w:r>
          </w:p>
        </w:tc>
        <w:tc>
          <w:tcPr>
            <w:tcW w:w="5284" w:type="dxa"/>
            <w:shd w:val="clear" w:color="auto" w:fill="auto"/>
            <w:hideMark/>
          </w:tcPr>
          <w:p w:rsidRPr="00F6149C" w:rsidR="00AD31AE" w:rsidP="00F6149C" w:rsidRDefault="00AD31AE" w14:paraId="01E2D3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Institutet för språk och folkminnen</w:t>
            </w:r>
          </w:p>
        </w:tc>
        <w:tc>
          <w:tcPr>
            <w:tcW w:w="883" w:type="dxa"/>
            <w:shd w:val="clear" w:color="auto" w:fill="auto"/>
            <w:noWrap/>
            <w:hideMark/>
          </w:tcPr>
          <w:p w:rsidRPr="00F6149C" w:rsidR="00AD31AE" w:rsidP="00F6149C" w:rsidRDefault="00AD31AE" w14:paraId="01E2D3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w:t>
            </w:r>
          </w:p>
        </w:tc>
        <w:tc>
          <w:tcPr>
            <w:tcW w:w="992" w:type="dxa"/>
            <w:shd w:val="clear" w:color="auto" w:fill="auto"/>
            <w:noWrap/>
            <w:hideMark/>
          </w:tcPr>
          <w:p w:rsidRPr="00F6149C" w:rsidR="00AD31AE" w:rsidP="00F6149C" w:rsidRDefault="00AD31AE" w14:paraId="01E2D3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w:t>
            </w:r>
          </w:p>
        </w:tc>
        <w:tc>
          <w:tcPr>
            <w:tcW w:w="992" w:type="dxa"/>
            <w:shd w:val="clear" w:color="auto" w:fill="auto"/>
            <w:noWrap/>
            <w:hideMark/>
          </w:tcPr>
          <w:p w:rsidRPr="00F6149C" w:rsidR="00AD31AE" w:rsidP="00F6149C" w:rsidRDefault="00AD31AE" w14:paraId="01E2D3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w:t>
            </w:r>
          </w:p>
        </w:tc>
      </w:tr>
      <w:tr w:rsidRPr="00F6149C" w:rsidR="00AD31AE" w:rsidTr="00F6149C" w14:paraId="01E2D33D" w14:textId="77777777">
        <w:trPr>
          <w:trHeight w:val="255"/>
        </w:trPr>
        <w:tc>
          <w:tcPr>
            <w:tcW w:w="496" w:type="dxa"/>
            <w:shd w:val="clear" w:color="auto" w:fill="auto"/>
            <w:noWrap/>
            <w:hideMark/>
          </w:tcPr>
          <w:p w:rsidRPr="00F6149C" w:rsidR="00AD31AE" w:rsidP="00F6149C" w:rsidRDefault="00AD31AE" w14:paraId="01E2D3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4:1</w:t>
            </w:r>
          </w:p>
        </w:tc>
        <w:tc>
          <w:tcPr>
            <w:tcW w:w="5284" w:type="dxa"/>
            <w:shd w:val="clear" w:color="auto" w:fill="auto"/>
            <w:hideMark/>
          </w:tcPr>
          <w:p w:rsidRPr="00F6149C" w:rsidR="00AD31AE" w:rsidP="00F6149C" w:rsidRDefault="00AD31AE" w14:paraId="01E2D3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Statens konstråd</w:t>
            </w:r>
          </w:p>
        </w:tc>
        <w:tc>
          <w:tcPr>
            <w:tcW w:w="883" w:type="dxa"/>
            <w:shd w:val="clear" w:color="auto" w:fill="auto"/>
            <w:noWrap/>
            <w:hideMark/>
          </w:tcPr>
          <w:p w:rsidRPr="00F6149C" w:rsidR="00AD31AE" w:rsidP="00F6149C" w:rsidRDefault="00AD31AE" w14:paraId="01E2D33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F6149C" w:rsidR="00AD31AE" w:rsidP="00F6149C" w:rsidRDefault="00AD31AE" w14:paraId="01E2D3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F6149C" w:rsidR="00AD31AE" w:rsidP="00F6149C" w:rsidRDefault="00AD31AE" w14:paraId="01E2D3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43" w14:textId="77777777">
        <w:trPr>
          <w:trHeight w:val="255"/>
        </w:trPr>
        <w:tc>
          <w:tcPr>
            <w:tcW w:w="496" w:type="dxa"/>
            <w:shd w:val="clear" w:color="auto" w:fill="auto"/>
            <w:noWrap/>
            <w:hideMark/>
          </w:tcPr>
          <w:p w:rsidRPr="00F6149C" w:rsidR="00AD31AE" w:rsidP="00F6149C" w:rsidRDefault="00AD31AE" w14:paraId="01E2D3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4:2</w:t>
            </w:r>
          </w:p>
        </w:tc>
        <w:tc>
          <w:tcPr>
            <w:tcW w:w="5284" w:type="dxa"/>
            <w:shd w:val="clear" w:color="auto" w:fill="auto"/>
            <w:hideMark/>
          </w:tcPr>
          <w:p w:rsidRPr="00F6149C" w:rsidR="00AD31AE" w:rsidP="00F6149C" w:rsidRDefault="00AD31AE" w14:paraId="01E2D3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Konstnärlig gestaltning av den gemensamma miljön</w:t>
            </w:r>
          </w:p>
        </w:tc>
        <w:tc>
          <w:tcPr>
            <w:tcW w:w="883" w:type="dxa"/>
            <w:shd w:val="clear" w:color="auto" w:fill="auto"/>
            <w:noWrap/>
            <w:hideMark/>
          </w:tcPr>
          <w:p w:rsidRPr="00F6149C" w:rsidR="00AD31AE" w:rsidP="00F6149C" w:rsidRDefault="00AD31AE" w14:paraId="01E2D3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49" w14:textId="77777777">
        <w:trPr>
          <w:trHeight w:val="255"/>
        </w:trPr>
        <w:tc>
          <w:tcPr>
            <w:tcW w:w="496" w:type="dxa"/>
            <w:shd w:val="clear" w:color="auto" w:fill="auto"/>
            <w:noWrap/>
            <w:hideMark/>
          </w:tcPr>
          <w:p w:rsidRPr="00F6149C" w:rsidR="00AD31AE" w:rsidP="00F6149C" w:rsidRDefault="00AD31AE" w14:paraId="01E2D3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4:3</w:t>
            </w:r>
          </w:p>
        </w:tc>
        <w:tc>
          <w:tcPr>
            <w:tcW w:w="5284" w:type="dxa"/>
            <w:shd w:val="clear" w:color="auto" w:fill="auto"/>
            <w:hideMark/>
          </w:tcPr>
          <w:p w:rsidRPr="00F6149C" w:rsidR="00AD31AE" w:rsidP="00F6149C" w:rsidRDefault="00AD31AE" w14:paraId="01E2D3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Nämnden för hemslöjdsfrågor</w:t>
            </w:r>
          </w:p>
        </w:tc>
        <w:tc>
          <w:tcPr>
            <w:tcW w:w="883" w:type="dxa"/>
            <w:shd w:val="clear" w:color="auto" w:fill="auto"/>
            <w:noWrap/>
            <w:hideMark/>
          </w:tcPr>
          <w:p w:rsidRPr="00F6149C" w:rsidR="00AD31AE" w:rsidP="00F6149C" w:rsidRDefault="00AD31AE" w14:paraId="01E2D3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r>
      <w:tr w:rsidRPr="00F6149C" w:rsidR="00AD31AE" w:rsidTr="00F6149C" w14:paraId="01E2D34F" w14:textId="77777777">
        <w:trPr>
          <w:trHeight w:val="255"/>
        </w:trPr>
        <w:tc>
          <w:tcPr>
            <w:tcW w:w="496" w:type="dxa"/>
            <w:shd w:val="clear" w:color="auto" w:fill="auto"/>
            <w:noWrap/>
            <w:hideMark/>
          </w:tcPr>
          <w:p w:rsidRPr="00F6149C" w:rsidR="00AD31AE" w:rsidP="00F6149C" w:rsidRDefault="00AD31AE" w14:paraId="01E2D3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4:4</w:t>
            </w:r>
          </w:p>
        </w:tc>
        <w:tc>
          <w:tcPr>
            <w:tcW w:w="5284" w:type="dxa"/>
            <w:shd w:val="clear" w:color="auto" w:fill="auto"/>
            <w:hideMark/>
          </w:tcPr>
          <w:p w:rsidRPr="00F6149C" w:rsidR="00AD31AE" w:rsidP="00F6149C" w:rsidRDefault="00AD31AE" w14:paraId="01E2D3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bild- och formområdet</w:t>
            </w:r>
          </w:p>
        </w:tc>
        <w:tc>
          <w:tcPr>
            <w:tcW w:w="883" w:type="dxa"/>
            <w:shd w:val="clear" w:color="auto" w:fill="auto"/>
            <w:noWrap/>
            <w:hideMark/>
          </w:tcPr>
          <w:p w:rsidRPr="00F6149C" w:rsidR="00AD31AE" w:rsidP="00F6149C" w:rsidRDefault="00AD31AE" w14:paraId="01E2D3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w:t>
            </w:r>
          </w:p>
        </w:tc>
        <w:tc>
          <w:tcPr>
            <w:tcW w:w="992" w:type="dxa"/>
            <w:shd w:val="clear" w:color="auto" w:fill="auto"/>
            <w:noWrap/>
            <w:hideMark/>
          </w:tcPr>
          <w:p w:rsidRPr="00F6149C" w:rsidR="00AD31AE" w:rsidP="00F6149C" w:rsidRDefault="00AD31AE" w14:paraId="01E2D3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w:t>
            </w:r>
          </w:p>
        </w:tc>
        <w:tc>
          <w:tcPr>
            <w:tcW w:w="992" w:type="dxa"/>
            <w:shd w:val="clear" w:color="auto" w:fill="auto"/>
            <w:noWrap/>
            <w:hideMark/>
          </w:tcPr>
          <w:p w:rsidRPr="00F6149C" w:rsidR="00AD31AE" w:rsidP="00F6149C" w:rsidRDefault="00AD31AE" w14:paraId="01E2D3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w:t>
            </w:r>
          </w:p>
        </w:tc>
      </w:tr>
      <w:tr w:rsidRPr="00F6149C" w:rsidR="00AD31AE" w:rsidTr="00F6149C" w14:paraId="01E2D355" w14:textId="77777777">
        <w:trPr>
          <w:trHeight w:val="255"/>
        </w:trPr>
        <w:tc>
          <w:tcPr>
            <w:tcW w:w="496" w:type="dxa"/>
            <w:shd w:val="clear" w:color="auto" w:fill="auto"/>
            <w:noWrap/>
            <w:hideMark/>
          </w:tcPr>
          <w:p w:rsidRPr="00F6149C" w:rsidR="00AD31AE" w:rsidP="00F6149C" w:rsidRDefault="00AD31AE" w14:paraId="01E2D3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5:1</w:t>
            </w:r>
          </w:p>
        </w:tc>
        <w:tc>
          <w:tcPr>
            <w:tcW w:w="5284" w:type="dxa"/>
            <w:shd w:val="clear" w:color="auto" w:fill="auto"/>
            <w:hideMark/>
          </w:tcPr>
          <w:p w:rsidRPr="00F6149C" w:rsidR="00AD31AE" w:rsidP="00F6149C" w:rsidRDefault="00AD31AE" w14:paraId="01E2D3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Konstnärsnämnden</w:t>
            </w:r>
          </w:p>
        </w:tc>
        <w:tc>
          <w:tcPr>
            <w:tcW w:w="883" w:type="dxa"/>
            <w:shd w:val="clear" w:color="auto" w:fill="auto"/>
            <w:noWrap/>
            <w:hideMark/>
          </w:tcPr>
          <w:p w:rsidRPr="00F6149C" w:rsidR="00AD31AE" w:rsidP="00F6149C" w:rsidRDefault="00AD31AE" w14:paraId="01E2D35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5B" w14:textId="77777777">
        <w:trPr>
          <w:trHeight w:val="255"/>
        </w:trPr>
        <w:tc>
          <w:tcPr>
            <w:tcW w:w="496" w:type="dxa"/>
            <w:shd w:val="clear" w:color="auto" w:fill="auto"/>
            <w:noWrap/>
            <w:hideMark/>
          </w:tcPr>
          <w:p w:rsidRPr="00F6149C" w:rsidR="00AD31AE" w:rsidP="00F6149C" w:rsidRDefault="00AD31AE" w14:paraId="01E2D3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5:2</w:t>
            </w:r>
          </w:p>
        </w:tc>
        <w:tc>
          <w:tcPr>
            <w:tcW w:w="5284" w:type="dxa"/>
            <w:shd w:val="clear" w:color="auto" w:fill="auto"/>
            <w:hideMark/>
          </w:tcPr>
          <w:p w:rsidRPr="00F6149C" w:rsidR="00AD31AE" w:rsidP="00F6149C" w:rsidRDefault="00AD31AE" w14:paraId="01E2D3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Ersättningar och bidrag till konstnärer</w:t>
            </w:r>
          </w:p>
        </w:tc>
        <w:tc>
          <w:tcPr>
            <w:tcW w:w="883" w:type="dxa"/>
            <w:shd w:val="clear" w:color="auto" w:fill="auto"/>
            <w:noWrap/>
            <w:hideMark/>
          </w:tcPr>
          <w:p w:rsidRPr="00F6149C" w:rsidR="00AD31AE" w:rsidP="00F6149C" w:rsidRDefault="00AD31AE" w14:paraId="01E2D3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–93</w:t>
            </w:r>
          </w:p>
        </w:tc>
        <w:tc>
          <w:tcPr>
            <w:tcW w:w="992" w:type="dxa"/>
            <w:shd w:val="clear" w:color="auto" w:fill="auto"/>
            <w:noWrap/>
            <w:hideMark/>
          </w:tcPr>
          <w:p w:rsidRPr="00F6149C" w:rsidR="00AD31AE" w:rsidP="00F6149C" w:rsidRDefault="00AD31AE" w14:paraId="01E2D3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–93</w:t>
            </w:r>
          </w:p>
        </w:tc>
        <w:tc>
          <w:tcPr>
            <w:tcW w:w="992" w:type="dxa"/>
            <w:shd w:val="clear" w:color="auto" w:fill="auto"/>
            <w:noWrap/>
            <w:hideMark/>
          </w:tcPr>
          <w:p w:rsidRPr="00F6149C" w:rsidR="00AD31AE" w:rsidP="00F6149C" w:rsidRDefault="00AD31AE" w14:paraId="01E2D3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–93</w:t>
            </w:r>
          </w:p>
        </w:tc>
      </w:tr>
      <w:tr w:rsidRPr="00F6149C" w:rsidR="00AD31AE" w:rsidTr="00F6149C" w14:paraId="01E2D361" w14:textId="77777777">
        <w:trPr>
          <w:trHeight w:val="255"/>
        </w:trPr>
        <w:tc>
          <w:tcPr>
            <w:tcW w:w="496" w:type="dxa"/>
            <w:shd w:val="clear" w:color="auto" w:fill="auto"/>
            <w:noWrap/>
            <w:hideMark/>
          </w:tcPr>
          <w:p w:rsidRPr="00F6149C" w:rsidR="00AD31AE" w:rsidP="00F6149C" w:rsidRDefault="00AD31AE" w14:paraId="01E2D3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6:1</w:t>
            </w:r>
          </w:p>
        </w:tc>
        <w:tc>
          <w:tcPr>
            <w:tcW w:w="5284" w:type="dxa"/>
            <w:shd w:val="clear" w:color="auto" w:fill="auto"/>
            <w:hideMark/>
          </w:tcPr>
          <w:p w:rsidRPr="00F6149C" w:rsidR="00AD31AE" w:rsidP="00F6149C" w:rsidRDefault="00AD31AE" w14:paraId="01E2D3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Riksarkivet</w:t>
            </w:r>
          </w:p>
        </w:tc>
        <w:tc>
          <w:tcPr>
            <w:tcW w:w="883" w:type="dxa"/>
            <w:shd w:val="clear" w:color="auto" w:fill="auto"/>
            <w:noWrap/>
            <w:hideMark/>
          </w:tcPr>
          <w:p w:rsidRPr="00F6149C" w:rsidR="00AD31AE" w:rsidP="00F6149C" w:rsidRDefault="00AD31AE" w14:paraId="01E2D3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67" w14:textId="77777777">
        <w:trPr>
          <w:trHeight w:val="255"/>
        </w:trPr>
        <w:tc>
          <w:tcPr>
            <w:tcW w:w="496" w:type="dxa"/>
            <w:shd w:val="clear" w:color="auto" w:fill="auto"/>
            <w:noWrap/>
            <w:hideMark/>
          </w:tcPr>
          <w:p w:rsidRPr="00F6149C" w:rsidR="00AD31AE" w:rsidP="00F6149C" w:rsidRDefault="00AD31AE" w14:paraId="01E2D3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7:1</w:t>
            </w:r>
          </w:p>
        </w:tc>
        <w:tc>
          <w:tcPr>
            <w:tcW w:w="5284" w:type="dxa"/>
            <w:shd w:val="clear" w:color="auto" w:fill="auto"/>
            <w:hideMark/>
          </w:tcPr>
          <w:p w:rsidRPr="00F6149C" w:rsidR="00AD31AE" w:rsidP="00F6149C" w:rsidRDefault="00AD31AE" w14:paraId="01E2D3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Riksantikvarieämbetet</w:t>
            </w:r>
          </w:p>
        </w:tc>
        <w:tc>
          <w:tcPr>
            <w:tcW w:w="883" w:type="dxa"/>
            <w:shd w:val="clear" w:color="auto" w:fill="auto"/>
            <w:noWrap/>
            <w:hideMark/>
          </w:tcPr>
          <w:p w:rsidRPr="00F6149C" w:rsidR="00AD31AE" w:rsidP="00F6149C" w:rsidRDefault="00AD31AE" w14:paraId="01E2D3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+64</w:t>
            </w:r>
          </w:p>
        </w:tc>
        <w:tc>
          <w:tcPr>
            <w:tcW w:w="992" w:type="dxa"/>
            <w:shd w:val="clear" w:color="auto" w:fill="auto"/>
            <w:noWrap/>
            <w:hideMark/>
          </w:tcPr>
          <w:p w:rsidRPr="00F6149C" w:rsidR="00AD31AE" w:rsidP="00F6149C" w:rsidRDefault="00AD31AE" w14:paraId="01E2D3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+64</w:t>
            </w:r>
          </w:p>
        </w:tc>
        <w:tc>
          <w:tcPr>
            <w:tcW w:w="992" w:type="dxa"/>
            <w:shd w:val="clear" w:color="auto" w:fill="auto"/>
            <w:noWrap/>
            <w:hideMark/>
          </w:tcPr>
          <w:p w:rsidRPr="00F6149C" w:rsidR="00AD31AE" w:rsidP="00F6149C" w:rsidRDefault="00AD31AE" w14:paraId="01E2D3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+64</w:t>
            </w:r>
          </w:p>
        </w:tc>
      </w:tr>
      <w:tr w:rsidRPr="00F6149C" w:rsidR="00AD31AE" w:rsidTr="00F6149C" w14:paraId="01E2D36D" w14:textId="77777777">
        <w:trPr>
          <w:trHeight w:val="255"/>
        </w:trPr>
        <w:tc>
          <w:tcPr>
            <w:tcW w:w="496" w:type="dxa"/>
            <w:shd w:val="clear" w:color="auto" w:fill="auto"/>
            <w:noWrap/>
            <w:hideMark/>
          </w:tcPr>
          <w:p w:rsidRPr="00F6149C" w:rsidR="00AD31AE" w:rsidP="00F6149C" w:rsidRDefault="00AD31AE" w14:paraId="01E2D3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7:2</w:t>
            </w:r>
          </w:p>
        </w:tc>
        <w:tc>
          <w:tcPr>
            <w:tcW w:w="5284" w:type="dxa"/>
            <w:shd w:val="clear" w:color="auto" w:fill="auto"/>
            <w:hideMark/>
          </w:tcPr>
          <w:p w:rsidRPr="00F6149C" w:rsidR="00AD31AE" w:rsidP="00F6149C" w:rsidRDefault="00AD31AE" w14:paraId="01E2D3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kulturmiljövård</w:t>
            </w:r>
          </w:p>
        </w:tc>
        <w:tc>
          <w:tcPr>
            <w:tcW w:w="883" w:type="dxa"/>
            <w:shd w:val="clear" w:color="auto" w:fill="auto"/>
            <w:noWrap/>
            <w:hideMark/>
          </w:tcPr>
          <w:p w:rsidRPr="00F6149C" w:rsidR="00AD31AE" w:rsidP="00F6149C" w:rsidRDefault="00AD31AE" w14:paraId="01E2D3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r>
      <w:tr w:rsidRPr="00F6149C" w:rsidR="00AD31AE" w:rsidTr="00F6149C" w14:paraId="01E2D373" w14:textId="77777777">
        <w:trPr>
          <w:trHeight w:val="255"/>
        </w:trPr>
        <w:tc>
          <w:tcPr>
            <w:tcW w:w="496" w:type="dxa"/>
            <w:shd w:val="clear" w:color="auto" w:fill="auto"/>
            <w:noWrap/>
            <w:hideMark/>
          </w:tcPr>
          <w:p w:rsidRPr="00F6149C" w:rsidR="00AD31AE" w:rsidP="00F6149C" w:rsidRDefault="00AD31AE" w14:paraId="01E2D3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7:3</w:t>
            </w:r>
          </w:p>
        </w:tc>
        <w:tc>
          <w:tcPr>
            <w:tcW w:w="5284" w:type="dxa"/>
            <w:shd w:val="clear" w:color="auto" w:fill="auto"/>
            <w:hideMark/>
          </w:tcPr>
          <w:p w:rsidRPr="00F6149C" w:rsidR="00AD31AE" w:rsidP="00F6149C" w:rsidRDefault="00AD31AE" w14:paraId="01E2D3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Kyrkoantikvarisk ersättning</w:t>
            </w:r>
          </w:p>
        </w:tc>
        <w:tc>
          <w:tcPr>
            <w:tcW w:w="883" w:type="dxa"/>
            <w:shd w:val="clear" w:color="auto" w:fill="auto"/>
            <w:noWrap/>
            <w:hideMark/>
          </w:tcPr>
          <w:p w:rsidRPr="00F6149C" w:rsidR="00AD31AE" w:rsidP="00F6149C" w:rsidRDefault="00AD31AE" w14:paraId="01E2D3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+440</w:t>
            </w:r>
          </w:p>
        </w:tc>
        <w:tc>
          <w:tcPr>
            <w:tcW w:w="992" w:type="dxa"/>
            <w:shd w:val="clear" w:color="auto" w:fill="auto"/>
            <w:noWrap/>
            <w:hideMark/>
          </w:tcPr>
          <w:p w:rsidRPr="00F6149C" w:rsidR="00AD31AE" w:rsidP="00F6149C" w:rsidRDefault="00AD31AE" w14:paraId="01E2D3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+440</w:t>
            </w:r>
          </w:p>
        </w:tc>
        <w:tc>
          <w:tcPr>
            <w:tcW w:w="992" w:type="dxa"/>
            <w:shd w:val="clear" w:color="auto" w:fill="auto"/>
            <w:noWrap/>
            <w:hideMark/>
          </w:tcPr>
          <w:p w:rsidRPr="00F6149C" w:rsidR="00AD31AE" w:rsidP="00F6149C" w:rsidRDefault="00AD31AE" w14:paraId="01E2D3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+440</w:t>
            </w:r>
          </w:p>
        </w:tc>
      </w:tr>
      <w:tr w:rsidRPr="00F6149C" w:rsidR="00AD31AE" w:rsidTr="00F6149C" w14:paraId="01E2D379" w14:textId="77777777">
        <w:trPr>
          <w:trHeight w:val="255"/>
        </w:trPr>
        <w:tc>
          <w:tcPr>
            <w:tcW w:w="496" w:type="dxa"/>
            <w:shd w:val="clear" w:color="auto" w:fill="auto"/>
            <w:noWrap/>
            <w:hideMark/>
          </w:tcPr>
          <w:p w:rsidRPr="00F6149C" w:rsidR="00AD31AE" w:rsidP="00F6149C" w:rsidRDefault="00AD31AE" w14:paraId="01E2D3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7:4</w:t>
            </w:r>
          </w:p>
        </w:tc>
        <w:tc>
          <w:tcPr>
            <w:tcW w:w="5284" w:type="dxa"/>
            <w:shd w:val="clear" w:color="auto" w:fill="auto"/>
            <w:hideMark/>
          </w:tcPr>
          <w:p w:rsidRPr="00F6149C" w:rsidR="00AD31AE" w:rsidP="00F6149C" w:rsidRDefault="00AD31AE" w14:paraId="01E2D3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arbetslivsmuseer</w:t>
            </w:r>
          </w:p>
        </w:tc>
        <w:tc>
          <w:tcPr>
            <w:tcW w:w="883" w:type="dxa"/>
            <w:shd w:val="clear" w:color="auto" w:fill="auto"/>
            <w:noWrap/>
            <w:hideMark/>
          </w:tcPr>
          <w:p w:rsidRPr="00F6149C" w:rsidR="00AD31AE" w:rsidP="00F6149C" w:rsidRDefault="00AD31AE" w14:paraId="01E2D3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7F" w14:textId="77777777">
        <w:trPr>
          <w:trHeight w:val="255"/>
        </w:trPr>
        <w:tc>
          <w:tcPr>
            <w:tcW w:w="496" w:type="dxa"/>
            <w:shd w:val="clear" w:color="auto" w:fill="auto"/>
            <w:noWrap/>
            <w:hideMark/>
          </w:tcPr>
          <w:p w:rsidRPr="00F6149C" w:rsidR="00AD31AE" w:rsidP="00F6149C" w:rsidRDefault="00AD31AE" w14:paraId="01E2D3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8:1</w:t>
            </w:r>
          </w:p>
        </w:tc>
        <w:tc>
          <w:tcPr>
            <w:tcW w:w="5284" w:type="dxa"/>
            <w:shd w:val="clear" w:color="auto" w:fill="auto"/>
            <w:hideMark/>
          </w:tcPr>
          <w:p w:rsidRPr="00F6149C" w:rsidR="00AD31AE" w:rsidP="00F6149C" w:rsidRDefault="00AD31AE" w14:paraId="01E2D3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Centrala museer: Myndigheter</w:t>
            </w:r>
          </w:p>
        </w:tc>
        <w:tc>
          <w:tcPr>
            <w:tcW w:w="883" w:type="dxa"/>
            <w:shd w:val="clear" w:color="auto" w:fill="auto"/>
            <w:noWrap/>
            <w:hideMark/>
          </w:tcPr>
          <w:p w:rsidRPr="00F6149C" w:rsidR="00AD31AE" w:rsidP="00F6149C" w:rsidRDefault="00AD31AE" w14:paraId="01E2D3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–84</w:t>
            </w:r>
          </w:p>
        </w:tc>
        <w:tc>
          <w:tcPr>
            <w:tcW w:w="992" w:type="dxa"/>
            <w:shd w:val="clear" w:color="auto" w:fill="auto"/>
            <w:noWrap/>
            <w:hideMark/>
          </w:tcPr>
          <w:p w:rsidRPr="00F6149C" w:rsidR="00AD31AE" w:rsidP="00F6149C" w:rsidRDefault="00AD31AE" w14:paraId="01E2D3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–84</w:t>
            </w:r>
          </w:p>
        </w:tc>
        <w:tc>
          <w:tcPr>
            <w:tcW w:w="992" w:type="dxa"/>
            <w:shd w:val="clear" w:color="auto" w:fill="auto"/>
            <w:noWrap/>
            <w:hideMark/>
          </w:tcPr>
          <w:p w:rsidRPr="00F6149C" w:rsidR="00AD31AE" w:rsidP="00F6149C" w:rsidRDefault="00AD31AE" w14:paraId="01E2D3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–84</w:t>
            </w:r>
          </w:p>
        </w:tc>
      </w:tr>
      <w:tr w:rsidRPr="00F6149C" w:rsidR="00AD31AE" w:rsidTr="00F6149C" w14:paraId="01E2D385" w14:textId="77777777">
        <w:trPr>
          <w:trHeight w:val="255"/>
        </w:trPr>
        <w:tc>
          <w:tcPr>
            <w:tcW w:w="496" w:type="dxa"/>
            <w:shd w:val="clear" w:color="auto" w:fill="auto"/>
            <w:noWrap/>
            <w:hideMark/>
          </w:tcPr>
          <w:p w:rsidRPr="00F6149C" w:rsidR="00AD31AE" w:rsidP="00F6149C" w:rsidRDefault="00AD31AE" w14:paraId="01E2D3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8:2</w:t>
            </w:r>
          </w:p>
        </w:tc>
        <w:tc>
          <w:tcPr>
            <w:tcW w:w="5284" w:type="dxa"/>
            <w:shd w:val="clear" w:color="auto" w:fill="auto"/>
            <w:hideMark/>
          </w:tcPr>
          <w:p w:rsidRPr="00F6149C" w:rsidR="00AD31AE" w:rsidP="00F6149C" w:rsidRDefault="00AD31AE" w14:paraId="01E2D3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Centrala museer: Stiftelser</w:t>
            </w:r>
          </w:p>
        </w:tc>
        <w:tc>
          <w:tcPr>
            <w:tcW w:w="883" w:type="dxa"/>
            <w:shd w:val="clear" w:color="auto" w:fill="auto"/>
            <w:noWrap/>
            <w:hideMark/>
          </w:tcPr>
          <w:p w:rsidRPr="00F6149C" w:rsidR="00AD31AE" w:rsidP="00F6149C" w:rsidRDefault="00AD31AE" w14:paraId="01E2D3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F6149C" w:rsidR="00AD31AE" w:rsidP="00F6149C" w:rsidRDefault="00AD31AE" w14:paraId="01E2D3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F6149C" w:rsidR="00AD31AE" w:rsidP="00F6149C" w:rsidRDefault="00AD31AE" w14:paraId="01E2D3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w:t>
            </w:r>
          </w:p>
        </w:tc>
      </w:tr>
      <w:tr w:rsidRPr="00F6149C" w:rsidR="00AD31AE" w:rsidTr="00F6149C" w14:paraId="01E2D38B" w14:textId="77777777">
        <w:trPr>
          <w:trHeight w:val="255"/>
        </w:trPr>
        <w:tc>
          <w:tcPr>
            <w:tcW w:w="496" w:type="dxa"/>
            <w:shd w:val="clear" w:color="auto" w:fill="auto"/>
            <w:noWrap/>
            <w:hideMark/>
          </w:tcPr>
          <w:p w:rsidRPr="00F6149C" w:rsidR="00AD31AE" w:rsidP="00F6149C" w:rsidRDefault="00AD31AE" w14:paraId="01E2D3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8:3</w:t>
            </w:r>
          </w:p>
        </w:tc>
        <w:tc>
          <w:tcPr>
            <w:tcW w:w="5284" w:type="dxa"/>
            <w:shd w:val="clear" w:color="auto" w:fill="auto"/>
            <w:hideMark/>
          </w:tcPr>
          <w:p w:rsidRPr="00F6149C" w:rsidR="00AD31AE" w:rsidP="00F6149C" w:rsidRDefault="00AD31AE" w14:paraId="01E2D3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vissa museer</w:t>
            </w:r>
          </w:p>
        </w:tc>
        <w:tc>
          <w:tcPr>
            <w:tcW w:w="883" w:type="dxa"/>
            <w:shd w:val="clear" w:color="auto" w:fill="auto"/>
            <w:noWrap/>
            <w:hideMark/>
          </w:tcPr>
          <w:p w:rsidRPr="00F6149C" w:rsidR="00AD31AE" w:rsidP="00F6149C" w:rsidRDefault="00AD31AE" w14:paraId="01E2D3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r>
      <w:tr w:rsidRPr="00F6149C" w:rsidR="00AD31AE" w:rsidTr="00F6149C" w14:paraId="01E2D391" w14:textId="77777777">
        <w:trPr>
          <w:trHeight w:val="255"/>
        </w:trPr>
        <w:tc>
          <w:tcPr>
            <w:tcW w:w="496" w:type="dxa"/>
            <w:shd w:val="clear" w:color="auto" w:fill="auto"/>
            <w:noWrap/>
            <w:hideMark/>
          </w:tcPr>
          <w:p w:rsidRPr="00F6149C" w:rsidR="00AD31AE" w:rsidP="00F6149C" w:rsidRDefault="00AD31AE" w14:paraId="01E2D3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8:4</w:t>
            </w:r>
          </w:p>
        </w:tc>
        <w:tc>
          <w:tcPr>
            <w:tcW w:w="5284" w:type="dxa"/>
            <w:shd w:val="clear" w:color="auto" w:fill="auto"/>
            <w:hideMark/>
          </w:tcPr>
          <w:p w:rsidRPr="00F6149C" w:rsidR="00AD31AE" w:rsidP="00F6149C" w:rsidRDefault="00AD31AE" w14:paraId="01E2D3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Forum för levande historia</w:t>
            </w:r>
          </w:p>
        </w:tc>
        <w:tc>
          <w:tcPr>
            <w:tcW w:w="883" w:type="dxa"/>
            <w:shd w:val="clear" w:color="auto" w:fill="auto"/>
            <w:noWrap/>
            <w:hideMark/>
          </w:tcPr>
          <w:p w:rsidRPr="00F6149C" w:rsidR="00AD31AE" w:rsidP="00F6149C" w:rsidRDefault="00AD31AE" w14:paraId="01E2D3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9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97" w14:textId="77777777">
        <w:trPr>
          <w:trHeight w:val="255"/>
        </w:trPr>
        <w:tc>
          <w:tcPr>
            <w:tcW w:w="496" w:type="dxa"/>
            <w:shd w:val="clear" w:color="auto" w:fill="auto"/>
            <w:noWrap/>
            <w:hideMark/>
          </w:tcPr>
          <w:p w:rsidRPr="00F6149C" w:rsidR="00AD31AE" w:rsidP="00F6149C" w:rsidRDefault="00AD31AE" w14:paraId="01E2D3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9:1</w:t>
            </w:r>
          </w:p>
        </w:tc>
        <w:tc>
          <w:tcPr>
            <w:tcW w:w="5284" w:type="dxa"/>
            <w:shd w:val="clear" w:color="auto" w:fill="auto"/>
            <w:hideMark/>
          </w:tcPr>
          <w:p w:rsidRPr="00F6149C" w:rsidR="00AD31AE" w:rsidP="00F6149C" w:rsidRDefault="00AD31AE" w14:paraId="01E2D3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Myndigheten för stöd till trossamfund</w:t>
            </w:r>
          </w:p>
        </w:tc>
        <w:tc>
          <w:tcPr>
            <w:tcW w:w="883" w:type="dxa"/>
            <w:shd w:val="clear" w:color="auto" w:fill="auto"/>
            <w:noWrap/>
            <w:hideMark/>
          </w:tcPr>
          <w:p w:rsidRPr="00F6149C" w:rsidR="00AD31AE" w:rsidP="00F6149C" w:rsidRDefault="00AD31AE" w14:paraId="01E2D3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F6149C" w:rsidR="00AD31AE" w:rsidP="00F6149C" w:rsidRDefault="00AD31AE" w14:paraId="01E2D3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w:t>
            </w:r>
          </w:p>
        </w:tc>
      </w:tr>
      <w:tr w:rsidRPr="00F6149C" w:rsidR="00AD31AE" w:rsidTr="00F6149C" w14:paraId="01E2D39D" w14:textId="77777777">
        <w:trPr>
          <w:trHeight w:val="255"/>
        </w:trPr>
        <w:tc>
          <w:tcPr>
            <w:tcW w:w="496" w:type="dxa"/>
            <w:shd w:val="clear" w:color="auto" w:fill="auto"/>
            <w:noWrap/>
            <w:hideMark/>
          </w:tcPr>
          <w:p w:rsidRPr="00F6149C" w:rsidR="00AD31AE" w:rsidP="00F6149C" w:rsidRDefault="00AD31AE" w14:paraId="01E2D3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9:2</w:t>
            </w:r>
          </w:p>
        </w:tc>
        <w:tc>
          <w:tcPr>
            <w:tcW w:w="5284" w:type="dxa"/>
            <w:shd w:val="clear" w:color="auto" w:fill="auto"/>
            <w:hideMark/>
          </w:tcPr>
          <w:p w:rsidRPr="00F6149C" w:rsidR="00AD31AE" w:rsidP="00F6149C" w:rsidRDefault="00AD31AE" w14:paraId="01E2D3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Stöd till trossamfund</w:t>
            </w:r>
          </w:p>
        </w:tc>
        <w:tc>
          <w:tcPr>
            <w:tcW w:w="883" w:type="dxa"/>
            <w:shd w:val="clear" w:color="auto" w:fill="auto"/>
            <w:noWrap/>
            <w:hideMark/>
          </w:tcPr>
          <w:p w:rsidRPr="00F6149C" w:rsidR="00AD31AE" w:rsidP="00F6149C" w:rsidRDefault="00AD31AE" w14:paraId="01E2D3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–41</w:t>
            </w:r>
          </w:p>
        </w:tc>
        <w:tc>
          <w:tcPr>
            <w:tcW w:w="992" w:type="dxa"/>
            <w:shd w:val="clear" w:color="auto" w:fill="auto"/>
            <w:noWrap/>
            <w:hideMark/>
          </w:tcPr>
          <w:p w:rsidRPr="00F6149C" w:rsidR="00AD31AE" w:rsidP="00F6149C" w:rsidRDefault="00AD31AE" w14:paraId="01E2D3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–41</w:t>
            </w:r>
          </w:p>
        </w:tc>
        <w:tc>
          <w:tcPr>
            <w:tcW w:w="992" w:type="dxa"/>
            <w:shd w:val="clear" w:color="auto" w:fill="auto"/>
            <w:noWrap/>
            <w:hideMark/>
          </w:tcPr>
          <w:p w:rsidRPr="00F6149C" w:rsidR="00AD31AE" w:rsidP="00F6149C" w:rsidRDefault="00AD31AE" w14:paraId="01E2D3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–41</w:t>
            </w:r>
          </w:p>
        </w:tc>
      </w:tr>
      <w:tr w:rsidRPr="00F6149C" w:rsidR="00AD31AE" w:rsidTr="00F6149C" w14:paraId="01E2D3A3" w14:textId="77777777">
        <w:trPr>
          <w:trHeight w:val="255"/>
        </w:trPr>
        <w:tc>
          <w:tcPr>
            <w:tcW w:w="496" w:type="dxa"/>
            <w:shd w:val="clear" w:color="auto" w:fill="auto"/>
            <w:noWrap/>
            <w:hideMark/>
          </w:tcPr>
          <w:p w:rsidRPr="00F6149C" w:rsidR="00AD31AE" w:rsidP="00F6149C" w:rsidRDefault="00AD31AE" w14:paraId="01E2D3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10:1</w:t>
            </w:r>
          </w:p>
        </w:tc>
        <w:tc>
          <w:tcPr>
            <w:tcW w:w="5284" w:type="dxa"/>
            <w:shd w:val="clear" w:color="auto" w:fill="auto"/>
            <w:hideMark/>
          </w:tcPr>
          <w:p w:rsidRPr="00F6149C" w:rsidR="00AD31AE" w:rsidP="00F6149C" w:rsidRDefault="00AD31AE" w14:paraId="01E2D3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Filmstöd</w:t>
            </w:r>
          </w:p>
        </w:tc>
        <w:tc>
          <w:tcPr>
            <w:tcW w:w="883" w:type="dxa"/>
            <w:shd w:val="clear" w:color="auto" w:fill="auto"/>
            <w:noWrap/>
            <w:hideMark/>
          </w:tcPr>
          <w:p w:rsidRPr="00F6149C" w:rsidR="00AD31AE" w:rsidP="00F6149C" w:rsidRDefault="00AD31AE" w14:paraId="01E2D3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–106</w:t>
            </w:r>
          </w:p>
        </w:tc>
        <w:tc>
          <w:tcPr>
            <w:tcW w:w="992" w:type="dxa"/>
            <w:shd w:val="clear" w:color="auto" w:fill="auto"/>
            <w:noWrap/>
            <w:hideMark/>
          </w:tcPr>
          <w:p w:rsidRPr="00F6149C" w:rsidR="00AD31AE" w:rsidP="00F6149C" w:rsidRDefault="00AD31AE" w14:paraId="01E2D3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–213</w:t>
            </w:r>
          </w:p>
        </w:tc>
        <w:tc>
          <w:tcPr>
            <w:tcW w:w="992" w:type="dxa"/>
            <w:shd w:val="clear" w:color="auto" w:fill="auto"/>
            <w:noWrap/>
            <w:hideMark/>
          </w:tcPr>
          <w:p w:rsidRPr="00F6149C" w:rsidR="00AD31AE" w:rsidP="00F6149C" w:rsidRDefault="00AD31AE" w14:paraId="01E2D3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–213</w:t>
            </w:r>
          </w:p>
        </w:tc>
      </w:tr>
      <w:tr w:rsidRPr="00F6149C" w:rsidR="00AD31AE" w:rsidTr="00F6149C" w14:paraId="01E2D3A9" w14:textId="77777777">
        <w:trPr>
          <w:trHeight w:val="255"/>
        </w:trPr>
        <w:tc>
          <w:tcPr>
            <w:tcW w:w="496" w:type="dxa"/>
            <w:shd w:val="clear" w:color="auto" w:fill="auto"/>
            <w:noWrap/>
            <w:hideMark/>
          </w:tcPr>
          <w:p w:rsidRPr="00F6149C" w:rsidR="00AD31AE" w:rsidP="00F6149C" w:rsidRDefault="00AD31AE" w14:paraId="01E2D3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11:1</w:t>
            </w:r>
          </w:p>
        </w:tc>
        <w:tc>
          <w:tcPr>
            <w:tcW w:w="5284" w:type="dxa"/>
            <w:shd w:val="clear" w:color="auto" w:fill="auto"/>
            <w:hideMark/>
          </w:tcPr>
          <w:p w:rsidRPr="00F6149C" w:rsidR="00AD31AE" w:rsidP="00F6149C" w:rsidRDefault="00AD31AE" w14:paraId="01E2D3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Sändningar av TV Finland</w:t>
            </w:r>
          </w:p>
        </w:tc>
        <w:tc>
          <w:tcPr>
            <w:tcW w:w="883" w:type="dxa"/>
            <w:shd w:val="clear" w:color="auto" w:fill="auto"/>
            <w:noWrap/>
            <w:hideMark/>
          </w:tcPr>
          <w:p w:rsidRPr="00F6149C" w:rsidR="00AD31AE" w:rsidP="00F6149C" w:rsidRDefault="00AD31AE" w14:paraId="01E2D3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w:t>
            </w:r>
          </w:p>
        </w:tc>
        <w:tc>
          <w:tcPr>
            <w:tcW w:w="992" w:type="dxa"/>
            <w:shd w:val="clear" w:color="auto" w:fill="auto"/>
            <w:noWrap/>
            <w:hideMark/>
          </w:tcPr>
          <w:p w:rsidRPr="00F6149C" w:rsidR="00AD31AE" w:rsidP="00F6149C" w:rsidRDefault="00AD31AE" w14:paraId="01E2D3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w:t>
            </w:r>
          </w:p>
        </w:tc>
        <w:tc>
          <w:tcPr>
            <w:tcW w:w="992" w:type="dxa"/>
            <w:shd w:val="clear" w:color="auto" w:fill="auto"/>
            <w:noWrap/>
            <w:hideMark/>
          </w:tcPr>
          <w:p w:rsidRPr="00F6149C" w:rsidR="00AD31AE" w:rsidP="00F6149C" w:rsidRDefault="00AD31AE" w14:paraId="01E2D3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w:t>
            </w:r>
          </w:p>
        </w:tc>
      </w:tr>
      <w:tr w:rsidRPr="00F6149C" w:rsidR="00AD31AE" w:rsidTr="00F6149C" w14:paraId="01E2D3AF" w14:textId="77777777">
        <w:trPr>
          <w:trHeight w:val="255"/>
        </w:trPr>
        <w:tc>
          <w:tcPr>
            <w:tcW w:w="496" w:type="dxa"/>
            <w:shd w:val="clear" w:color="auto" w:fill="auto"/>
            <w:noWrap/>
            <w:hideMark/>
          </w:tcPr>
          <w:p w:rsidRPr="00F6149C" w:rsidR="00AD31AE" w:rsidP="00F6149C" w:rsidRDefault="00AD31AE" w14:paraId="01E2D3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11:2</w:t>
            </w:r>
          </w:p>
        </w:tc>
        <w:tc>
          <w:tcPr>
            <w:tcW w:w="5284" w:type="dxa"/>
            <w:shd w:val="clear" w:color="auto" w:fill="auto"/>
            <w:hideMark/>
          </w:tcPr>
          <w:p w:rsidRPr="00F6149C" w:rsidR="00AD31AE" w:rsidP="00F6149C" w:rsidRDefault="00AD31AE" w14:paraId="01E2D3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Forskning och dokumentation om medieutvecklingen</w:t>
            </w:r>
          </w:p>
        </w:tc>
        <w:tc>
          <w:tcPr>
            <w:tcW w:w="883" w:type="dxa"/>
            <w:shd w:val="clear" w:color="auto" w:fill="auto"/>
            <w:noWrap/>
            <w:hideMark/>
          </w:tcPr>
          <w:p w:rsidRPr="00F6149C" w:rsidR="00AD31AE" w:rsidP="00F6149C" w:rsidRDefault="00AD31AE" w14:paraId="01E2D3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A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B5" w14:textId="77777777">
        <w:trPr>
          <w:trHeight w:val="255"/>
        </w:trPr>
        <w:tc>
          <w:tcPr>
            <w:tcW w:w="496" w:type="dxa"/>
            <w:shd w:val="clear" w:color="auto" w:fill="auto"/>
            <w:noWrap/>
            <w:hideMark/>
          </w:tcPr>
          <w:p w:rsidRPr="00F6149C" w:rsidR="00AD31AE" w:rsidP="00F6149C" w:rsidRDefault="00AD31AE" w14:paraId="01E2D3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11:3</w:t>
            </w:r>
          </w:p>
        </w:tc>
        <w:tc>
          <w:tcPr>
            <w:tcW w:w="5284" w:type="dxa"/>
            <w:shd w:val="clear" w:color="auto" w:fill="auto"/>
            <w:hideMark/>
          </w:tcPr>
          <w:p w:rsidRPr="00F6149C" w:rsidR="00AD31AE" w:rsidP="00F6149C" w:rsidRDefault="00AD31AE" w14:paraId="01E2D3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Avgift till Europeiska audiovisuella observatoriet</w:t>
            </w:r>
          </w:p>
        </w:tc>
        <w:tc>
          <w:tcPr>
            <w:tcW w:w="883" w:type="dxa"/>
            <w:shd w:val="clear" w:color="auto" w:fill="auto"/>
            <w:noWrap/>
            <w:hideMark/>
          </w:tcPr>
          <w:p w:rsidRPr="00F6149C" w:rsidR="00AD31AE" w:rsidP="00F6149C" w:rsidRDefault="00AD31AE" w14:paraId="01E2D3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BB" w14:textId="77777777">
        <w:trPr>
          <w:trHeight w:val="255"/>
        </w:trPr>
        <w:tc>
          <w:tcPr>
            <w:tcW w:w="496" w:type="dxa"/>
            <w:shd w:val="clear" w:color="auto" w:fill="auto"/>
            <w:noWrap/>
            <w:hideMark/>
          </w:tcPr>
          <w:p w:rsidRPr="00F6149C" w:rsidR="00AD31AE" w:rsidP="00F6149C" w:rsidRDefault="00AD31AE" w14:paraId="01E2D3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11:4</w:t>
            </w:r>
          </w:p>
        </w:tc>
        <w:tc>
          <w:tcPr>
            <w:tcW w:w="5284" w:type="dxa"/>
            <w:shd w:val="clear" w:color="auto" w:fill="auto"/>
            <w:hideMark/>
          </w:tcPr>
          <w:p w:rsidRPr="00F6149C" w:rsidR="00AD31AE" w:rsidP="00F6149C" w:rsidRDefault="00AD31AE" w14:paraId="01E2D3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Statens medieråd</w:t>
            </w:r>
          </w:p>
        </w:tc>
        <w:tc>
          <w:tcPr>
            <w:tcW w:w="883" w:type="dxa"/>
            <w:shd w:val="clear" w:color="auto" w:fill="auto"/>
            <w:noWrap/>
            <w:hideMark/>
          </w:tcPr>
          <w:p w:rsidRPr="00F6149C" w:rsidR="00AD31AE" w:rsidP="00F6149C" w:rsidRDefault="00AD31AE" w14:paraId="01E2D3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C1" w14:textId="77777777">
        <w:trPr>
          <w:trHeight w:val="255"/>
        </w:trPr>
        <w:tc>
          <w:tcPr>
            <w:tcW w:w="496" w:type="dxa"/>
            <w:shd w:val="clear" w:color="auto" w:fill="auto"/>
            <w:noWrap/>
            <w:hideMark/>
          </w:tcPr>
          <w:p w:rsidRPr="00F6149C" w:rsidR="00AD31AE" w:rsidP="00F6149C" w:rsidRDefault="00AD31AE" w14:paraId="01E2D3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11:5</w:t>
            </w:r>
          </w:p>
        </w:tc>
        <w:tc>
          <w:tcPr>
            <w:tcW w:w="5284" w:type="dxa"/>
            <w:shd w:val="clear" w:color="auto" w:fill="auto"/>
            <w:hideMark/>
          </w:tcPr>
          <w:p w:rsidRPr="00F6149C" w:rsidR="00AD31AE" w:rsidP="00F6149C" w:rsidRDefault="00AD31AE" w14:paraId="01E2D3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Stöd till taltidningar</w:t>
            </w:r>
          </w:p>
        </w:tc>
        <w:tc>
          <w:tcPr>
            <w:tcW w:w="883" w:type="dxa"/>
            <w:shd w:val="clear" w:color="auto" w:fill="auto"/>
            <w:noWrap/>
            <w:hideMark/>
          </w:tcPr>
          <w:p w:rsidRPr="00F6149C" w:rsidR="00AD31AE" w:rsidP="00F6149C" w:rsidRDefault="00AD31AE" w14:paraId="01E2D3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C7" w14:textId="77777777">
        <w:trPr>
          <w:trHeight w:val="255"/>
        </w:trPr>
        <w:tc>
          <w:tcPr>
            <w:tcW w:w="496" w:type="dxa"/>
            <w:shd w:val="clear" w:color="auto" w:fill="auto"/>
            <w:noWrap/>
            <w:hideMark/>
          </w:tcPr>
          <w:p w:rsidRPr="00F6149C" w:rsidR="00AD31AE" w:rsidP="00F6149C" w:rsidRDefault="00AD31AE" w14:paraId="01E2D3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12:1</w:t>
            </w:r>
          </w:p>
        </w:tc>
        <w:tc>
          <w:tcPr>
            <w:tcW w:w="5284" w:type="dxa"/>
            <w:shd w:val="clear" w:color="auto" w:fill="auto"/>
            <w:hideMark/>
          </w:tcPr>
          <w:p w:rsidRPr="00F6149C" w:rsidR="00AD31AE" w:rsidP="00F6149C" w:rsidRDefault="00AD31AE" w14:paraId="01E2D3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Myndigheten för ungdoms- och civilsamhällesfrågor</w:t>
            </w:r>
          </w:p>
        </w:tc>
        <w:tc>
          <w:tcPr>
            <w:tcW w:w="883" w:type="dxa"/>
            <w:shd w:val="clear" w:color="auto" w:fill="auto"/>
            <w:noWrap/>
            <w:hideMark/>
          </w:tcPr>
          <w:p w:rsidRPr="00F6149C" w:rsidR="00AD31AE" w:rsidP="00F6149C" w:rsidRDefault="00AD31AE" w14:paraId="01E2D3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w:t>
            </w:r>
          </w:p>
        </w:tc>
        <w:tc>
          <w:tcPr>
            <w:tcW w:w="992" w:type="dxa"/>
            <w:shd w:val="clear" w:color="auto" w:fill="auto"/>
            <w:noWrap/>
            <w:hideMark/>
          </w:tcPr>
          <w:p w:rsidRPr="00F6149C" w:rsidR="00AD31AE" w:rsidP="00F6149C" w:rsidRDefault="00AD31AE" w14:paraId="01E2D3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w:t>
            </w:r>
          </w:p>
        </w:tc>
        <w:tc>
          <w:tcPr>
            <w:tcW w:w="992" w:type="dxa"/>
            <w:shd w:val="clear" w:color="auto" w:fill="auto"/>
            <w:noWrap/>
            <w:hideMark/>
          </w:tcPr>
          <w:p w:rsidRPr="00F6149C" w:rsidR="00AD31AE" w:rsidP="00F6149C" w:rsidRDefault="00AD31AE" w14:paraId="01E2D3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w:t>
            </w:r>
          </w:p>
        </w:tc>
      </w:tr>
      <w:tr w:rsidRPr="00F6149C" w:rsidR="00AD31AE" w:rsidTr="00F6149C" w14:paraId="01E2D3CD" w14:textId="77777777">
        <w:trPr>
          <w:trHeight w:val="255"/>
        </w:trPr>
        <w:tc>
          <w:tcPr>
            <w:tcW w:w="496" w:type="dxa"/>
            <w:shd w:val="clear" w:color="auto" w:fill="auto"/>
            <w:noWrap/>
            <w:hideMark/>
          </w:tcPr>
          <w:p w:rsidRPr="00F6149C" w:rsidR="00AD31AE" w:rsidP="00F6149C" w:rsidRDefault="00AD31AE" w14:paraId="01E2D3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12:2</w:t>
            </w:r>
          </w:p>
        </w:tc>
        <w:tc>
          <w:tcPr>
            <w:tcW w:w="5284" w:type="dxa"/>
            <w:shd w:val="clear" w:color="auto" w:fill="auto"/>
            <w:hideMark/>
          </w:tcPr>
          <w:p w:rsidRPr="00F6149C" w:rsidR="00AD31AE" w:rsidP="00F6149C" w:rsidRDefault="00AD31AE" w14:paraId="01E2D3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nationell och internationell ungdomsverksamhet</w:t>
            </w:r>
          </w:p>
        </w:tc>
        <w:tc>
          <w:tcPr>
            <w:tcW w:w="883" w:type="dxa"/>
            <w:shd w:val="clear" w:color="auto" w:fill="auto"/>
            <w:noWrap/>
            <w:hideMark/>
          </w:tcPr>
          <w:p w:rsidRPr="00F6149C" w:rsidR="00AD31AE" w:rsidP="00F6149C" w:rsidRDefault="00AD31AE" w14:paraId="01E2D3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w:t>
            </w:r>
          </w:p>
        </w:tc>
        <w:tc>
          <w:tcPr>
            <w:tcW w:w="992" w:type="dxa"/>
            <w:shd w:val="clear" w:color="auto" w:fill="auto"/>
            <w:noWrap/>
            <w:hideMark/>
          </w:tcPr>
          <w:p w:rsidRPr="00F6149C" w:rsidR="00AD31AE" w:rsidP="00F6149C" w:rsidRDefault="00AD31AE" w14:paraId="01E2D3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w:t>
            </w:r>
          </w:p>
        </w:tc>
        <w:tc>
          <w:tcPr>
            <w:tcW w:w="992" w:type="dxa"/>
            <w:shd w:val="clear" w:color="auto" w:fill="auto"/>
            <w:noWrap/>
            <w:hideMark/>
          </w:tcPr>
          <w:p w:rsidRPr="00F6149C" w:rsidR="00AD31AE" w:rsidP="00F6149C" w:rsidRDefault="00AD31AE" w14:paraId="01E2D3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w:t>
            </w:r>
          </w:p>
        </w:tc>
      </w:tr>
      <w:tr w:rsidRPr="00F6149C" w:rsidR="00AD31AE" w:rsidTr="00F6149C" w14:paraId="01E2D3D3" w14:textId="77777777">
        <w:trPr>
          <w:trHeight w:val="255"/>
        </w:trPr>
        <w:tc>
          <w:tcPr>
            <w:tcW w:w="496" w:type="dxa"/>
            <w:shd w:val="clear" w:color="auto" w:fill="auto"/>
            <w:noWrap/>
            <w:hideMark/>
          </w:tcPr>
          <w:p w:rsidRPr="00F6149C" w:rsidR="00AD31AE" w:rsidP="00F6149C" w:rsidRDefault="00AD31AE" w14:paraId="01E2D3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12:3</w:t>
            </w:r>
          </w:p>
        </w:tc>
        <w:tc>
          <w:tcPr>
            <w:tcW w:w="5284" w:type="dxa"/>
            <w:shd w:val="clear" w:color="auto" w:fill="auto"/>
            <w:hideMark/>
          </w:tcPr>
          <w:p w:rsidRPr="00F6149C" w:rsidR="00AD31AE" w:rsidP="00F6149C" w:rsidRDefault="00AD31AE" w14:paraId="01E2D3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Särskilda insatser inom ungdomspolitiken</w:t>
            </w:r>
          </w:p>
        </w:tc>
        <w:tc>
          <w:tcPr>
            <w:tcW w:w="883" w:type="dxa"/>
            <w:shd w:val="clear" w:color="auto" w:fill="auto"/>
            <w:noWrap/>
            <w:hideMark/>
          </w:tcPr>
          <w:p w:rsidRPr="00F6149C" w:rsidR="00AD31AE" w:rsidP="00F6149C" w:rsidRDefault="00AD31AE" w14:paraId="01E2D3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3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D9" w14:textId="77777777">
        <w:trPr>
          <w:trHeight w:val="255"/>
        </w:trPr>
        <w:tc>
          <w:tcPr>
            <w:tcW w:w="496" w:type="dxa"/>
            <w:shd w:val="clear" w:color="auto" w:fill="auto"/>
            <w:noWrap/>
            <w:hideMark/>
          </w:tcPr>
          <w:p w:rsidRPr="00F6149C" w:rsidR="00AD31AE" w:rsidP="00F6149C" w:rsidRDefault="00AD31AE" w14:paraId="01E2D3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13:1</w:t>
            </w:r>
          </w:p>
        </w:tc>
        <w:tc>
          <w:tcPr>
            <w:tcW w:w="5284" w:type="dxa"/>
            <w:shd w:val="clear" w:color="auto" w:fill="auto"/>
            <w:hideMark/>
          </w:tcPr>
          <w:p w:rsidRPr="00F6149C" w:rsidR="00AD31AE" w:rsidP="00F6149C" w:rsidRDefault="00AD31AE" w14:paraId="01E2D3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Stöd till idrotten</w:t>
            </w:r>
          </w:p>
        </w:tc>
        <w:tc>
          <w:tcPr>
            <w:tcW w:w="883" w:type="dxa"/>
            <w:shd w:val="clear" w:color="auto" w:fill="auto"/>
            <w:noWrap/>
            <w:hideMark/>
          </w:tcPr>
          <w:p w:rsidRPr="00F6149C" w:rsidR="00AD31AE" w:rsidP="00F6149C" w:rsidRDefault="00AD31AE" w14:paraId="01E2D3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–85</w:t>
            </w:r>
          </w:p>
        </w:tc>
        <w:tc>
          <w:tcPr>
            <w:tcW w:w="992" w:type="dxa"/>
            <w:shd w:val="clear" w:color="auto" w:fill="auto"/>
            <w:noWrap/>
            <w:hideMark/>
          </w:tcPr>
          <w:p w:rsidRPr="00F6149C" w:rsidR="00AD31AE" w:rsidP="00F6149C" w:rsidRDefault="00AD31AE" w14:paraId="01E2D3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–85</w:t>
            </w:r>
          </w:p>
        </w:tc>
        <w:tc>
          <w:tcPr>
            <w:tcW w:w="992" w:type="dxa"/>
            <w:shd w:val="clear" w:color="auto" w:fill="auto"/>
            <w:noWrap/>
            <w:hideMark/>
          </w:tcPr>
          <w:p w:rsidRPr="00F6149C" w:rsidR="00AD31AE" w:rsidP="00F6149C" w:rsidRDefault="00AD31AE" w14:paraId="01E2D3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–85</w:t>
            </w:r>
          </w:p>
        </w:tc>
      </w:tr>
      <w:tr w:rsidRPr="00F6149C" w:rsidR="00AD31AE" w:rsidTr="00F6149C" w14:paraId="01E2D3DF" w14:textId="77777777">
        <w:trPr>
          <w:trHeight w:val="255"/>
        </w:trPr>
        <w:tc>
          <w:tcPr>
            <w:tcW w:w="496" w:type="dxa"/>
            <w:shd w:val="clear" w:color="auto" w:fill="auto"/>
            <w:noWrap/>
            <w:hideMark/>
          </w:tcPr>
          <w:p w:rsidRPr="00F6149C" w:rsidR="00AD31AE" w:rsidP="00F6149C" w:rsidRDefault="00AD31AE" w14:paraId="01E2D3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13:2</w:t>
            </w:r>
          </w:p>
        </w:tc>
        <w:tc>
          <w:tcPr>
            <w:tcW w:w="5284" w:type="dxa"/>
            <w:shd w:val="clear" w:color="auto" w:fill="auto"/>
            <w:hideMark/>
          </w:tcPr>
          <w:p w:rsidRPr="00F6149C" w:rsidR="00AD31AE" w:rsidP="00F6149C" w:rsidRDefault="00AD31AE" w14:paraId="01E2D3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allmänna samlingslokaler</w:t>
            </w:r>
          </w:p>
        </w:tc>
        <w:tc>
          <w:tcPr>
            <w:tcW w:w="883" w:type="dxa"/>
            <w:shd w:val="clear" w:color="auto" w:fill="auto"/>
            <w:noWrap/>
            <w:hideMark/>
          </w:tcPr>
          <w:p w:rsidRPr="00F6149C" w:rsidR="00AD31AE" w:rsidP="00F6149C" w:rsidRDefault="00AD31AE" w14:paraId="01E2D3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F6149C" w:rsidR="00AD31AE" w:rsidP="00F6149C" w:rsidRDefault="00AD31AE" w14:paraId="01E2D3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F6149C" w:rsidR="00AD31AE" w:rsidP="00F6149C" w:rsidRDefault="00AD31AE" w14:paraId="01E2D3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E5" w14:textId="77777777">
        <w:trPr>
          <w:trHeight w:val="255"/>
        </w:trPr>
        <w:tc>
          <w:tcPr>
            <w:tcW w:w="496" w:type="dxa"/>
            <w:shd w:val="clear" w:color="auto" w:fill="auto"/>
            <w:noWrap/>
            <w:hideMark/>
          </w:tcPr>
          <w:p w:rsidRPr="00F6149C" w:rsidR="00AD31AE" w:rsidP="00F6149C" w:rsidRDefault="00AD31AE" w14:paraId="01E2D3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13:3</w:t>
            </w:r>
          </w:p>
        </w:tc>
        <w:tc>
          <w:tcPr>
            <w:tcW w:w="5284" w:type="dxa"/>
            <w:shd w:val="clear" w:color="auto" w:fill="auto"/>
            <w:hideMark/>
          </w:tcPr>
          <w:p w:rsidRPr="00F6149C" w:rsidR="00AD31AE" w:rsidP="00F6149C" w:rsidRDefault="00AD31AE" w14:paraId="01E2D3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Stöd till friluftsorganisationer</w:t>
            </w:r>
          </w:p>
        </w:tc>
        <w:tc>
          <w:tcPr>
            <w:tcW w:w="883" w:type="dxa"/>
            <w:shd w:val="clear" w:color="auto" w:fill="auto"/>
            <w:noWrap/>
            <w:hideMark/>
          </w:tcPr>
          <w:p w:rsidRPr="00F6149C" w:rsidR="00AD31AE" w:rsidP="00F6149C" w:rsidRDefault="00AD31AE" w14:paraId="01E2D3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+65</w:t>
            </w:r>
          </w:p>
        </w:tc>
        <w:tc>
          <w:tcPr>
            <w:tcW w:w="992" w:type="dxa"/>
            <w:shd w:val="clear" w:color="auto" w:fill="auto"/>
            <w:noWrap/>
            <w:hideMark/>
          </w:tcPr>
          <w:p w:rsidRPr="00F6149C" w:rsidR="00AD31AE" w:rsidP="00F6149C" w:rsidRDefault="00AD31AE" w14:paraId="01E2D3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+65</w:t>
            </w:r>
          </w:p>
        </w:tc>
        <w:tc>
          <w:tcPr>
            <w:tcW w:w="992" w:type="dxa"/>
            <w:shd w:val="clear" w:color="auto" w:fill="auto"/>
            <w:noWrap/>
            <w:hideMark/>
          </w:tcPr>
          <w:p w:rsidRPr="00F6149C" w:rsidR="00AD31AE" w:rsidP="00F6149C" w:rsidRDefault="00AD31AE" w14:paraId="01E2D3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+65</w:t>
            </w:r>
          </w:p>
        </w:tc>
      </w:tr>
      <w:tr w:rsidRPr="00F6149C" w:rsidR="00AD31AE" w:rsidTr="00F6149C" w14:paraId="01E2D3EB" w14:textId="77777777">
        <w:trPr>
          <w:trHeight w:val="255"/>
        </w:trPr>
        <w:tc>
          <w:tcPr>
            <w:tcW w:w="496" w:type="dxa"/>
            <w:shd w:val="clear" w:color="auto" w:fill="auto"/>
            <w:noWrap/>
            <w:hideMark/>
          </w:tcPr>
          <w:p w:rsidRPr="00F6149C" w:rsidR="00AD31AE" w:rsidP="00F6149C" w:rsidRDefault="00AD31AE" w14:paraId="01E2D3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13:4</w:t>
            </w:r>
          </w:p>
        </w:tc>
        <w:tc>
          <w:tcPr>
            <w:tcW w:w="5284" w:type="dxa"/>
            <w:shd w:val="clear" w:color="auto" w:fill="auto"/>
            <w:hideMark/>
          </w:tcPr>
          <w:p w:rsidRPr="00F6149C" w:rsidR="00AD31AE" w:rsidP="00F6149C" w:rsidRDefault="00AD31AE" w14:paraId="01E2D3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riksdagspartiers kvinnoorganisationer</w:t>
            </w:r>
          </w:p>
        </w:tc>
        <w:tc>
          <w:tcPr>
            <w:tcW w:w="883" w:type="dxa"/>
            <w:shd w:val="clear" w:color="auto" w:fill="auto"/>
            <w:noWrap/>
            <w:hideMark/>
          </w:tcPr>
          <w:p w:rsidRPr="00F6149C" w:rsidR="00AD31AE" w:rsidP="00F6149C" w:rsidRDefault="00AD31AE" w14:paraId="01E2D3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w:t>
            </w:r>
          </w:p>
        </w:tc>
        <w:tc>
          <w:tcPr>
            <w:tcW w:w="992" w:type="dxa"/>
            <w:shd w:val="clear" w:color="auto" w:fill="auto"/>
            <w:noWrap/>
            <w:hideMark/>
          </w:tcPr>
          <w:p w:rsidRPr="00F6149C" w:rsidR="00AD31AE" w:rsidP="00F6149C" w:rsidRDefault="00AD31AE" w14:paraId="01E2D3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w:t>
            </w:r>
          </w:p>
        </w:tc>
        <w:tc>
          <w:tcPr>
            <w:tcW w:w="992" w:type="dxa"/>
            <w:shd w:val="clear" w:color="auto" w:fill="auto"/>
            <w:noWrap/>
            <w:hideMark/>
          </w:tcPr>
          <w:p w:rsidRPr="00F6149C" w:rsidR="00AD31AE" w:rsidP="00F6149C" w:rsidRDefault="00AD31AE" w14:paraId="01E2D3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w:t>
            </w:r>
          </w:p>
        </w:tc>
      </w:tr>
      <w:tr w:rsidRPr="00F6149C" w:rsidR="00AD31AE" w:rsidTr="00F6149C" w14:paraId="01E2D3F1" w14:textId="77777777">
        <w:trPr>
          <w:trHeight w:val="255"/>
        </w:trPr>
        <w:tc>
          <w:tcPr>
            <w:tcW w:w="496" w:type="dxa"/>
            <w:shd w:val="clear" w:color="auto" w:fill="auto"/>
            <w:noWrap/>
            <w:hideMark/>
          </w:tcPr>
          <w:p w:rsidRPr="00F6149C" w:rsidR="00AD31AE" w:rsidP="00F6149C" w:rsidRDefault="00AD31AE" w14:paraId="01E2D3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13:5</w:t>
            </w:r>
          </w:p>
        </w:tc>
        <w:tc>
          <w:tcPr>
            <w:tcW w:w="5284" w:type="dxa"/>
            <w:shd w:val="clear" w:color="auto" w:fill="auto"/>
            <w:hideMark/>
          </w:tcPr>
          <w:p w:rsidRPr="00F6149C" w:rsidR="00AD31AE" w:rsidP="00F6149C" w:rsidRDefault="00AD31AE" w14:paraId="01E2D3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Insatser för den ideella sektorn</w:t>
            </w:r>
          </w:p>
        </w:tc>
        <w:tc>
          <w:tcPr>
            <w:tcW w:w="883" w:type="dxa"/>
            <w:shd w:val="clear" w:color="auto" w:fill="auto"/>
            <w:noWrap/>
            <w:hideMark/>
          </w:tcPr>
          <w:p w:rsidRPr="00F6149C" w:rsidR="00AD31AE" w:rsidP="00F6149C" w:rsidRDefault="00AD31AE" w14:paraId="01E2D3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–123</w:t>
            </w:r>
          </w:p>
        </w:tc>
        <w:tc>
          <w:tcPr>
            <w:tcW w:w="992" w:type="dxa"/>
            <w:shd w:val="clear" w:color="auto" w:fill="auto"/>
            <w:noWrap/>
            <w:hideMark/>
          </w:tcPr>
          <w:p w:rsidRPr="00F6149C" w:rsidR="00AD31AE" w:rsidP="00F6149C" w:rsidRDefault="00AD31AE" w14:paraId="01E2D3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–123</w:t>
            </w:r>
          </w:p>
        </w:tc>
        <w:tc>
          <w:tcPr>
            <w:tcW w:w="992" w:type="dxa"/>
            <w:shd w:val="clear" w:color="auto" w:fill="auto"/>
            <w:noWrap/>
            <w:hideMark/>
          </w:tcPr>
          <w:p w:rsidRPr="00F6149C" w:rsidR="00AD31AE" w:rsidP="00F6149C" w:rsidRDefault="00AD31AE" w14:paraId="01E2D3F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3F7" w14:textId="77777777">
        <w:trPr>
          <w:trHeight w:val="255"/>
        </w:trPr>
        <w:tc>
          <w:tcPr>
            <w:tcW w:w="496" w:type="dxa"/>
            <w:shd w:val="clear" w:color="auto" w:fill="auto"/>
            <w:noWrap/>
            <w:hideMark/>
          </w:tcPr>
          <w:p w:rsidRPr="00F6149C" w:rsidR="00AD31AE" w:rsidP="00F6149C" w:rsidRDefault="00AD31AE" w14:paraId="01E2D3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14:1</w:t>
            </w:r>
          </w:p>
        </w:tc>
        <w:tc>
          <w:tcPr>
            <w:tcW w:w="5284" w:type="dxa"/>
            <w:shd w:val="clear" w:color="auto" w:fill="auto"/>
            <w:hideMark/>
          </w:tcPr>
          <w:p w:rsidRPr="00F6149C" w:rsidR="00AD31AE" w:rsidP="00F6149C" w:rsidRDefault="00AD31AE" w14:paraId="01E2D3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folkbildningen</w:t>
            </w:r>
          </w:p>
        </w:tc>
        <w:tc>
          <w:tcPr>
            <w:tcW w:w="883" w:type="dxa"/>
            <w:shd w:val="clear" w:color="auto" w:fill="auto"/>
            <w:noWrap/>
            <w:hideMark/>
          </w:tcPr>
          <w:p w:rsidRPr="00F6149C" w:rsidR="00AD31AE" w:rsidP="00F6149C" w:rsidRDefault="00AD31AE" w14:paraId="01E2D3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–770</w:t>
            </w:r>
          </w:p>
        </w:tc>
        <w:tc>
          <w:tcPr>
            <w:tcW w:w="992" w:type="dxa"/>
            <w:shd w:val="clear" w:color="auto" w:fill="auto"/>
            <w:noWrap/>
            <w:hideMark/>
          </w:tcPr>
          <w:p w:rsidRPr="00F6149C" w:rsidR="00AD31AE" w:rsidP="00F6149C" w:rsidRDefault="00AD31AE" w14:paraId="01E2D3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–770</w:t>
            </w:r>
          </w:p>
        </w:tc>
        <w:tc>
          <w:tcPr>
            <w:tcW w:w="992" w:type="dxa"/>
            <w:shd w:val="clear" w:color="auto" w:fill="auto"/>
            <w:noWrap/>
            <w:hideMark/>
          </w:tcPr>
          <w:p w:rsidRPr="00F6149C" w:rsidR="00AD31AE" w:rsidP="00F6149C" w:rsidRDefault="00AD31AE" w14:paraId="01E2D3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–740</w:t>
            </w:r>
          </w:p>
        </w:tc>
      </w:tr>
      <w:tr w:rsidRPr="00F6149C" w:rsidR="00AD31AE" w:rsidTr="00F6149C" w14:paraId="01E2D3FD" w14:textId="77777777">
        <w:trPr>
          <w:trHeight w:val="255"/>
        </w:trPr>
        <w:tc>
          <w:tcPr>
            <w:tcW w:w="496" w:type="dxa"/>
            <w:shd w:val="clear" w:color="auto" w:fill="auto"/>
            <w:noWrap/>
            <w:hideMark/>
          </w:tcPr>
          <w:p w:rsidRPr="00F6149C" w:rsidR="00AD31AE" w:rsidP="00F6149C" w:rsidRDefault="00AD31AE" w14:paraId="01E2D3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14:2</w:t>
            </w:r>
          </w:p>
        </w:tc>
        <w:tc>
          <w:tcPr>
            <w:tcW w:w="5284" w:type="dxa"/>
            <w:shd w:val="clear" w:color="auto" w:fill="auto"/>
            <w:hideMark/>
          </w:tcPr>
          <w:p w:rsidRPr="00F6149C" w:rsidR="00AD31AE" w:rsidP="00F6149C" w:rsidRDefault="00AD31AE" w14:paraId="01E2D3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Bidrag till tolkutbildning</w:t>
            </w:r>
          </w:p>
        </w:tc>
        <w:tc>
          <w:tcPr>
            <w:tcW w:w="883" w:type="dxa"/>
            <w:shd w:val="clear" w:color="auto" w:fill="auto"/>
            <w:noWrap/>
            <w:hideMark/>
          </w:tcPr>
          <w:p w:rsidRPr="00F6149C" w:rsidR="00AD31AE" w:rsidP="00F6149C" w:rsidRDefault="00AD31AE" w14:paraId="01E2D3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–28</w:t>
            </w:r>
          </w:p>
        </w:tc>
        <w:tc>
          <w:tcPr>
            <w:tcW w:w="992" w:type="dxa"/>
            <w:shd w:val="clear" w:color="auto" w:fill="auto"/>
            <w:noWrap/>
            <w:hideMark/>
          </w:tcPr>
          <w:p w:rsidRPr="00F6149C" w:rsidR="00AD31AE" w:rsidP="00F6149C" w:rsidRDefault="00AD31AE" w14:paraId="01E2D3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–28</w:t>
            </w:r>
          </w:p>
        </w:tc>
        <w:tc>
          <w:tcPr>
            <w:tcW w:w="992" w:type="dxa"/>
            <w:shd w:val="clear" w:color="auto" w:fill="auto"/>
            <w:noWrap/>
            <w:hideMark/>
          </w:tcPr>
          <w:p w:rsidRPr="00F6149C" w:rsidR="00AD31AE" w:rsidP="00F6149C" w:rsidRDefault="00AD31AE" w14:paraId="01E2D3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–28</w:t>
            </w:r>
          </w:p>
        </w:tc>
      </w:tr>
      <w:tr w:rsidRPr="00F6149C" w:rsidR="00AD31AE" w:rsidTr="00F6149C" w14:paraId="01E2D403" w14:textId="77777777">
        <w:trPr>
          <w:trHeight w:val="255"/>
        </w:trPr>
        <w:tc>
          <w:tcPr>
            <w:tcW w:w="496" w:type="dxa"/>
            <w:shd w:val="clear" w:color="auto" w:fill="auto"/>
            <w:noWrap/>
            <w:hideMark/>
          </w:tcPr>
          <w:p w:rsidRPr="00F6149C" w:rsidR="00AD31AE" w:rsidP="00F6149C" w:rsidRDefault="00AD31AE" w14:paraId="01E2D3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14:3</w:t>
            </w:r>
          </w:p>
        </w:tc>
        <w:tc>
          <w:tcPr>
            <w:tcW w:w="5284" w:type="dxa"/>
            <w:shd w:val="clear" w:color="auto" w:fill="auto"/>
            <w:hideMark/>
          </w:tcPr>
          <w:p w:rsidRPr="00F6149C" w:rsidR="00AD31AE" w:rsidP="00F6149C" w:rsidRDefault="00AD31AE" w14:paraId="01E2D3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Särskilda insatser inom folkbildningen</w:t>
            </w:r>
          </w:p>
        </w:tc>
        <w:tc>
          <w:tcPr>
            <w:tcW w:w="883" w:type="dxa"/>
            <w:shd w:val="clear" w:color="auto" w:fill="auto"/>
            <w:noWrap/>
            <w:hideMark/>
          </w:tcPr>
          <w:p w:rsidRPr="00F6149C" w:rsidR="00AD31AE" w:rsidP="00F6149C" w:rsidRDefault="00AD31AE" w14:paraId="01E2D4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–170</w:t>
            </w:r>
          </w:p>
        </w:tc>
        <w:tc>
          <w:tcPr>
            <w:tcW w:w="992" w:type="dxa"/>
            <w:shd w:val="clear" w:color="auto" w:fill="auto"/>
            <w:noWrap/>
            <w:hideMark/>
          </w:tcPr>
          <w:p w:rsidRPr="00F6149C" w:rsidR="00AD31AE" w:rsidP="00F6149C" w:rsidRDefault="00AD31AE" w14:paraId="01E2D4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–140</w:t>
            </w:r>
          </w:p>
        </w:tc>
        <w:tc>
          <w:tcPr>
            <w:tcW w:w="992" w:type="dxa"/>
            <w:shd w:val="clear" w:color="auto" w:fill="auto"/>
            <w:noWrap/>
            <w:hideMark/>
          </w:tcPr>
          <w:p w:rsidRPr="00F6149C" w:rsidR="00AD31AE" w:rsidP="00F6149C" w:rsidRDefault="00AD31AE" w14:paraId="01E2D4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409" w14:textId="77777777">
        <w:trPr>
          <w:trHeight w:val="255"/>
        </w:trPr>
        <w:tc>
          <w:tcPr>
            <w:tcW w:w="496" w:type="dxa"/>
            <w:shd w:val="clear" w:color="auto" w:fill="auto"/>
            <w:noWrap/>
            <w:hideMark/>
          </w:tcPr>
          <w:p w:rsidRPr="00F6149C" w:rsidR="00AD31AE" w:rsidP="00F6149C" w:rsidRDefault="00AD31AE" w14:paraId="01E2D4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14:4</w:t>
            </w:r>
          </w:p>
        </w:tc>
        <w:tc>
          <w:tcPr>
            <w:tcW w:w="5284" w:type="dxa"/>
            <w:shd w:val="clear" w:color="auto" w:fill="auto"/>
            <w:hideMark/>
          </w:tcPr>
          <w:p w:rsidRPr="00F6149C" w:rsidR="00AD31AE" w:rsidP="00F6149C" w:rsidRDefault="00AD31AE" w14:paraId="01E2D4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Särskilt utbildningsstöd</w:t>
            </w:r>
          </w:p>
        </w:tc>
        <w:tc>
          <w:tcPr>
            <w:tcW w:w="883" w:type="dxa"/>
            <w:shd w:val="clear" w:color="auto" w:fill="auto"/>
            <w:noWrap/>
            <w:hideMark/>
          </w:tcPr>
          <w:p w:rsidRPr="00F6149C" w:rsidR="00AD31AE" w:rsidP="00F6149C" w:rsidRDefault="00AD31AE" w14:paraId="01E2D4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40F" w14:textId="77777777">
        <w:trPr>
          <w:trHeight w:val="255"/>
        </w:trPr>
        <w:tc>
          <w:tcPr>
            <w:tcW w:w="496" w:type="dxa"/>
            <w:shd w:val="clear" w:color="auto" w:fill="auto"/>
            <w:noWrap/>
            <w:hideMark/>
          </w:tcPr>
          <w:p w:rsidRPr="00F6149C" w:rsidR="00AD31AE" w:rsidP="00F6149C" w:rsidRDefault="00AD31AE" w14:paraId="01E2D4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15:1</w:t>
            </w:r>
          </w:p>
        </w:tc>
        <w:tc>
          <w:tcPr>
            <w:tcW w:w="5284" w:type="dxa"/>
            <w:shd w:val="clear" w:color="auto" w:fill="auto"/>
            <w:hideMark/>
          </w:tcPr>
          <w:p w:rsidRPr="00F6149C" w:rsidR="00AD31AE" w:rsidP="00F6149C" w:rsidRDefault="00AD31AE" w14:paraId="01E2D4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Spelinspektionen</w:t>
            </w:r>
          </w:p>
        </w:tc>
        <w:tc>
          <w:tcPr>
            <w:tcW w:w="883" w:type="dxa"/>
            <w:shd w:val="clear" w:color="auto" w:fill="auto"/>
            <w:noWrap/>
            <w:hideMark/>
          </w:tcPr>
          <w:p w:rsidRPr="00F6149C" w:rsidR="00AD31AE" w:rsidP="00F6149C" w:rsidRDefault="00AD31AE" w14:paraId="01E2D4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r>
      <w:tr w:rsidRPr="00F6149C" w:rsidR="00AD31AE" w:rsidTr="00F6149C" w14:paraId="01E2D415" w14:textId="77777777">
        <w:trPr>
          <w:trHeight w:val="255"/>
        </w:trPr>
        <w:tc>
          <w:tcPr>
            <w:tcW w:w="496" w:type="dxa"/>
            <w:shd w:val="clear" w:color="auto" w:fill="auto"/>
            <w:noWrap/>
            <w:hideMark/>
          </w:tcPr>
          <w:p w:rsidRPr="00F6149C" w:rsidR="00AD31AE" w:rsidP="00F6149C" w:rsidRDefault="00AD31AE" w14:paraId="01E2D4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c>
          <w:tcPr>
            <w:tcW w:w="5284" w:type="dxa"/>
            <w:shd w:val="clear" w:color="auto" w:fill="auto"/>
            <w:hideMark/>
          </w:tcPr>
          <w:p w:rsidRPr="00F6149C" w:rsidR="00AD31AE" w:rsidP="00F6149C" w:rsidRDefault="00AD31AE" w14:paraId="01E2D4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Nya anslag</w:t>
            </w:r>
          </w:p>
        </w:tc>
        <w:tc>
          <w:tcPr>
            <w:tcW w:w="883" w:type="dxa"/>
            <w:shd w:val="clear" w:color="auto" w:fill="auto"/>
            <w:noWrap/>
            <w:hideMark/>
          </w:tcPr>
          <w:p w:rsidRPr="00F6149C" w:rsidR="00AD31AE" w:rsidP="00F6149C" w:rsidRDefault="00AD31AE" w14:paraId="01E2D4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r>
      <w:tr w:rsidRPr="00F6149C" w:rsidR="00AD31AE" w:rsidTr="00F6149C" w14:paraId="01E2D41B" w14:textId="77777777">
        <w:trPr>
          <w:trHeight w:val="255"/>
        </w:trPr>
        <w:tc>
          <w:tcPr>
            <w:tcW w:w="496" w:type="dxa"/>
            <w:shd w:val="clear" w:color="auto" w:fill="auto"/>
            <w:noWrap/>
            <w:hideMark/>
          </w:tcPr>
          <w:p w:rsidRPr="00F6149C" w:rsidR="00AD31AE" w:rsidP="00F6149C" w:rsidRDefault="00AD31AE" w14:paraId="01E2D4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Kulturarvs-ROT</w:t>
            </w:r>
          </w:p>
        </w:tc>
        <w:tc>
          <w:tcPr>
            <w:tcW w:w="883" w:type="dxa"/>
            <w:shd w:val="clear" w:color="auto" w:fill="auto"/>
            <w:noWrap/>
            <w:hideMark/>
          </w:tcPr>
          <w:p w:rsidRPr="00F6149C" w:rsidR="00AD31AE" w:rsidP="00F6149C" w:rsidRDefault="00AD31AE" w14:paraId="01E2D4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+160</w:t>
            </w:r>
          </w:p>
        </w:tc>
        <w:tc>
          <w:tcPr>
            <w:tcW w:w="992" w:type="dxa"/>
            <w:shd w:val="clear" w:color="auto" w:fill="auto"/>
            <w:noWrap/>
            <w:hideMark/>
          </w:tcPr>
          <w:p w:rsidRPr="00F6149C" w:rsidR="00AD31AE" w:rsidP="00F6149C" w:rsidRDefault="00AD31AE" w14:paraId="01E2D4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+160</w:t>
            </w:r>
          </w:p>
        </w:tc>
        <w:tc>
          <w:tcPr>
            <w:tcW w:w="992" w:type="dxa"/>
            <w:shd w:val="clear" w:color="auto" w:fill="auto"/>
            <w:noWrap/>
            <w:hideMark/>
          </w:tcPr>
          <w:p w:rsidRPr="00F6149C" w:rsidR="00AD31AE" w:rsidP="00F6149C" w:rsidRDefault="00AD31AE" w14:paraId="01E2D4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+160</w:t>
            </w:r>
          </w:p>
        </w:tc>
      </w:tr>
      <w:tr w:rsidRPr="00F6149C" w:rsidR="00AD31AE" w:rsidTr="00F6149C" w14:paraId="01E2D421" w14:textId="77777777">
        <w:trPr>
          <w:trHeight w:val="255"/>
        </w:trPr>
        <w:tc>
          <w:tcPr>
            <w:tcW w:w="496" w:type="dxa"/>
            <w:shd w:val="clear" w:color="auto" w:fill="auto"/>
            <w:noWrap/>
            <w:hideMark/>
          </w:tcPr>
          <w:p w:rsidRPr="00F6149C" w:rsidR="00AD31AE" w:rsidP="00F6149C" w:rsidRDefault="00AD31AE" w14:paraId="01E2D4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Kulturarvsfond</w:t>
            </w:r>
          </w:p>
        </w:tc>
        <w:tc>
          <w:tcPr>
            <w:tcW w:w="883" w:type="dxa"/>
            <w:shd w:val="clear" w:color="auto" w:fill="auto"/>
            <w:noWrap/>
            <w:hideMark/>
          </w:tcPr>
          <w:p w:rsidRPr="00F6149C" w:rsidR="00AD31AE" w:rsidP="00F6149C" w:rsidRDefault="00AD31AE" w14:paraId="01E2D4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6149C" w:rsidR="00AD31AE" w:rsidP="00F6149C" w:rsidRDefault="00AD31AE" w14:paraId="01E2D4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F6149C" w:rsidR="00AD31AE" w:rsidP="00F6149C" w:rsidRDefault="00AD31AE" w14:paraId="01E2D4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+100</w:t>
            </w:r>
          </w:p>
        </w:tc>
      </w:tr>
      <w:tr w:rsidRPr="00F6149C" w:rsidR="00AD31AE" w:rsidTr="00F6149C" w14:paraId="01E2D427" w14:textId="77777777">
        <w:trPr>
          <w:trHeight w:val="255"/>
        </w:trPr>
        <w:tc>
          <w:tcPr>
            <w:tcW w:w="496" w:type="dxa"/>
            <w:shd w:val="clear" w:color="auto" w:fill="auto"/>
            <w:noWrap/>
            <w:hideMark/>
          </w:tcPr>
          <w:p w:rsidRPr="00F6149C" w:rsidR="00AD31AE" w:rsidP="00F6149C" w:rsidRDefault="00AD31AE" w14:paraId="01E2D4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Skapande äldreomsorg</w:t>
            </w:r>
          </w:p>
        </w:tc>
        <w:tc>
          <w:tcPr>
            <w:tcW w:w="883" w:type="dxa"/>
            <w:shd w:val="clear" w:color="auto" w:fill="auto"/>
            <w:noWrap/>
            <w:hideMark/>
          </w:tcPr>
          <w:p w:rsidRPr="00F6149C" w:rsidR="00AD31AE" w:rsidP="00F6149C" w:rsidRDefault="00AD31AE" w14:paraId="01E2D4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+35</w:t>
            </w:r>
          </w:p>
        </w:tc>
        <w:tc>
          <w:tcPr>
            <w:tcW w:w="992" w:type="dxa"/>
            <w:shd w:val="clear" w:color="auto" w:fill="auto"/>
            <w:noWrap/>
            <w:hideMark/>
          </w:tcPr>
          <w:p w:rsidRPr="00F6149C" w:rsidR="00AD31AE" w:rsidP="00F6149C" w:rsidRDefault="00AD31AE" w14:paraId="01E2D4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+35</w:t>
            </w:r>
          </w:p>
        </w:tc>
        <w:tc>
          <w:tcPr>
            <w:tcW w:w="992" w:type="dxa"/>
            <w:shd w:val="clear" w:color="auto" w:fill="auto"/>
            <w:noWrap/>
            <w:hideMark/>
          </w:tcPr>
          <w:p w:rsidRPr="00F6149C" w:rsidR="00AD31AE" w:rsidP="00F6149C" w:rsidRDefault="00AD31AE" w14:paraId="01E2D4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+35</w:t>
            </w:r>
          </w:p>
        </w:tc>
      </w:tr>
      <w:tr w:rsidRPr="00F6149C" w:rsidR="00AD31AE" w:rsidTr="00F6149C" w14:paraId="01E2D42D" w14:textId="77777777">
        <w:trPr>
          <w:trHeight w:val="255"/>
        </w:trPr>
        <w:tc>
          <w:tcPr>
            <w:tcW w:w="496" w:type="dxa"/>
            <w:shd w:val="clear" w:color="auto" w:fill="auto"/>
            <w:noWrap/>
            <w:hideMark/>
          </w:tcPr>
          <w:p w:rsidRPr="00F6149C" w:rsidR="00AD31AE" w:rsidP="00F6149C" w:rsidRDefault="00AD31AE" w14:paraId="01E2D4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Öppna museer</w:t>
            </w:r>
          </w:p>
        </w:tc>
        <w:tc>
          <w:tcPr>
            <w:tcW w:w="883" w:type="dxa"/>
            <w:shd w:val="clear" w:color="auto" w:fill="auto"/>
            <w:noWrap/>
            <w:hideMark/>
          </w:tcPr>
          <w:p w:rsidRPr="00F6149C" w:rsidR="00AD31AE" w:rsidP="00F6149C" w:rsidRDefault="00AD31AE" w14:paraId="01E2D4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+140</w:t>
            </w:r>
          </w:p>
        </w:tc>
        <w:tc>
          <w:tcPr>
            <w:tcW w:w="992" w:type="dxa"/>
            <w:shd w:val="clear" w:color="auto" w:fill="auto"/>
            <w:noWrap/>
            <w:hideMark/>
          </w:tcPr>
          <w:p w:rsidRPr="00F6149C" w:rsidR="00AD31AE" w:rsidP="00F6149C" w:rsidRDefault="00AD31AE" w14:paraId="01E2D4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+140</w:t>
            </w:r>
          </w:p>
        </w:tc>
        <w:tc>
          <w:tcPr>
            <w:tcW w:w="992" w:type="dxa"/>
            <w:shd w:val="clear" w:color="auto" w:fill="auto"/>
            <w:noWrap/>
            <w:hideMark/>
          </w:tcPr>
          <w:p w:rsidRPr="00F6149C" w:rsidR="00AD31AE" w:rsidP="00F6149C" w:rsidRDefault="00AD31AE" w14:paraId="01E2D4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+140</w:t>
            </w:r>
          </w:p>
        </w:tc>
      </w:tr>
      <w:tr w:rsidRPr="00F6149C" w:rsidR="00AD31AE" w:rsidTr="00F6149C" w14:paraId="01E2D433" w14:textId="77777777">
        <w:trPr>
          <w:trHeight w:val="255"/>
        </w:trPr>
        <w:tc>
          <w:tcPr>
            <w:tcW w:w="496" w:type="dxa"/>
            <w:shd w:val="clear" w:color="auto" w:fill="auto"/>
            <w:noWrap/>
            <w:hideMark/>
          </w:tcPr>
          <w:p w:rsidRPr="00F6149C" w:rsidR="00AD31AE" w:rsidP="00F6149C" w:rsidRDefault="00AD31AE" w14:paraId="01E2D4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Kulturreservat</w:t>
            </w:r>
          </w:p>
        </w:tc>
        <w:tc>
          <w:tcPr>
            <w:tcW w:w="883" w:type="dxa"/>
            <w:shd w:val="clear" w:color="auto" w:fill="auto"/>
            <w:noWrap/>
            <w:hideMark/>
          </w:tcPr>
          <w:p w:rsidRPr="00F6149C" w:rsidR="00AD31AE" w:rsidP="00F6149C" w:rsidRDefault="00AD31AE" w14:paraId="01E2D4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+32</w:t>
            </w:r>
          </w:p>
        </w:tc>
        <w:tc>
          <w:tcPr>
            <w:tcW w:w="992" w:type="dxa"/>
            <w:shd w:val="clear" w:color="auto" w:fill="auto"/>
            <w:noWrap/>
            <w:hideMark/>
          </w:tcPr>
          <w:p w:rsidRPr="00F6149C" w:rsidR="00AD31AE" w:rsidP="00F6149C" w:rsidRDefault="00AD31AE" w14:paraId="01E2D4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+32</w:t>
            </w:r>
          </w:p>
        </w:tc>
        <w:tc>
          <w:tcPr>
            <w:tcW w:w="992" w:type="dxa"/>
            <w:shd w:val="clear" w:color="auto" w:fill="auto"/>
            <w:noWrap/>
            <w:hideMark/>
          </w:tcPr>
          <w:p w:rsidRPr="00F6149C" w:rsidR="00AD31AE" w:rsidP="00F6149C" w:rsidRDefault="00AD31AE" w14:paraId="01E2D4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+32</w:t>
            </w:r>
          </w:p>
        </w:tc>
      </w:tr>
      <w:tr w:rsidRPr="00F6149C" w:rsidR="00AD31AE" w:rsidTr="00F6149C" w14:paraId="01E2D439" w14:textId="77777777">
        <w:trPr>
          <w:trHeight w:val="255"/>
        </w:trPr>
        <w:tc>
          <w:tcPr>
            <w:tcW w:w="496" w:type="dxa"/>
            <w:shd w:val="clear" w:color="auto" w:fill="auto"/>
            <w:noWrap/>
            <w:hideMark/>
          </w:tcPr>
          <w:p w:rsidRPr="00F6149C" w:rsidR="00AD31AE" w:rsidP="00F6149C" w:rsidRDefault="00AD31AE" w14:paraId="01E2D4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Stimulansbidrag kulturmiljökompetens</w:t>
            </w:r>
          </w:p>
        </w:tc>
        <w:tc>
          <w:tcPr>
            <w:tcW w:w="883" w:type="dxa"/>
            <w:shd w:val="clear" w:color="auto" w:fill="auto"/>
            <w:noWrap/>
            <w:hideMark/>
          </w:tcPr>
          <w:p w:rsidRPr="00F6149C" w:rsidR="00AD31AE" w:rsidP="00F6149C" w:rsidRDefault="00AD31AE" w14:paraId="01E2D4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6149C" w:rsidR="00AD31AE" w:rsidP="00F6149C" w:rsidRDefault="00AD31AE" w14:paraId="01E2D4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6149C" w:rsidR="00AD31AE" w:rsidP="00F6149C" w:rsidRDefault="00AD31AE" w14:paraId="01E2D4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+50</w:t>
            </w:r>
          </w:p>
        </w:tc>
      </w:tr>
      <w:tr w:rsidRPr="00F6149C" w:rsidR="00AD31AE" w:rsidTr="00F6149C" w14:paraId="01E2D43F" w14:textId="77777777">
        <w:trPr>
          <w:trHeight w:val="255"/>
        </w:trPr>
        <w:tc>
          <w:tcPr>
            <w:tcW w:w="496" w:type="dxa"/>
            <w:shd w:val="clear" w:color="auto" w:fill="auto"/>
            <w:noWrap/>
            <w:hideMark/>
          </w:tcPr>
          <w:p w:rsidRPr="00F6149C" w:rsidR="00AD31AE" w:rsidP="00F6149C" w:rsidRDefault="00AD31AE" w14:paraId="01E2D43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Stimulansbidrag kultur i vården</w:t>
            </w:r>
          </w:p>
        </w:tc>
        <w:tc>
          <w:tcPr>
            <w:tcW w:w="883" w:type="dxa"/>
            <w:shd w:val="clear" w:color="auto" w:fill="auto"/>
            <w:noWrap/>
            <w:hideMark/>
          </w:tcPr>
          <w:p w:rsidRPr="00F6149C" w:rsidR="00AD31AE" w:rsidP="00F6149C" w:rsidRDefault="00AD31AE" w14:paraId="01E2D4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+35</w:t>
            </w:r>
          </w:p>
        </w:tc>
        <w:tc>
          <w:tcPr>
            <w:tcW w:w="992" w:type="dxa"/>
            <w:shd w:val="clear" w:color="auto" w:fill="auto"/>
            <w:noWrap/>
            <w:hideMark/>
          </w:tcPr>
          <w:p w:rsidRPr="00F6149C" w:rsidR="00AD31AE" w:rsidP="00F6149C" w:rsidRDefault="00AD31AE" w14:paraId="01E2D4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+35</w:t>
            </w:r>
          </w:p>
        </w:tc>
        <w:tc>
          <w:tcPr>
            <w:tcW w:w="992" w:type="dxa"/>
            <w:shd w:val="clear" w:color="auto" w:fill="auto"/>
            <w:noWrap/>
            <w:hideMark/>
          </w:tcPr>
          <w:p w:rsidRPr="00F6149C" w:rsidR="00AD31AE" w:rsidP="00F6149C" w:rsidRDefault="00AD31AE" w14:paraId="01E2D4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+35</w:t>
            </w:r>
          </w:p>
        </w:tc>
      </w:tr>
      <w:tr w:rsidRPr="00F6149C" w:rsidR="00AD31AE" w:rsidTr="00F6149C" w14:paraId="01E2D445" w14:textId="77777777">
        <w:trPr>
          <w:trHeight w:val="255"/>
        </w:trPr>
        <w:tc>
          <w:tcPr>
            <w:tcW w:w="496" w:type="dxa"/>
            <w:shd w:val="clear" w:color="auto" w:fill="auto"/>
            <w:noWrap/>
            <w:hideMark/>
          </w:tcPr>
          <w:p w:rsidRPr="00F6149C" w:rsidR="00AD31AE" w:rsidP="00F6149C" w:rsidRDefault="00AD31AE" w14:paraId="01E2D4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5284" w:type="dxa"/>
            <w:shd w:val="clear" w:color="auto" w:fill="auto"/>
            <w:hideMark/>
          </w:tcPr>
          <w:p w:rsidRPr="00F6149C" w:rsidR="00AD31AE" w:rsidP="00F6149C" w:rsidRDefault="00AD31AE" w14:paraId="01E2D4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Kulturlotsar och Sverigecenter</w:t>
            </w:r>
          </w:p>
        </w:tc>
        <w:tc>
          <w:tcPr>
            <w:tcW w:w="883" w:type="dxa"/>
            <w:shd w:val="clear" w:color="auto" w:fill="auto"/>
            <w:noWrap/>
            <w:hideMark/>
          </w:tcPr>
          <w:p w:rsidRPr="00F6149C" w:rsidR="00AD31AE" w:rsidP="00F6149C" w:rsidRDefault="00AD31AE" w14:paraId="01E2D4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+295</w:t>
            </w:r>
          </w:p>
        </w:tc>
        <w:tc>
          <w:tcPr>
            <w:tcW w:w="992" w:type="dxa"/>
            <w:shd w:val="clear" w:color="auto" w:fill="auto"/>
            <w:noWrap/>
            <w:hideMark/>
          </w:tcPr>
          <w:p w:rsidRPr="00F6149C" w:rsidR="00AD31AE" w:rsidP="00F6149C" w:rsidRDefault="00AD31AE" w14:paraId="01E2D4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+295</w:t>
            </w:r>
          </w:p>
        </w:tc>
        <w:tc>
          <w:tcPr>
            <w:tcW w:w="992" w:type="dxa"/>
            <w:shd w:val="clear" w:color="auto" w:fill="auto"/>
            <w:noWrap/>
            <w:hideMark/>
          </w:tcPr>
          <w:p w:rsidRPr="00F6149C" w:rsidR="00AD31AE" w:rsidP="00F6149C" w:rsidRDefault="00AD31AE" w14:paraId="01E2D4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+295</w:t>
            </w:r>
          </w:p>
        </w:tc>
      </w:tr>
      <w:tr w:rsidRPr="00F6149C" w:rsidR="00AD31AE" w:rsidTr="00F6149C" w14:paraId="01E2D44B" w14:textId="77777777">
        <w:trPr>
          <w:trHeight w:val="270"/>
        </w:trPr>
        <w:tc>
          <w:tcPr>
            <w:tcW w:w="496" w:type="dxa"/>
            <w:tcBorders>
              <w:bottom w:val="single" w:color="auto" w:sz="4" w:space="0"/>
            </w:tcBorders>
            <w:shd w:val="clear" w:color="auto" w:fill="auto"/>
            <w:noWrap/>
            <w:hideMark/>
          </w:tcPr>
          <w:p w:rsidRPr="00F6149C" w:rsidR="00AD31AE" w:rsidP="00F6149C" w:rsidRDefault="00AD31AE" w14:paraId="01E2D4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F6149C">
              <w:rPr>
                <w:rFonts w:ascii="Times New Roman" w:hAnsi="Times New Roman" w:eastAsia="Times New Roman" w:cs="Times New Roman"/>
                <w:b/>
                <w:bCs/>
                <w:iCs/>
                <w:kern w:val="0"/>
                <w:sz w:val="20"/>
                <w:szCs w:val="20"/>
                <w:lang w:eastAsia="sv-SE"/>
                <w14:numSpacing w14:val="default"/>
              </w:rPr>
              <w:t> </w:t>
            </w:r>
          </w:p>
        </w:tc>
        <w:tc>
          <w:tcPr>
            <w:tcW w:w="5284" w:type="dxa"/>
            <w:tcBorders>
              <w:bottom w:val="single" w:color="auto" w:sz="4" w:space="0"/>
            </w:tcBorders>
            <w:shd w:val="clear" w:color="auto" w:fill="auto"/>
            <w:hideMark/>
          </w:tcPr>
          <w:p w:rsidRPr="00F6149C" w:rsidR="00AD31AE" w:rsidP="00F6149C" w:rsidRDefault="00AD31AE" w14:paraId="01E2D4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F6149C">
              <w:rPr>
                <w:rFonts w:ascii="Times New Roman" w:hAnsi="Times New Roman" w:eastAsia="Times New Roman" w:cs="Times New Roman"/>
                <w:b/>
                <w:bCs/>
                <w:iCs/>
                <w:kern w:val="0"/>
                <w:sz w:val="20"/>
                <w:szCs w:val="20"/>
                <w:lang w:eastAsia="sv-SE"/>
                <w14:numSpacing w14:val="default"/>
              </w:rPr>
              <w:t>Summa</w:t>
            </w:r>
          </w:p>
        </w:tc>
        <w:tc>
          <w:tcPr>
            <w:tcW w:w="883" w:type="dxa"/>
            <w:tcBorders>
              <w:bottom w:val="single" w:color="auto" w:sz="4" w:space="0"/>
            </w:tcBorders>
            <w:shd w:val="clear" w:color="auto" w:fill="auto"/>
            <w:noWrap/>
            <w:hideMark/>
          </w:tcPr>
          <w:p w:rsidRPr="00F6149C" w:rsidR="00AD31AE" w:rsidP="00F6149C" w:rsidRDefault="00AD31AE" w14:paraId="01E2D4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6149C">
              <w:rPr>
                <w:rFonts w:ascii="Times New Roman" w:hAnsi="Times New Roman" w:eastAsia="Times New Roman" w:cs="Times New Roman"/>
                <w:b/>
                <w:bCs/>
                <w:iCs/>
                <w:kern w:val="0"/>
                <w:sz w:val="20"/>
                <w:szCs w:val="20"/>
                <w:lang w:eastAsia="sv-SE"/>
                <w14:numSpacing w14:val="default"/>
              </w:rPr>
              <w:t>–419</w:t>
            </w:r>
          </w:p>
        </w:tc>
        <w:tc>
          <w:tcPr>
            <w:tcW w:w="992" w:type="dxa"/>
            <w:tcBorders>
              <w:bottom w:val="single" w:color="auto" w:sz="4" w:space="0"/>
            </w:tcBorders>
            <w:shd w:val="clear" w:color="auto" w:fill="auto"/>
            <w:noWrap/>
            <w:hideMark/>
          </w:tcPr>
          <w:p w:rsidRPr="00F6149C" w:rsidR="00AD31AE" w:rsidP="00F6149C" w:rsidRDefault="00AD31AE" w14:paraId="01E2D4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6149C">
              <w:rPr>
                <w:rFonts w:ascii="Times New Roman" w:hAnsi="Times New Roman" w:eastAsia="Times New Roman" w:cs="Times New Roman"/>
                <w:b/>
                <w:bCs/>
                <w:iCs/>
                <w:kern w:val="0"/>
                <w:sz w:val="20"/>
                <w:szCs w:val="20"/>
                <w:lang w:eastAsia="sv-SE"/>
                <w14:numSpacing w14:val="default"/>
              </w:rPr>
              <w:t>–451</w:t>
            </w:r>
          </w:p>
        </w:tc>
        <w:tc>
          <w:tcPr>
            <w:tcW w:w="992" w:type="dxa"/>
            <w:tcBorders>
              <w:bottom w:val="single" w:color="auto" w:sz="4" w:space="0"/>
            </w:tcBorders>
            <w:shd w:val="clear" w:color="auto" w:fill="auto"/>
            <w:noWrap/>
            <w:hideMark/>
          </w:tcPr>
          <w:p w:rsidRPr="00F6149C" w:rsidR="00AD31AE" w:rsidP="00F6149C" w:rsidRDefault="00AD31AE" w14:paraId="01E2D4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F6149C">
              <w:rPr>
                <w:rFonts w:ascii="Times New Roman" w:hAnsi="Times New Roman" w:eastAsia="Times New Roman" w:cs="Times New Roman"/>
                <w:b/>
                <w:bCs/>
                <w:iCs/>
                <w:kern w:val="0"/>
                <w:sz w:val="20"/>
                <w:szCs w:val="20"/>
                <w:lang w:eastAsia="sv-SE"/>
                <w14:numSpacing w14:val="default"/>
              </w:rPr>
              <w:t>+107</w:t>
            </w:r>
          </w:p>
        </w:tc>
      </w:tr>
    </w:tbl>
    <w:p w:rsidRPr="004E07A6" w:rsidR="003F63BF" w:rsidP="003F63BF" w:rsidRDefault="003F63BF" w14:paraId="01E2D44C" w14:textId="77777777">
      <w:pPr>
        <w:pStyle w:val="Normalutanindragellerluft"/>
        <w:rPr>
          <w:lang w:eastAsia="sv-SE"/>
        </w:rPr>
      </w:pPr>
    </w:p>
    <w:p w:rsidR="00F6149C" w:rsidRDefault="00F6149C" w14:paraId="2BCB145E"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bookmarkStart w:name="_Toc531250356" w:id="518"/>
      <w:r>
        <w:br w:type="page"/>
      </w:r>
    </w:p>
    <w:p w:rsidR="00B30E5B" w:rsidP="00F6149C" w:rsidRDefault="00F6149C" w14:paraId="01E2D44D" w14:textId="0C5BFBEC">
      <w:pPr>
        <w:pStyle w:val="Tabellrubrik"/>
        <w:spacing w:line="240" w:lineRule="exact"/>
      </w:pPr>
      <w:r>
        <w:t xml:space="preserve">20.18 </w:t>
      </w:r>
      <w:r w:rsidRPr="00F6149C" w:rsidR="00B30E5B">
        <w:t>Utgiftsområde 18 Samhällsplanering, bostadsförsörjning och byggande samt konsumentpolitik</w:t>
      </w:r>
      <w:bookmarkEnd w:id="518"/>
    </w:p>
    <w:p w:rsidRPr="00F6149C" w:rsidR="00F6149C" w:rsidP="00F6149C" w:rsidRDefault="00F6149C" w14:paraId="3FDC3545" w14:textId="40EAE008">
      <w:pPr>
        <w:pStyle w:val="Tabellunderrubrik"/>
      </w:pPr>
      <w:r w:rsidRPr="00F6149C">
        <w:t>Miljoner kronor</w:t>
      </w:r>
    </w:p>
    <w:tbl>
      <w:tblPr>
        <w:tblW w:w="8642" w:type="dxa"/>
        <w:tblCellMar>
          <w:left w:w="70" w:type="dxa"/>
          <w:right w:w="70" w:type="dxa"/>
        </w:tblCellMar>
        <w:tblLook w:val="04A0" w:firstRow="1" w:lastRow="0" w:firstColumn="1" w:lastColumn="0" w:noHBand="0" w:noVBand="1"/>
      </w:tblPr>
      <w:tblGrid>
        <w:gridCol w:w="496"/>
        <w:gridCol w:w="5260"/>
        <w:gridCol w:w="902"/>
        <w:gridCol w:w="992"/>
        <w:gridCol w:w="992"/>
      </w:tblGrid>
      <w:tr w:rsidRPr="00F6149C" w:rsidR="00DB3888" w:rsidTr="00DB3888" w14:paraId="2A3E7B3E" w14:textId="77777777">
        <w:trPr>
          <w:trHeight w:val="255"/>
        </w:trPr>
        <w:tc>
          <w:tcPr>
            <w:tcW w:w="496" w:type="dxa"/>
            <w:tcBorders>
              <w:top w:val="single" w:color="auto" w:sz="4" w:space="0"/>
            </w:tcBorders>
            <w:shd w:val="clear" w:color="auto" w:fill="auto"/>
            <w:noWrap/>
          </w:tcPr>
          <w:p w:rsidRPr="00DB3888" w:rsidR="00DB3888" w:rsidP="00F6149C" w:rsidRDefault="00DB3888" w14:paraId="01033E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60" w:type="dxa"/>
            <w:tcBorders>
              <w:top w:val="single" w:color="auto" w:sz="4" w:space="0"/>
            </w:tcBorders>
            <w:shd w:val="clear" w:color="auto" w:fill="auto"/>
          </w:tcPr>
          <w:p w:rsidRPr="00DB3888" w:rsidR="00DB3888" w:rsidP="00F6149C" w:rsidRDefault="00DB3888" w14:paraId="748C0E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86" w:type="dxa"/>
            <w:gridSpan w:val="3"/>
            <w:tcBorders>
              <w:top w:val="single" w:color="auto" w:sz="4" w:space="0"/>
            </w:tcBorders>
            <w:shd w:val="clear" w:color="auto" w:fill="auto"/>
            <w:noWrap/>
          </w:tcPr>
          <w:p w:rsidRPr="00DB3888" w:rsidR="00DB3888" w:rsidP="00F6149C" w:rsidRDefault="00DB3888" w14:paraId="6757B16C" w14:textId="18C711E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Avvikelse från regeringen (SD)</w:t>
            </w:r>
          </w:p>
        </w:tc>
      </w:tr>
      <w:tr w:rsidRPr="00F6149C" w:rsidR="00DB3888" w:rsidTr="00DB3888" w14:paraId="6EAE8F07" w14:textId="77777777">
        <w:trPr>
          <w:trHeight w:val="255"/>
        </w:trPr>
        <w:tc>
          <w:tcPr>
            <w:tcW w:w="496" w:type="dxa"/>
            <w:tcBorders>
              <w:bottom w:val="single" w:color="auto" w:sz="4" w:space="0"/>
            </w:tcBorders>
            <w:shd w:val="clear" w:color="auto" w:fill="auto"/>
            <w:noWrap/>
          </w:tcPr>
          <w:p w:rsidRPr="00DB3888" w:rsidR="00DB3888" w:rsidP="00F6149C" w:rsidRDefault="00DB3888" w14:paraId="2D84E5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60" w:type="dxa"/>
            <w:tcBorders>
              <w:bottom w:val="single" w:color="auto" w:sz="4" w:space="0"/>
            </w:tcBorders>
            <w:shd w:val="clear" w:color="auto" w:fill="auto"/>
          </w:tcPr>
          <w:p w:rsidRPr="00DB3888" w:rsidR="00DB3888" w:rsidP="00F6149C" w:rsidRDefault="00DB3888" w14:paraId="5E5235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902" w:type="dxa"/>
            <w:tcBorders>
              <w:bottom w:val="single" w:color="auto" w:sz="4" w:space="0"/>
            </w:tcBorders>
            <w:shd w:val="clear" w:color="auto" w:fill="auto"/>
            <w:noWrap/>
          </w:tcPr>
          <w:p w:rsidRPr="00DB3888" w:rsidR="00DB3888" w:rsidP="00F6149C" w:rsidRDefault="00DB3888" w14:paraId="12E8A18C" w14:textId="65D05C5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2019</w:t>
            </w:r>
          </w:p>
        </w:tc>
        <w:tc>
          <w:tcPr>
            <w:tcW w:w="992" w:type="dxa"/>
            <w:tcBorders>
              <w:bottom w:val="single" w:color="auto" w:sz="4" w:space="0"/>
            </w:tcBorders>
            <w:shd w:val="clear" w:color="auto" w:fill="auto"/>
            <w:noWrap/>
          </w:tcPr>
          <w:p w:rsidRPr="00DB3888" w:rsidR="00DB3888" w:rsidP="00F6149C" w:rsidRDefault="00DB3888" w14:paraId="018A37ED" w14:textId="1A854D4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2020</w:t>
            </w:r>
          </w:p>
        </w:tc>
        <w:tc>
          <w:tcPr>
            <w:tcW w:w="992" w:type="dxa"/>
            <w:tcBorders>
              <w:bottom w:val="single" w:color="auto" w:sz="4" w:space="0"/>
            </w:tcBorders>
            <w:shd w:val="clear" w:color="auto" w:fill="auto"/>
            <w:noWrap/>
          </w:tcPr>
          <w:p w:rsidRPr="00DB3888" w:rsidR="00DB3888" w:rsidP="00F6149C" w:rsidRDefault="00DB3888" w14:paraId="2E903E30" w14:textId="5D989BC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2021</w:t>
            </w:r>
          </w:p>
        </w:tc>
      </w:tr>
      <w:tr w:rsidRPr="00F6149C" w:rsidR="00AD31AE" w:rsidTr="00DB3888" w14:paraId="01E2D453" w14:textId="77777777">
        <w:trPr>
          <w:trHeight w:val="255"/>
        </w:trPr>
        <w:tc>
          <w:tcPr>
            <w:tcW w:w="496" w:type="dxa"/>
            <w:tcBorders>
              <w:top w:val="single" w:color="auto" w:sz="4" w:space="0"/>
            </w:tcBorders>
            <w:shd w:val="clear" w:color="auto" w:fill="auto"/>
            <w:noWrap/>
            <w:hideMark/>
          </w:tcPr>
          <w:p w:rsidRPr="00F6149C" w:rsidR="00AD31AE" w:rsidP="00F6149C" w:rsidRDefault="00AD31AE" w14:paraId="01E2D4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1:2</w:t>
            </w:r>
          </w:p>
        </w:tc>
        <w:tc>
          <w:tcPr>
            <w:tcW w:w="5260" w:type="dxa"/>
            <w:tcBorders>
              <w:top w:val="single" w:color="auto" w:sz="4" w:space="0"/>
            </w:tcBorders>
            <w:shd w:val="clear" w:color="auto" w:fill="auto"/>
            <w:hideMark/>
          </w:tcPr>
          <w:p w:rsidRPr="00F6149C" w:rsidR="00AD31AE" w:rsidP="00F6149C" w:rsidRDefault="00AD31AE" w14:paraId="01E2D4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Omstrukturering av kommunala bostadsföretag</w:t>
            </w:r>
          </w:p>
        </w:tc>
        <w:tc>
          <w:tcPr>
            <w:tcW w:w="902" w:type="dxa"/>
            <w:tcBorders>
              <w:top w:val="single" w:color="auto" w:sz="4" w:space="0"/>
            </w:tcBorders>
            <w:shd w:val="clear" w:color="auto" w:fill="auto"/>
            <w:noWrap/>
            <w:hideMark/>
          </w:tcPr>
          <w:p w:rsidRPr="00F6149C" w:rsidR="00AD31AE" w:rsidP="00F6149C" w:rsidRDefault="00AD31AE" w14:paraId="01E2D4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–70</w:t>
            </w:r>
          </w:p>
        </w:tc>
        <w:tc>
          <w:tcPr>
            <w:tcW w:w="992" w:type="dxa"/>
            <w:tcBorders>
              <w:top w:val="single" w:color="auto" w:sz="4" w:space="0"/>
            </w:tcBorders>
            <w:shd w:val="clear" w:color="auto" w:fill="auto"/>
            <w:noWrap/>
            <w:hideMark/>
          </w:tcPr>
          <w:p w:rsidRPr="00F6149C" w:rsidR="00AD31AE" w:rsidP="00F6149C" w:rsidRDefault="00AD31AE" w14:paraId="01E2D4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–65</w:t>
            </w:r>
          </w:p>
        </w:tc>
        <w:tc>
          <w:tcPr>
            <w:tcW w:w="992" w:type="dxa"/>
            <w:tcBorders>
              <w:top w:val="single" w:color="auto" w:sz="4" w:space="0"/>
            </w:tcBorders>
            <w:shd w:val="clear" w:color="auto" w:fill="auto"/>
            <w:noWrap/>
            <w:hideMark/>
          </w:tcPr>
          <w:p w:rsidRPr="00F6149C" w:rsidR="00AD31AE" w:rsidP="00F6149C" w:rsidRDefault="00AD31AE" w14:paraId="01E2D45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–65</w:t>
            </w:r>
          </w:p>
        </w:tc>
      </w:tr>
      <w:tr w:rsidRPr="00F6149C" w:rsidR="00AD31AE" w:rsidTr="00DB3888" w14:paraId="01E2D459" w14:textId="77777777">
        <w:trPr>
          <w:trHeight w:val="255"/>
        </w:trPr>
        <w:tc>
          <w:tcPr>
            <w:tcW w:w="496" w:type="dxa"/>
            <w:shd w:val="clear" w:color="auto" w:fill="auto"/>
            <w:noWrap/>
            <w:hideMark/>
          </w:tcPr>
          <w:p w:rsidRPr="00F6149C" w:rsidR="00AD31AE" w:rsidP="00F6149C" w:rsidRDefault="00AD31AE" w14:paraId="01E2D4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1:3</w:t>
            </w:r>
          </w:p>
        </w:tc>
        <w:tc>
          <w:tcPr>
            <w:tcW w:w="5260" w:type="dxa"/>
            <w:shd w:val="clear" w:color="auto" w:fill="auto"/>
            <w:hideMark/>
          </w:tcPr>
          <w:p w:rsidRPr="00F6149C" w:rsidR="00AD31AE" w:rsidP="00F6149C" w:rsidRDefault="00AD31AE" w14:paraId="01E2D4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Stöd för att underlätta för enskilda att ordna bostad</w:t>
            </w:r>
          </w:p>
        </w:tc>
        <w:tc>
          <w:tcPr>
            <w:tcW w:w="902" w:type="dxa"/>
            <w:shd w:val="clear" w:color="auto" w:fill="auto"/>
            <w:noWrap/>
            <w:hideMark/>
          </w:tcPr>
          <w:p w:rsidRPr="00F6149C" w:rsidR="00AD31AE" w:rsidP="00F6149C" w:rsidRDefault="00AD31AE" w14:paraId="01E2D4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–39</w:t>
            </w:r>
          </w:p>
        </w:tc>
        <w:tc>
          <w:tcPr>
            <w:tcW w:w="992" w:type="dxa"/>
            <w:shd w:val="clear" w:color="auto" w:fill="auto"/>
            <w:noWrap/>
            <w:hideMark/>
          </w:tcPr>
          <w:p w:rsidRPr="00F6149C" w:rsidR="00AD31AE" w:rsidP="00F6149C" w:rsidRDefault="00AD31AE" w14:paraId="01E2D4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F6149C" w:rsidR="00AD31AE" w:rsidP="00F6149C" w:rsidRDefault="00AD31AE" w14:paraId="01E2D4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–30</w:t>
            </w:r>
          </w:p>
        </w:tc>
      </w:tr>
      <w:tr w:rsidRPr="00F6149C" w:rsidR="00AD31AE" w:rsidTr="00DB3888" w14:paraId="01E2D45F" w14:textId="77777777">
        <w:trPr>
          <w:trHeight w:val="255"/>
        </w:trPr>
        <w:tc>
          <w:tcPr>
            <w:tcW w:w="496" w:type="dxa"/>
            <w:shd w:val="clear" w:color="auto" w:fill="auto"/>
            <w:noWrap/>
            <w:hideMark/>
          </w:tcPr>
          <w:p w:rsidRPr="00F6149C" w:rsidR="00AD31AE" w:rsidP="00F6149C" w:rsidRDefault="00AD31AE" w14:paraId="01E2D4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1:6</w:t>
            </w:r>
          </w:p>
        </w:tc>
        <w:tc>
          <w:tcPr>
            <w:tcW w:w="5260" w:type="dxa"/>
            <w:shd w:val="clear" w:color="auto" w:fill="auto"/>
            <w:hideMark/>
          </w:tcPr>
          <w:p w:rsidRPr="00F6149C" w:rsidR="00AD31AE" w:rsidP="00F6149C" w:rsidRDefault="00AD31AE" w14:paraId="01E2D4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Lantmäteriet</w:t>
            </w:r>
          </w:p>
        </w:tc>
        <w:tc>
          <w:tcPr>
            <w:tcW w:w="902" w:type="dxa"/>
            <w:shd w:val="clear" w:color="auto" w:fill="auto"/>
            <w:noWrap/>
            <w:hideMark/>
          </w:tcPr>
          <w:p w:rsidRPr="00F6149C" w:rsidR="00AD31AE" w:rsidP="00F6149C" w:rsidRDefault="00AD31AE" w14:paraId="01E2D4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6149C" w:rsidR="00AD31AE" w:rsidP="00F6149C" w:rsidRDefault="00AD31AE" w14:paraId="01E2D4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6149C" w:rsidR="00AD31AE" w:rsidP="00F6149C" w:rsidRDefault="00AD31AE" w14:paraId="01E2D4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+50</w:t>
            </w:r>
          </w:p>
        </w:tc>
      </w:tr>
      <w:tr w:rsidRPr="00F6149C" w:rsidR="00AD31AE" w:rsidTr="00DB3888" w14:paraId="01E2D465" w14:textId="77777777">
        <w:trPr>
          <w:trHeight w:val="510"/>
        </w:trPr>
        <w:tc>
          <w:tcPr>
            <w:tcW w:w="496" w:type="dxa"/>
            <w:shd w:val="clear" w:color="auto" w:fill="auto"/>
            <w:noWrap/>
            <w:hideMark/>
          </w:tcPr>
          <w:p w:rsidRPr="00F6149C" w:rsidR="00AD31AE" w:rsidP="00F6149C" w:rsidRDefault="00AD31AE" w14:paraId="01E2D4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1:7</w:t>
            </w:r>
          </w:p>
        </w:tc>
        <w:tc>
          <w:tcPr>
            <w:tcW w:w="5260" w:type="dxa"/>
            <w:shd w:val="clear" w:color="auto" w:fill="auto"/>
            <w:hideMark/>
          </w:tcPr>
          <w:p w:rsidRPr="00F6149C" w:rsidR="00AD31AE" w:rsidP="00F6149C" w:rsidRDefault="00AD31AE" w14:paraId="01E2D4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Energieffektivisering och renovering av flerbostadshus och utomhusmiljöer</w:t>
            </w:r>
          </w:p>
        </w:tc>
        <w:tc>
          <w:tcPr>
            <w:tcW w:w="902" w:type="dxa"/>
            <w:shd w:val="clear" w:color="auto" w:fill="auto"/>
            <w:noWrap/>
            <w:vAlign w:val="bottom"/>
            <w:hideMark/>
          </w:tcPr>
          <w:p w:rsidRPr="00F6149C" w:rsidR="00AD31AE" w:rsidP="00DB3888" w:rsidRDefault="00AD31AE" w14:paraId="01E2D4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–150</w:t>
            </w:r>
          </w:p>
        </w:tc>
        <w:tc>
          <w:tcPr>
            <w:tcW w:w="992" w:type="dxa"/>
            <w:shd w:val="clear" w:color="auto" w:fill="auto"/>
            <w:noWrap/>
            <w:vAlign w:val="bottom"/>
            <w:hideMark/>
          </w:tcPr>
          <w:p w:rsidRPr="00F6149C" w:rsidR="00AD31AE" w:rsidP="00DB3888" w:rsidRDefault="00AD31AE" w14:paraId="01E2D4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–750</w:t>
            </w:r>
          </w:p>
        </w:tc>
        <w:tc>
          <w:tcPr>
            <w:tcW w:w="992" w:type="dxa"/>
            <w:shd w:val="clear" w:color="auto" w:fill="auto"/>
            <w:noWrap/>
            <w:vAlign w:val="bottom"/>
            <w:hideMark/>
          </w:tcPr>
          <w:p w:rsidRPr="00F6149C" w:rsidR="00AD31AE" w:rsidP="00DB3888" w:rsidRDefault="00AD31AE" w14:paraId="01E2D4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–750</w:t>
            </w:r>
          </w:p>
        </w:tc>
      </w:tr>
      <w:tr w:rsidRPr="00F6149C" w:rsidR="00AD31AE" w:rsidTr="00DB3888" w14:paraId="01E2D46B" w14:textId="77777777">
        <w:trPr>
          <w:trHeight w:val="255"/>
        </w:trPr>
        <w:tc>
          <w:tcPr>
            <w:tcW w:w="496" w:type="dxa"/>
            <w:shd w:val="clear" w:color="auto" w:fill="auto"/>
            <w:noWrap/>
            <w:hideMark/>
          </w:tcPr>
          <w:p w:rsidRPr="00F6149C" w:rsidR="00AD31AE" w:rsidP="00F6149C" w:rsidRDefault="00AD31AE" w14:paraId="01E2D4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1:8</w:t>
            </w:r>
          </w:p>
        </w:tc>
        <w:tc>
          <w:tcPr>
            <w:tcW w:w="5260" w:type="dxa"/>
            <w:shd w:val="clear" w:color="auto" w:fill="auto"/>
            <w:hideMark/>
          </w:tcPr>
          <w:p w:rsidRPr="00F6149C" w:rsidR="00AD31AE" w:rsidP="00F6149C" w:rsidRDefault="00AD31AE" w14:paraId="01E2D4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Stöd till kommuner för ökat bostadsbyggande</w:t>
            </w:r>
          </w:p>
        </w:tc>
        <w:tc>
          <w:tcPr>
            <w:tcW w:w="902" w:type="dxa"/>
            <w:shd w:val="clear" w:color="auto" w:fill="auto"/>
            <w:noWrap/>
            <w:hideMark/>
          </w:tcPr>
          <w:p w:rsidRPr="00F6149C" w:rsidR="00AD31AE" w:rsidP="00F6149C" w:rsidRDefault="00AD31AE" w14:paraId="01E2D4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–800</w:t>
            </w:r>
          </w:p>
        </w:tc>
        <w:tc>
          <w:tcPr>
            <w:tcW w:w="992" w:type="dxa"/>
            <w:shd w:val="clear" w:color="auto" w:fill="auto"/>
            <w:noWrap/>
            <w:hideMark/>
          </w:tcPr>
          <w:p w:rsidRPr="00F6149C" w:rsidR="00AD31AE" w:rsidP="00F6149C" w:rsidRDefault="00AD31AE" w14:paraId="01E2D4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–800</w:t>
            </w:r>
          </w:p>
        </w:tc>
        <w:tc>
          <w:tcPr>
            <w:tcW w:w="992" w:type="dxa"/>
            <w:shd w:val="clear" w:color="auto" w:fill="auto"/>
            <w:noWrap/>
            <w:hideMark/>
          </w:tcPr>
          <w:p w:rsidRPr="00F6149C" w:rsidR="00AD31AE" w:rsidP="00F6149C" w:rsidRDefault="00AD31AE" w14:paraId="01E2D4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–800</w:t>
            </w:r>
          </w:p>
        </w:tc>
      </w:tr>
      <w:tr w:rsidRPr="00F6149C" w:rsidR="00AD31AE" w:rsidTr="00DB3888" w14:paraId="01E2D471" w14:textId="77777777">
        <w:trPr>
          <w:trHeight w:val="510"/>
        </w:trPr>
        <w:tc>
          <w:tcPr>
            <w:tcW w:w="496" w:type="dxa"/>
            <w:shd w:val="clear" w:color="auto" w:fill="auto"/>
            <w:noWrap/>
            <w:hideMark/>
          </w:tcPr>
          <w:p w:rsidRPr="00F6149C" w:rsidR="00AD31AE" w:rsidP="00F6149C" w:rsidRDefault="00AD31AE" w14:paraId="01E2D4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1:9</w:t>
            </w:r>
          </w:p>
        </w:tc>
        <w:tc>
          <w:tcPr>
            <w:tcW w:w="5260" w:type="dxa"/>
            <w:shd w:val="clear" w:color="auto" w:fill="auto"/>
            <w:hideMark/>
          </w:tcPr>
          <w:p w:rsidRPr="00F6149C" w:rsidR="00AD31AE" w:rsidP="00F6149C" w:rsidRDefault="00AD31AE" w14:paraId="01E2D4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Investeringsstöd för anordnande av hyresbostäder och bostäder för studerande</w:t>
            </w:r>
          </w:p>
        </w:tc>
        <w:tc>
          <w:tcPr>
            <w:tcW w:w="902" w:type="dxa"/>
            <w:shd w:val="clear" w:color="auto" w:fill="auto"/>
            <w:noWrap/>
            <w:vAlign w:val="bottom"/>
            <w:hideMark/>
          </w:tcPr>
          <w:p w:rsidRPr="00F6149C" w:rsidR="00AD31AE" w:rsidP="00DB3888" w:rsidRDefault="00AD31AE" w14:paraId="01E2D4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vAlign w:val="bottom"/>
            <w:hideMark/>
          </w:tcPr>
          <w:p w:rsidRPr="00F6149C" w:rsidR="00AD31AE" w:rsidP="00DB3888" w:rsidRDefault="00AD31AE" w14:paraId="01E2D4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–1 050</w:t>
            </w:r>
          </w:p>
        </w:tc>
        <w:tc>
          <w:tcPr>
            <w:tcW w:w="992" w:type="dxa"/>
            <w:shd w:val="clear" w:color="auto" w:fill="auto"/>
            <w:noWrap/>
            <w:vAlign w:val="bottom"/>
            <w:hideMark/>
          </w:tcPr>
          <w:p w:rsidRPr="00F6149C" w:rsidR="00AD31AE" w:rsidP="00DB3888" w:rsidRDefault="00AD31AE" w14:paraId="01E2D4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–2 250</w:t>
            </w:r>
          </w:p>
        </w:tc>
      </w:tr>
      <w:tr w:rsidRPr="00F6149C" w:rsidR="00AD31AE" w:rsidTr="00DB3888" w14:paraId="01E2D477" w14:textId="77777777">
        <w:trPr>
          <w:trHeight w:val="255"/>
        </w:trPr>
        <w:tc>
          <w:tcPr>
            <w:tcW w:w="496" w:type="dxa"/>
            <w:shd w:val="clear" w:color="auto" w:fill="auto"/>
            <w:noWrap/>
            <w:hideMark/>
          </w:tcPr>
          <w:p w:rsidRPr="00F6149C" w:rsidR="00AD31AE" w:rsidP="00F6149C" w:rsidRDefault="00AD31AE" w14:paraId="01E2D4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1:11</w:t>
            </w:r>
          </w:p>
        </w:tc>
        <w:tc>
          <w:tcPr>
            <w:tcW w:w="5260" w:type="dxa"/>
            <w:shd w:val="clear" w:color="auto" w:fill="auto"/>
            <w:hideMark/>
          </w:tcPr>
          <w:p w:rsidRPr="00F6149C" w:rsidR="00AD31AE" w:rsidP="00F6149C" w:rsidRDefault="00AD31AE" w14:paraId="01E2D4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Innovativt och hållbart byggande</w:t>
            </w:r>
          </w:p>
        </w:tc>
        <w:tc>
          <w:tcPr>
            <w:tcW w:w="902" w:type="dxa"/>
            <w:shd w:val="clear" w:color="auto" w:fill="auto"/>
            <w:noWrap/>
            <w:hideMark/>
          </w:tcPr>
          <w:p w:rsidRPr="00F6149C" w:rsidR="00AD31AE" w:rsidP="00F6149C" w:rsidRDefault="00AD31AE" w14:paraId="01E2D4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–45</w:t>
            </w:r>
          </w:p>
        </w:tc>
        <w:tc>
          <w:tcPr>
            <w:tcW w:w="992" w:type="dxa"/>
            <w:shd w:val="clear" w:color="auto" w:fill="auto"/>
            <w:noWrap/>
            <w:hideMark/>
          </w:tcPr>
          <w:p w:rsidRPr="00F6149C" w:rsidR="00AD31AE" w:rsidP="00F6149C" w:rsidRDefault="00AD31AE" w14:paraId="01E2D4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–65</w:t>
            </w:r>
          </w:p>
        </w:tc>
        <w:tc>
          <w:tcPr>
            <w:tcW w:w="992" w:type="dxa"/>
            <w:shd w:val="clear" w:color="auto" w:fill="auto"/>
            <w:noWrap/>
            <w:hideMark/>
          </w:tcPr>
          <w:p w:rsidRPr="00F6149C" w:rsidR="00AD31AE" w:rsidP="00F6149C" w:rsidRDefault="00AD31AE" w14:paraId="01E2D4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–75</w:t>
            </w:r>
          </w:p>
        </w:tc>
      </w:tr>
      <w:tr w:rsidRPr="00F6149C" w:rsidR="00AD31AE" w:rsidTr="00DB3888" w14:paraId="01E2D47D" w14:textId="77777777">
        <w:trPr>
          <w:trHeight w:val="255"/>
        </w:trPr>
        <w:tc>
          <w:tcPr>
            <w:tcW w:w="496" w:type="dxa"/>
            <w:shd w:val="clear" w:color="auto" w:fill="auto"/>
            <w:noWrap/>
            <w:hideMark/>
          </w:tcPr>
          <w:p w:rsidRPr="00F6149C" w:rsidR="00AD31AE" w:rsidP="00F6149C" w:rsidRDefault="00AD31AE" w14:paraId="01E2D4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c>
          <w:tcPr>
            <w:tcW w:w="5260" w:type="dxa"/>
            <w:shd w:val="clear" w:color="auto" w:fill="auto"/>
            <w:hideMark/>
          </w:tcPr>
          <w:p w:rsidRPr="00F6149C" w:rsidR="00AD31AE" w:rsidP="00F6149C" w:rsidRDefault="00AD31AE" w14:paraId="01E2D4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Nya anslag</w:t>
            </w:r>
          </w:p>
        </w:tc>
        <w:tc>
          <w:tcPr>
            <w:tcW w:w="902" w:type="dxa"/>
            <w:shd w:val="clear" w:color="auto" w:fill="auto"/>
            <w:noWrap/>
            <w:hideMark/>
          </w:tcPr>
          <w:p w:rsidRPr="00F6149C" w:rsidR="00AD31AE" w:rsidP="00F6149C" w:rsidRDefault="00AD31AE" w14:paraId="01E2D4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F6149C" w:rsidR="00AD31AE" w:rsidP="00F6149C" w:rsidRDefault="00AD31AE" w14:paraId="01E2D4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F6149C">
              <w:rPr>
                <w:rFonts w:ascii="Times New Roman" w:hAnsi="Times New Roman" w:eastAsia="Times New Roman" w:cs="Times New Roman"/>
                <w:i/>
                <w:iCs/>
                <w:kern w:val="0"/>
                <w:sz w:val="20"/>
                <w:szCs w:val="20"/>
                <w:lang w:eastAsia="sv-SE"/>
                <w14:numSpacing w14:val="default"/>
              </w:rPr>
              <w:t> </w:t>
            </w:r>
          </w:p>
        </w:tc>
      </w:tr>
      <w:tr w:rsidRPr="00F6149C" w:rsidR="00AD31AE" w:rsidTr="00DB3888" w14:paraId="01E2D483" w14:textId="77777777">
        <w:trPr>
          <w:trHeight w:val="255"/>
        </w:trPr>
        <w:tc>
          <w:tcPr>
            <w:tcW w:w="496" w:type="dxa"/>
            <w:shd w:val="clear" w:color="auto" w:fill="auto"/>
            <w:noWrap/>
            <w:hideMark/>
          </w:tcPr>
          <w:p w:rsidRPr="00F6149C" w:rsidR="00AD31AE" w:rsidP="00F6149C" w:rsidRDefault="00AD31AE" w14:paraId="01E2D4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3:1</w:t>
            </w:r>
          </w:p>
        </w:tc>
        <w:tc>
          <w:tcPr>
            <w:tcW w:w="5260" w:type="dxa"/>
            <w:shd w:val="clear" w:color="auto" w:fill="auto"/>
            <w:hideMark/>
          </w:tcPr>
          <w:p w:rsidRPr="00F6149C" w:rsidR="00AD31AE" w:rsidP="00F6149C" w:rsidRDefault="00AD31AE" w14:paraId="01E2D4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Regional bostadsplanering</w:t>
            </w:r>
          </w:p>
        </w:tc>
        <w:tc>
          <w:tcPr>
            <w:tcW w:w="902" w:type="dxa"/>
            <w:shd w:val="clear" w:color="auto" w:fill="auto"/>
            <w:noWrap/>
            <w:hideMark/>
          </w:tcPr>
          <w:p w:rsidRPr="00F6149C" w:rsidR="00AD31AE" w:rsidP="00F6149C" w:rsidRDefault="00AD31AE" w14:paraId="01E2D4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6149C" w:rsidR="00AD31AE" w:rsidP="00F6149C" w:rsidRDefault="00AD31AE" w14:paraId="01E2D4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F6149C" w:rsidR="00AD31AE" w:rsidP="00F6149C" w:rsidRDefault="00AD31AE" w14:paraId="01E2D4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+50</w:t>
            </w:r>
          </w:p>
        </w:tc>
      </w:tr>
      <w:tr w:rsidRPr="00F6149C" w:rsidR="00AD31AE" w:rsidTr="00DB3888" w14:paraId="01E2D489" w14:textId="77777777">
        <w:trPr>
          <w:trHeight w:val="255"/>
        </w:trPr>
        <w:tc>
          <w:tcPr>
            <w:tcW w:w="496" w:type="dxa"/>
            <w:shd w:val="clear" w:color="auto" w:fill="auto"/>
            <w:noWrap/>
            <w:hideMark/>
          </w:tcPr>
          <w:p w:rsidRPr="00F6149C" w:rsidR="00AD31AE" w:rsidP="00F6149C" w:rsidRDefault="00AD31AE" w14:paraId="01E2D4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3:2</w:t>
            </w:r>
          </w:p>
        </w:tc>
        <w:tc>
          <w:tcPr>
            <w:tcW w:w="5260" w:type="dxa"/>
            <w:shd w:val="clear" w:color="auto" w:fill="auto"/>
            <w:hideMark/>
          </w:tcPr>
          <w:p w:rsidRPr="00F6149C" w:rsidR="00AD31AE" w:rsidP="00F6149C" w:rsidRDefault="00AD31AE" w14:paraId="01E2D4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Tillgänglighetsanpassning av bostäder</w:t>
            </w:r>
          </w:p>
        </w:tc>
        <w:tc>
          <w:tcPr>
            <w:tcW w:w="902" w:type="dxa"/>
            <w:shd w:val="clear" w:color="auto" w:fill="auto"/>
            <w:noWrap/>
            <w:hideMark/>
          </w:tcPr>
          <w:p w:rsidRPr="00F6149C" w:rsidR="00AD31AE" w:rsidP="00F6149C" w:rsidRDefault="00AD31AE" w14:paraId="01E2D4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6149C" w:rsidR="00AD31AE" w:rsidP="00F6149C" w:rsidRDefault="00AD31AE" w14:paraId="01E2D4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F6149C" w:rsidR="00AD31AE" w:rsidP="00F6149C" w:rsidRDefault="00AD31AE" w14:paraId="01E2D4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F6149C">
              <w:rPr>
                <w:rFonts w:ascii="Times New Roman" w:hAnsi="Times New Roman" w:eastAsia="Times New Roman" w:cs="Times New Roman"/>
                <w:kern w:val="0"/>
                <w:sz w:val="20"/>
                <w:szCs w:val="20"/>
                <w:lang w:eastAsia="sv-SE"/>
                <w14:numSpacing w14:val="default"/>
              </w:rPr>
              <w:t>+25</w:t>
            </w:r>
          </w:p>
        </w:tc>
      </w:tr>
      <w:tr w:rsidRPr="00F6149C" w:rsidR="00AD31AE" w:rsidTr="00DB3888" w14:paraId="01E2D48F" w14:textId="77777777">
        <w:trPr>
          <w:trHeight w:val="270"/>
        </w:trPr>
        <w:tc>
          <w:tcPr>
            <w:tcW w:w="496" w:type="dxa"/>
            <w:tcBorders>
              <w:bottom w:val="single" w:color="auto" w:sz="4" w:space="0"/>
            </w:tcBorders>
            <w:shd w:val="clear" w:color="auto" w:fill="auto"/>
            <w:noWrap/>
            <w:hideMark/>
          </w:tcPr>
          <w:p w:rsidRPr="00DB3888" w:rsidR="00AD31AE" w:rsidP="00F6149C" w:rsidRDefault="00AD31AE" w14:paraId="01E2D4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 </w:t>
            </w:r>
          </w:p>
        </w:tc>
        <w:tc>
          <w:tcPr>
            <w:tcW w:w="5260" w:type="dxa"/>
            <w:tcBorders>
              <w:bottom w:val="single" w:color="auto" w:sz="4" w:space="0"/>
            </w:tcBorders>
            <w:shd w:val="clear" w:color="auto" w:fill="auto"/>
            <w:hideMark/>
          </w:tcPr>
          <w:p w:rsidRPr="00DB3888" w:rsidR="00AD31AE" w:rsidP="00F6149C" w:rsidRDefault="00AD31AE" w14:paraId="01E2D4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Summa</w:t>
            </w:r>
          </w:p>
        </w:tc>
        <w:tc>
          <w:tcPr>
            <w:tcW w:w="902" w:type="dxa"/>
            <w:tcBorders>
              <w:bottom w:val="single" w:color="auto" w:sz="4" w:space="0"/>
            </w:tcBorders>
            <w:shd w:val="clear" w:color="auto" w:fill="auto"/>
            <w:noWrap/>
            <w:hideMark/>
          </w:tcPr>
          <w:p w:rsidRPr="00DB3888" w:rsidR="00AD31AE" w:rsidP="00F6149C" w:rsidRDefault="00AD31AE" w14:paraId="01E2D4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–1 029</w:t>
            </w:r>
          </w:p>
        </w:tc>
        <w:tc>
          <w:tcPr>
            <w:tcW w:w="992" w:type="dxa"/>
            <w:tcBorders>
              <w:bottom w:val="single" w:color="auto" w:sz="4" w:space="0"/>
            </w:tcBorders>
            <w:shd w:val="clear" w:color="auto" w:fill="auto"/>
            <w:noWrap/>
            <w:hideMark/>
          </w:tcPr>
          <w:p w:rsidRPr="00DB3888" w:rsidR="00AD31AE" w:rsidP="00F6149C" w:rsidRDefault="00AD31AE" w14:paraId="01E2D4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–2 635</w:t>
            </w:r>
          </w:p>
        </w:tc>
        <w:tc>
          <w:tcPr>
            <w:tcW w:w="992" w:type="dxa"/>
            <w:tcBorders>
              <w:bottom w:val="single" w:color="auto" w:sz="4" w:space="0"/>
            </w:tcBorders>
            <w:shd w:val="clear" w:color="auto" w:fill="auto"/>
            <w:noWrap/>
            <w:hideMark/>
          </w:tcPr>
          <w:p w:rsidRPr="00DB3888" w:rsidR="00AD31AE" w:rsidP="00F6149C" w:rsidRDefault="00AD31AE" w14:paraId="01E2D4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–3 845</w:t>
            </w:r>
          </w:p>
        </w:tc>
      </w:tr>
    </w:tbl>
    <w:p w:rsidR="00B30E5B" w:rsidP="00DB3888" w:rsidRDefault="00DB3888" w14:paraId="01E2D492" w14:textId="1511F0B0">
      <w:pPr>
        <w:pStyle w:val="Tabellrubrik"/>
        <w:spacing w:before="240"/>
      </w:pPr>
      <w:bookmarkStart w:name="_Toc531250357" w:id="519"/>
      <w:r>
        <w:t xml:space="preserve">20.19 </w:t>
      </w:r>
      <w:r w:rsidRPr="00DB3888" w:rsidR="00B30E5B">
        <w:t>Utgiftsområde 19 Regional tillväxt</w:t>
      </w:r>
      <w:bookmarkEnd w:id="519"/>
    </w:p>
    <w:p w:rsidRPr="00DB3888" w:rsidR="00DB3888" w:rsidP="00DB3888" w:rsidRDefault="00DB3888" w14:paraId="6C4B3B05" w14:textId="4D1EFD79">
      <w:pPr>
        <w:pStyle w:val="Tabellunderrubrik"/>
      </w:pPr>
      <w:r w:rsidRPr="00DB3888">
        <w:t>Miljoner kronor</w:t>
      </w:r>
    </w:p>
    <w:tbl>
      <w:tblPr>
        <w:tblW w:w="8647" w:type="dxa"/>
        <w:tblCellMar>
          <w:left w:w="70" w:type="dxa"/>
          <w:right w:w="70" w:type="dxa"/>
        </w:tblCellMar>
        <w:tblLook w:val="04A0" w:firstRow="1" w:lastRow="0" w:firstColumn="1" w:lastColumn="0" w:noHBand="0" w:noVBand="1"/>
      </w:tblPr>
      <w:tblGrid>
        <w:gridCol w:w="460"/>
        <w:gridCol w:w="5320"/>
        <w:gridCol w:w="883"/>
        <w:gridCol w:w="992"/>
        <w:gridCol w:w="992"/>
      </w:tblGrid>
      <w:tr w:rsidRPr="004E07A6" w:rsidR="00DB3888" w:rsidTr="00DB3888" w14:paraId="49CA0F32" w14:textId="77777777">
        <w:trPr>
          <w:trHeight w:val="255"/>
        </w:trPr>
        <w:tc>
          <w:tcPr>
            <w:tcW w:w="460" w:type="dxa"/>
            <w:tcBorders>
              <w:top w:val="single" w:color="auto" w:sz="4" w:space="0"/>
            </w:tcBorders>
            <w:shd w:val="clear" w:color="auto" w:fill="auto"/>
            <w:noWrap/>
          </w:tcPr>
          <w:p w:rsidRPr="00DB3888" w:rsidR="00DB3888" w:rsidP="00DB3888" w:rsidRDefault="00DB3888" w14:paraId="779117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top w:val="single" w:color="auto" w:sz="4" w:space="0"/>
            </w:tcBorders>
            <w:shd w:val="clear" w:color="auto" w:fill="auto"/>
          </w:tcPr>
          <w:p w:rsidRPr="00DB3888" w:rsidR="00DB3888" w:rsidP="00DB3888" w:rsidRDefault="00DB3888" w14:paraId="142EFB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7" w:type="dxa"/>
            <w:gridSpan w:val="3"/>
            <w:tcBorders>
              <w:top w:val="single" w:color="auto" w:sz="4" w:space="0"/>
            </w:tcBorders>
            <w:shd w:val="clear" w:color="auto" w:fill="auto"/>
            <w:noWrap/>
          </w:tcPr>
          <w:p w:rsidRPr="00DB3888" w:rsidR="00DB3888" w:rsidP="00DB3888" w:rsidRDefault="00DB3888" w14:paraId="16C2C9F2" w14:textId="0C84C7C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Avvikelse från regeringen (SD)</w:t>
            </w:r>
          </w:p>
        </w:tc>
      </w:tr>
      <w:tr w:rsidRPr="004E07A6" w:rsidR="00DB3888" w:rsidTr="00DB3888" w14:paraId="3711F07B" w14:textId="77777777">
        <w:trPr>
          <w:trHeight w:val="255"/>
        </w:trPr>
        <w:tc>
          <w:tcPr>
            <w:tcW w:w="460" w:type="dxa"/>
            <w:tcBorders>
              <w:bottom w:val="single" w:color="auto" w:sz="4" w:space="0"/>
            </w:tcBorders>
            <w:shd w:val="clear" w:color="auto" w:fill="auto"/>
            <w:noWrap/>
          </w:tcPr>
          <w:p w:rsidRPr="00DB3888" w:rsidR="00DB3888" w:rsidP="00DB3888" w:rsidRDefault="00DB3888" w14:paraId="7185D5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320" w:type="dxa"/>
            <w:tcBorders>
              <w:bottom w:val="single" w:color="auto" w:sz="4" w:space="0"/>
            </w:tcBorders>
            <w:shd w:val="clear" w:color="auto" w:fill="auto"/>
          </w:tcPr>
          <w:p w:rsidRPr="00DB3888" w:rsidR="00DB3888" w:rsidP="00DB3888" w:rsidRDefault="00DB3888" w14:paraId="3666FC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83" w:type="dxa"/>
            <w:tcBorders>
              <w:bottom w:val="single" w:color="auto" w:sz="4" w:space="0"/>
            </w:tcBorders>
            <w:shd w:val="clear" w:color="auto" w:fill="auto"/>
            <w:noWrap/>
          </w:tcPr>
          <w:p w:rsidRPr="00DB3888" w:rsidR="00DB3888" w:rsidP="00DB3888" w:rsidRDefault="00DB3888" w14:paraId="27F73F8D" w14:textId="0FA854B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2019</w:t>
            </w:r>
          </w:p>
        </w:tc>
        <w:tc>
          <w:tcPr>
            <w:tcW w:w="992" w:type="dxa"/>
            <w:tcBorders>
              <w:bottom w:val="single" w:color="auto" w:sz="4" w:space="0"/>
            </w:tcBorders>
            <w:shd w:val="clear" w:color="auto" w:fill="auto"/>
            <w:noWrap/>
          </w:tcPr>
          <w:p w:rsidRPr="00DB3888" w:rsidR="00DB3888" w:rsidP="00DB3888" w:rsidRDefault="00DB3888" w14:paraId="534DD67E" w14:textId="3E251ED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2020</w:t>
            </w:r>
          </w:p>
        </w:tc>
        <w:tc>
          <w:tcPr>
            <w:tcW w:w="992" w:type="dxa"/>
            <w:tcBorders>
              <w:bottom w:val="single" w:color="auto" w:sz="4" w:space="0"/>
            </w:tcBorders>
            <w:shd w:val="clear" w:color="auto" w:fill="auto"/>
            <w:noWrap/>
          </w:tcPr>
          <w:p w:rsidRPr="00DB3888" w:rsidR="00DB3888" w:rsidP="00DB3888" w:rsidRDefault="00DB3888" w14:paraId="6C2A8A8B" w14:textId="5037A57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DB3888">
              <w:rPr>
                <w:rFonts w:ascii="Times New Roman" w:hAnsi="Times New Roman" w:eastAsia="Times New Roman" w:cs="Times New Roman"/>
                <w:b/>
                <w:kern w:val="0"/>
                <w:sz w:val="20"/>
                <w:szCs w:val="20"/>
                <w:lang w:eastAsia="sv-SE"/>
                <w14:numSpacing w14:val="default"/>
              </w:rPr>
              <w:t>2021</w:t>
            </w:r>
          </w:p>
        </w:tc>
      </w:tr>
      <w:tr w:rsidRPr="004E07A6" w:rsidR="00AD31AE" w:rsidTr="00DB3888" w14:paraId="01E2D498" w14:textId="77777777">
        <w:trPr>
          <w:trHeight w:val="255"/>
        </w:trPr>
        <w:tc>
          <w:tcPr>
            <w:tcW w:w="460" w:type="dxa"/>
            <w:tcBorders>
              <w:top w:val="single" w:color="auto" w:sz="4" w:space="0"/>
            </w:tcBorders>
            <w:shd w:val="clear" w:color="auto" w:fill="auto"/>
            <w:noWrap/>
            <w:hideMark/>
          </w:tcPr>
          <w:p w:rsidRPr="004E07A6" w:rsidR="00AD31AE" w:rsidP="00DB3888" w:rsidRDefault="00AD31AE" w14:paraId="01E2D4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w:t>
            </w:r>
          </w:p>
        </w:tc>
        <w:tc>
          <w:tcPr>
            <w:tcW w:w="5320" w:type="dxa"/>
            <w:tcBorders>
              <w:top w:val="single" w:color="auto" w:sz="4" w:space="0"/>
            </w:tcBorders>
            <w:shd w:val="clear" w:color="auto" w:fill="auto"/>
            <w:hideMark/>
          </w:tcPr>
          <w:p w:rsidRPr="004E07A6" w:rsidR="00AD31AE" w:rsidP="00DB3888" w:rsidRDefault="00AD31AE" w14:paraId="01E2D4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Regionala tillväxtåtgärder</w:t>
            </w:r>
          </w:p>
        </w:tc>
        <w:tc>
          <w:tcPr>
            <w:tcW w:w="883" w:type="dxa"/>
            <w:tcBorders>
              <w:top w:val="single" w:color="auto" w:sz="4" w:space="0"/>
            </w:tcBorders>
            <w:shd w:val="clear" w:color="auto" w:fill="auto"/>
            <w:noWrap/>
            <w:hideMark/>
          </w:tcPr>
          <w:p w:rsidRPr="004E07A6" w:rsidR="00AD31AE" w:rsidP="00DB3888" w:rsidRDefault="00AD31AE" w14:paraId="01E2D4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+500</w:t>
            </w:r>
          </w:p>
        </w:tc>
        <w:tc>
          <w:tcPr>
            <w:tcW w:w="992" w:type="dxa"/>
            <w:tcBorders>
              <w:top w:val="single" w:color="auto" w:sz="4" w:space="0"/>
            </w:tcBorders>
            <w:shd w:val="clear" w:color="auto" w:fill="auto"/>
            <w:noWrap/>
            <w:hideMark/>
          </w:tcPr>
          <w:p w:rsidRPr="004E07A6" w:rsidR="00AD31AE" w:rsidP="00DB3888" w:rsidRDefault="00AD31AE" w14:paraId="01E2D4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+500</w:t>
            </w:r>
          </w:p>
        </w:tc>
        <w:tc>
          <w:tcPr>
            <w:tcW w:w="992" w:type="dxa"/>
            <w:tcBorders>
              <w:top w:val="single" w:color="auto" w:sz="4" w:space="0"/>
            </w:tcBorders>
            <w:shd w:val="clear" w:color="auto" w:fill="auto"/>
            <w:noWrap/>
            <w:hideMark/>
          </w:tcPr>
          <w:p w:rsidRPr="004E07A6" w:rsidR="00AD31AE" w:rsidP="00DB3888" w:rsidRDefault="00AD31AE" w14:paraId="01E2D4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+500</w:t>
            </w:r>
          </w:p>
        </w:tc>
      </w:tr>
      <w:tr w:rsidRPr="004E07A6" w:rsidR="00AD31AE" w:rsidTr="00DB3888" w14:paraId="01E2D49E" w14:textId="77777777">
        <w:trPr>
          <w:trHeight w:val="255"/>
        </w:trPr>
        <w:tc>
          <w:tcPr>
            <w:tcW w:w="460" w:type="dxa"/>
            <w:shd w:val="clear" w:color="auto" w:fill="auto"/>
            <w:noWrap/>
            <w:hideMark/>
          </w:tcPr>
          <w:p w:rsidRPr="004E07A6" w:rsidR="00AD31AE" w:rsidP="00DB3888" w:rsidRDefault="00AD31AE" w14:paraId="01E2D4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1:2</w:t>
            </w:r>
          </w:p>
        </w:tc>
        <w:tc>
          <w:tcPr>
            <w:tcW w:w="5320" w:type="dxa"/>
            <w:shd w:val="clear" w:color="auto" w:fill="auto"/>
            <w:hideMark/>
          </w:tcPr>
          <w:p w:rsidRPr="004E07A6" w:rsidR="00AD31AE" w:rsidP="00DB3888" w:rsidRDefault="00AD31AE" w14:paraId="01E2D4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Transportbidrag</w:t>
            </w:r>
          </w:p>
        </w:tc>
        <w:tc>
          <w:tcPr>
            <w:tcW w:w="883" w:type="dxa"/>
            <w:shd w:val="clear" w:color="auto" w:fill="auto"/>
            <w:noWrap/>
            <w:hideMark/>
          </w:tcPr>
          <w:p w:rsidRPr="004E07A6" w:rsidR="00AD31AE" w:rsidP="00DB3888" w:rsidRDefault="00AD31AE" w14:paraId="01E2D4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4E07A6" w:rsidR="00AD31AE" w:rsidP="00DB3888" w:rsidRDefault="00AD31AE" w14:paraId="01E2D4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4E07A6" w:rsidR="00AD31AE" w:rsidP="00DB3888" w:rsidRDefault="00AD31AE" w14:paraId="01E2D4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+20</w:t>
            </w:r>
          </w:p>
        </w:tc>
      </w:tr>
      <w:tr w:rsidRPr="00DB3888" w:rsidR="00AD31AE" w:rsidTr="00DB3888" w14:paraId="01E2D4A4" w14:textId="77777777">
        <w:trPr>
          <w:trHeight w:val="270"/>
        </w:trPr>
        <w:tc>
          <w:tcPr>
            <w:tcW w:w="460" w:type="dxa"/>
            <w:tcBorders>
              <w:bottom w:val="single" w:color="auto" w:sz="4" w:space="0"/>
            </w:tcBorders>
            <w:shd w:val="clear" w:color="auto" w:fill="auto"/>
            <w:noWrap/>
            <w:hideMark/>
          </w:tcPr>
          <w:p w:rsidRPr="00DB3888" w:rsidR="00AD31AE" w:rsidP="00DB3888" w:rsidRDefault="00AD31AE" w14:paraId="01E2D4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 </w:t>
            </w:r>
          </w:p>
        </w:tc>
        <w:tc>
          <w:tcPr>
            <w:tcW w:w="5320" w:type="dxa"/>
            <w:tcBorders>
              <w:bottom w:val="single" w:color="auto" w:sz="4" w:space="0"/>
            </w:tcBorders>
            <w:shd w:val="clear" w:color="auto" w:fill="auto"/>
            <w:hideMark/>
          </w:tcPr>
          <w:p w:rsidRPr="00DB3888" w:rsidR="00AD31AE" w:rsidP="00DB3888" w:rsidRDefault="00AD31AE" w14:paraId="01E2D4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Summa</w:t>
            </w:r>
          </w:p>
        </w:tc>
        <w:tc>
          <w:tcPr>
            <w:tcW w:w="883" w:type="dxa"/>
            <w:tcBorders>
              <w:bottom w:val="single" w:color="auto" w:sz="4" w:space="0"/>
            </w:tcBorders>
            <w:shd w:val="clear" w:color="auto" w:fill="auto"/>
            <w:noWrap/>
            <w:hideMark/>
          </w:tcPr>
          <w:p w:rsidRPr="00DB3888" w:rsidR="00AD31AE" w:rsidP="00DB3888" w:rsidRDefault="00AD31AE" w14:paraId="01E2D4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+520</w:t>
            </w:r>
          </w:p>
        </w:tc>
        <w:tc>
          <w:tcPr>
            <w:tcW w:w="992" w:type="dxa"/>
            <w:tcBorders>
              <w:bottom w:val="single" w:color="auto" w:sz="4" w:space="0"/>
            </w:tcBorders>
            <w:shd w:val="clear" w:color="auto" w:fill="auto"/>
            <w:noWrap/>
            <w:hideMark/>
          </w:tcPr>
          <w:p w:rsidRPr="00DB3888" w:rsidR="00AD31AE" w:rsidP="00DB3888" w:rsidRDefault="00AD31AE" w14:paraId="01E2D4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+520</w:t>
            </w:r>
          </w:p>
        </w:tc>
        <w:tc>
          <w:tcPr>
            <w:tcW w:w="992" w:type="dxa"/>
            <w:tcBorders>
              <w:bottom w:val="single" w:color="auto" w:sz="4" w:space="0"/>
            </w:tcBorders>
            <w:shd w:val="clear" w:color="auto" w:fill="auto"/>
            <w:noWrap/>
            <w:hideMark/>
          </w:tcPr>
          <w:p w:rsidRPr="00DB3888" w:rsidR="00AD31AE" w:rsidP="00DB3888" w:rsidRDefault="00AD31AE" w14:paraId="01E2D4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DB3888">
              <w:rPr>
                <w:rFonts w:ascii="Times New Roman" w:hAnsi="Times New Roman" w:eastAsia="Times New Roman" w:cs="Times New Roman"/>
                <w:b/>
                <w:bCs/>
                <w:iCs/>
                <w:kern w:val="0"/>
                <w:sz w:val="20"/>
                <w:szCs w:val="20"/>
                <w:lang w:eastAsia="sv-SE"/>
                <w14:numSpacing w14:val="default"/>
              </w:rPr>
              <w:t>+520</w:t>
            </w:r>
          </w:p>
        </w:tc>
      </w:tr>
    </w:tbl>
    <w:p w:rsidR="003F63BF" w:rsidP="00DB3888" w:rsidRDefault="00DB3888" w14:paraId="01E2D4A6" w14:textId="578EA9E7">
      <w:pPr>
        <w:pStyle w:val="Tabellrubrik"/>
        <w:spacing w:before="240"/>
      </w:pPr>
      <w:bookmarkStart w:name="_Toc531250358" w:id="520"/>
      <w:r>
        <w:t xml:space="preserve">20.20 </w:t>
      </w:r>
      <w:r w:rsidRPr="00DB3888" w:rsidR="00B30E5B">
        <w:t>Utgiftsområde 20 Allmän miljö- och naturvård</w:t>
      </w:r>
      <w:bookmarkEnd w:id="520"/>
    </w:p>
    <w:p w:rsidRPr="00DB3888" w:rsidR="00DB3888" w:rsidP="00DB3888" w:rsidRDefault="00DB3888" w14:paraId="1718FAA8" w14:textId="33BF00DA">
      <w:pPr>
        <w:pStyle w:val="Tabellunderrubrik"/>
      </w:pPr>
      <w:r w:rsidRPr="00DB3888">
        <w:t>Miljoner kronor</w:t>
      </w:r>
    </w:p>
    <w:tbl>
      <w:tblPr>
        <w:tblW w:w="8505" w:type="dxa"/>
        <w:tblCellMar>
          <w:left w:w="70" w:type="dxa"/>
          <w:right w:w="70" w:type="dxa"/>
        </w:tblCellMar>
        <w:tblLook w:val="04A0" w:firstRow="1" w:lastRow="0" w:firstColumn="1" w:lastColumn="0" w:noHBand="0" w:noVBand="1"/>
      </w:tblPr>
      <w:tblGrid>
        <w:gridCol w:w="496"/>
        <w:gridCol w:w="5174"/>
        <w:gridCol w:w="988"/>
        <w:gridCol w:w="992"/>
        <w:gridCol w:w="855"/>
      </w:tblGrid>
      <w:tr w:rsidRPr="009B5DA0" w:rsidR="0068454A" w:rsidTr="0068454A" w14:paraId="79525CB4" w14:textId="77777777">
        <w:trPr>
          <w:trHeight w:val="255"/>
          <w:tblHeader/>
        </w:trPr>
        <w:tc>
          <w:tcPr>
            <w:tcW w:w="496" w:type="dxa"/>
            <w:tcBorders>
              <w:top w:val="single" w:color="auto" w:sz="4" w:space="0"/>
            </w:tcBorders>
            <w:shd w:val="clear" w:color="auto" w:fill="auto"/>
            <w:noWrap/>
          </w:tcPr>
          <w:p w:rsidRPr="0068454A" w:rsidR="0068454A" w:rsidP="009B5DA0" w:rsidRDefault="0068454A" w14:paraId="18C13F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174" w:type="dxa"/>
            <w:tcBorders>
              <w:top w:val="single" w:color="auto" w:sz="4" w:space="0"/>
            </w:tcBorders>
            <w:shd w:val="clear" w:color="auto" w:fill="auto"/>
          </w:tcPr>
          <w:p w:rsidRPr="0068454A" w:rsidR="0068454A" w:rsidP="009B5DA0" w:rsidRDefault="0068454A" w14:paraId="48B04B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35" w:type="dxa"/>
            <w:gridSpan w:val="3"/>
            <w:tcBorders>
              <w:top w:val="single" w:color="auto" w:sz="4" w:space="0"/>
            </w:tcBorders>
            <w:shd w:val="clear" w:color="auto" w:fill="auto"/>
            <w:noWrap/>
          </w:tcPr>
          <w:p w:rsidRPr="0068454A" w:rsidR="0068454A" w:rsidP="009B5DA0" w:rsidRDefault="003622C5" w14:paraId="514C5B2B" w14:textId="63F223D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Pr>
                <w:rFonts w:ascii="Times New Roman" w:hAnsi="Times New Roman" w:eastAsia="Times New Roman" w:cs="Times New Roman"/>
                <w:b/>
                <w:kern w:val="0"/>
                <w:sz w:val="20"/>
                <w:szCs w:val="20"/>
                <w:lang w:eastAsia="sv-SE"/>
                <w14:numSpacing w14:val="default"/>
              </w:rPr>
              <w:t>Avvikelse</w:t>
            </w:r>
            <w:r w:rsidRPr="0068454A" w:rsidR="0068454A">
              <w:rPr>
                <w:rFonts w:ascii="Times New Roman" w:hAnsi="Times New Roman" w:eastAsia="Times New Roman" w:cs="Times New Roman"/>
                <w:b/>
                <w:kern w:val="0"/>
                <w:sz w:val="20"/>
                <w:szCs w:val="20"/>
                <w:lang w:eastAsia="sv-SE"/>
                <w14:numSpacing w14:val="default"/>
              </w:rPr>
              <w:t xml:space="preserve"> från regeringen (SD)</w:t>
            </w:r>
          </w:p>
        </w:tc>
      </w:tr>
      <w:tr w:rsidRPr="009B5DA0" w:rsidR="0068454A" w:rsidTr="0068454A" w14:paraId="202D3F5C" w14:textId="77777777">
        <w:trPr>
          <w:trHeight w:val="255"/>
          <w:tblHeader/>
        </w:trPr>
        <w:tc>
          <w:tcPr>
            <w:tcW w:w="496" w:type="dxa"/>
            <w:tcBorders>
              <w:bottom w:val="single" w:color="auto" w:sz="4" w:space="0"/>
            </w:tcBorders>
            <w:shd w:val="clear" w:color="auto" w:fill="auto"/>
            <w:noWrap/>
          </w:tcPr>
          <w:p w:rsidRPr="0068454A" w:rsidR="0068454A" w:rsidP="009B5DA0" w:rsidRDefault="0068454A" w14:paraId="0A22CD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174" w:type="dxa"/>
            <w:tcBorders>
              <w:bottom w:val="single" w:color="auto" w:sz="4" w:space="0"/>
            </w:tcBorders>
            <w:shd w:val="clear" w:color="auto" w:fill="auto"/>
          </w:tcPr>
          <w:p w:rsidRPr="0068454A" w:rsidR="0068454A" w:rsidP="009B5DA0" w:rsidRDefault="0068454A" w14:paraId="742D2C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988" w:type="dxa"/>
            <w:tcBorders>
              <w:bottom w:val="single" w:color="auto" w:sz="4" w:space="0"/>
            </w:tcBorders>
            <w:shd w:val="clear" w:color="auto" w:fill="auto"/>
            <w:noWrap/>
          </w:tcPr>
          <w:p w:rsidRPr="0068454A" w:rsidR="0068454A" w:rsidP="009B5DA0" w:rsidRDefault="0068454A" w14:paraId="041A6B90" w14:textId="2CC35E3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8454A">
              <w:rPr>
                <w:rFonts w:ascii="Times New Roman" w:hAnsi="Times New Roman" w:eastAsia="Times New Roman" w:cs="Times New Roman"/>
                <w:b/>
                <w:kern w:val="0"/>
                <w:sz w:val="20"/>
                <w:szCs w:val="20"/>
                <w:lang w:eastAsia="sv-SE"/>
                <w14:numSpacing w14:val="default"/>
              </w:rPr>
              <w:t>2019</w:t>
            </w:r>
          </w:p>
        </w:tc>
        <w:tc>
          <w:tcPr>
            <w:tcW w:w="992" w:type="dxa"/>
            <w:tcBorders>
              <w:bottom w:val="single" w:color="auto" w:sz="4" w:space="0"/>
            </w:tcBorders>
            <w:shd w:val="clear" w:color="auto" w:fill="auto"/>
            <w:noWrap/>
          </w:tcPr>
          <w:p w:rsidRPr="0068454A" w:rsidR="0068454A" w:rsidP="009B5DA0" w:rsidRDefault="0068454A" w14:paraId="049D3494" w14:textId="5EAB5C0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8454A">
              <w:rPr>
                <w:rFonts w:ascii="Times New Roman" w:hAnsi="Times New Roman" w:eastAsia="Times New Roman" w:cs="Times New Roman"/>
                <w:b/>
                <w:kern w:val="0"/>
                <w:sz w:val="20"/>
                <w:szCs w:val="20"/>
                <w:lang w:eastAsia="sv-SE"/>
                <w14:numSpacing w14:val="default"/>
              </w:rPr>
              <w:t>2020</w:t>
            </w:r>
          </w:p>
        </w:tc>
        <w:tc>
          <w:tcPr>
            <w:tcW w:w="855" w:type="dxa"/>
            <w:tcBorders>
              <w:bottom w:val="single" w:color="auto" w:sz="4" w:space="0"/>
            </w:tcBorders>
            <w:shd w:val="clear" w:color="auto" w:fill="auto"/>
            <w:noWrap/>
          </w:tcPr>
          <w:p w:rsidRPr="0068454A" w:rsidR="0068454A" w:rsidP="009B5DA0" w:rsidRDefault="0068454A" w14:paraId="1DF6CD43" w14:textId="4E57056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68454A">
              <w:rPr>
                <w:rFonts w:ascii="Times New Roman" w:hAnsi="Times New Roman" w:eastAsia="Times New Roman" w:cs="Times New Roman"/>
                <w:b/>
                <w:kern w:val="0"/>
                <w:sz w:val="20"/>
                <w:szCs w:val="20"/>
                <w:lang w:eastAsia="sv-SE"/>
                <w14:numSpacing w14:val="default"/>
              </w:rPr>
              <w:t>2021</w:t>
            </w:r>
          </w:p>
        </w:tc>
      </w:tr>
      <w:tr w:rsidRPr="009B5DA0" w:rsidR="00AD31AE" w:rsidTr="0068454A" w14:paraId="01E2D4AC" w14:textId="77777777">
        <w:trPr>
          <w:trHeight w:val="255"/>
        </w:trPr>
        <w:tc>
          <w:tcPr>
            <w:tcW w:w="496" w:type="dxa"/>
            <w:tcBorders>
              <w:top w:val="single" w:color="auto" w:sz="4" w:space="0"/>
            </w:tcBorders>
            <w:shd w:val="clear" w:color="auto" w:fill="auto"/>
            <w:noWrap/>
            <w:hideMark/>
          </w:tcPr>
          <w:p w:rsidRPr="009B5DA0" w:rsidR="00AD31AE" w:rsidP="009B5DA0" w:rsidRDefault="00AD31AE" w14:paraId="01E2D4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w:t>
            </w:r>
          </w:p>
        </w:tc>
        <w:tc>
          <w:tcPr>
            <w:tcW w:w="5174" w:type="dxa"/>
            <w:tcBorders>
              <w:top w:val="single" w:color="auto" w:sz="4" w:space="0"/>
            </w:tcBorders>
            <w:shd w:val="clear" w:color="auto" w:fill="auto"/>
            <w:hideMark/>
          </w:tcPr>
          <w:p w:rsidRPr="009B5DA0" w:rsidR="00AD31AE" w:rsidP="009B5DA0" w:rsidRDefault="00AD31AE" w14:paraId="01E2D4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Naturvårdsverket</w:t>
            </w:r>
          </w:p>
        </w:tc>
        <w:tc>
          <w:tcPr>
            <w:tcW w:w="988" w:type="dxa"/>
            <w:tcBorders>
              <w:top w:val="single" w:color="auto" w:sz="4" w:space="0"/>
            </w:tcBorders>
            <w:shd w:val="clear" w:color="auto" w:fill="auto"/>
            <w:noWrap/>
            <w:hideMark/>
          </w:tcPr>
          <w:p w:rsidRPr="009B5DA0" w:rsidR="00AD31AE" w:rsidP="009B5DA0" w:rsidRDefault="00AD31AE" w14:paraId="01E2D4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–206</w:t>
            </w:r>
          </w:p>
        </w:tc>
        <w:tc>
          <w:tcPr>
            <w:tcW w:w="992" w:type="dxa"/>
            <w:tcBorders>
              <w:top w:val="single" w:color="auto" w:sz="4" w:space="0"/>
            </w:tcBorders>
            <w:shd w:val="clear" w:color="auto" w:fill="auto"/>
            <w:noWrap/>
            <w:hideMark/>
          </w:tcPr>
          <w:p w:rsidRPr="009B5DA0" w:rsidR="00AD31AE" w:rsidP="009B5DA0" w:rsidRDefault="00AD31AE" w14:paraId="01E2D4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–215</w:t>
            </w:r>
          </w:p>
        </w:tc>
        <w:tc>
          <w:tcPr>
            <w:tcW w:w="855" w:type="dxa"/>
            <w:tcBorders>
              <w:top w:val="single" w:color="auto" w:sz="4" w:space="0"/>
            </w:tcBorders>
            <w:shd w:val="clear" w:color="auto" w:fill="auto"/>
            <w:noWrap/>
            <w:hideMark/>
          </w:tcPr>
          <w:p w:rsidRPr="009B5DA0" w:rsidR="00AD31AE" w:rsidP="009B5DA0" w:rsidRDefault="00AD31AE" w14:paraId="01E2D4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–215</w:t>
            </w:r>
          </w:p>
        </w:tc>
      </w:tr>
      <w:tr w:rsidRPr="009B5DA0" w:rsidR="00AD31AE" w:rsidTr="0068454A" w14:paraId="01E2D4B2" w14:textId="77777777">
        <w:trPr>
          <w:trHeight w:val="255"/>
        </w:trPr>
        <w:tc>
          <w:tcPr>
            <w:tcW w:w="496" w:type="dxa"/>
            <w:shd w:val="clear" w:color="auto" w:fill="auto"/>
            <w:noWrap/>
            <w:hideMark/>
          </w:tcPr>
          <w:p w:rsidRPr="009B5DA0" w:rsidR="00AD31AE" w:rsidP="009B5DA0" w:rsidRDefault="00AD31AE" w14:paraId="01E2D4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1:2</w:t>
            </w:r>
          </w:p>
        </w:tc>
        <w:tc>
          <w:tcPr>
            <w:tcW w:w="5174" w:type="dxa"/>
            <w:shd w:val="clear" w:color="auto" w:fill="auto"/>
            <w:hideMark/>
          </w:tcPr>
          <w:p w:rsidRPr="009B5DA0" w:rsidR="00AD31AE" w:rsidP="009B5DA0" w:rsidRDefault="00AD31AE" w14:paraId="01E2D4A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Miljöövervakning m.m.</w:t>
            </w:r>
          </w:p>
        </w:tc>
        <w:tc>
          <w:tcPr>
            <w:tcW w:w="988" w:type="dxa"/>
            <w:shd w:val="clear" w:color="auto" w:fill="auto"/>
            <w:noWrap/>
            <w:hideMark/>
          </w:tcPr>
          <w:p w:rsidRPr="009B5DA0" w:rsidR="00AD31AE" w:rsidP="009B5DA0" w:rsidRDefault="00AD31AE" w14:paraId="01E2D4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–53</w:t>
            </w:r>
          </w:p>
        </w:tc>
        <w:tc>
          <w:tcPr>
            <w:tcW w:w="992" w:type="dxa"/>
            <w:shd w:val="clear" w:color="auto" w:fill="auto"/>
            <w:noWrap/>
            <w:hideMark/>
          </w:tcPr>
          <w:p w:rsidRPr="009B5DA0" w:rsidR="00AD31AE" w:rsidP="009B5DA0" w:rsidRDefault="00AD31AE" w14:paraId="01E2D4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–38</w:t>
            </w:r>
          </w:p>
        </w:tc>
        <w:tc>
          <w:tcPr>
            <w:tcW w:w="855" w:type="dxa"/>
            <w:shd w:val="clear" w:color="auto" w:fill="auto"/>
            <w:noWrap/>
            <w:hideMark/>
          </w:tcPr>
          <w:p w:rsidRPr="009B5DA0" w:rsidR="00AD31AE" w:rsidP="009B5DA0" w:rsidRDefault="00AD31AE" w14:paraId="01E2D4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–20</w:t>
            </w:r>
          </w:p>
        </w:tc>
      </w:tr>
      <w:tr w:rsidRPr="009B5DA0" w:rsidR="00AD31AE" w:rsidTr="0068454A" w14:paraId="01E2D4B8" w14:textId="77777777">
        <w:trPr>
          <w:trHeight w:val="255"/>
        </w:trPr>
        <w:tc>
          <w:tcPr>
            <w:tcW w:w="496" w:type="dxa"/>
            <w:shd w:val="clear" w:color="auto" w:fill="auto"/>
            <w:noWrap/>
            <w:hideMark/>
          </w:tcPr>
          <w:p w:rsidRPr="009B5DA0" w:rsidR="00AD31AE" w:rsidP="009B5DA0" w:rsidRDefault="00AD31AE" w14:paraId="01E2D4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1:3</w:t>
            </w:r>
          </w:p>
        </w:tc>
        <w:tc>
          <w:tcPr>
            <w:tcW w:w="5174" w:type="dxa"/>
            <w:shd w:val="clear" w:color="auto" w:fill="auto"/>
            <w:hideMark/>
          </w:tcPr>
          <w:p w:rsidRPr="009B5DA0" w:rsidR="00AD31AE" w:rsidP="009B5DA0" w:rsidRDefault="00AD31AE" w14:paraId="01E2D4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Åtgärder för värdefull natur</w:t>
            </w:r>
          </w:p>
        </w:tc>
        <w:tc>
          <w:tcPr>
            <w:tcW w:w="988" w:type="dxa"/>
            <w:shd w:val="clear" w:color="auto" w:fill="auto"/>
            <w:noWrap/>
            <w:hideMark/>
          </w:tcPr>
          <w:p w:rsidRPr="009B5DA0" w:rsidR="00AD31AE" w:rsidP="009B5DA0" w:rsidRDefault="00AD31AE" w14:paraId="01E2D4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9B5DA0" w:rsidR="00AD31AE" w:rsidP="009B5DA0" w:rsidRDefault="00AD31AE" w14:paraId="01E2D4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–200</w:t>
            </w:r>
          </w:p>
        </w:tc>
        <w:tc>
          <w:tcPr>
            <w:tcW w:w="855" w:type="dxa"/>
            <w:shd w:val="clear" w:color="auto" w:fill="auto"/>
            <w:noWrap/>
            <w:hideMark/>
          </w:tcPr>
          <w:p w:rsidRPr="009B5DA0" w:rsidR="00AD31AE" w:rsidP="009B5DA0" w:rsidRDefault="00AD31AE" w14:paraId="01E2D4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–200</w:t>
            </w:r>
          </w:p>
        </w:tc>
      </w:tr>
      <w:tr w:rsidRPr="009B5DA0" w:rsidR="00AD31AE" w:rsidTr="0068454A" w14:paraId="01E2D4BE" w14:textId="77777777">
        <w:trPr>
          <w:trHeight w:val="255"/>
        </w:trPr>
        <w:tc>
          <w:tcPr>
            <w:tcW w:w="496" w:type="dxa"/>
            <w:shd w:val="clear" w:color="auto" w:fill="auto"/>
            <w:noWrap/>
            <w:hideMark/>
          </w:tcPr>
          <w:p w:rsidRPr="009B5DA0" w:rsidR="00AD31AE" w:rsidP="009B5DA0" w:rsidRDefault="00AD31AE" w14:paraId="01E2D4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1:4</w:t>
            </w:r>
          </w:p>
        </w:tc>
        <w:tc>
          <w:tcPr>
            <w:tcW w:w="5174" w:type="dxa"/>
            <w:shd w:val="clear" w:color="auto" w:fill="auto"/>
            <w:hideMark/>
          </w:tcPr>
          <w:p w:rsidRPr="009B5DA0" w:rsidR="00AD31AE" w:rsidP="009B5DA0" w:rsidRDefault="00AD31AE" w14:paraId="01E2D4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Sanering och återställning av förorenade områden</w:t>
            </w:r>
          </w:p>
        </w:tc>
        <w:tc>
          <w:tcPr>
            <w:tcW w:w="988" w:type="dxa"/>
            <w:shd w:val="clear" w:color="auto" w:fill="auto"/>
            <w:noWrap/>
            <w:hideMark/>
          </w:tcPr>
          <w:p w:rsidRPr="009B5DA0" w:rsidR="00AD31AE" w:rsidP="009B5DA0" w:rsidRDefault="00AD31AE" w14:paraId="01E2D4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9B5DA0" w:rsidR="00AD31AE" w:rsidP="009B5DA0" w:rsidRDefault="00AD31AE" w14:paraId="01E2D4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+20</w:t>
            </w:r>
          </w:p>
        </w:tc>
        <w:tc>
          <w:tcPr>
            <w:tcW w:w="855" w:type="dxa"/>
            <w:shd w:val="clear" w:color="auto" w:fill="auto"/>
            <w:noWrap/>
            <w:hideMark/>
          </w:tcPr>
          <w:p w:rsidRPr="009B5DA0" w:rsidR="00AD31AE" w:rsidP="009B5DA0" w:rsidRDefault="00AD31AE" w14:paraId="01E2D4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+40</w:t>
            </w:r>
          </w:p>
        </w:tc>
      </w:tr>
      <w:tr w:rsidRPr="009B5DA0" w:rsidR="00AD31AE" w:rsidTr="0068454A" w14:paraId="01E2D4C4" w14:textId="77777777">
        <w:trPr>
          <w:trHeight w:val="255"/>
        </w:trPr>
        <w:tc>
          <w:tcPr>
            <w:tcW w:w="496" w:type="dxa"/>
            <w:shd w:val="clear" w:color="auto" w:fill="auto"/>
            <w:noWrap/>
            <w:hideMark/>
          </w:tcPr>
          <w:p w:rsidRPr="009B5DA0" w:rsidR="00AD31AE" w:rsidP="009B5DA0" w:rsidRDefault="00AD31AE" w14:paraId="01E2D4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1:5</w:t>
            </w:r>
          </w:p>
        </w:tc>
        <w:tc>
          <w:tcPr>
            <w:tcW w:w="5174" w:type="dxa"/>
            <w:shd w:val="clear" w:color="auto" w:fill="auto"/>
            <w:hideMark/>
          </w:tcPr>
          <w:p w:rsidRPr="009B5DA0" w:rsidR="00AD31AE" w:rsidP="009B5DA0" w:rsidRDefault="00AD31AE" w14:paraId="01E2D4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Miljöforskning</w:t>
            </w:r>
          </w:p>
        </w:tc>
        <w:tc>
          <w:tcPr>
            <w:tcW w:w="988" w:type="dxa"/>
            <w:shd w:val="clear" w:color="auto" w:fill="auto"/>
            <w:noWrap/>
            <w:hideMark/>
          </w:tcPr>
          <w:p w:rsidRPr="009B5DA0" w:rsidR="00AD31AE" w:rsidP="009B5DA0" w:rsidRDefault="00AD31AE" w14:paraId="01E2D4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9B5DA0" w:rsidR="00AD31AE" w:rsidP="009B5DA0" w:rsidRDefault="00AD31AE" w14:paraId="01E2D4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–15</w:t>
            </w:r>
          </w:p>
        </w:tc>
        <w:tc>
          <w:tcPr>
            <w:tcW w:w="855" w:type="dxa"/>
            <w:shd w:val="clear" w:color="auto" w:fill="auto"/>
            <w:noWrap/>
            <w:hideMark/>
          </w:tcPr>
          <w:p w:rsidRPr="009B5DA0" w:rsidR="00AD31AE" w:rsidP="009B5DA0" w:rsidRDefault="00AD31AE" w14:paraId="01E2D4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–15</w:t>
            </w:r>
          </w:p>
        </w:tc>
      </w:tr>
      <w:tr w:rsidRPr="009B5DA0" w:rsidR="00AD31AE" w:rsidTr="0068454A" w14:paraId="01E2D4CA" w14:textId="77777777">
        <w:trPr>
          <w:trHeight w:val="255"/>
        </w:trPr>
        <w:tc>
          <w:tcPr>
            <w:tcW w:w="496" w:type="dxa"/>
            <w:shd w:val="clear" w:color="auto" w:fill="auto"/>
            <w:noWrap/>
            <w:hideMark/>
          </w:tcPr>
          <w:p w:rsidRPr="009B5DA0" w:rsidR="00AD31AE" w:rsidP="009B5DA0" w:rsidRDefault="00AD31AE" w14:paraId="01E2D4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1:7</w:t>
            </w:r>
          </w:p>
        </w:tc>
        <w:tc>
          <w:tcPr>
            <w:tcW w:w="5174" w:type="dxa"/>
            <w:shd w:val="clear" w:color="auto" w:fill="auto"/>
            <w:hideMark/>
          </w:tcPr>
          <w:p w:rsidRPr="009B5DA0" w:rsidR="00AD31AE" w:rsidP="009B5DA0" w:rsidRDefault="00780DC5" w14:paraId="01E2D4C6" w14:textId="774E4E54">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Avgifter till i</w:t>
            </w:r>
            <w:r w:rsidRPr="009B5DA0" w:rsidR="00AD31AE">
              <w:rPr>
                <w:rFonts w:ascii="Times New Roman" w:hAnsi="Times New Roman" w:eastAsia="Times New Roman" w:cs="Times New Roman"/>
                <w:kern w:val="0"/>
                <w:sz w:val="20"/>
                <w:szCs w:val="20"/>
                <w:lang w:eastAsia="sv-SE"/>
                <w14:numSpacing w14:val="default"/>
              </w:rPr>
              <w:t>nternationella organisationer</w:t>
            </w:r>
          </w:p>
        </w:tc>
        <w:tc>
          <w:tcPr>
            <w:tcW w:w="988" w:type="dxa"/>
            <w:shd w:val="clear" w:color="auto" w:fill="auto"/>
            <w:noWrap/>
            <w:hideMark/>
          </w:tcPr>
          <w:p w:rsidRPr="009B5DA0" w:rsidR="00AD31AE" w:rsidP="009B5DA0" w:rsidRDefault="00AD31AE" w14:paraId="01E2D4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9B5DA0" w:rsidR="00AD31AE" w:rsidP="009B5DA0" w:rsidRDefault="00AD31AE" w14:paraId="01E2D4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w:t>
            </w:r>
          </w:p>
        </w:tc>
        <w:tc>
          <w:tcPr>
            <w:tcW w:w="855" w:type="dxa"/>
            <w:shd w:val="clear" w:color="auto" w:fill="auto"/>
            <w:noWrap/>
            <w:hideMark/>
          </w:tcPr>
          <w:p w:rsidRPr="009B5DA0" w:rsidR="00AD31AE" w:rsidP="009B5DA0" w:rsidRDefault="00AD31AE" w14:paraId="01E2D4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w:t>
            </w:r>
          </w:p>
        </w:tc>
      </w:tr>
      <w:tr w:rsidRPr="009B5DA0" w:rsidR="00AD31AE" w:rsidTr="0068454A" w14:paraId="01E2D4D0" w14:textId="77777777">
        <w:trPr>
          <w:trHeight w:val="255"/>
        </w:trPr>
        <w:tc>
          <w:tcPr>
            <w:tcW w:w="496" w:type="dxa"/>
            <w:shd w:val="clear" w:color="auto" w:fill="auto"/>
            <w:noWrap/>
            <w:hideMark/>
          </w:tcPr>
          <w:p w:rsidRPr="009B5DA0" w:rsidR="00AD31AE" w:rsidP="009B5DA0" w:rsidRDefault="00AD31AE" w14:paraId="01E2D4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1:8</w:t>
            </w:r>
          </w:p>
        </w:tc>
        <w:tc>
          <w:tcPr>
            <w:tcW w:w="5174" w:type="dxa"/>
            <w:shd w:val="clear" w:color="auto" w:fill="auto"/>
            <w:hideMark/>
          </w:tcPr>
          <w:p w:rsidRPr="009B5DA0" w:rsidR="00AD31AE" w:rsidP="009B5DA0" w:rsidRDefault="00AD31AE" w14:paraId="01E2D4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Klimatbonus</w:t>
            </w:r>
          </w:p>
        </w:tc>
        <w:tc>
          <w:tcPr>
            <w:tcW w:w="988" w:type="dxa"/>
            <w:shd w:val="clear" w:color="auto" w:fill="auto"/>
            <w:noWrap/>
            <w:hideMark/>
          </w:tcPr>
          <w:p w:rsidRPr="009B5DA0" w:rsidR="00AD31AE" w:rsidP="009B5DA0" w:rsidRDefault="00AD31AE" w14:paraId="01E2D4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–1 240</w:t>
            </w:r>
          </w:p>
        </w:tc>
        <w:tc>
          <w:tcPr>
            <w:tcW w:w="992" w:type="dxa"/>
            <w:shd w:val="clear" w:color="auto" w:fill="auto"/>
            <w:noWrap/>
            <w:hideMark/>
          </w:tcPr>
          <w:p w:rsidRPr="009B5DA0" w:rsidR="00AD31AE" w:rsidP="009B5DA0" w:rsidRDefault="00AD31AE" w14:paraId="01E2D4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–1 630</w:t>
            </w:r>
          </w:p>
        </w:tc>
        <w:tc>
          <w:tcPr>
            <w:tcW w:w="855" w:type="dxa"/>
            <w:shd w:val="clear" w:color="auto" w:fill="auto"/>
            <w:noWrap/>
            <w:hideMark/>
          </w:tcPr>
          <w:p w:rsidRPr="009B5DA0" w:rsidR="00AD31AE" w:rsidP="009B5DA0" w:rsidRDefault="00AD31AE" w14:paraId="01E2D4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–2 150</w:t>
            </w:r>
          </w:p>
        </w:tc>
      </w:tr>
      <w:tr w:rsidRPr="009B5DA0" w:rsidR="00AD31AE" w:rsidTr="0068454A" w14:paraId="01E2D4D6" w14:textId="77777777">
        <w:trPr>
          <w:trHeight w:val="255"/>
        </w:trPr>
        <w:tc>
          <w:tcPr>
            <w:tcW w:w="496" w:type="dxa"/>
            <w:shd w:val="clear" w:color="auto" w:fill="auto"/>
            <w:noWrap/>
            <w:hideMark/>
          </w:tcPr>
          <w:p w:rsidRPr="009B5DA0" w:rsidR="00AD31AE" w:rsidP="009B5DA0" w:rsidRDefault="00AD31AE" w14:paraId="01E2D4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1:9</w:t>
            </w:r>
          </w:p>
        </w:tc>
        <w:tc>
          <w:tcPr>
            <w:tcW w:w="5174" w:type="dxa"/>
            <w:shd w:val="clear" w:color="auto" w:fill="auto"/>
            <w:hideMark/>
          </w:tcPr>
          <w:p w:rsidRPr="009B5DA0" w:rsidR="00AD31AE" w:rsidP="009B5DA0" w:rsidRDefault="00AD31AE" w14:paraId="01E2D4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Sveriges meteorologiska och hydrologiska institut</w:t>
            </w:r>
          </w:p>
        </w:tc>
        <w:tc>
          <w:tcPr>
            <w:tcW w:w="988" w:type="dxa"/>
            <w:shd w:val="clear" w:color="auto" w:fill="auto"/>
            <w:noWrap/>
            <w:hideMark/>
          </w:tcPr>
          <w:p w:rsidRPr="009B5DA0" w:rsidR="00AD31AE" w:rsidP="009B5DA0" w:rsidRDefault="00AD31AE" w14:paraId="01E2D4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9B5DA0" w:rsidR="00AD31AE" w:rsidP="009B5DA0" w:rsidRDefault="00AD31AE" w14:paraId="01E2D4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w:t>
            </w:r>
          </w:p>
        </w:tc>
        <w:tc>
          <w:tcPr>
            <w:tcW w:w="855" w:type="dxa"/>
            <w:shd w:val="clear" w:color="auto" w:fill="auto"/>
            <w:noWrap/>
            <w:hideMark/>
          </w:tcPr>
          <w:p w:rsidRPr="009B5DA0" w:rsidR="00AD31AE" w:rsidP="009B5DA0" w:rsidRDefault="00AD31AE" w14:paraId="01E2D4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w:t>
            </w:r>
          </w:p>
        </w:tc>
      </w:tr>
      <w:tr w:rsidRPr="009B5DA0" w:rsidR="00AD31AE" w:rsidTr="0068454A" w14:paraId="01E2D4DC" w14:textId="77777777">
        <w:trPr>
          <w:trHeight w:val="255"/>
        </w:trPr>
        <w:tc>
          <w:tcPr>
            <w:tcW w:w="496" w:type="dxa"/>
            <w:shd w:val="clear" w:color="auto" w:fill="auto"/>
            <w:noWrap/>
            <w:hideMark/>
          </w:tcPr>
          <w:p w:rsidRPr="009B5DA0" w:rsidR="00AD31AE" w:rsidP="009B5DA0" w:rsidRDefault="00AD31AE" w14:paraId="01E2D4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1:11</w:t>
            </w:r>
          </w:p>
        </w:tc>
        <w:tc>
          <w:tcPr>
            <w:tcW w:w="5174" w:type="dxa"/>
            <w:shd w:val="clear" w:color="auto" w:fill="auto"/>
            <w:hideMark/>
          </w:tcPr>
          <w:p w:rsidRPr="009B5DA0" w:rsidR="00AD31AE" w:rsidP="009B5DA0" w:rsidRDefault="00AD31AE" w14:paraId="01E2D4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Åtgärder för havs- och vattenmiljö</w:t>
            </w:r>
          </w:p>
        </w:tc>
        <w:tc>
          <w:tcPr>
            <w:tcW w:w="988" w:type="dxa"/>
            <w:shd w:val="clear" w:color="auto" w:fill="auto"/>
            <w:noWrap/>
            <w:hideMark/>
          </w:tcPr>
          <w:p w:rsidRPr="009B5DA0" w:rsidR="00AD31AE" w:rsidP="009B5DA0" w:rsidRDefault="00AD31AE" w14:paraId="01E2D4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9B5DA0" w:rsidR="00AD31AE" w:rsidP="009B5DA0" w:rsidRDefault="00AD31AE" w14:paraId="01E2D4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w:t>
            </w:r>
          </w:p>
        </w:tc>
        <w:tc>
          <w:tcPr>
            <w:tcW w:w="855" w:type="dxa"/>
            <w:shd w:val="clear" w:color="auto" w:fill="auto"/>
            <w:noWrap/>
            <w:hideMark/>
          </w:tcPr>
          <w:p w:rsidRPr="009B5DA0" w:rsidR="00AD31AE" w:rsidP="009B5DA0" w:rsidRDefault="00AD31AE" w14:paraId="01E2D4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w:t>
            </w:r>
          </w:p>
        </w:tc>
      </w:tr>
      <w:tr w:rsidRPr="009B5DA0" w:rsidR="00AD31AE" w:rsidTr="0068454A" w14:paraId="01E2D4E2" w14:textId="77777777">
        <w:trPr>
          <w:trHeight w:val="255"/>
        </w:trPr>
        <w:tc>
          <w:tcPr>
            <w:tcW w:w="496" w:type="dxa"/>
            <w:shd w:val="clear" w:color="auto" w:fill="auto"/>
            <w:noWrap/>
            <w:hideMark/>
          </w:tcPr>
          <w:p w:rsidRPr="009B5DA0" w:rsidR="00AD31AE" w:rsidP="009B5DA0" w:rsidRDefault="00AD31AE" w14:paraId="01E2D4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1:12</w:t>
            </w:r>
          </w:p>
        </w:tc>
        <w:tc>
          <w:tcPr>
            <w:tcW w:w="5174" w:type="dxa"/>
            <w:shd w:val="clear" w:color="auto" w:fill="auto"/>
            <w:hideMark/>
          </w:tcPr>
          <w:p w:rsidRPr="009B5DA0" w:rsidR="00AD31AE" w:rsidP="009B5DA0" w:rsidRDefault="00AD31AE" w14:paraId="01E2D4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Insatser för internationella klimatinvesteringar</w:t>
            </w:r>
          </w:p>
        </w:tc>
        <w:tc>
          <w:tcPr>
            <w:tcW w:w="988" w:type="dxa"/>
            <w:shd w:val="clear" w:color="auto" w:fill="auto"/>
            <w:noWrap/>
            <w:hideMark/>
          </w:tcPr>
          <w:p w:rsidRPr="009B5DA0" w:rsidR="00AD31AE" w:rsidP="009B5DA0" w:rsidRDefault="00AD31AE" w14:paraId="01E2D4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+500</w:t>
            </w:r>
          </w:p>
        </w:tc>
        <w:tc>
          <w:tcPr>
            <w:tcW w:w="992" w:type="dxa"/>
            <w:shd w:val="clear" w:color="auto" w:fill="auto"/>
            <w:noWrap/>
            <w:hideMark/>
          </w:tcPr>
          <w:p w:rsidRPr="009B5DA0" w:rsidR="00AD31AE" w:rsidP="009B5DA0" w:rsidRDefault="00AD31AE" w14:paraId="01E2D4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+500</w:t>
            </w:r>
          </w:p>
        </w:tc>
        <w:tc>
          <w:tcPr>
            <w:tcW w:w="855" w:type="dxa"/>
            <w:shd w:val="clear" w:color="auto" w:fill="auto"/>
            <w:noWrap/>
            <w:hideMark/>
          </w:tcPr>
          <w:p w:rsidRPr="009B5DA0" w:rsidR="00AD31AE" w:rsidP="009B5DA0" w:rsidRDefault="00AD31AE" w14:paraId="01E2D4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+500</w:t>
            </w:r>
          </w:p>
        </w:tc>
      </w:tr>
      <w:tr w:rsidRPr="009B5DA0" w:rsidR="00AD31AE" w:rsidTr="0068454A" w14:paraId="01E2D4E8" w14:textId="77777777">
        <w:trPr>
          <w:trHeight w:val="255"/>
        </w:trPr>
        <w:tc>
          <w:tcPr>
            <w:tcW w:w="496" w:type="dxa"/>
            <w:shd w:val="clear" w:color="auto" w:fill="auto"/>
            <w:noWrap/>
            <w:hideMark/>
          </w:tcPr>
          <w:p w:rsidRPr="009B5DA0" w:rsidR="00AD31AE" w:rsidP="009B5DA0" w:rsidRDefault="00AD31AE" w14:paraId="01E2D4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1:14</w:t>
            </w:r>
          </w:p>
        </w:tc>
        <w:tc>
          <w:tcPr>
            <w:tcW w:w="5174" w:type="dxa"/>
            <w:shd w:val="clear" w:color="auto" w:fill="auto"/>
            <w:hideMark/>
          </w:tcPr>
          <w:p w:rsidRPr="009B5DA0" w:rsidR="00AD31AE" w:rsidP="009B5DA0" w:rsidRDefault="00AD31AE" w14:paraId="01E2D4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Skydd av värdefull natur</w:t>
            </w:r>
          </w:p>
        </w:tc>
        <w:tc>
          <w:tcPr>
            <w:tcW w:w="988" w:type="dxa"/>
            <w:shd w:val="clear" w:color="auto" w:fill="auto"/>
            <w:noWrap/>
            <w:hideMark/>
          </w:tcPr>
          <w:p w:rsidRPr="009B5DA0" w:rsidR="00AD31AE" w:rsidP="009B5DA0" w:rsidRDefault="00AD31AE" w14:paraId="01E2D4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–1 218</w:t>
            </w:r>
          </w:p>
        </w:tc>
        <w:tc>
          <w:tcPr>
            <w:tcW w:w="992" w:type="dxa"/>
            <w:shd w:val="clear" w:color="auto" w:fill="auto"/>
            <w:noWrap/>
            <w:hideMark/>
          </w:tcPr>
          <w:p w:rsidRPr="009B5DA0" w:rsidR="00AD31AE" w:rsidP="009B5DA0" w:rsidRDefault="00AD31AE" w14:paraId="01E2D4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–800</w:t>
            </w:r>
          </w:p>
        </w:tc>
        <w:tc>
          <w:tcPr>
            <w:tcW w:w="855" w:type="dxa"/>
            <w:shd w:val="clear" w:color="auto" w:fill="auto"/>
            <w:noWrap/>
            <w:hideMark/>
          </w:tcPr>
          <w:p w:rsidRPr="009B5DA0" w:rsidR="00AD31AE" w:rsidP="009B5DA0" w:rsidRDefault="00AD31AE" w14:paraId="01E2D4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–800</w:t>
            </w:r>
          </w:p>
        </w:tc>
      </w:tr>
      <w:tr w:rsidRPr="009B5DA0" w:rsidR="00AD31AE" w:rsidTr="0068454A" w14:paraId="01E2D4EE" w14:textId="77777777">
        <w:trPr>
          <w:trHeight w:val="255"/>
        </w:trPr>
        <w:tc>
          <w:tcPr>
            <w:tcW w:w="496" w:type="dxa"/>
            <w:shd w:val="clear" w:color="auto" w:fill="auto"/>
            <w:noWrap/>
            <w:hideMark/>
          </w:tcPr>
          <w:p w:rsidRPr="009B5DA0" w:rsidR="00AD31AE" w:rsidP="009B5DA0" w:rsidRDefault="00AD31AE" w14:paraId="01E2D4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1:15</w:t>
            </w:r>
          </w:p>
        </w:tc>
        <w:tc>
          <w:tcPr>
            <w:tcW w:w="5174" w:type="dxa"/>
            <w:shd w:val="clear" w:color="auto" w:fill="auto"/>
            <w:hideMark/>
          </w:tcPr>
          <w:p w:rsidRPr="009B5DA0" w:rsidR="00AD31AE" w:rsidP="009B5DA0" w:rsidRDefault="00AD31AE" w14:paraId="01E2D4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Havs- och vattenmyndigheten</w:t>
            </w:r>
          </w:p>
        </w:tc>
        <w:tc>
          <w:tcPr>
            <w:tcW w:w="988" w:type="dxa"/>
            <w:shd w:val="clear" w:color="auto" w:fill="auto"/>
            <w:noWrap/>
            <w:hideMark/>
          </w:tcPr>
          <w:p w:rsidRPr="009B5DA0" w:rsidR="00AD31AE" w:rsidP="009B5DA0" w:rsidRDefault="00AD31AE" w14:paraId="01E2D4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 xml:space="preserve"> </w:t>
            </w:r>
          </w:p>
        </w:tc>
        <w:tc>
          <w:tcPr>
            <w:tcW w:w="992" w:type="dxa"/>
            <w:shd w:val="clear" w:color="auto" w:fill="auto"/>
            <w:noWrap/>
            <w:hideMark/>
          </w:tcPr>
          <w:p w:rsidRPr="009B5DA0" w:rsidR="00AD31AE" w:rsidP="009B5DA0" w:rsidRDefault="00AD31AE" w14:paraId="01E2D4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 </w:t>
            </w:r>
          </w:p>
        </w:tc>
        <w:tc>
          <w:tcPr>
            <w:tcW w:w="855" w:type="dxa"/>
            <w:shd w:val="clear" w:color="auto" w:fill="auto"/>
            <w:noWrap/>
            <w:hideMark/>
          </w:tcPr>
          <w:p w:rsidRPr="009B5DA0" w:rsidR="00AD31AE" w:rsidP="009B5DA0" w:rsidRDefault="00AD31AE" w14:paraId="01E2D4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 </w:t>
            </w:r>
          </w:p>
        </w:tc>
      </w:tr>
      <w:tr w:rsidRPr="009B5DA0" w:rsidR="00AD31AE" w:rsidTr="0068454A" w14:paraId="01E2D4F4" w14:textId="77777777">
        <w:trPr>
          <w:trHeight w:val="255"/>
        </w:trPr>
        <w:tc>
          <w:tcPr>
            <w:tcW w:w="496" w:type="dxa"/>
            <w:shd w:val="clear" w:color="auto" w:fill="auto"/>
            <w:noWrap/>
            <w:hideMark/>
          </w:tcPr>
          <w:p w:rsidRPr="009B5DA0" w:rsidR="00AD31AE" w:rsidP="009B5DA0" w:rsidRDefault="00AD31AE" w14:paraId="01E2D4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1:16</w:t>
            </w:r>
          </w:p>
        </w:tc>
        <w:tc>
          <w:tcPr>
            <w:tcW w:w="5174" w:type="dxa"/>
            <w:shd w:val="clear" w:color="auto" w:fill="auto"/>
            <w:hideMark/>
          </w:tcPr>
          <w:p w:rsidRPr="009B5DA0" w:rsidR="00AD31AE" w:rsidP="009B5DA0" w:rsidRDefault="00AD31AE" w14:paraId="01E2D4F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Klimatinvesteringar</w:t>
            </w:r>
          </w:p>
        </w:tc>
        <w:tc>
          <w:tcPr>
            <w:tcW w:w="988" w:type="dxa"/>
            <w:shd w:val="clear" w:color="auto" w:fill="auto"/>
            <w:noWrap/>
            <w:hideMark/>
          </w:tcPr>
          <w:p w:rsidRPr="009B5DA0" w:rsidR="00AD31AE" w:rsidP="009B5DA0" w:rsidRDefault="00AD31AE" w14:paraId="01E2D4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–1 590</w:t>
            </w:r>
          </w:p>
        </w:tc>
        <w:tc>
          <w:tcPr>
            <w:tcW w:w="992" w:type="dxa"/>
            <w:shd w:val="clear" w:color="auto" w:fill="auto"/>
            <w:noWrap/>
            <w:hideMark/>
          </w:tcPr>
          <w:p w:rsidRPr="009B5DA0" w:rsidR="00AD31AE" w:rsidP="009B5DA0" w:rsidRDefault="00AD31AE" w14:paraId="01E2D4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–990</w:t>
            </w:r>
          </w:p>
        </w:tc>
        <w:tc>
          <w:tcPr>
            <w:tcW w:w="855" w:type="dxa"/>
            <w:shd w:val="clear" w:color="auto" w:fill="auto"/>
            <w:noWrap/>
            <w:hideMark/>
          </w:tcPr>
          <w:p w:rsidRPr="009B5DA0" w:rsidR="00AD31AE" w:rsidP="009B5DA0" w:rsidRDefault="00AD31AE" w14:paraId="01E2D4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–800</w:t>
            </w:r>
          </w:p>
        </w:tc>
      </w:tr>
      <w:tr w:rsidRPr="009B5DA0" w:rsidR="00AD31AE" w:rsidTr="0068454A" w14:paraId="01E2D4FA" w14:textId="77777777">
        <w:trPr>
          <w:trHeight w:val="255"/>
        </w:trPr>
        <w:tc>
          <w:tcPr>
            <w:tcW w:w="496" w:type="dxa"/>
            <w:shd w:val="clear" w:color="auto" w:fill="auto"/>
            <w:noWrap/>
            <w:hideMark/>
          </w:tcPr>
          <w:p w:rsidRPr="009B5DA0" w:rsidR="00AD31AE" w:rsidP="009B5DA0" w:rsidRDefault="00AD31AE" w14:paraId="01E2D4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1:17</w:t>
            </w:r>
          </w:p>
        </w:tc>
        <w:tc>
          <w:tcPr>
            <w:tcW w:w="5174" w:type="dxa"/>
            <w:shd w:val="clear" w:color="auto" w:fill="auto"/>
            <w:hideMark/>
          </w:tcPr>
          <w:p w:rsidRPr="009B5DA0" w:rsidR="00AD31AE" w:rsidP="009B5DA0" w:rsidRDefault="00AD31AE" w14:paraId="01E2D4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Elbusspremie</w:t>
            </w:r>
          </w:p>
        </w:tc>
        <w:tc>
          <w:tcPr>
            <w:tcW w:w="988" w:type="dxa"/>
            <w:shd w:val="clear" w:color="auto" w:fill="auto"/>
            <w:noWrap/>
            <w:hideMark/>
          </w:tcPr>
          <w:p w:rsidRPr="009B5DA0" w:rsidR="00AD31AE" w:rsidP="009B5DA0" w:rsidRDefault="00AD31AE" w14:paraId="01E2D4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9B5DA0" w:rsidR="00AD31AE" w:rsidP="009B5DA0" w:rsidRDefault="00AD31AE" w14:paraId="01E2D4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c>
          <w:tcPr>
            <w:tcW w:w="855" w:type="dxa"/>
            <w:shd w:val="clear" w:color="auto" w:fill="auto"/>
            <w:noWrap/>
            <w:hideMark/>
          </w:tcPr>
          <w:p w:rsidRPr="009B5DA0" w:rsidR="00AD31AE" w:rsidP="009B5DA0" w:rsidRDefault="00AD31AE" w14:paraId="01E2D4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r>
      <w:tr w:rsidRPr="009B5DA0" w:rsidR="00AD31AE" w:rsidTr="0068454A" w14:paraId="01E2D500" w14:textId="77777777">
        <w:trPr>
          <w:trHeight w:val="255"/>
        </w:trPr>
        <w:tc>
          <w:tcPr>
            <w:tcW w:w="496" w:type="dxa"/>
            <w:shd w:val="clear" w:color="auto" w:fill="auto"/>
            <w:noWrap/>
            <w:hideMark/>
          </w:tcPr>
          <w:p w:rsidRPr="009B5DA0" w:rsidR="00AD31AE" w:rsidP="009B5DA0" w:rsidRDefault="00AD31AE" w14:paraId="01E2D4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1:18</w:t>
            </w:r>
          </w:p>
        </w:tc>
        <w:tc>
          <w:tcPr>
            <w:tcW w:w="5174" w:type="dxa"/>
            <w:shd w:val="clear" w:color="auto" w:fill="auto"/>
            <w:hideMark/>
          </w:tcPr>
          <w:p w:rsidRPr="009B5DA0" w:rsidR="00AD31AE" w:rsidP="009B5DA0" w:rsidRDefault="00AD31AE" w14:paraId="01E2D4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Investeringsstöd för gröna städer</w:t>
            </w:r>
          </w:p>
        </w:tc>
        <w:tc>
          <w:tcPr>
            <w:tcW w:w="988" w:type="dxa"/>
            <w:shd w:val="clear" w:color="auto" w:fill="auto"/>
            <w:noWrap/>
            <w:hideMark/>
          </w:tcPr>
          <w:p w:rsidRPr="009B5DA0" w:rsidR="00AD31AE" w:rsidP="009B5DA0" w:rsidRDefault="00AD31AE" w14:paraId="01E2D4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9B5DA0" w:rsidR="00AD31AE" w:rsidP="009B5DA0" w:rsidRDefault="00AD31AE" w14:paraId="01E2D4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c>
          <w:tcPr>
            <w:tcW w:w="855" w:type="dxa"/>
            <w:shd w:val="clear" w:color="auto" w:fill="auto"/>
            <w:noWrap/>
            <w:hideMark/>
          </w:tcPr>
          <w:p w:rsidRPr="009B5DA0" w:rsidR="00AD31AE" w:rsidP="009B5DA0" w:rsidRDefault="00AD31AE" w14:paraId="01E2D4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r>
      <w:tr w:rsidRPr="009B5DA0" w:rsidR="00AD31AE" w:rsidTr="0068454A" w14:paraId="01E2D506" w14:textId="77777777">
        <w:trPr>
          <w:trHeight w:val="255"/>
        </w:trPr>
        <w:tc>
          <w:tcPr>
            <w:tcW w:w="496" w:type="dxa"/>
            <w:shd w:val="clear" w:color="auto" w:fill="auto"/>
            <w:noWrap/>
            <w:hideMark/>
          </w:tcPr>
          <w:p w:rsidRPr="009B5DA0" w:rsidR="00AD31AE" w:rsidP="009B5DA0" w:rsidRDefault="00AD31AE" w14:paraId="01E2D5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1:19</w:t>
            </w:r>
          </w:p>
        </w:tc>
        <w:tc>
          <w:tcPr>
            <w:tcW w:w="5174" w:type="dxa"/>
            <w:shd w:val="clear" w:color="auto" w:fill="auto"/>
            <w:hideMark/>
          </w:tcPr>
          <w:p w:rsidRPr="009B5DA0" w:rsidR="00AD31AE" w:rsidP="009B5DA0" w:rsidRDefault="00AD31AE" w14:paraId="01E2D5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Elfordonspremie</w:t>
            </w:r>
          </w:p>
        </w:tc>
        <w:tc>
          <w:tcPr>
            <w:tcW w:w="988" w:type="dxa"/>
            <w:shd w:val="clear" w:color="auto" w:fill="auto"/>
            <w:noWrap/>
            <w:hideMark/>
          </w:tcPr>
          <w:p w:rsidRPr="009B5DA0" w:rsidR="00AD31AE" w:rsidP="009B5DA0" w:rsidRDefault="00AD31AE" w14:paraId="01E2D5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–350</w:t>
            </w:r>
          </w:p>
        </w:tc>
        <w:tc>
          <w:tcPr>
            <w:tcW w:w="992" w:type="dxa"/>
            <w:shd w:val="clear" w:color="auto" w:fill="auto"/>
            <w:noWrap/>
            <w:hideMark/>
          </w:tcPr>
          <w:p w:rsidRPr="009B5DA0" w:rsidR="00AD31AE" w:rsidP="009B5DA0" w:rsidRDefault="00AD31AE" w14:paraId="01E2D5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–350</w:t>
            </w:r>
          </w:p>
        </w:tc>
        <w:tc>
          <w:tcPr>
            <w:tcW w:w="855" w:type="dxa"/>
            <w:shd w:val="clear" w:color="auto" w:fill="auto"/>
            <w:noWrap/>
            <w:hideMark/>
          </w:tcPr>
          <w:p w:rsidRPr="009B5DA0" w:rsidR="00AD31AE" w:rsidP="009B5DA0" w:rsidRDefault="00AD31AE" w14:paraId="01E2D5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 </w:t>
            </w:r>
          </w:p>
        </w:tc>
      </w:tr>
      <w:tr w:rsidRPr="009B5DA0" w:rsidR="00AD31AE" w:rsidTr="0068454A" w14:paraId="01E2D50C" w14:textId="77777777">
        <w:trPr>
          <w:trHeight w:val="255"/>
        </w:trPr>
        <w:tc>
          <w:tcPr>
            <w:tcW w:w="496" w:type="dxa"/>
            <w:shd w:val="clear" w:color="auto" w:fill="auto"/>
            <w:noWrap/>
            <w:hideMark/>
          </w:tcPr>
          <w:p w:rsidRPr="009B5DA0" w:rsidR="00AD31AE" w:rsidP="009B5DA0" w:rsidRDefault="00AD31AE" w14:paraId="01E2D5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1:20</w:t>
            </w:r>
          </w:p>
        </w:tc>
        <w:tc>
          <w:tcPr>
            <w:tcW w:w="5174" w:type="dxa"/>
            <w:shd w:val="clear" w:color="auto" w:fill="auto"/>
            <w:hideMark/>
          </w:tcPr>
          <w:p w:rsidRPr="009B5DA0" w:rsidR="00AD31AE" w:rsidP="009B5DA0" w:rsidRDefault="00AD31AE" w14:paraId="01E2D5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Industriklivet</w:t>
            </w:r>
          </w:p>
        </w:tc>
        <w:tc>
          <w:tcPr>
            <w:tcW w:w="988" w:type="dxa"/>
            <w:shd w:val="clear" w:color="auto" w:fill="auto"/>
            <w:noWrap/>
            <w:hideMark/>
          </w:tcPr>
          <w:p w:rsidRPr="009B5DA0" w:rsidR="00AD31AE" w:rsidP="009B5DA0" w:rsidRDefault="00AD31AE" w14:paraId="01E2D5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–150</w:t>
            </w:r>
          </w:p>
        </w:tc>
        <w:tc>
          <w:tcPr>
            <w:tcW w:w="992" w:type="dxa"/>
            <w:shd w:val="clear" w:color="auto" w:fill="auto"/>
            <w:noWrap/>
            <w:hideMark/>
          </w:tcPr>
          <w:p w:rsidRPr="009B5DA0" w:rsidR="00AD31AE" w:rsidP="009B5DA0" w:rsidRDefault="00AD31AE" w14:paraId="01E2D5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–125</w:t>
            </w:r>
          </w:p>
        </w:tc>
        <w:tc>
          <w:tcPr>
            <w:tcW w:w="855" w:type="dxa"/>
            <w:shd w:val="clear" w:color="auto" w:fill="auto"/>
            <w:noWrap/>
            <w:hideMark/>
          </w:tcPr>
          <w:p w:rsidRPr="009B5DA0" w:rsidR="00AD31AE" w:rsidP="009B5DA0" w:rsidRDefault="00AD31AE" w14:paraId="01E2D5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r>
      <w:tr w:rsidRPr="009B5DA0" w:rsidR="00AD31AE" w:rsidTr="0068454A" w14:paraId="01E2D512" w14:textId="77777777">
        <w:trPr>
          <w:trHeight w:val="510"/>
        </w:trPr>
        <w:tc>
          <w:tcPr>
            <w:tcW w:w="496" w:type="dxa"/>
            <w:shd w:val="clear" w:color="auto" w:fill="auto"/>
            <w:noWrap/>
            <w:hideMark/>
          </w:tcPr>
          <w:p w:rsidRPr="009B5DA0" w:rsidR="00AD31AE" w:rsidP="009B5DA0" w:rsidRDefault="00AD31AE" w14:paraId="01E2D5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2:2</w:t>
            </w:r>
          </w:p>
        </w:tc>
        <w:tc>
          <w:tcPr>
            <w:tcW w:w="5174" w:type="dxa"/>
            <w:shd w:val="clear" w:color="auto" w:fill="auto"/>
            <w:hideMark/>
          </w:tcPr>
          <w:p w:rsidRPr="009B5DA0" w:rsidR="00AD31AE" w:rsidP="009B5DA0" w:rsidRDefault="00AD31AE" w14:paraId="01E2D5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Forskningsrådet för miljö, areella näringar och samhällsbyggande: Forskning</w:t>
            </w:r>
          </w:p>
        </w:tc>
        <w:tc>
          <w:tcPr>
            <w:tcW w:w="988" w:type="dxa"/>
            <w:shd w:val="clear" w:color="auto" w:fill="auto"/>
            <w:noWrap/>
            <w:vAlign w:val="bottom"/>
            <w:hideMark/>
          </w:tcPr>
          <w:p w:rsidRPr="009B5DA0" w:rsidR="00AD31AE" w:rsidP="0068454A" w:rsidRDefault="00AD31AE" w14:paraId="01E2D5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vAlign w:val="bottom"/>
            <w:hideMark/>
          </w:tcPr>
          <w:p w:rsidRPr="009B5DA0" w:rsidR="00AD31AE" w:rsidP="0068454A" w:rsidRDefault="00AD31AE" w14:paraId="01E2D5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+30</w:t>
            </w:r>
          </w:p>
        </w:tc>
        <w:tc>
          <w:tcPr>
            <w:tcW w:w="855" w:type="dxa"/>
            <w:shd w:val="clear" w:color="auto" w:fill="auto"/>
            <w:noWrap/>
            <w:vAlign w:val="bottom"/>
            <w:hideMark/>
          </w:tcPr>
          <w:p w:rsidRPr="009B5DA0" w:rsidR="00AD31AE" w:rsidP="0068454A" w:rsidRDefault="00AD31AE" w14:paraId="01E2D5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+35</w:t>
            </w:r>
          </w:p>
        </w:tc>
      </w:tr>
      <w:tr w:rsidRPr="009B5DA0" w:rsidR="00AD31AE" w:rsidTr="0068454A" w14:paraId="01E2D518" w14:textId="77777777">
        <w:trPr>
          <w:trHeight w:val="255"/>
        </w:trPr>
        <w:tc>
          <w:tcPr>
            <w:tcW w:w="496" w:type="dxa"/>
            <w:shd w:val="clear" w:color="auto" w:fill="auto"/>
            <w:noWrap/>
            <w:hideMark/>
          </w:tcPr>
          <w:p w:rsidRPr="009B5DA0" w:rsidR="00AD31AE" w:rsidP="009B5DA0" w:rsidRDefault="00AD31AE" w14:paraId="01E2D5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B5DA0">
              <w:rPr>
                <w:rFonts w:ascii="Times New Roman" w:hAnsi="Times New Roman" w:eastAsia="Times New Roman" w:cs="Times New Roman"/>
                <w:i/>
                <w:iCs/>
                <w:kern w:val="0"/>
                <w:sz w:val="20"/>
                <w:szCs w:val="20"/>
                <w:lang w:eastAsia="sv-SE"/>
                <w14:numSpacing w14:val="default"/>
              </w:rPr>
              <w:t> </w:t>
            </w:r>
          </w:p>
        </w:tc>
        <w:tc>
          <w:tcPr>
            <w:tcW w:w="5174" w:type="dxa"/>
            <w:shd w:val="clear" w:color="auto" w:fill="auto"/>
            <w:hideMark/>
          </w:tcPr>
          <w:p w:rsidRPr="009B5DA0" w:rsidR="00AD31AE" w:rsidP="009B5DA0" w:rsidRDefault="00AD31AE" w14:paraId="01E2D5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B5DA0">
              <w:rPr>
                <w:rFonts w:ascii="Times New Roman" w:hAnsi="Times New Roman" w:eastAsia="Times New Roman" w:cs="Times New Roman"/>
                <w:i/>
                <w:iCs/>
                <w:kern w:val="0"/>
                <w:sz w:val="20"/>
                <w:szCs w:val="20"/>
                <w:lang w:eastAsia="sv-SE"/>
                <w14:numSpacing w14:val="default"/>
              </w:rPr>
              <w:t>Nya anslag</w:t>
            </w:r>
          </w:p>
        </w:tc>
        <w:tc>
          <w:tcPr>
            <w:tcW w:w="988" w:type="dxa"/>
            <w:shd w:val="clear" w:color="auto" w:fill="auto"/>
            <w:noWrap/>
            <w:hideMark/>
          </w:tcPr>
          <w:p w:rsidRPr="009B5DA0" w:rsidR="00AD31AE" w:rsidP="009B5DA0" w:rsidRDefault="00AD31AE" w14:paraId="01E2D5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B5DA0">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9B5DA0" w:rsidR="00AD31AE" w:rsidP="009B5DA0" w:rsidRDefault="00AD31AE" w14:paraId="01E2D5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B5DA0">
              <w:rPr>
                <w:rFonts w:ascii="Times New Roman" w:hAnsi="Times New Roman" w:eastAsia="Times New Roman" w:cs="Times New Roman"/>
                <w:i/>
                <w:iCs/>
                <w:kern w:val="0"/>
                <w:sz w:val="20"/>
                <w:szCs w:val="20"/>
                <w:lang w:eastAsia="sv-SE"/>
                <w14:numSpacing w14:val="default"/>
              </w:rPr>
              <w:t> </w:t>
            </w:r>
          </w:p>
        </w:tc>
        <w:tc>
          <w:tcPr>
            <w:tcW w:w="855" w:type="dxa"/>
            <w:shd w:val="clear" w:color="auto" w:fill="auto"/>
            <w:noWrap/>
            <w:hideMark/>
          </w:tcPr>
          <w:p w:rsidRPr="009B5DA0" w:rsidR="00AD31AE" w:rsidP="009B5DA0" w:rsidRDefault="00AD31AE" w14:paraId="01E2D5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9B5DA0">
              <w:rPr>
                <w:rFonts w:ascii="Times New Roman" w:hAnsi="Times New Roman" w:eastAsia="Times New Roman" w:cs="Times New Roman"/>
                <w:i/>
                <w:iCs/>
                <w:kern w:val="0"/>
                <w:sz w:val="20"/>
                <w:szCs w:val="20"/>
                <w:lang w:eastAsia="sv-SE"/>
                <w14:numSpacing w14:val="default"/>
              </w:rPr>
              <w:t> </w:t>
            </w:r>
          </w:p>
        </w:tc>
      </w:tr>
      <w:tr w:rsidRPr="009B5DA0" w:rsidR="00AD31AE" w:rsidTr="0068454A" w14:paraId="01E2D51E" w14:textId="77777777">
        <w:trPr>
          <w:trHeight w:val="255"/>
        </w:trPr>
        <w:tc>
          <w:tcPr>
            <w:tcW w:w="496" w:type="dxa"/>
            <w:shd w:val="clear" w:color="auto" w:fill="auto"/>
            <w:noWrap/>
            <w:hideMark/>
          </w:tcPr>
          <w:p w:rsidRPr="009B5DA0" w:rsidR="00AD31AE" w:rsidP="009B5DA0" w:rsidRDefault="00AD31AE" w14:paraId="01E2D5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2.3</w:t>
            </w:r>
          </w:p>
        </w:tc>
        <w:tc>
          <w:tcPr>
            <w:tcW w:w="5174" w:type="dxa"/>
            <w:shd w:val="clear" w:color="auto" w:fill="auto"/>
            <w:hideMark/>
          </w:tcPr>
          <w:p w:rsidRPr="009B5DA0" w:rsidR="00AD31AE" w:rsidP="009B5DA0" w:rsidRDefault="00AD31AE" w14:paraId="01E2D5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Innovativ miljöteknik inklusive träbaserad</w:t>
            </w:r>
          </w:p>
        </w:tc>
        <w:tc>
          <w:tcPr>
            <w:tcW w:w="988" w:type="dxa"/>
            <w:shd w:val="clear" w:color="auto" w:fill="auto"/>
            <w:noWrap/>
            <w:hideMark/>
          </w:tcPr>
          <w:p w:rsidRPr="009B5DA0" w:rsidR="00AD31AE" w:rsidP="009B5DA0" w:rsidRDefault="00AD31AE" w14:paraId="01E2D5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+500</w:t>
            </w:r>
          </w:p>
        </w:tc>
        <w:tc>
          <w:tcPr>
            <w:tcW w:w="992" w:type="dxa"/>
            <w:shd w:val="clear" w:color="auto" w:fill="auto"/>
            <w:noWrap/>
            <w:hideMark/>
          </w:tcPr>
          <w:p w:rsidRPr="009B5DA0" w:rsidR="00AD31AE" w:rsidP="009B5DA0" w:rsidRDefault="00AD31AE" w14:paraId="01E2D5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+500</w:t>
            </w:r>
          </w:p>
        </w:tc>
        <w:tc>
          <w:tcPr>
            <w:tcW w:w="855" w:type="dxa"/>
            <w:shd w:val="clear" w:color="auto" w:fill="auto"/>
            <w:noWrap/>
            <w:hideMark/>
          </w:tcPr>
          <w:p w:rsidRPr="009B5DA0" w:rsidR="00AD31AE" w:rsidP="009B5DA0" w:rsidRDefault="00AD31AE" w14:paraId="01E2D5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+500</w:t>
            </w:r>
          </w:p>
        </w:tc>
      </w:tr>
      <w:tr w:rsidRPr="009B5DA0" w:rsidR="00AD31AE" w:rsidTr="0068454A" w14:paraId="01E2D524" w14:textId="77777777">
        <w:trPr>
          <w:trHeight w:val="255"/>
        </w:trPr>
        <w:tc>
          <w:tcPr>
            <w:tcW w:w="496" w:type="dxa"/>
            <w:shd w:val="clear" w:color="auto" w:fill="auto"/>
            <w:noWrap/>
            <w:hideMark/>
          </w:tcPr>
          <w:p w:rsidRPr="009B5DA0" w:rsidR="00AD31AE" w:rsidP="009B5DA0" w:rsidRDefault="00AD31AE" w14:paraId="01E2D5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2.4</w:t>
            </w:r>
          </w:p>
        </w:tc>
        <w:tc>
          <w:tcPr>
            <w:tcW w:w="5174" w:type="dxa"/>
            <w:shd w:val="clear" w:color="auto" w:fill="auto"/>
            <w:hideMark/>
          </w:tcPr>
          <w:p w:rsidRPr="009B5DA0" w:rsidR="00AD31AE" w:rsidP="009B5DA0" w:rsidRDefault="00AD31AE" w14:paraId="01E2D5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 xml:space="preserve">Åtgärder mot plast i haven </w:t>
            </w:r>
          </w:p>
        </w:tc>
        <w:tc>
          <w:tcPr>
            <w:tcW w:w="988" w:type="dxa"/>
            <w:shd w:val="clear" w:color="auto" w:fill="auto"/>
            <w:noWrap/>
            <w:hideMark/>
          </w:tcPr>
          <w:p w:rsidRPr="009B5DA0" w:rsidR="00AD31AE" w:rsidP="009B5DA0" w:rsidRDefault="00AD31AE" w14:paraId="01E2D5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9B5DA0" w:rsidR="00AD31AE" w:rsidP="009B5DA0" w:rsidRDefault="00AD31AE" w14:paraId="01E2D5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w:t>
            </w:r>
          </w:p>
        </w:tc>
        <w:tc>
          <w:tcPr>
            <w:tcW w:w="855" w:type="dxa"/>
            <w:shd w:val="clear" w:color="auto" w:fill="auto"/>
            <w:noWrap/>
            <w:hideMark/>
          </w:tcPr>
          <w:p w:rsidRPr="009B5DA0" w:rsidR="00AD31AE" w:rsidP="009B5DA0" w:rsidRDefault="00AD31AE" w14:paraId="01E2D5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+50</w:t>
            </w:r>
          </w:p>
        </w:tc>
      </w:tr>
      <w:tr w:rsidRPr="009B5DA0" w:rsidR="00AD31AE" w:rsidTr="0068454A" w14:paraId="01E2D52A" w14:textId="77777777">
        <w:trPr>
          <w:trHeight w:val="255"/>
        </w:trPr>
        <w:tc>
          <w:tcPr>
            <w:tcW w:w="496" w:type="dxa"/>
            <w:shd w:val="clear" w:color="auto" w:fill="auto"/>
            <w:noWrap/>
            <w:hideMark/>
          </w:tcPr>
          <w:p w:rsidRPr="009B5DA0" w:rsidR="00AD31AE" w:rsidP="009B5DA0" w:rsidRDefault="00AD31AE" w14:paraId="01E2D5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2.5</w:t>
            </w:r>
          </w:p>
        </w:tc>
        <w:tc>
          <w:tcPr>
            <w:tcW w:w="5174" w:type="dxa"/>
            <w:shd w:val="clear" w:color="auto" w:fill="auto"/>
            <w:hideMark/>
          </w:tcPr>
          <w:p w:rsidRPr="009B5DA0" w:rsidR="00AD31AE" w:rsidP="009B5DA0" w:rsidRDefault="00AD31AE" w14:paraId="01E2D5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Laddinfrastruktur</w:t>
            </w:r>
          </w:p>
        </w:tc>
        <w:tc>
          <w:tcPr>
            <w:tcW w:w="988" w:type="dxa"/>
            <w:shd w:val="clear" w:color="auto" w:fill="auto"/>
            <w:noWrap/>
            <w:hideMark/>
          </w:tcPr>
          <w:p w:rsidRPr="009B5DA0" w:rsidR="00AD31AE" w:rsidP="009B5DA0" w:rsidRDefault="00AD31AE" w14:paraId="01E2D5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9B5DA0" w:rsidR="00AD31AE" w:rsidP="009B5DA0" w:rsidRDefault="00AD31AE" w14:paraId="01E2D5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c>
          <w:tcPr>
            <w:tcW w:w="855" w:type="dxa"/>
            <w:shd w:val="clear" w:color="auto" w:fill="auto"/>
            <w:noWrap/>
            <w:hideMark/>
          </w:tcPr>
          <w:p w:rsidRPr="009B5DA0" w:rsidR="00AD31AE" w:rsidP="009B5DA0" w:rsidRDefault="00AD31AE" w14:paraId="01E2D5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9B5DA0">
              <w:rPr>
                <w:rFonts w:ascii="Times New Roman" w:hAnsi="Times New Roman" w:eastAsia="Times New Roman" w:cs="Times New Roman"/>
                <w:kern w:val="0"/>
                <w:sz w:val="20"/>
                <w:szCs w:val="20"/>
                <w:lang w:eastAsia="sv-SE"/>
                <w14:numSpacing w14:val="default"/>
              </w:rPr>
              <w:t>+100</w:t>
            </w:r>
          </w:p>
        </w:tc>
      </w:tr>
      <w:tr w:rsidRPr="009B5DA0" w:rsidR="00AD31AE" w:rsidTr="0068454A" w14:paraId="01E2D530" w14:textId="77777777">
        <w:trPr>
          <w:trHeight w:val="270"/>
        </w:trPr>
        <w:tc>
          <w:tcPr>
            <w:tcW w:w="496" w:type="dxa"/>
            <w:tcBorders>
              <w:bottom w:val="single" w:color="auto" w:sz="4" w:space="0"/>
            </w:tcBorders>
            <w:shd w:val="clear" w:color="auto" w:fill="auto"/>
            <w:noWrap/>
            <w:hideMark/>
          </w:tcPr>
          <w:p w:rsidRPr="0068454A" w:rsidR="00AD31AE" w:rsidP="009B5DA0" w:rsidRDefault="00AD31AE" w14:paraId="01E2D5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68454A">
              <w:rPr>
                <w:rFonts w:ascii="Times New Roman" w:hAnsi="Times New Roman" w:eastAsia="Times New Roman" w:cs="Times New Roman"/>
                <w:b/>
                <w:bCs/>
                <w:iCs/>
                <w:kern w:val="0"/>
                <w:sz w:val="20"/>
                <w:szCs w:val="20"/>
                <w:lang w:eastAsia="sv-SE"/>
                <w14:numSpacing w14:val="default"/>
              </w:rPr>
              <w:t> </w:t>
            </w:r>
          </w:p>
        </w:tc>
        <w:tc>
          <w:tcPr>
            <w:tcW w:w="5174" w:type="dxa"/>
            <w:tcBorders>
              <w:bottom w:val="single" w:color="auto" w:sz="4" w:space="0"/>
            </w:tcBorders>
            <w:shd w:val="clear" w:color="auto" w:fill="auto"/>
            <w:hideMark/>
          </w:tcPr>
          <w:p w:rsidRPr="0068454A" w:rsidR="00AD31AE" w:rsidP="009B5DA0" w:rsidRDefault="00AD31AE" w14:paraId="01E2D5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68454A">
              <w:rPr>
                <w:rFonts w:ascii="Times New Roman" w:hAnsi="Times New Roman" w:eastAsia="Times New Roman" w:cs="Times New Roman"/>
                <w:b/>
                <w:bCs/>
                <w:iCs/>
                <w:kern w:val="0"/>
                <w:sz w:val="20"/>
                <w:szCs w:val="20"/>
                <w:lang w:eastAsia="sv-SE"/>
                <w14:numSpacing w14:val="default"/>
              </w:rPr>
              <w:t>Summa</w:t>
            </w:r>
          </w:p>
        </w:tc>
        <w:tc>
          <w:tcPr>
            <w:tcW w:w="988" w:type="dxa"/>
            <w:tcBorders>
              <w:bottom w:val="single" w:color="auto" w:sz="4" w:space="0"/>
            </w:tcBorders>
            <w:shd w:val="clear" w:color="auto" w:fill="auto"/>
            <w:noWrap/>
            <w:hideMark/>
          </w:tcPr>
          <w:p w:rsidRPr="0068454A" w:rsidR="00AD31AE" w:rsidP="009B5DA0" w:rsidRDefault="00AD31AE" w14:paraId="01E2D5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68454A">
              <w:rPr>
                <w:rFonts w:ascii="Times New Roman" w:hAnsi="Times New Roman" w:eastAsia="Times New Roman" w:cs="Times New Roman"/>
                <w:b/>
                <w:bCs/>
                <w:iCs/>
                <w:kern w:val="0"/>
                <w:sz w:val="20"/>
                <w:szCs w:val="20"/>
                <w:lang w:eastAsia="sv-SE"/>
                <w14:numSpacing w14:val="default"/>
              </w:rPr>
              <w:t>–3 992</w:t>
            </w:r>
          </w:p>
        </w:tc>
        <w:tc>
          <w:tcPr>
            <w:tcW w:w="992" w:type="dxa"/>
            <w:tcBorders>
              <w:bottom w:val="single" w:color="auto" w:sz="4" w:space="0"/>
            </w:tcBorders>
            <w:shd w:val="clear" w:color="auto" w:fill="auto"/>
            <w:noWrap/>
            <w:hideMark/>
          </w:tcPr>
          <w:p w:rsidRPr="0068454A" w:rsidR="00AD31AE" w:rsidP="009B5DA0" w:rsidRDefault="00AD31AE" w14:paraId="01E2D5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68454A">
              <w:rPr>
                <w:rFonts w:ascii="Times New Roman" w:hAnsi="Times New Roman" w:eastAsia="Times New Roman" w:cs="Times New Roman"/>
                <w:b/>
                <w:bCs/>
                <w:iCs/>
                <w:kern w:val="0"/>
                <w:sz w:val="20"/>
                <w:szCs w:val="20"/>
                <w:lang w:eastAsia="sv-SE"/>
                <w14:numSpacing w14:val="default"/>
              </w:rPr>
              <w:t>–3 333</w:t>
            </w:r>
          </w:p>
        </w:tc>
        <w:tc>
          <w:tcPr>
            <w:tcW w:w="855" w:type="dxa"/>
            <w:tcBorders>
              <w:bottom w:val="single" w:color="auto" w:sz="4" w:space="0"/>
            </w:tcBorders>
            <w:shd w:val="clear" w:color="auto" w:fill="auto"/>
            <w:noWrap/>
            <w:hideMark/>
          </w:tcPr>
          <w:p w:rsidRPr="0068454A" w:rsidR="00AD31AE" w:rsidP="009B5DA0" w:rsidRDefault="00AD31AE" w14:paraId="01E2D5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68454A">
              <w:rPr>
                <w:rFonts w:ascii="Times New Roman" w:hAnsi="Times New Roman" w:eastAsia="Times New Roman" w:cs="Times New Roman"/>
                <w:b/>
                <w:bCs/>
                <w:iCs/>
                <w:kern w:val="0"/>
                <w:sz w:val="20"/>
                <w:szCs w:val="20"/>
                <w:lang w:eastAsia="sv-SE"/>
                <w14:numSpacing w14:val="default"/>
              </w:rPr>
              <w:t>–3 240</w:t>
            </w:r>
          </w:p>
        </w:tc>
      </w:tr>
    </w:tbl>
    <w:p w:rsidR="00B30E5B" w:rsidP="0068454A" w:rsidRDefault="0068454A" w14:paraId="01E2D532" w14:textId="14AECAC8">
      <w:pPr>
        <w:pStyle w:val="Tabellrubrik"/>
        <w:spacing w:before="240"/>
      </w:pPr>
      <w:bookmarkStart w:name="_Toc531250359" w:id="521"/>
      <w:r>
        <w:t xml:space="preserve">20.21 </w:t>
      </w:r>
      <w:r w:rsidRPr="0068454A" w:rsidR="00B30E5B">
        <w:t>Utgiftsområde 21 Energi</w:t>
      </w:r>
      <w:bookmarkEnd w:id="521"/>
    </w:p>
    <w:p w:rsidRPr="0068454A" w:rsidR="0068454A" w:rsidP="0068454A" w:rsidRDefault="0068454A" w14:paraId="10A612B5" w14:textId="350258FC">
      <w:pPr>
        <w:pStyle w:val="Tabellunderrubrik"/>
      </w:pPr>
      <w:r w:rsidRPr="0068454A">
        <w:t>Miljoner kronor</w:t>
      </w:r>
    </w:p>
    <w:tbl>
      <w:tblPr>
        <w:tblW w:w="8505" w:type="dxa"/>
        <w:tblCellMar>
          <w:left w:w="70" w:type="dxa"/>
          <w:right w:w="70" w:type="dxa"/>
        </w:tblCellMar>
        <w:tblLook w:val="04A0" w:firstRow="1" w:lastRow="0" w:firstColumn="1" w:lastColumn="0" w:noHBand="0" w:noVBand="1"/>
      </w:tblPr>
      <w:tblGrid>
        <w:gridCol w:w="496"/>
        <w:gridCol w:w="4891"/>
        <w:gridCol w:w="1276"/>
        <w:gridCol w:w="992"/>
        <w:gridCol w:w="850"/>
      </w:tblGrid>
      <w:tr w:rsidRPr="0068454A" w:rsidR="00780DC5" w:rsidTr="00780DC5" w14:paraId="5AE3B603" w14:textId="77777777">
        <w:trPr>
          <w:trHeight w:val="255"/>
        </w:trPr>
        <w:tc>
          <w:tcPr>
            <w:tcW w:w="496" w:type="dxa"/>
            <w:tcBorders>
              <w:top w:val="single" w:color="auto" w:sz="4" w:space="0"/>
            </w:tcBorders>
            <w:shd w:val="clear" w:color="auto" w:fill="auto"/>
            <w:noWrap/>
          </w:tcPr>
          <w:p w:rsidRPr="00780DC5" w:rsidR="00780DC5" w:rsidP="0068454A" w:rsidRDefault="00780DC5" w14:paraId="4D04DC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891" w:type="dxa"/>
            <w:tcBorders>
              <w:top w:val="single" w:color="auto" w:sz="4" w:space="0"/>
            </w:tcBorders>
            <w:shd w:val="clear" w:color="auto" w:fill="auto"/>
          </w:tcPr>
          <w:p w:rsidRPr="00780DC5" w:rsidR="00780DC5" w:rsidP="0068454A" w:rsidRDefault="00780DC5" w14:paraId="4E7F79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118" w:type="dxa"/>
            <w:gridSpan w:val="3"/>
            <w:tcBorders>
              <w:top w:val="single" w:color="auto" w:sz="4" w:space="0"/>
            </w:tcBorders>
            <w:shd w:val="clear" w:color="auto" w:fill="auto"/>
            <w:noWrap/>
          </w:tcPr>
          <w:p w:rsidRPr="00780DC5" w:rsidR="00780DC5" w:rsidP="0068454A" w:rsidRDefault="00780DC5" w14:paraId="4FFA92EF" w14:textId="5AF78C7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80DC5">
              <w:rPr>
                <w:rFonts w:ascii="Times New Roman" w:hAnsi="Times New Roman" w:eastAsia="Times New Roman" w:cs="Times New Roman"/>
                <w:b/>
                <w:kern w:val="0"/>
                <w:sz w:val="20"/>
                <w:szCs w:val="20"/>
                <w:lang w:eastAsia="sv-SE"/>
                <w14:numSpacing w14:val="default"/>
              </w:rPr>
              <w:t>Avvikelse från regeringen (SD)</w:t>
            </w:r>
          </w:p>
        </w:tc>
      </w:tr>
      <w:tr w:rsidRPr="0068454A" w:rsidR="00780DC5" w:rsidTr="00780DC5" w14:paraId="712C9B44" w14:textId="77777777">
        <w:trPr>
          <w:trHeight w:val="255"/>
        </w:trPr>
        <w:tc>
          <w:tcPr>
            <w:tcW w:w="496" w:type="dxa"/>
            <w:tcBorders>
              <w:bottom w:val="single" w:color="auto" w:sz="4" w:space="0"/>
            </w:tcBorders>
            <w:shd w:val="clear" w:color="auto" w:fill="auto"/>
            <w:noWrap/>
          </w:tcPr>
          <w:p w:rsidRPr="00780DC5" w:rsidR="00780DC5" w:rsidP="0068454A" w:rsidRDefault="00780DC5" w14:paraId="261AF9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891" w:type="dxa"/>
            <w:tcBorders>
              <w:bottom w:val="single" w:color="auto" w:sz="4" w:space="0"/>
            </w:tcBorders>
            <w:shd w:val="clear" w:color="auto" w:fill="auto"/>
          </w:tcPr>
          <w:p w:rsidRPr="00780DC5" w:rsidR="00780DC5" w:rsidP="0068454A" w:rsidRDefault="00780DC5" w14:paraId="73D1BE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1276" w:type="dxa"/>
            <w:tcBorders>
              <w:bottom w:val="single" w:color="auto" w:sz="4" w:space="0"/>
            </w:tcBorders>
            <w:shd w:val="clear" w:color="auto" w:fill="auto"/>
            <w:noWrap/>
          </w:tcPr>
          <w:p w:rsidRPr="00780DC5" w:rsidR="00780DC5" w:rsidP="0068454A" w:rsidRDefault="00780DC5" w14:paraId="5084CB66" w14:textId="488AA7A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80DC5">
              <w:rPr>
                <w:rFonts w:ascii="Times New Roman" w:hAnsi="Times New Roman" w:eastAsia="Times New Roman" w:cs="Times New Roman"/>
                <w:b/>
                <w:kern w:val="0"/>
                <w:sz w:val="20"/>
                <w:szCs w:val="20"/>
                <w:lang w:eastAsia="sv-SE"/>
                <w14:numSpacing w14:val="default"/>
              </w:rPr>
              <w:t>2019</w:t>
            </w:r>
          </w:p>
        </w:tc>
        <w:tc>
          <w:tcPr>
            <w:tcW w:w="992" w:type="dxa"/>
            <w:tcBorders>
              <w:bottom w:val="single" w:color="auto" w:sz="4" w:space="0"/>
            </w:tcBorders>
            <w:shd w:val="clear" w:color="auto" w:fill="auto"/>
            <w:noWrap/>
          </w:tcPr>
          <w:p w:rsidRPr="00780DC5" w:rsidR="00780DC5" w:rsidP="0068454A" w:rsidRDefault="00780DC5" w14:paraId="117BDEC0" w14:textId="53A7E08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80DC5">
              <w:rPr>
                <w:rFonts w:ascii="Times New Roman" w:hAnsi="Times New Roman" w:eastAsia="Times New Roman" w:cs="Times New Roman"/>
                <w:b/>
                <w:kern w:val="0"/>
                <w:sz w:val="20"/>
                <w:szCs w:val="20"/>
                <w:lang w:eastAsia="sv-SE"/>
                <w14:numSpacing w14:val="default"/>
              </w:rPr>
              <w:t>2020</w:t>
            </w:r>
          </w:p>
        </w:tc>
        <w:tc>
          <w:tcPr>
            <w:tcW w:w="850" w:type="dxa"/>
            <w:tcBorders>
              <w:bottom w:val="single" w:color="auto" w:sz="4" w:space="0"/>
            </w:tcBorders>
            <w:shd w:val="clear" w:color="auto" w:fill="auto"/>
            <w:noWrap/>
          </w:tcPr>
          <w:p w:rsidRPr="00780DC5" w:rsidR="00780DC5" w:rsidP="0068454A" w:rsidRDefault="00780DC5" w14:paraId="581D254B" w14:textId="27CAE41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780DC5">
              <w:rPr>
                <w:rFonts w:ascii="Times New Roman" w:hAnsi="Times New Roman" w:eastAsia="Times New Roman" w:cs="Times New Roman"/>
                <w:b/>
                <w:kern w:val="0"/>
                <w:sz w:val="20"/>
                <w:szCs w:val="20"/>
                <w:lang w:eastAsia="sv-SE"/>
                <w14:numSpacing w14:val="default"/>
              </w:rPr>
              <w:t>2021</w:t>
            </w:r>
          </w:p>
        </w:tc>
      </w:tr>
      <w:tr w:rsidRPr="0068454A" w:rsidR="00AD31AE" w:rsidTr="00780DC5" w14:paraId="01E2D538" w14:textId="77777777">
        <w:trPr>
          <w:trHeight w:val="255"/>
        </w:trPr>
        <w:tc>
          <w:tcPr>
            <w:tcW w:w="496" w:type="dxa"/>
            <w:tcBorders>
              <w:top w:val="single" w:color="auto" w:sz="4" w:space="0"/>
            </w:tcBorders>
            <w:shd w:val="clear" w:color="auto" w:fill="auto"/>
            <w:noWrap/>
            <w:hideMark/>
          </w:tcPr>
          <w:p w:rsidRPr="0068454A" w:rsidR="00AD31AE" w:rsidP="0068454A" w:rsidRDefault="00AD31AE" w14:paraId="01E2D5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1:1</w:t>
            </w:r>
          </w:p>
        </w:tc>
        <w:tc>
          <w:tcPr>
            <w:tcW w:w="4891" w:type="dxa"/>
            <w:tcBorders>
              <w:top w:val="single" w:color="auto" w:sz="4" w:space="0"/>
            </w:tcBorders>
            <w:shd w:val="clear" w:color="auto" w:fill="auto"/>
            <w:hideMark/>
          </w:tcPr>
          <w:p w:rsidRPr="0068454A" w:rsidR="00AD31AE" w:rsidP="0068454A" w:rsidRDefault="00AD31AE" w14:paraId="01E2D5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Statens energimyndighet</w:t>
            </w:r>
          </w:p>
        </w:tc>
        <w:tc>
          <w:tcPr>
            <w:tcW w:w="1276" w:type="dxa"/>
            <w:tcBorders>
              <w:top w:val="single" w:color="auto" w:sz="4" w:space="0"/>
            </w:tcBorders>
            <w:shd w:val="clear" w:color="auto" w:fill="auto"/>
            <w:noWrap/>
            <w:hideMark/>
          </w:tcPr>
          <w:p w:rsidRPr="0068454A" w:rsidR="00AD31AE" w:rsidP="0068454A" w:rsidRDefault="00AD31AE" w14:paraId="01E2D5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–38</w:t>
            </w:r>
          </w:p>
        </w:tc>
        <w:tc>
          <w:tcPr>
            <w:tcW w:w="992" w:type="dxa"/>
            <w:tcBorders>
              <w:top w:val="single" w:color="auto" w:sz="4" w:space="0"/>
            </w:tcBorders>
            <w:shd w:val="clear" w:color="auto" w:fill="auto"/>
            <w:noWrap/>
            <w:hideMark/>
          </w:tcPr>
          <w:p w:rsidRPr="0068454A" w:rsidR="00AD31AE" w:rsidP="0068454A" w:rsidRDefault="00AD31AE" w14:paraId="01E2D5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–38</w:t>
            </w:r>
          </w:p>
        </w:tc>
        <w:tc>
          <w:tcPr>
            <w:tcW w:w="850" w:type="dxa"/>
            <w:tcBorders>
              <w:top w:val="single" w:color="auto" w:sz="4" w:space="0"/>
            </w:tcBorders>
            <w:shd w:val="clear" w:color="auto" w:fill="auto"/>
            <w:noWrap/>
            <w:hideMark/>
          </w:tcPr>
          <w:p w:rsidRPr="0068454A" w:rsidR="00AD31AE" w:rsidP="0068454A" w:rsidRDefault="00AD31AE" w14:paraId="01E2D5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–38</w:t>
            </w:r>
          </w:p>
        </w:tc>
      </w:tr>
      <w:tr w:rsidRPr="0068454A" w:rsidR="00AD31AE" w:rsidTr="0068454A" w14:paraId="01E2D53E" w14:textId="77777777">
        <w:trPr>
          <w:trHeight w:val="255"/>
        </w:trPr>
        <w:tc>
          <w:tcPr>
            <w:tcW w:w="496" w:type="dxa"/>
            <w:shd w:val="clear" w:color="auto" w:fill="auto"/>
            <w:noWrap/>
            <w:hideMark/>
          </w:tcPr>
          <w:p w:rsidRPr="0068454A" w:rsidR="00AD31AE" w:rsidP="0068454A" w:rsidRDefault="00AD31AE" w14:paraId="01E2D5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1:2</w:t>
            </w:r>
          </w:p>
        </w:tc>
        <w:tc>
          <w:tcPr>
            <w:tcW w:w="4891" w:type="dxa"/>
            <w:shd w:val="clear" w:color="auto" w:fill="auto"/>
            <w:hideMark/>
          </w:tcPr>
          <w:p w:rsidRPr="0068454A" w:rsidR="00AD31AE" w:rsidP="0068454A" w:rsidRDefault="00AD31AE" w14:paraId="01E2D53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Insatser för energieffektivisering</w:t>
            </w:r>
          </w:p>
        </w:tc>
        <w:tc>
          <w:tcPr>
            <w:tcW w:w="1276" w:type="dxa"/>
            <w:shd w:val="clear" w:color="auto" w:fill="auto"/>
            <w:noWrap/>
            <w:hideMark/>
          </w:tcPr>
          <w:p w:rsidRPr="0068454A" w:rsidR="00AD31AE" w:rsidP="0068454A" w:rsidRDefault="00AD31AE" w14:paraId="01E2D5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+117</w:t>
            </w:r>
          </w:p>
        </w:tc>
        <w:tc>
          <w:tcPr>
            <w:tcW w:w="992" w:type="dxa"/>
            <w:shd w:val="clear" w:color="auto" w:fill="auto"/>
            <w:noWrap/>
            <w:hideMark/>
          </w:tcPr>
          <w:p w:rsidRPr="0068454A" w:rsidR="00AD31AE" w:rsidP="0068454A" w:rsidRDefault="00AD31AE" w14:paraId="01E2D5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+117</w:t>
            </w:r>
          </w:p>
        </w:tc>
        <w:tc>
          <w:tcPr>
            <w:tcW w:w="850" w:type="dxa"/>
            <w:shd w:val="clear" w:color="auto" w:fill="auto"/>
            <w:noWrap/>
            <w:hideMark/>
          </w:tcPr>
          <w:p w:rsidRPr="0068454A" w:rsidR="00AD31AE" w:rsidP="0068454A" w:rsidRDefault="00AD31AE" w14:paraId="01E2D5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+117</w:t>
            </w:r>
          </w:p>
        </w:tc>
      </w:tr>
      <w:tr w:rsidRPr="0068454A" w:rsidR="00AD31AE" w:rsidTr="0068454A" w14:paraId="01E2D544" w14:textId="77777777">
        <w:trPr>
          <w:trHeight w:val="255"/>
        </w:trPr>
        <w:tc>
          <w:tcPr>
            <w:tcW w:w="496" w:type="dxa"/>
            <w:shd w:val="clear" w:color="auto" w:fill="auto"/>
            <w:noWrap/>
            <w:hideMark/>
          </w:tcPr>
          <w:p w:rsidRPr="0068454A" w:rsidR="00AD31AE" w:rsidP="0068454A" w:rsidRDefault="00AD31AE" w14:paraId="01E2D5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1:3</w:t>
            </w:r>
          </w:p>
        </w:tc>
        <w:tc>
          <w:tcPr>
            <w:tcW w:w="4891" w:type="dxa"/>
            <w:shd w:val="clear" w:color="auto" w:fill="auto"/>
            <w:hideMark/>
          </w:tcPr>
          <w:p w:rsidRPr="0068454A" w:rsidR="00AD31AE" w:rsidP="0068454A" w:rsidRDefault="00AD31AE" w14:paraId="01E2D5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Stöd för marknadsintroduktion av vindkraft</w:t>
            </w:r>
          </w:p>
        </w:tc>
        <w:tc>
          <w:tcPr>
            <w:tcW w:w="1276" w:type="dxa"/>
            <w:shd w:val="clear" w:color="auto" w:fill="auto"/>
            <w:noWrap/>
            <w:hideMark/>
          </w:tcPr>
          <w:p w:rsidRPr="0068454A" w:rsidR="00AD31AE" w:rsidP="0068454A" w:rsidRDefault="00AD31AE" w14:paraId="01E2D5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68454A" w:rsidR="00AD31AE" w:rsidP="0068454A" w:rsidRDefault="00AD31AE" w14:paraId="01E2D5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–10</w:t>
            </w:r>
          </w:p>
        </w:tc>
        <w:tc>
          <w:tcPr>
            <w:tcW w:w="850" w:type="dxa"/>
            <w:shd w:val="clear" w:color="auto" w:fill="auto"/>
            <w:noWrap/>
            <w:hideMark/>
          </w:tcPr>
          <w:p w:rsidRPr="0068454A" w:rsidR="00AD31AE" w:rsidP="0068454A" w:rsidRDefault="00AD31AE" w14:paraId="01E2D5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–10</w:t>
            </w:r>
          </w:p>
        </w:tc>
      </w:tr>
      <w:tr w:rsidRPr="0068454A" w:rsidR="00AD31AE" w:rsidTr="0068454A" w14:paraId="01E2D54A" w14:textId="77777777">
        <w:trPr>
          <w:trHeight w:val="255"/>
        </w:trPr>
        <w:tc>
          <w:tcPr>
            <w:tcW w:w="496" w:type="dxa"/>
            <w:shd w:val="clear" w:color="auto" w:fill="auto"/>
            <w:noWrap/>
            <w:hideMark/>
          </w:tcPr>
          <w:p w:rsidRPr="0068454A" w:rsidR="00AD31AE" w:rsidP="0068454A" w:rsidRDefault="00AD31AE" w14:paraId="01E2D5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1:5</w:t>
            </w:r>
          </w:p>
        </w:tc>
        <w:tc>
          <w:tcPr>
            <w:tcW w:w="4891" w:type="dxa"/>
            <w:shd w:val="clear" w:color="auto" w:fill="auto"/>
            <w:hideMark/>
          </w:tcPr>
          <w:p w:rsidRPr="0068454A" w:rsidR="00AD31AE" w:rsidP="0068454A" w:rsidRDefault="00AD31AE" w14:paraId="01E2D5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Planeringsstöd för vindkraft</w:t>
            </w:r>
          </w:p>
        </w:tc>
        <w:tc>
          <w:tcPr>
            <w:tcW w:w="1276" w:type="dxa"/>
            <w:shd w:val="clear" w:color="auto" w:fill="auto"/>
            <w:noWrap/>
            <w:hideMark/>
          </w:tcPr>
          <w:p w:rsidRPr="0068454A" w:rsidR="00AD31AE" w:rsidP="0068454A" w:rsidRDefault="00AD31AE" w14:paraId="01E2D5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–85</w:t>
            </w:r>
          </w:p>
        </w:tc>
        <w:tc>
          <w:tcPr>
            <w:tcW w:w="992" w:type="dxa"/>
            <w:shd w:val="clear" w:color="auto" w:fill="auto"/>
            <w:noWrap/>
            <w:hideMark/>
          </w:tcPr>
          <w:p w:rsidRPr="0068454A" w:rsidR="00AD31AE" w:rsidP="0068454A" w:rsidRDefault="00AD31AE" w14:paraId="01E2D5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–70</w:t>
            </w:r>
          </w:p>
        </w:tc>
        <w:tc>
          <w:tcPr>
            <w:tcW w:w="850" w:type="dxa"/>
            <w:shd w:val="clear" w:color="auto" w:fill="auto"/>
            <w:noWrap/>
            <w:hideMark/>
          </w:tcPr>
          <w:p w:rsidRPr="0068454A" w:rsidR="00AD31AE" w:rsidP="0068454A" w:rsidRDefault="00AD31AE" w14:paraId="01E2D5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–70</w:t>
            </w:r>
          </w:p>
        </w:tc>
      </w:tr>
      <w:tr w:rsidRPr="0068454A" w:rsidR="00AD31AE" w:rsidTr="0068454A" w14:paraId="01E2D550" w14:textId="77777777">
        <w:trPr>
          <w:trHeight w:val="255"/>
        </w:trPr>
        <w:tc>
          <w:tcPr>
            <w:tcW w:w="496" w:type="dxa"/>
            <w:shd w:val="clear" w:color="auto" w:fill="auto"/>
            <w:noWrap/>
            <w:hideMark/>
          </w:tcPr>
          <w:p w:rsidRPr="0068454A" w:rsidR="00AD31AE" w:rsidP="0068454A" w:rsidRDefault="00AD31AE" w14:paraId="01E2D5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1:7</w:t>
            </w:r>
          </w:p>
        </w:tc>
        <w:tc>
          <w:tcPr>
            <w:tcW w:w="4891" w:type="dxa"/>
            <w:shd w:val="clear" w:color="auto" w:fill="auto"/>
            <w:hideMark/>
          </w:tcPr>
          <w:p w:rsidRPr="0068454A" w:rsidR="00AD31AE" w:rsidP="0068454A" w:rsidRDefault="00AD31AE" w14:paraId="01E2D5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Energiteknik</w:t>
            </w:r>
          </w:p>
        </w:tc>
        <w:tc>
          <w:tcPr>
            <w:tcW w:w="1276" w:type="dxa"/>
            <w:shd w:val="clear" w:color="auto" w:fill="auto"/>
            <w:noWrap/>
            <w:hideMark/>
          </w:tcPr>
          <w:p w:rsidRPr="0068454A" w:rsidR="00AD31AE" w:rsidP="0068454A" w:rsidRDefault="00AD31AE" w14:paraId="01E2D5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–975</w:t>
            </w:r>
          </w:p>
        </w:tc>
        <w:tc>
          <w:tcPr>
            <w:tcW w:w="992" w:type="dxa"/>
            <w:shd w:val="clear" w:color="auto" w:fill="auto"/>
            <w:noWrap/>
            <w:hideMark/>
          </w:tcPr>
          <w:p w:rsidRPr="0068454A" w:rsidR="00AD31AE" w:rsidP="0068454A" w:rsidRDefault="00AD31AE" w14:paraId="01E2D5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–535</w:t>
            </w:r>
          </w:p>
        </w:tc>
        <w:tc>
          <w:tcPr>
            <w:tcW w:w="850" w:type="dxa"/>
            <w:shd w:val="clear" w:color="auto" w:fill="auto"/>
            <w:noWrap/>
            <w:hideMark/>
          </w:tcPr>
          <w:p w:rsidRPr="0068454A" w:rsidR="00AD31AE" w:rsidP="0068454A" w:rsidRDefault="00AD31AE" w14:paraId="01E2D5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–10</w:t>
            </w:r>
          </w:p>
        </w:tc>
      </w:tr>
      <w:tr w:rsidRPr="0068454A" w:rsidR="00AD31AE" w:rsidTr="0068454A" w14:paraId="01E2D556" w14:textId="77777777">
        <w:trPr>
          <w:trHeight w:val="255"/>
        </w:trPr>
        <w:tc>
          <w:tcPr>
            <w:tcW w:w="496" w:type="dxa"/>
            <w:shd w:val="clear" w:color="auto" w:fill="auto"/>
            <w:noWrap/>
            <w:hideMark/>
          </w:tcPr>
          <w:p w:rsidRPr="0068454A" w:rsidR="00AD31AE" w:rsidP="0068454A" w:rsidRDefault="00AD31AE" w14:paraId="01E2D5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1:9</w:t>
            </w:r>
          </w:p>
        </w:tc>
        <w:tc>
          <w:tcPr>
            <w:tcW w:w="4891" w:type="dxa"/>
            <w:shd w:val="clear" w:color="auto" w:fill="auto"/>
            <w:hideMark/>
          </w:tcPr>
          <w:p w:rsidRPr="0068454A" w:rsidR="00AD31AE" w:rsidP="0068454A" w:rsidRDefault="00AD31AE" w14:paraId="01E2D55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Avgifter till internationella organisationer</w:t>
            </w:r>
          </w:p>
        </w:tc>
        <w:tc>
          <w:tcPr>
            <w:tcW w:w="1276" w:type="dxa"/>
            <w:shd w:val="clear" w:color="auto" w:fill="auto"/>
            <w:noWrap/>
            <w:hideMark/>
          </w:tcPr>
          <w:p w:rsidRPr="0068454A" w:rsidR="00AD31AE" w:rsidP="0068454A" w:rsidRDefault="00AD31AE" w14:paraId="01E2D5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w:t>
            </w:r>
          </w:p>
        </w:tc>
        <w:tc>
          <w:tcPr>
            <w:tcW w:w="992" w:type="dxa"/>
            <w:shd w:val="clear" w:color="auto" w:fill="auto"/>
            <w:noWrap/>
            <w:hideMark/>
          </w:tcPr>
          <w:p w:rsidRPr="0068454A" w:rsidR="00AD31AE" w:rsidP="0068454A" w:rsidRDefault="00AD31AE" w14:paraId="01E2D5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w:t>
            </w:r>
          </w:p>
        </w:tc>
        <w:tc>
          <w:tcPr>
            <w:tcW w:w="850" w:type="dxa"/>
            <w:shd w:val="clear" w:color="auto" w:fill="auto"/>
            <w:noWrap/>
            <w:hideMark/>
          </w:tcPr>
          <w:p w:rsidRPr="0068454A" w:rsidR="00AD31AE" w:rsidP="0068454A" w:rsidRDefault="00AD31AE" w14:paraId="01E2D5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w:t>
            </w:r>
          </w:p>
        </w:tc>
      </w:tr>
      <w:tr w:rsidRPr="0068454A" w:rsidR="00AD31AE" w:rsidTr="00780DC5" w14:paraId="01E2D55C" w14:textId="77777777">
        <w:trPr>
          <w:trHeight w:val="510"/>
        </w:trPr>
        <w:tc>
          <w:tcPr>
            <w:tcW w:w="496" w:type="dxa"/>
            <w:shd w:val="clear" w:color="auto" w:fill="auto"/>
            <w:noWrap/>
            <w:hideMark/>
          </w:tcPr>
          <w:p w:rsidRPr="0068454A" w:rsidR="00AD31AE" w:rsidP="0068454A" w:rsidRDefault="00AD31AE" w14:paraId="01E2D5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1:10</w:t>
            </w:r>
          </w:p>
        </w:tc>
        <w:tc>
          <w:tcPr>
            <w:tcW w:w="4891" w:type="dxa"/>
            <w:shd w:val="clear" w:color="auto" w:fill="auto"/>
            <w:hideMark/>
          </w:tcPr>
          <w:p w:rsidRPr="0068454A" w:rsidR="00AD31AE" w:rsidP="0068454A" w:rsidRDefault="00AD31AE" w14:paraId="01E2D5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Lokal och regional kapacitetsutveckling för klimat- och energiomställning</w:t>
            </w:r>
          </w:p>
        </w:tc>
        <w:tc>
          <w:tcPr>
            <w:tcW w:w="1276" w:type="dxa"/>
            <w:shd w:val="clear" w:color="auto" w:fill="auto"/>
            <w:noWrap/>
            <w:vAlign w:val="bottom"/>
            <w:hideMark/>
          </w:tcPr>
          <w:p w:rsidRPr="0068454A" w:rsidR="00AD31AE" w:rsidP="00780DC5" w:rsidRDefault="00AD31AE" w14:paraId="01E2D5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–90</w:t>
            </w:r>
          </w:p>
        </w:tc>
        <w:tc>
          <w:tcPr>
            <w:tcW w:w="992" w:type="dxa"/>
            <w:shd w:val="clear" w:color="auto" w:fill="auto"/>
            <w:noWrap/>
            <w:vAlign w:val="bottom"/>
            <w:hideMark/>
          </w:tcPr>
          <w:p w:rsidRPr="0068454A" w:rsidR="00AD31AE" w:rsidP="00780DC5" w:rsidRDefault="00AD31AE" w14:paraId="01E2D5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–65</w:t>
            </w:r>
          </w:p>
        </w:tc>
        <w:tc>
          <w:tcPr>
            <w:tcW w:w="850" w:type="dxa"/>
            <w:shd w:val="clear" w:color="auto" w:fill="auto"/>
            <w:noWrap/>
            <w:vAlign w:val="bottom"/>
            <w:hideMark/>
          </w:tcPr>
          <w:p w:rsidRPr="0068454A" w:rsidR="00AD31AE" w:rsidP="00780DC5" w:rsidRDefault="00AD31AE" w14:paraId="01E2D5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 </w:t>
            </w:r>
          </w:p>
        </w:tc>
      </w:tr>
      <w:tr w:rsidRPr="0068454A" w:rsidR="00AD31AE" w:rsidTr="0068454A" w14:paraId="01E2D562" w14:textId="77777777">
        <w:trPr>
          <w:trHeight w:val="255"/>
        </w:trPr>
        <w:tc>
          <w:tcPr>
            <w:tcW w:w="496" w:type="dxa"/>
            <w:shd w:val="clear" w:color="auto" w:fill="auto"/>
            <w:noWrap/>
            <w:hideMark/>
          </w:tcPr>
          <w:p w:rsidRPr="0068454A" w:rsidR="00AD31AE" w:rsidP="0068454A" w:rsidRDefault="00AD31AE" w14:paraId="01E2D5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8454A">
              <w:rPr>
                <w:rFonts w:ascii="Times New Roman" w:hAnsi="Times New Roman" w:eastAsia="Times New Roman" w:cs="Times New Roman"/>
                <w:i/>
                <w:iCs/>
                <w:kern w:val="0"/>
                <w:sz w:val="20"/>
                <w:szCs w:val="20"/>
                <w:lang w:eastAsia="sv-SE"/>
                <w14:numSpacing w14:val="default"/>
              </w:rPr>
              <w:t> </w:t>
            </w:r>
          </w:p>
        </w:tc>
        <w:tc>
          <w:tcPr>
            <w:tcW w:w="4891" w:type="dxa"/>
            <w:shd w:val="clear" w:color="auto" w:fill="auto"/>
            <w:hideMark/>
          </w:tcPr>
          <w:p w:rsidRPr="0068454A" w:rsidR="00AD31AE" w:rsidP="0068454A" w:rsidRDefault="00AD31AE" w14:paraId="01E2D5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8454A">
              <w:rPr>
                <w:rFonts w:ascii="Times New Roman" w:hAnsi="Times New Roman" w:eastAsia="Times New Roman" w:cs="Times New Roman"/>
                <w:i/>
                <w:iCs/>
                <w:kern w:val="0"/>
                <w:sz w:val="20"/>
                <w:szCs w:val="20"/>
                <w:lang w:eastAsia="sv-SE"/>
                <w14:numSpacing w14:val="default"/>
              </w:rPr>
              <w:t>Nya anslag</w:t>
            </w:r>
          </w:p>
        </w:tc>
        <w:tc>
          <w:tcPr>
            <w:tcW w:w="1276" w:type="dxa"/>
            <w:shd w:val="clear" w:color="auto" w:fill="auto"/>
            <w:noWrap/>
            <w:hideMark/>
          </w:tcPr>
          <w:p w:rsidRPr="0068454A" w:rsidR="00AD31AE" w:rsidP="0068454A" w:rsidRDefault="00AD31AE" w14:paraId="01E2D5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8454A">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68454A" w:rsidR="00AD31AE" w:rsidP="0068454A" w:rsidRDefault="00AD31AE" w14:paraId="01E2D5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8454A">
              <w:rPr>
                <w:rFonts w:ascii="Times New Roman" w:hAnsi="Times New Roman" w:eastAsia="Times New Roman" w:cs="Times New Roman"/>
                <w:i/>
                <w:iCs/>
                <w:kern w:val="0"/>
                <w:sz w:val="20"/>
                <w:szCs w:val="20"/>
                <w:lang w:eastAsia="sv-SE"/>
                <w14:numSpacing w14:val="default"/>
              </w:rPr>
              <w:t> </w:t>
            </w:r>
          </w:p>
        </w:tc>
        <w:tc>
          <w:tcPr>
            <w:tcW w:w="850" w:type="dxa"/>
            <w:shd w:val="clear" w:color="auto" w:fill="auto"/>
            <w:noWrap/>
            <w:hideMark/>
          </w:tcPr>
          <w:p w:rsidRPr="0068454A" w:rsidR="00AD31AE" w:rsidP="0068454A" w:rsidRDefault="00AD31AE" w14:paraId="01E2D5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68454A">
              <w:rPr>
                <w:rFonts w:ascii="Times New Roman" w:hAnsi="Times New Roman" w:eastAsia="Times New Roman" w:cs="Times New Roman"/>
                <w:i/>
                <w:iCs/>
                <w:kern w:val="0"/>
                <w:sz w:val="20"/>
                <w:szCs w:val="20"/>
                <w:lang w:eastAsia="sv-SE"/>
                <w14:numSpacing w14:val="default"/>
              </w:rPr>
              <w:t> </w:t>
            </w:r>
          </w:p>
        </w:tc>
      </w:tr>
      <w:tr w:rsidRPr="0068454A" w:rsidR="00AD31AE" w:rsidTr="0068454A" w14:paraId="01E2D568" w14:textId="77777777">
        <w:trPr>
          <w:trHeight w:val="255"/>
        </w:trPr>
        <w:tc>
          <w:tcPr>
            <w:tcW w:w="496" w:type="dxa"/>
            <w:shd w:val="clear" w:color="auto" w:fill="auto"/>
            <w:noWrap/>
            <w:hideMark/>
          </w:tcPr>
          <w:p w:rsidRPr="0068454A" w:rsidR="00AD31AE" w:rsidP="0068454A" w:rsidRDefault="00AD31AE" w14:paraId="01E2D5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2:1</w:t>
            </w:r>
          </w:p>
        </w:tc>
        <w:tc>
          <w:tcPr>
            <w:tcW w:w="4891" w:type="dxa"/>
            <w:shd w:val="clear" w:color="auto" w:fill="auto"/>
            <w:hideMark/>
          </w:tcPr>
          <w:p w:rsidRPr="0068454A" w:rsidR="00AD31AE" w:rsidP="0068454A" w:rsidRDefault="00AD31AE" w14:paraId="01E2D5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Forskningsreaktor för fjärde generationens kärnkraft</w:t>
            </w:r>
          </w:p>
        </w:tc>
        <w:tc>
          <w:tcPr>
            <w:tcW w:w="1276" w:type="dxa"/>
            <w:shd w:val="clear" w:color="auto" w:fill="auto"/>
            <w:noWrap/>
            <w:hideMark/>
          </w:tcPr>
          <w:p w:rsidRPr="0068454A" w:rsidR="00AD31AE" w:rsidP="0068454A" w:rsidRDefault="00AD31AE" w14:paraId="01E2D5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+150</w:t>
            </w:r>
          </w:p>
        </w:tc>
        <w:tc>
          <w:tcPr>
            <w:tcW w:w="992" w:type="dxa"/>
            <w:shd w:val="clear" w:color="auto" w:fill="auto"/>
            <w:noWrap/>
            <w:hideMark/>
          </w:tcPr>
          <w:p w:rsidRPr="0068454A" w:rsidR="00AD31AE" w:rsidP="0068454A" w:rsidRDefault="00AD31AE" w14:paraId="01E2D5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+150</w:t>
            </w:r>
          </w:p>
        </w:tc>
        <w:tc>
          <w:tcPr>
            <w:tcW w:w="850" w:type="dxa"/>
            <w:shd w:val="clear" w:color="auto" w:fill="auto"/>
            <w:noWrap/>
            <w:hideMark/>
          </w:tcPr>
          <w:p w:rsidRPr="0068454A" w:rsidR="00AD31AE" w:rsidP="0068454A" w:rsidRDefault="00AD31AE" w14:paraId="01E2D5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+150</w:t>
            </w:r>
          </w:p>
        </w:tc>
      </w:tr>
      <w:tr w:rsidRPr="0068454A" w:rsidR="00AD31AE" w:rsidTr="0068454A" w14:paraId="01E2D56E" w14:textId="77777777">
        <w:trPr>
          <w:trHeight w:val="255"/>
        </w:trPr>
        <w:tc>
          <w:tcPr>
            <w:tcW w:w="496" w:type="dxa"/>
            <w:shd w:val="clear" w:color="auto" w:fill="auto"/>
            <w:noWrap/>
            <w:hideMark/>
          </w:tcPr>
          <w:p w:rsidRPr="0068454A" w:rsidR="00AD31AE" w:rsidP="0068454A" w:rsidRDefault="00AD31AE" w14:paraId="01E2D5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2:2</w:t>
            </w:r>
          </w:p>
        </w:tc>
        <w:tc>
          <w:tcPr>
            <w:tcW w:w="4891" w:type="dxa"/>
            <w:shd w:val="clear" w:color="auto" w:fill="auto"/>
            <w:hideMark/>
          </w:tcPr>
          <w:p w:rsidRPr="0068454A" w:rsidR="00AD31AE" w:rsidP="0068454A" w:rsidRDefault="00780DC5" w14:paraId="01E2D56A" w14:textId="66A44A02">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Invest</w:t>
            </w:r>
            <w:r w:rsidRPr="0068454A" w:rsidR="00AD31AE">
              <w:rPr>
                <w:rFonts w:ascii="Times New Roman" w:hAnsi="Times New Roman" w:eastAsia="Times New Roman" w:cs="Times New Roman"/>
                <w:kern w:val="0"/>
                <w:sz w:val="20"/>
                <w:szCs w:val="20"/>
                <w:lang w:eastAsia="sv-SE"/>
                <w14:numSpacing w14:val="default"/>
              </w:rPr>
              <w:t>eringsstöd biogas</w:t>
            </w:r>
          </w:p>
        </w:tc>
        <w:tc>
          <w:tcPr>
            <w:tcW w:w="1276" w:type="dxa"/>
            <w:shd w:val="clear" w:color="auto" w:fill="auto"/>
            <w:noWrap/>
            <w:hideMark/>
          </w:tcPr>
          <w:p w:rsidRPr="0068454A" w:rsidR="00AD31AE" w:rsidP="0068454A" w:rsidRDefault="00AD31AE" w14:paraId="01E2D5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+75</w:t>
            </w:r>
          </w:p>
        </w:tc>
        <w:tc>
          <w:tcPr>
            <w:tcW w:w="992" w:type="dxa"/>
            <w:shd w:val="clear" w:color="auto" w:fill="auto"/>
            <w:noWrap/>
            <w:hideMark/>
          </w:tcPr>
          <w:p w:rsidRPr="0068454A" w:rsidR="00AD31AE" w:rsidP="0068454A" w:rsidRDefault="00AD31AE" w14:paraId="01E2D5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+75</w:t>
            </w:r>
          </w:p>
        </w:tc>
        <w:tc>
          <w:tcPr>
            <w:tcW w:w="850" w:type="dxa"/>
            <w:shd w:val="clear" w:color="auto" w:fill="auto"/>
            <w:noWrap/>
            <w:hideMark/>
          </w:tcPr>
          <w:p w:rsidRPr="0068454A" w:rsidR="00AD31AE" w:rsidP="0068454A" w:rsidRDefault="00AD31AE" w14:paraId="01E2D5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+75</w:t>
            </w:r>
          </w:p>
        </w:tc>
      </w:tr>
      <w:tr w:rsidRPr="0068454A" w:rsidR="00AD31AE" w:rsidTr="00780DC5" w14:paraId="01E2D574" w14:textId="77777777">
        <w:trPr>
          <w:trHeight w:val="255"/>
        </w:trPr>
        <w:tc>
          <w:tcPr>
            <w:tcW w:w="496" w:type="dxa"/>
            <w:shd w:val="clear" w:color="auto" w:fill="auto"/>
            <w:noWrap/>
            <w:hideMark/>
          </w:tcPr>
          <w:p w:rsidRPr="0068454A" w:rsidR="00AD31AE" w:rsidP="0068454A" w:rsidRDefault="00AD31AE" w14:paraId="01E2D5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2:3</w:t>
            </w:r>
          </w:p>
        </w:tc>
        <w:tc>
          <w:tcPr>
            <w:tcW w:w="4891" w:type="dxa"/>
            <w:shd w:val="clear" w:color="auto" w:fill="auto"/>
            <w:hideMark/>
          </w:tcPr>
          <w:p w:rsidRPr="0068454A" w:rsidR="00AD31AE" w:rsidP="0068454A" w:rsidRDefault="00AD31AE" w14:paraId="01E2D5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Vätgasstrategi</w:t>
            </w:r>
          </w:p>
        </w:tc>
        <w:tc>
          <w:tcPr>
            <w:tcW w:w="1276" w:type="dxa"/>
            <w:shd w:val="clear" w:color="auto" w:fill="auto"/>
            <w:noWrap/>
            <w:hideMark/>
          </w:tcPr>
          <w:p w:rsidRPr="0068454A" w:rsidR="00AD31AE" w:rsidP="0068454A" w:rsidRDefault="00AD31AE" w14:paraId="01E2D5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+100</w:t>
            </w:r>
          </w:p>
        </w:tc>
        <w:tc>
          <w:tcPr>
            <w:tcW w:w="992" w:type="dxa"/>
            <w:shd w:val="clear" w:color="auto" w:fill="auto"/>
            <w:noWrap/>
            <w:hideMark/>
          </w:tcPr>
          <w:p w:rsidRPr="0068454A" w:rsidR="00AD31AE" w:rsidP="0068454A" w:rsidRDefault="00AD31AE" w14:paraId="01E2D5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+100</w:t>
            </w:r>
          </w:p>
        </w:tc>
        <w:tc>
          <w:tcPr>
            <w:tcW w:w="850" w:type="dxa"/>
            <w:shd w:val="clear" w:color="auto" w:fill="auto"/>
            <w:noWrap/>
            <w:hideMark/>
          </w:tcPr>
          <w:p w:rsidRPr="0068454A" w:rsidR="00AD31AE" w:rsidP="0068454A" w:rsidRDefault="00AD31AE" w14:paraId="01E2D5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68454A">
              <w:rPr>
                <w:rFonts w:ascii="Times New Roman" w:hAnsi="Times New Roman" w:eastAsia="Times New Roman" w:cs="Times New Roman"/>
                <w:kern w:val="0"/>
                <w:sz w:val="20"/>
                <w:szCs w:val="20"/>
                <w:lang w:eastAsia="sv-SE"/>
                <w14:numSpacing w14:val="default"/>
              </w:rPr>
              <w:t>+100</w:t>
            </w:r>
          </w:p>
        </w:tc>
      </w:tr>
      <w:tr w:rsidRPr="00780DC5" w:rsidR="00AD31AE" w:rsidTr="00780DC5" w14:paraId="01E2D57A" w14:textId="77777777">
        <w:trPr>
          <w:trHeight w:val="270"/>
        </w:trPr>
        <w:tc>
          <w:tcPr>
            <w:tcW w:w="496" w:type="dxa"/>
            <w:tcBorders>
              <w:bottom w:val="single" w:color="auto" w:sz="4" w:space="0"/>
            </w:tcBorders>
            <w:shd w:val="clear" w:color="auto" w:fill="auto"/>
            <w:noWrap/>
            <w:hideMark/>
          </w:tcPr>
          <w:p w:rsidRPr="00780DC5" w:rsidR="00AD31AE" w:rsidP="0068454A" w:rsidRDefault="00AD31AE" w14:paraId="01E2D5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780DC5">
              <w:rPr>
                <w:rFonts w:ascii="Times New Roman" w:hAnsi="Times New Roman" w:eastAsia="Times New Roman" w:cs="Times New Roman"/>
                <w:b/>
                <w:bCs/>
                <w:iCs/>
                <w:kern w:val="0"/>
                <w:sz w:val="20"/>
                <w:szCs w:val="20"/>
                <w:lang w:eastAsia="sv-SE"/>
                <w14:numSpacing w14:val="default"/>
              </w:rPr>
              <w:t> </w:t>
            </w:r>
          </w:p>
        </w:tc>
        <w:tc>
          <w:tcPr>
            <w:tcW w:w="4891" w:type="dxa"/>
            <w:tcBorders>
              <w:bottom w:val="single" w:color="auto" w:sz="4" w:space="0"/>
            </w:tcBorders>
            <w:shd w:val="clear" w:color="auto" w:fill="auto"/>
            <w:hideMark/>
          </w:tcPr>
          <w:p w:rsidRPr="00780DC5" w:rsidR="00AD31AE" w:rsidP="0068454A" w:rsidRDefault="00AD31AE" w14:paraId="01E2D5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780DC5">
              <w:rPr>
                <w:rFonts w:ascii="Times New Roman" w:hAnsi="Times New Roman" w:eastAsia="Times New Roman" w:cs="Times New Roman"/>
                <w:b/>
                <w:bCs/>
                <w:iCs/>
                <w:kern w:val="0"/>
                <w:sz w:val="20"/>
                <w:szCs w:val="20"/>
                <w:lang w:eastAsia="sv-SE"/>
                <w14:numSpacing w14:val="default"/>
              </w:rPr>
              <w:t>Summa</w:t>
            </w:r>
          </w:p>
        </w:tc>
        <w:tc>
          <w:tcPr>
            <w:tcW w:w="1276" w:type="dxa"/>
            <w:tcBorders>
              <w:bottom w:val="single" w:color="auto" w:sz="4" w:space="0"/>
            </w:tcBorders>
            <w:shd w:val="clear" w:color="auto" w:fill="auto"/>
            <w:noWrap/>
            <w:hideMark/>
          </w:tcPr>
          <w:p w:rsidRPr="00780DC5" w:rsidR="00AD31AE" w:rsidP="0068454A" w:rsidRDefault="00AD31AE" w14:paraId="01E2D5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80DC5">
              <w:rPr>
                <w:rFonts w:ascii="Times New Roman" w:hAnsi="Times New Roman" w:eastAsia="Times New Roman" w:cs="Times New Roman"/>
                <w:b/>
                <w:bCs/>
                <w:iCs/>
                <w:kern w:val="0"/>
                <w:sz w:val="20"/>
                <w:szCs w:val="20"/>
                <w:lang w:eastAsia="sv-SE"/>
                <w14:numSpacing w14:val="default"/>
              </w:rPr>
              <w:t>–755</w:t>
            </w:r>
          </w:p>
        </w:tc>
        <w:tc>
          <w:tcPr>
            <w:tcW w:w="992" w:type="dxa"/>
            <w:tcBorders>
              <w:bottom w:val="single" w:color="auto" w:sz="4" w:space="0"/>
            </w:tcBorders>
            <w:shd w:val="clear" w:color="auto" w:fill="auto"/>
            <w:noWrap/>
            <w:hideMark/>
          </w:tcPr>
          <w:p w:rsidRPr="00780DC5" w:rsidR="00AD31AE" w:rsidP="0068454A" w:rsidRDefault="00AD31AE" w14:paraId="01E2D5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80DC5">
              <w:rPr>
                <w:rFonts w:ascii="Times New Roman" w:hAnsi="Times New Roman" w:eastAsia="Times New Roman" w:cs="Times New Roman"/>
                <w:b/>
                <w:bCs/>
                <w:iCs/>
                <w:kern w:val="0"/>
                <w:sz w:val="20"/>
                <w:szCs w:val="20"/>
                <w:lang w:eastAsia="sv-SE"/>
                <w14:numSpacing w14:val="default"/>
              </w:rPr>
              <w:t>–275</w:t>
            </w:r>
          </w:p>
        </w:tc>
        <w:tc>
          <w:tcPr>
            <w:tcW w:w="850" w:type="dxa"/>
            <w:tcBorders>
              <w:bottom w:val="single" w:color="auto" w:sz="4" w:space="0"/>
            </w:tcBorders>
            <w:shd w:val="clear" w:color="auto" w:fill="auto"/>
            <w:noWrap/>
            <w:hideMark/>
          </w:tcPr>
          <w:p w:rsidRPr="00780DC5" w:rsidR="00AD31AE" w:rsidP="0068454A" w:rsidRDefault="00AD31AE" w14:paraId="01E2D5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780DC5">
              <w:rPr>
                <w:rFonts w:ascii="Times New Roman" w:hAnsi="Times New Roman" w:eastAsia="Times New Roman" w:cs="Times New Roman"/>
                <w:b/>
                <w:bCs/>
                <w:iCs/>
                <w:kern w:val="0"/>
                <w:sz w:val="20"/>
                <w:szCs w:val="20"/>
                <w:lang w:eastAsia="sv-SE"/>
                <w14:numSpacing w14:val="default"/>
              </w:rPr>
              <w:t>+315</w:t>
            </w:r>
          </w:p>
        </w:tc>
      </w:tr>
    </w:tbl>
    <w:p w:rsidR="00B30E5B" w:rsidP="00780DC5" w:rsidRDefault="00780DC5" w14:paraId="01E2D57C" w14:textId="555A91A5">
      <w:pPr>
        <w:pStyle w:val="Tabellrubrik"/>
        <w:spacing w:before="240"/>
      </w:pPr>
      <w:bookmarkStart w:name="_Toc531250360" w:id="522"/>
      <w:r>
        <w:t xml:space="preserve">20.22 </w:t>
      </w:r>
      <w:r w:rsidRPr="00780DC5" w:rsidR="00B30E5B">
        <w:t>Utgiftsområde 22 Kommunikationer</w:t>
      </w:r>
      <w:bookmarkEnd w:id="522"/>
    </w:p>
    <w:p w:rsidRPr="00780DC5" w:rsidR="00780DC5" w:rsidP="00780DC5" w:rsidRDefault="00780DC5" w14:paraId="0E9253F7" w14:textId="19D838DA">
      <w:pPr>
        <w:pStyle w:val="Tabellunderrubrik"/>
      </w:pPr>
      <w:r w:rsidRPr="00780DC5">
        <w:t>Miljoner kronor</w:t>
      </w:r>
    </w:p>
    <w:tbl>
      <w:tblPr>
        <w:tblW w:w="8500" w:type="dxa"/>
        <w:tblCellMar>
          <w:left w:w="70" w:type="dxa"/>
          <w:right w:w="70" w:type="dxa"/>
        </w:tblCellMar>
        <w:tblLook w:val="04A0" w:firstRow="1" w:lastRow="0" w:firstColumn="1" w:lastColumn="0" w:noHBand="0" w:noVBand="1"/>
      </w:tblPr>
      <w:tblGrid>
        <w:gridCol w:w="496"/>
        <w:gridCol w:w="4886"/>
        <w:gridCol w:w="850"/>
        <w:gridCol w:w="1134"/>
        <w:gridCol w:w="1134"/>
      </w:tblGrid>
      <w:tr w:rsidRPr="004E07A6" w:rsidR="00B07FEE" w:rsidTr="00B07FEE" w14:paraId="53CEEA2A" w14:textId="77777777">
        <w:trPr>
          <w:trHeight w:val="255"/>
        </w:trPr>
        <w:tc>
          <w:tcPr>
            <w:tcW w:w="496" w:type="dxa"/>
            <w:tcBorders>
              <w:top w:val="single" w:color="auto" w:sz="4" w:space="0"/>
            </w:tcBorders>
            <w:shd w:val="clear" w:color="auto" w:fill="auto"/>
            <w:noWrap/>
          </w:tcPr>
          <w:p w:rsidRPr="00B07FEE" w:rsidR="00B07FEE" w:rsidP="00780DC5" w:rsidRDefault="00B07FEE" w14:paraId="51F5FD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886" w:type="dxa"/>
            <w:tcBorders>
              <w:top w:val="single" w:color="auto" w:sz="4" w:space="0"/>
            </w:tcBorders>
            <w:shd w:val="clear" w:color="auto" w:fill="auto"/>
          </w:tcPr>
          <w:p w:rsidRPr="00B07FEE" w:rsidR="00B07FEE" w:rsidP="00780DC5" w:rsidRDefault="00B07FEE" w14:paraId="650DB0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118" w:type="dxa"/>
            <w:gridSpan w:val="3"/>
            <w:tcBorders>
              <w:top w:val="single" w:color="auto" w:sz="4" w:space="0"/>
            </w:tcBorders>
            <w:shd w:val="clear" w:color="auto" w:fill="auto"/>
            <w:noWrap/>
          </w:tcPr>
          <w:p w:rsidRPr="00B07FEE" w:rsidR="00B07FEE" w:rsidP="00780DC5" w:rsidRDefault="00B07FEE" w14:paraId="2C36F7D8" w14:textId="3A9B059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07FEE">
              <w:rPr>
                <w:rFonts w:ascii="Times New Roman" w:hAnsi="Times New Roman" w:eastAsia="Times New Roman" w:cs="Times New Roman"/>
                <w:b/>
                <w:kern w:val="0"/>
                <w:sz w:val="20"/>
                <w:szCs w:val="20"/>
                <w:lang w:eastAsia="sv-SE"/>
                <w14:numSpacing w14:val="default"/>
              </w:rPr>
              <w:t>Avvikelse från regeringen (SD)</w:t>
            </w:r>
          </w:p>
        </w:tc>
      </w:tr>
      <w:tr w:rsidRPr="004E07A6" w:rsidR="00B07FEE" w:rsidTr="00B07FEE" w14:paraId="33AB6E66" w14:textId="77777777">
        <w:trPr>
          <w:trHeight w:val="255"/>
        </w:trPr>
        <w:tc>
          <w:tcPr>
            <w:tcW w:w="496" w:type="dxa"/>
            <w:tcBorders>
              <w:bottom w:val="single" w:color="auto" w:sz="4" w:space="0"/>
            </w:tcBorders>
            <w:shd w:val="clear" w:color="auto" w:fill="auto"/>
            <w:noWrap/>
          </w:tcPr>
          <w:p w:rsidRPr="00B07FEE" w:rsidR="00B07FEE" w:rsidP="00780DC5" w:rsidRDefault="00B07FEE" w14:paraId="504A2F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4886" w:type="dxa"/>
            <w:tcBorders>
              <w:bottom w:val="single" w:color="auto" w:sz="4" w:space="0"/>
            </w:tcBorders>
            <w:shd w:val="clear" w:color="auto" w:fill="auto"/>
          </w:tcPr>
          <w:p w:rsidRPr="00B07FEE" w:rsidR="00B07FEE" w:rsidP="00780DC5" w:rsidRDefault="00B07FEE" w14:paraId="49108F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50" w:type="dxa"/>
            <w:tcBorders>
              <w:bottom w:val="single" w:color="auto" w:sz="4" w:space="0"/>
            </w:tcBorders>
            <w:shd w:val="clear" w:color="auto" w:fill="auto"/>
            <w:noWrap/>
          </w:tcPr>
          <w:p w:rsidRPr="00B07FEE" w:rsidR="00B07FEE" w:rsidP="00780DC5" w:rsidRDefault="00B07FEE" w14:paraId="1B5234C0" w14:textId="40708A3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07FEE">
              <w:rPr>
                <w:rFonts w:ascii="Times New Roman" w:hAnsi="Times New Roman" w:eastAsia="Times New Roman" w:cs="Times New Roman"/>
                <w:b/>
                <w:kern w:val="0"/>
                <w:sz w:val="20"/>
                <w:szCs w:val="20"/>
                <w:lang w:eastAsia="sv-SE"/>
                <w14:numSpacing w14:val="default"/>
              </w:rPr>
              <w:t>1919</w:t>
            </w:r>
          </w:p>
        </w:tc>
        <w:tc>
          <w:tcPr>
            <w:tcW w:w="1134" w:type="dxa"/>
            <w:tcBorders>
              <w:bottom w:val="single" w:color="auto" w:sz="4" w:space="0"/>
            </w:tcBorders>
            <w:shd w:val="clear" w:color="auto" w:fill="auto"/>
            <w:noWrap/>
          </w:tcPr>
          <w:p w:rsidRPr="00B07FEE" w:rsidR="00B07FEE" w:rsidP="00780DC5" w:rsidRDefault="00B07FEE" w14:paraId="3BBE7D72" w14:textId="56292E9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07FEE">
              <w:rPr>
                <w:rFonts w:ascii="Times New Roman" w:hAnsi="Times New Roman" w:eastAsia="Times New Roman" w:cs="Times New Roman"/>
                <w:b/>
                <w:kern w:val="0"/>
                <w:sz w:val="20"/>
                <w:szCs w:val="20"/>
                <w:lang w:eastAsia="sv-SE"/>
                <w14:numSpacing w14:val="default"/>
              </w:rPr>
              <w:t>1920</w:t>
            </w:r>
          </w:p>
        </w:tc>
        <w:tc>
          <w:tcPr>
            <w:tcW w:w="1134" w:type="dxa"/>
            <w:tcBorders>
              <w:bottom w:val="single" w:color="auto" w:sz="4" w:space="0"/>
            </w:tcBorders>
            <w:shd w:val="clear" w:color="auto" w:fill="auto"/>
            <w:noWrap/>
          </w:tcPr>
          <w:p w:rsidRPr="00B07FEE" w:rsidR="00B07FEE" w:rsidP="00780DC5" w:rsidRDefault="00B07FEE" w14:paraId="15DF5423" w14:textId="6CB6E94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07FEE">
              <w:rPr>
                <w:rFonts w:ascii="Times New Roman" w:hAnsi="Times New Roman" w:eastAsia="Times New Roman" w:cs="Times New Roman"/>
                <w:b/>
                <w:kern w:val="0"/>
                <w:sz w:val="20"/>
                <w:szCs w:val="20"/>
                <w:lang w:eastAsia="sv-SE"/>
                <w14:numSpacing w14:val="default"/>
              </w:rPr>
              <w:t>1921</w:t>
            </w:r>
          </w:p>
        </w:tc>
      </w:tr>
      <w:tr w:rsidRPr="004E07A6" w:rsidR="00AD31AE" w:rsidTr="00B07FEE" w14:paraId="01E2D582" w14:textId="77777777">
        <w:trPr>
          <w:trHeight w:val="255"/>
        </w:trPr>
        <w:tc>
          <w:tcPr>
            <w:tcW w:w="496" w:type="dxa"/>
            <w:tcBorders>
              <w:top w:val="single" w:color="auto" w:sz="4" w:space="0"/>
            </w:tcBorders>
            <w:shd w:val="clear" w:color="auto" w:fill="auto"/>
            <w:noWrap/>
            <w:hideMark/>
          </w:tcPr>
          <w:p w:rsidRPr="004E07A6" w:rsidR="00AD31AE" w:rsidP="00780DC5" w:rsidRDefault="00AD31AE" w14:paraId="01E2D5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w:t>
            </w:r>
          </w:p>
        </w:tc>
        <w:tc>
          <w:tcPr>
            <w:tcW w:w="4886" w:type="dxa"/>
            <w:tcBorders>
              <w:top w:val="single" w:color="auto" w:sz="4" w:space="0"/>
            </w:tcBorders>
            <w:shd w:val="clear" w:color="auto" w:fill="auto"/>
            <w:hideMark/>
          </w:tcPr>
          <w:p w:rsidRPr="004E07A6" w:rsidR="00AD31AE" w:rsidP="00780DC5" w:rsidRDefault="00AD31AE" w14:paraId="01E2D5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Utveckling av statens transportinfrastruktur</w:t>
            </w:r>
          </w:p>
        </w:tc>
        <w:tc>
          <w:tcPr>
            <w:tcW w:w="850" w:type="dxa"/>
            <w:tcBorders>
              <w:top w:val="single" w:color="auto" w:sz="4" w:space="0"/>
            </w:tcBorders>
            <w:shd w:val="clear" w:color="auto" w:fill="auto"/>
            <w:noWrap/>
            <w:hideMark/>
          </w:tcPr>
          <w:p w:rsidRPr="004E07A6" w:rsidR="00AD31AE" w:rsidP="00780DC5" w:rsidRDefault="00AD31AE" w14:paraId="01E2D5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+345</w:t>
            </w:r>
          </w:p>
        </w:tc>
        <w:tc>
          <w:tcPr>
            <w:tcW w:w="1134" w:type="dxa"/>
            <w:tcBorders>
              <w:top w:val="single" w:color="auto" w:sz="4" w:space="0"/>
            </w:tcBorders>
            <w:shd w:val="clear" w:color="auto" w:fill="auto"/>
            <w:noWrap/>
            <w:hideMark/>
          </w:tcPr>
          <w:p w:rsidRPr="004E07A6" w:rsidR="00AD31AE" w:rsidP="00780DC5" w:rsidRDefault="00AD31AE" w14:paraId="01E2D5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+1 095</w:t>
            </w:r>
          </w:p>
        </w:tc>
        <w:tc>
          <w:tcPr>
            <w:tcW w:w="1134" w:type="dxa"/>
            <w:tcBorders>
              <w:top w:val="single" w:color="auto" w:sz="4" w:space="0"/>
            </w:tcBorders>
            <w:shd w:val="clear" w:color="auto" w:fill="auto"/>
            <w:noWrap/>
            <w:hideMark/>
          </w:tcPr>
          <w:p w:rsidRPr="004E07A6" w:rsidR="00AD31AE" w:rsidP="00780DC5" w:rsidRDefault="00AD31AE" w14:paraId="01E2D5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+1 145</w:t>
            </w:r>
          </w:p>
        </w:tc>
      </w:tr>
      <w:tr w:rsidRPr="004E07A6" w:rsidR="00AD31AE" w:rsidTr="00B07FEE" w14:paraId="01E2D588" w14:textId="77777777">
        <w:trPr>
          <w:trHeight w:val="255"/>
        </w:trPr>
        <w:tc>
          <w:tcPr>
            <w:tcW w:w="496" w:type="dxa"/>
            <w:shd w:val="clear" w:color="auto" w:fill="auto"/>
            <w:noWrap/>
            <w:hideMark/>
          </w:tcPr>
          <w:p w:rsidRPr="004E07A6" w:rsidR="00AD31AE" w:rsidP="00780DC5" w:rsidRDefault="00AD31AE" w14:paraId="01E2D5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1:6</w:t>
            </w:r>
          </w:p>
        </w:tc>
        <w:tc>
          <w:tcPr>
            <w:tcW w:w="4886" w:type="dxa"/>
            <w:shd w:val="clear" w:color="auto" w:fill="auto"/>
            <w:hideMark/>
          </w:tcPr>
          <w:p w:rsidRPr="004E07A6" w:rsidR="00AD31AE" w:rsidP="00780DC5" w:rsidRDefault="00AD31AE" w14:paraId="01E2D5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Ersättning avseende icke statliga flygplatser</w:t>
            </w:r>
          </w:p>
        </w:tc>
        <w:tc>
          <w:tcPr>
            <w:tcW w:w="850" w:type="dxa"/>
            <w:shd w:val="clear" w:color="auto" w:fill="auto"/>
            <w:noWrap/>
            <w:hideMark/>
          </w:tcPr>
          <w:p w:rsidRPr="004E07A6" w:rsidR="00AD31AE" w:rsidP="00780DC5" w:rsidRDefault="00AD31AE" w14:paraId="01E2D5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–50</w:t>
            </w:r>
          </w:p>
        </w:tc>
        <w:tc>
          <w:tcPr>
            <w:tcW w:w="1134" w:type="dxa"/>
            <w:shd w:val="clear" w:color="auto" w:fill="auto"/>
            <w:noWrap/>
            <w:hideMark/>
          </w:tcPr>
          <w:p w:rsidRPr="004E07A6" w:rsidR="00AD31AE" w:rsidP="00780DC5" w:rsidRDefault="00AD31AE" w14:paraId="01E2D5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–50</w:t>
            </w:r>
          </w:p>
        </w:tc>
        <w:tc>
          <w:tcPr>
            <w:tcW w:w="1134" w:type="dxa"/>
            <w:shd w:val="clear" w:color="auto" w:fill="auto"/>
            <w:noWrap/>
            <w:hideMark/>
          </w:tcPr>
          <w:p w:rsidRPr="004E07A6" w:rsidR="00AD31AE" w:rsidP="00780DC5" w:rsidRDefault="00AD31AE" w14:paraId="01E2D5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–50</w:t>
            </w:r>
          </w:p>
        </w:tc>
      </w:tr>
      <w:tr w:rsidRPr="004E07A6" w:rsidR="00AD31AE" w:rsidTr="00B07FEE" w14:paraId="01E2D58E" w14:textId="77777777">
        <w:trPr>
          <w:trHeight w:val="255"/>
        </w:trPr>
        <w:tc>
          <w:tcPr>
            <w:tcW w:w="496" w:type="dxa"/>
            <w:shd w:val="clear" w:color="auto" w:fill="auto"/>
            <w:noWrap/>
            <w:hideMark/>
          </w:tcPr>
          <w:p w:rsidRPr="004E07A6" w:rsidR="00AD31AE" w:rsidP="00780DC5" w:rsidRDefault="00AD31AE" w14:paraId="01E2D5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1:12</w:t>
            </w:r>
          </w:p>
        </w:tc>
        <w:tc>
          <w:tcPr>
            <w:tcW w:w="4886" w:type="dxa"/>
            <w:shd w:val="clear" w:color="auto" w:fill="auto"/>
            <w:hideMark/>
          </w:tcPr>
          <w:p w:rsidRPr="004E07A6" w:rsidR="00AD31AE" w:rsidP="00780DC5" w:rsidRDefault="00AD31AE" w14:paraId="01E2D5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Transportstyrelsen</w:t>
            </w:r>
          </w:p>
        </w:tc>
        <w:tc>
          <w:tcPr>
            <w:tcW w:w="850" w:type="dxa"/>
            <w:shd w:val="clear" w:color="auto" w:fill="auto"/>
            <w:noWrap/>
            <w:hideMark/>
          </w:tcPr>
          <w:p w:rsidRPr="004E07A6" w:rsidR="00AD31AE" w:rsidP="00780DC5" w:rsidRDefault="00AD31AE" w14:paraId="01E2D5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c>
          <w:tcPr>
            <w:tcW w:w="1134" w:type="dxa"/>
            <w:shd w:val="clear" w:color="auto" w:fill="auto"/>
            <w:noWrap/>
            <w:hideMark/>
          </w:tcPr>
          <w:p w:rsidRPr="004E07A6" w:rsidR="00AD31AE" w:rsidP="00780DC5" w:rsidRDefault="00AD31AE" w14:paraId="01E2D5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c>
          <w:tcPr>
            <w:tcW w:w="1134" w:type="dxa"/>
            <w:shd w:val="clear" w:color="auto" w:fill="auto"/>
            <w:noWrap/>
            <w:hideMark/>
          </w:tcPr>
          <w:p w:rsidRPr="004E07A6" w:rsidR="00AD31AE" w:rsidP="00780DC5" w:rsidRDefault="00AD31AE" w14:paraId="01E2D5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–10</w:t>
            </w:r>
          </w:p>
        </w:tc>
      </w:tr>
      <w:tr w:rsidRPr="004E07A6" w:rsidR="00AD31AE" w:rsidTr="00B07FEE" w14:paraId="01E2D594" w14:textId="77777777">
        <w:trPr>
          <w:trHeight w:val="255"/>
        </w:trPr>
        <w:tc>
          <w:tcPr>
            <w:tcW w:w="496" w:type="dxa"/>
            <w:shd w:val="clear" w:color="auto" w:fill="auto"/>
            <w:noWrap/>
            <w:hideMark/>
          </w:tcPr>
          <w:p w:rsidRPr="004E07A6" w:rsidR="00AD31AE" w:rsidP="00780DC5" w:rsidRDefault="00AD31AE" w14:paraId="01E2D5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4886" w:type="dxa"/>
            <w:shd w:val="clear" w:color="auto" w:fill="auto"/>
            <w:hideMark/>
          </w:tcPr>
          <w:p w:rsidRPr="004E07A6" w:rsidR="00AD31AE" w:rsidP="00780DC5" w:rsidRDefault="00AD31AE" w14:paraId="01E2D59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Nya anslag</w:t>
            </w:r>
          </w:p>
        </w:tc>
        <w:tc>
          <w:tcPr>
            <w:tcW w:w="850" w:type="dxa"/>
            <w:shd w:val="clear" w:color="auto" w:fill="auto"/>
            <w:noWrap/>
            <w:hideMark/>
          </w:tcPr>
          <w:p w:rsidRPr="004E07A6" w:rsidR="00AD31AE" w:rsidP="00780DC5" w:rsidRDefault="00AD31AE" w14:paraId="01E2D5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1134" w:type="dxa"/>
            <w:shd w:val="clear" w:color="auto" w:fill="auto"/>
            <w:noWrap/>
            <w:hideMark/>
          </w:tcPr>
          <w:p w:rsidRPr="004E07A6" w:rsidR="00AD31AE" w:rsidP="00780DC5" w:rsidRDefault="00AD31AE" w14:paraId="01E2D5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c>
          <w:tcPr>
            <w:tcW w:w="1134" w:type="dxa"/>
            <w:shd w:val="clear" w:color="auto" w:fill="auto"/>
            <w:noWrap/>
            <w:hideMark/>
          </w:tcPr>
          <w:p w:rsidRPr="004E07A6" w:rsidR="00AD31AE" w:rsidP="00780DC5" w:rsidRDefault="00AD31AE" w14:paraId="01E2D5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4E07A6">
              <w:rPr>
                <w:rFonts w:ascii="Times New Roman" w:hAnsi="Times New Roman" w:eastAsia="Times New Roman" w:cs="Times New Roman"/>
                <w:i/>
                <w:iCs/>
                <w:kern w:val="0"/>
                <w:sz w:val="20"/>
                <w:szCs w:val="20"/>
                <w:lang w:eastAsia="sv-SE"/>
                <w14:numSpacing w14:val="default"/>
              </w:rPr>
              <w:t> </w:t>
            </w:r>
          </w:p>
        </w:tc>
      </w:tr>
      <w:tr w:rsidRPr="004E07A6" w:rsidR="00AD31AE" w:rsidTr="00B07FEE" w14:paraId="01E2D59A" w14:textId="77777777">
        <w:trPr>
          <w:trHeight w:val="255"/>
        </w:trPr>
        <w:tc>
          <w:tcPr>
            <w:tcW w:w="496" w:type="dxa"/>
            <w:shd w:val="clear" w:color="auto" w:fill="auto"/>
            <w:noWrap/>
            <w:hideMark/>
          </w:tcPr>
          <w:p w:rsidRPr="004E07A6" w:rsidR="00AD31AE" w:rsidP="00780DC5" w:rsidRDefault="00AD31AE" w14:paraId="01E2D5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3:1</w:t>
            </w:r>
          </w:p>
        </w:tc>
        <w:tc>
          <w:tcPr>
            <w:tcW w:w="4886" w:type="dxa"/>
            <w:shd w:val="clear" w:color="auto" w:fill="auto"/>
            <w:hideMark/>
          </w:tcPr>
          <w:p w:rsidRPr="004E07A6" w:rsidR="00AD31AE" w:rsidP="00780DC5" w:rsidRDefault="00AD31AE" w14:paraId="01E2D5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Marknadspott</w:t>
            </w:r>
          </w:p>
        </w:tc>
        <w:tc>
          <w:tcPr>
            <w:tcW w:w="850" w:type="dxa"/>
            <w:shd w:val="clear" w:color="auto" w:fill="auto"/>
            <w:noWrap/>
            <w:hideMark/>
          </w:tcPr>
          <w:p w:rsidRPr="004E07A6" w:rsidR="00AD31AE" w:rsidP="00780DC5" w:rsidRDefault="00AD31AE" w14:paraId="01E2D5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+1 000</w:t>
            </w:r>
          </w:p>
        </w:tc>
        <w:tc>
          <w:tcPr>
            <w:tcW w:w="1134" w:type="dxa"/>
            <w:shd w:val="clear" w:color="auto" w:fill="auto"/>
            <w:noWrap/>
            <w:hideMark/>
          </w:tcPr>
          <w:p w:rsidRPr="004E07A6" w:rsidR="00AD31AE" w:rsidP="00780DC5" w:rsidRDefault="00AD31AE" w14:paraId="01E2D5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+1 000</w:t>
            </w:r>
          </w:p>
        </w:tc>
        <w:tc>
          <w:tcPr>
            <w:tcW w:w="1134" w:type="dxa"/>
            <w:shd w:val="clear" w:color="auto" w:fill="auto"/>
            <w:noWrap/>
            <w:hideMark/>
          </w:tcPr>
          <w:p w:rsidRPr="004E07A6" w:rsidR="00AD31AE" w:rsidP="00780DC5" w:rsidRDefault="00AD31AE" w14:paraId="01E2D5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+1 000</w:t>
            </w:r>
          </w:p>
        </w:tc>
      </w:tr>
      <w:tr w:rsidRPr="004E07A6" w:rsidR="00AD31AE" w:rsidTr="00B07FEE" w14:paraId="01E2D5A0" w14:textId="77777777">
        <w:trPr>
          <w:trHeight w:val="255"/>
        </w:trPr>
        <w:tc>
          <w:tcPr>
            <w:tcW w:w="496" w:type="dxa"/>
            <w:shd w:val="clear" w:color="auto" w:fill="auto"/>
            <w:noWrap/>
            <w:hideMark/>
          </w:tcPr>
          <w:p w:rsidRPr="004E07A6" w:rsidR="00AD31AE" w:rsidP="00780DC5" w:rsidRDefault="00AD31AE" w14:paraId="01E2D5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3:2</w:t>
            </w:r>
          </w:p>
        </w:tc>
        <w:tc>
          <w:tcPr>
            <w:tcW w:w="4886" w:type="dxa"/>
            <w:shd w:val="clear" w:color="auto" w:fill="auto"/>
            <w:hideMark/>
          </w:tcPr>
          <w:p w:rsidRPr="004E07A6" w:rsidR="00AD31AE" w:rsidP="00780DC5" w:rsidRDefault="00AD31AE" w14:paraId="01E2D5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Farledsfördjupning</w:t>
            </w:r>
          </w:p>
        </w:tc>
        <w:tc>
          <w:tcPr>
            <w:tcW w:w="850" w:type="dxa"/>
            <w:shd w:val="clear" w:color="auto" w:fill="auto"/>
            <w:noWrap/>
            <w:hideMark/>
          </w:tcPr>
          <w:p w:rsidRPr="004E07A6" w:rsidR="00AD31AE" w:rsidP="00780DC5" w:rsidRDefault="00AD31AE" w14:paraId="01E2D5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+250</w:t>
            </w:r>
          </w:p>
        </w:tc>
        <w:tc>
          <w:tcPr>
            <w:tcW w:w="1134" w:type="dxa"/>
            <w:shd w:val="clear" w:color="auto" w:fill="auto"/>
            <w:noWrap/>
            <w:hideMark/>
          </w:tcPr>
          <w:p w:rsidRPr="004E07A6" w:rsidR="00AD31AE" w:rsidP="00780DC5" w:rsidRDefault="00AD31AE" w14:paraId="01E2D5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+250</w:t>
            </w:r>
          </w:p>
        </w:tc>
        <w:tc>
          <w:tcPr>
            <w:tcW w:w="1134" w:type="dxa"/>
            <w:shd w:val="clear" w:color="auto" w:fill="auto"/>
            <w:noWrap/>
            <w:hideMark/>
          </w:tcPr>
          <w:p w:rsidRPr="004E07A6" w:rsidR="00AD31AE" w:rsidP="00780DC5" w:rsidRDefault="00AD31AE" w14:paraId="01E2D5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+250</w:t>
            </w:r>
          </w:p>
        </w:tc>
      </w:tr>
      <w:tr w:rsidRPr="004E07A6" w:rsidR="00AD31AE" w:rsidTr="00B07FEE" w14:paraId="01E2D5A6" w14:textId="77777777">
        <w:trPr>
          <w:trHeight w:val="255"/>
        </w:trPr>
        <w:tc>
          <w:tcPr>
            <w:tcW w:w="496" w:type="dxa"/>
            <w:shd w:val="clear" w:color="auto" w:fill="auto"/>
            <w:noWrap/>
            <w:hideMark/>
          </w:tcPr>
          <w:p w:rsidRPr="004E07A6" w:rsidR="00AD31AE" w:rsidP="00780DC5" w:rsidRDefault="00AD31AE" w14:paraId="01E2D5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3:3</w:t>
            </w:r>
          </w:p>
        </w:tc>
        <w:tc>
          <w:tcPr>
            <w:tcW w:w="4886" w:type="dxa"/>
            <w:shd w:val="clear" w:color="auto" w:fill="auto"/>
            <w:hideMark/>
          </w:tcPr>
          <w:p w:rsidRPr="004E07A6" w:rsidR="00AD31AE" w:rsidP="00780DC5" w:rsidRDefault="00AD31AE" w14:paraId="01E2D5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Satsning på sjöfart</w:t>
            </w:r>
          </w:p>
        </w:tc>
        <w:tc>
          <w:tcPr>
            <w:tcW w:w="850" w:type="dxa"/>
            <w:shd w:val="clear" w:color="auto" w:fill="auto"/>
            <w:noWrap/>
            <w:hideMark/>
          </w:tcPr>
          <w:p w:rsidRPr="004E07A6" w:rsidR="00AD31AE" w:rsidP="00780DC5" w:rsidRDefault="00AD31AE" w14:paraId="01E2D5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+1 000</w:t>
            </w:r>
          </w:p>
        </w:tc>
        <w:tc>
          <w:tcPr>
            <w:tcW w:w="1134" w:type="dxa"/>
            <w:shd w:val="clear" w:color="auto" w:fill="auto"/>
            <w:noWrap/>
            <w:hideMark/>
          </w:tcPr>
          <w:p w:rsidRPr="004E07A6" w:rsidR="00AD31AE" w:rsidP="00780DC5" w:rsidRDefault="00AD31AE" w14:paraId="01E2D5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+1 000</w:t>
            </w:r>
          </w:p>
        </w:tc>
        <w:tc>
          <w:tcPr>
            <w:tcW w:w="1134" w:type="dxa"/>
            <w:shd w:val="clear" w:color="auto" w:fill="auto"/>
            <w:noWrap/>
            <w:hideMark/>
          </w:tcPr>
          <w:p w:rsidRPr="004E07A6" w:rsidR="00AD31AE" w:rsidP="00780DC5" w:rsidRDefault="00AD31AE" w14:paraId="01E2D5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+1 000</w:t>
            </w:r>
          </w:p>
        </w:tc>
      </w:tr>
      <w:tr w:rsidRPr="00B07FEE" w:rsidR="00AD31AE" w:rsidTr="00B07FEE" w14:paraId="01E2D5AC" w14:textId="77777777">
        <w:trPr>
          <w:trHeight w:val="270"/>
        </w:trPr>
        <w:tc>
          <w:tcPr>
            <w:tcW w:w="496" w:type="dxa"/>
            <w:tcBorders>
              <w:bottom w:val="single" w:color="auto" w:sz="4" w:space="0"/>
            </w:tcBorders>
            <w:shd w:val="clear" w:color="auto" w:fill="auto"/>
            <w:noWrap/>
            <w:hideMark/>
          </w:tcPr>
          <w:p w:rsidRPr="00B07FEE" w:rsidR="00AD31AE" w:rsidP="00780DC5" w:rsidRDefault="00AD31AE" w14:paraId="01E2D5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07FEE">
              <w:rPr>
                <w:rFonts w:ascii="Times New Roman" w:hAnsi="Times New Roman" w:eastAsia="Times New Roman" w:cs="Times New Roman"/>
                <w:b/>
                <w:bCs/>
                <w:iCs/>
                <w:kern w:val="0"/>
                <w:sz w:val="20"/>
                <w:szCs w:val="20"/>
                <w:lang w:eastAsia="sv-SE"/>
                <w14:numSpacing w14:val="default"/>
              </w:rPr>
              <w:t> </w:t>
            </w:r>
          </w:p>
        </w:tc>
        <w:tc>
          <w:tcPr>
            <w:tcW w:w="4886" w:type="dxa"/>
            <w:tcBorders>
              <w:bottom w:val="single" w:color="auto" w:sz="4" w:space="0"/>
            </w:tcBorders>
            <w:shd w:val="clear" w:color="auto" w:fill="auto"/>
            <w:hideMark/>
          </w:tcPr>
          <w:p w:rsidRPr="00B07FEE" w:rsidR="00AD31AE" w:rsidP="00780DC5" w:rsidRDefault="00AD31AE" w14:paraId="01E2D5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B07FEE">
              <w:rPr>
                <w:rFonts w:ascii="Times New Roman" w:hAnsi="Times New Roman" w:eastAsia="Times New Roman" w:cs="Times New Roman"/>
                <w:b/>
                <w:bCs/>
                <w:iCs/>
                <w:kern w:val="0"/>
                <w:sz w:val="20"/>
                <w:szCs w:val="20"/>
                <w:lang w:eastAsia="sv-SE"/>
                <w14:numSpacing w14:val="default"/>
              </w:rPr>
              <w:t>Summa</w:t>
            </w:r>
          </w:p>
        </w:tc>
        <w:tc>
          <w:tcPr>
            <w:tcW w:w="850" w:type="dxa"/>
            <w:tcBorders>
              <w:bottom w:val="single" w:color="auto" w:sz="4" w:space="0"/>
            </w:tcBorders>
            <w:shd w:val="clear" w:color="auto" w:fill="auto"/>
            <w:noWrap/>
            <w:hideMark/>
          </w:tcPr>
          <w:p w:rsidRPr="00B07FEE" w:rsidR="00AD31AE" w:rsidP="00780DC5" w:rsidRDefault="00AD31AE" w14:paraId="01E2D5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07FEE">
              <w:rPr>
                <w:rFonts w:ascii="Times New Roman" w:hAnsi="Times New Roman" w:eastAsia="Times New Roman" w:cs="Times New Roman"/>
                <w:b/>
                <w:bCs/>
                <w:iCs/>
                <w:kern w:val="0"/>
                <w:sz w:val="20"/>
                <w:szCs w:val="20"/>
                <w:lang w:eastAsia="sv-SE"/>
                <w14:numSpacing w14:val="default"/>
              </w:rPr>
              <w:t>+2 535</w:t>
            </w:r>
          </w:p>
        </w:tc>
        <w:tc>
          <w:tcPr>
            <w:tcW w:w="1134" w:type="dxa"/>
            <w:tcBorders>
              <w:bottom w:val="single" w:color="auto" w:sz="4" w:space="0"/>
            </w:tcBorders>
            <w:shd w:val="clear" w:color="auto" w:fill="auto"/>
            <w:noWrap/>
            <w:hideMark/>
          </w:tcPr>
          <w:p w:rsidRPr="00B07FEE" w:rsidR="00AD31AE" w:rsidP="00780DC5" w:rsidRDefault="00AD31AE" w14:paraId="01E2D5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07FEE">
              <w:rPr>
                <w:rFonts w:ascii="Times New Roman" w:hAnsi="Times New Roman" w:eastAsia="Times New Roman" w:cs="Times New Roman"/>
                <w:b/>
                <w:bCs/>
                <w:iCs/>
                <w:kern w:val="0"/>
                <w:sz w:val="20"/>
                <w:szCs w:val="20"/>
                <w:lang w:eastAsia="sv-SE"/>
                <w14:numSpacing w14:val="default"/>
              </w:rPr>
              <w:t>+3 285</w:t>
            </w:r>
          </w:p>
        </w:tc>
        <w:tc>
          <w:tcPr>
            <w:tcW w:w="1134" w:type="dxa"/>
            <w:tcBorders>
              <w:bottom w:val="single" w:color="auto" w:sz="4" w:space="0"/>
            </w:tcBorders>
            <w:shd w:val="clear" w:color="auto" w:fill="auto"/>
            <w:noWrap/>
            <w:hideMark/>
          </w:tcPr>
          <w:p w:rsidRPr="00B07FEE" w:rsidR="00AD31AE" w:rsidP="00780DC5" w:rsidRDefault="00AD31AE" w14:paraId="01E2D5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B07FEE">
              <w:rPr>
                <w:rFonts w:ascii="Times New Roman" w:hAnsi="Times New Roman" w:eastAsia="Times New Roman" w:cs="Times New Roman"/>
                <w:b/>
                <w:bCs/>
                <w:iCs/>
                <w:kern w:val="0"/>
                <w:sz w:val="20"/>
                <w:szCs w:val="20"/>
                <w:lang w:eastAsia="sv-SE"/>
                <w14:numSpacing w14:val="default"/>
              </w:rPr>
              <w:t>+3 335</w:t>
            </w:r>
          </w:p>
        </w:tc>
      </w:tr>
    </w:tbl>
    <w:p w:rsidR="00B07FEE" w:rsidP="00B07FEE" w:rsidRDefault="00B07FEE" w14:paraId="3409964C" w14:textId="77777777">
      <w:pPr>
        <w:pStyle w:val="Tabellrubrik"/>
      </w:pPr>
      <w:bookmarkStart w:name="_Toc531250361" w:id="523"/>
    </w:p>
    <w:p w:rsidR="00B07FEE" w:rsidRDefault="00B07FEE" w14:paraId="6317154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00B30E5B" w:rsidP="00B07FEE" w:rsidRDefault="00B07FEE" w14:paraId="01E2D5AE" w14:textId="07B74260">
      <w:pPr>
        <w:pStyle w:val="Tabellrubrik"/>
      </w:pPr>
      <w:r>
        <w:t xml:space="preserve">20.23 </w:t>
      </w:r>
      <w:r w:rsidRPr="00B07FEE" w:rsidR="00B30E5B">
        <w:t>Utgiftsområde 23 Areella näringar, landsbygd och livsmedel</w:t>
      </w:r>
      <w:bookmarkEnd w:id="523"/>
    </w:p>
    <w:p w:rsidRPr="00B07FEE" w:rsidR="00B07FEE" w:rsidP="00B07FEE" w:rsidRDefault="00B07FEE" w14:paraId="1C7A01AB" w14:textId="1885DEC8">
      <w:pPr>
        <w:pStyle w:val="Tabellunderrubrik"/>
      </w:pPr>
      <w:r w:rsidRPr="00B07FEE">
        <w:t>Miljoner kronor</w:t>
      </w:r>
    </w:p>
    <w:tbl>
      <w:tblPr>
        <w:tblW w:w="8647" w:type="dxa"/>
        <w:tblCellMar>
          <w:left w:w="70" w:type="dxa"/>
          <w:right w:w="70" w:type="dxa"/>
        </w:tblCellMar>
        <w:tblLook w:val="04A0" w:firstRow="1" w:lastRow="0" w:firstColumn="1" w:lastColumn="0" w:noHBand="0" w:noVBand="1"/>
      </w:tblPr>
      <w:tblGrid>
        <w:gridCol w:w="496"/>
        <w:gridCol w:w="5236"/>
        <w:gridCol w:w="931"/>
        <w:gridCol w:w="992"/>
        <w:gridCol w:w="992"/>
      </w:tblGrid>
      <w:tr w:rsidRPr="002C3A65" w:rsidR="002C3A65" w:rsidTr="002C3A65" w14:paraId="35A2C69D" w14:textId="77777777">
        <w:trPr>
          <w:trHeight w:val="255"/>
        </w:trPr>
        <w:tc>
          <w:tcPr>
            <w:tcW w:w="496" w:type="dxa"/>
            <w:tcBorders>
              <w:top w:val="single" w:color="auto" w:sz="4" w:space="0"/>
            </w:tcBorders>
            <w:shd w:val="clear" w:color="auto" w:fill="auto"/>
            <w:noWrap/>
          </w:tcPr>
          <w:p w:rsidRPr="002C3A65" w:rsidR="002C3A65" w:rsidP="002C3A65" w:rsidRDefault="002C3A65" w14:paraId="1EA498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36" w:type="dxa"/>
            <w:tcBorders>
              <w:top w:val="single" w:color="auto" w:sz="4" w:space="0"/>
            </w:tcBorders>
            <w:shd w:val="clear" w:color="auto" w:fill="auto"/>
          </w:tcPr>
          <w:p w:rsidRPr="002C3A65" w:rsidR="002C3A65" w:rsidP="002C3A65" w:rsidRDefault="002C3A65" w14:paraId="2B7530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915" w:type="dxa"/>
            <w:gridSpan w:val="3"/>
            <w:tcBorders>
              <w:top w:val="single" w:color="auto" w:sz="4" w:space="0"/>
            </w:tcBorders>
            <w:shd w:val="clear" w:color="auto" w:fill="auto"/>
            <w:noWrap/>
          </w:tcPr>
          <w:p w:rsidRPr="002C3A65" w:rsidR="002C3A65" w:rsidP="002C3A65" w:rsidRDefault="002C3A65" w14:paraId="32244CCB" w14:textId="11217FF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2C3A65">
              <w:rPr>
                <w:rFonts w:ascii="Times New Roman" w:hAnsi="Times New Roman" w:eastAsia="Times New Roman" w:cs="Times New Roman"/>
                <w:b/>
                <w:kern w:val="0"/>
                <w:sz w:val="20"/>
                <w:szCs w:val="20"/>
                <w:lang w:eastAsia="sv-SE"/>
                <w14:numSpacing w14:val="default"/>
              </w:rPr>
              <w:t>Avvikelse från regeringen (SD)</w:t>
            </w:r>
          </w:p>
        </w:tc>
      </w:tr>
      <w:tr w:rsidRPr="002C3A65" w:rsidR="002C3A65" w:rsidTr="002C3A65" w14:paraId="608C9B13" w14:textId="77777777">
        <w:trPr>
          <w:trHeight w:val="255"/>
        </w:trPr>
        <w:tc>
          <w:tcPr>
            <w:tcW w:w="496" w:type="dxa"/>
            <w:tcBorders>
              <w:bottom w:val="single" w:color="auto" w:sz="4" w:space="0"/>
            </w:tcBorders>
            <w:shd w:val="clear" w:color="auto" w:fill="auto"/>
            <w:noWrap/>
          </w:tcPr>
          <w:p w:rsidRPr="002C3A65" w:rsidR="002C3A65" w:rsidP="002C3A65" w:rsidRDefault="002C3A65" w14:paraId="1E00AA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36" w:type="dxa"/>
            <w:tcBorders>
              <w:bottom w:val="single" w:color="auto" w:sz="4" w:space="0"/>
            </w:tcBorders>
            <w:shd w:val="clear" w:color="auto" w:fill="auto"/>
          </w:tcPr>
          <w:p w:rsidRPr="002C3A65" w:rsidR="002C3A65" w:rsidP="002C3A65" w:rsidRDefault="002C3A65" w14:paraId="1A9202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931" w:type="dxa"/>
            <w:tcBorders>
              <w:bottom w:val="single" w:color="auto" w:sz="4" w:space="0"/>
            </w:tcBorders>
            <w:shd w:val="clear" w:color="auto" w:fill="auto"/>
            <w:noWrap/>
          </w:tcPr>
          <w:p w:rsidRPr="002C3A65" w:rsidR="002C3A65" w:rsidP="002C3A65" w:rsidRDefault="002C3A65" w14:paraId="6E636C0D" w14:textId="4B09158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2C3A65">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2C3A65" w:rsidR="002C3A65" w:rsidP="002C3A65" w:rsidRDefault="002C3A65" w14:paraId="77351572" w14:textId="6914052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2C3A65">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2C3A65" w:rsidR="002C3A65" w:rsidP="002C3A65" w:rsidRDefault="002C3A65" w14:paraId="4A84B7D1" w14:textId="08957E3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2C3A65">
              <w:rPr>
                <w:rFonts w:ascii="Times New Roman" w:hAnsi="Times New Roman" w:eastAsia="Times New Roman" w:cs="Times New Roman"/>
                <w:b/>
                <w:kern w:val="0"/>
                <w:sz w:val="20"/>
                <w:szCs w:val="20"/>
                <w:lang w:eastAsia="sv-SE"/>
                <w14:numSpacing w14:val="default"/>
              </w:rPr>
              <w:t>1921</w:t>
            </w:r>
          </w:p>
        </w:tc>
      </w:tr>
      <w:tr w:rsidRPr="00B07FEE" w:rsidR="002754F3" w:rsidTr="002C3A65" w14:paraId="01E2D5B4" w14:textId="77777777">
        <w:trPr>
          <w:trHeight w:val="255"/>
        </w:trPr>
        <w:tc>
          <w:tcPr>
            <w:tcW w:w="496" w:type="dxa"/>
            <w:tcBorders>
              <w:top w:val="single" w:color="auto" w:sz="4" w:space="0"/>
            </w:tcBorders>
            <w:shd w:val="clear" w:color="auto" w:fill="auto"/>
            <w:noWrap/>
            <w:hideMark/>
          </w:tcPr>
          <w:p w:rsidRPr="00B07FEE" w:rsidR="002754F3" w:rsidP="002C3A65" w:rsidRDefault="002754F3" w14:paraId="01E2D5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1:1</w:t>
            </w:r>
          </w:p>
        </w:tc>
        <w:tc>
          <w:tcPr>
            <w:tcW w:w="5236" w:type="dxa"/>
            <w:tcBorders>
              <w:top w:val="single" w:color="auto" w:sz="4" w:space="0"/>
            </w:tcBorders>
            <w:shd w:val="clear" w:color="auto" w:fill="auto"/>
            <w:hideMark/>
          </w:tcPr>
          <w:p w:rsidRPr="00B07FEE" w:rsidR="002754F3" w:rsidP="002C3A65" w:rsidRDefault="002754F3" w14:paraId="01E2D5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Skogsstyrelsen</w:t>
            </w:r>
          </w:p>
        </w:tc>
        <w:tc>
          <w:tcPr>
            <w:tcW w:w="931" w:type="dxa"/>
            <w:tcBorders>
              <w:top w:val="single" w:color="auto" w:sz="4" w:space="0"/>
            </w:tcBorders>
            <w:shd w:val="clear" w:color="auto" w:fill="auto"/>
            <w:noWrap/>
            <w:hideMark/>
          </w:tcPr>
          <w:p w:rsidRPr="00B07FEE" w:rsidR="002754F3" w:rsidP="002C3A65" w:rsidRDefault="002754F3" w14:paraId="01E2D5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–35</w:t>
            </w:r>
          </w:p>
        </w:tc>
        <w:tc>
          <w:tcPr>
            <w:tcW w:w="992" w:type="dxa"/>
            <w:tcBorders>
              <w:top w:val="single" w:color="auto" w:sz="4" w:space="0"/>
            </w:tcBorders>
            <w:shd w:val="clear" w:color="auto" w:fill="auto"/>
            <w:noWrap/>
            <w:hideMark/>
          </w:tcPr>
          <w:p w:rsidRPr="00B07FEE" w:rsidR="002754F3" w:rsidP="002C3A65" w:rsidRDefault="002754F3" w14:paraId="01E2D5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–35</w:t>
            </w:r>
          </w:p>
        </w:tc>
        <w:tc>
          <w:tcPr>
            <w:tcW w:w="992" w:type="dxa"/>
            <w:tcBorders>
              <w:top w:val="single" w:color="auto" w:sz="4" w:space="0"/>
            </w:tcBorders>
            <w:shd w:val="clear" w:color="auto" w:fill="auto"/>
            <w:noWrap/>
            <w:hideMark/>
          </w:tcPr>
          <w:p w:rsidRPr="00B07FEE" w:rsidR="002754F3" w:rsidP="002C3A65" w:rsidRDefault="002754F3" w14:paraId="01E2D5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–35</w:t>
            </w:r>
          </w:p>
        </w:tc>
      </w:tr>
      <w:tr w:rsidRPr="00B07FEE" w:rsidR="002754F3" w:rsidTr="002C3A65" w14:paraId="01E2D5BA" w14:textId="77777777">
        <w:trPr>
          <w:trHeight w:val="255"/>
        </w:trPr>
        <w:tc>
          <w:tcPr>
            <w:tcW w:w="496" w:type="dxa"/>
            <w:shd w:val="clear" w:color="auto" w:fill="auto"/>
            <w:noWrap/>
            <w:hideMark/>
          </w:tcPr>
          <w:p w:rsidRPr="00B07FEE" w:rsidR="002754F3" w:rsidP="002C3A65" w:rsidRDefault="002754F3" w14:paraId="01E2D5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1:2</w:t>
            </w:r>
          </w:p>
        </w:tc>
        <w:tc>
          <w:tcPr>
            <w:tcW w:w="5236" w:type="dxa"/>
            <w:shd w:val="clear" w:color="auto" w:fill="auto"/>
            <w:hideMark/>
          </w:tcPr>
          <w:p w:rsidRPr="00B07FEE" w:rsidR="002754F3" w:rsidP="002C3A65" w:rsidRDefault="002754F3" w14:paraId="01E2D5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Insatser för skogsbruket</w:t>
            </w:r>
          </w:p>
        </w:tc>
        <w:tc>
          <w:tcPr>
            <w:tcW w:w="931" w:type="dxa"/>
            <w:shd w:val="clear" w:color="auto" w:fill="auto"/>
            <w:noWrap/>
            <w:hideMark/>
          </w:tcPr>
          <w:p w:rsidRPr="00B07FEE" w:rsidR="002754F3" w:rsidP="002C3A65" w:rsidRDefault="002754F3" w14:paraId="01E2D5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–200</w:t>
            </w:r>
          </w:p>
        </w:tc>
        <w:tc>
          <w:tcPr>
            <w:tcW w:w="992" w:type="dxa"/>
            <w:shd w:val="clear" w:color="auto" w:fill="auto"/>
            <w:noWrap/>
            <w:hideMark/>
          </w:tcPr>
          <w:p w:rsidRPr="00B07FEE" w:rsidR="002754F3" w:rsidP="002C3A65" w:rsidRDefault="002754F3" w14:paraId="01E2D5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–50</w:t>
            </w:r>
          </w:p>
        </w:tc>
        <w:tc>
          <w:tcPr>
            <w:tcW w:w="992" w:type="dxa"/>
            <w:shd w:val="clear" w:color="auto" w:fill="auto"/>
            <w:noWrap/>
            <w:hideMark/>
          </w:tcPr>
          <w:p w:rsidRPr="00B07FEE" w:rsidR="002754F3" w:rsidP="002C3A65" w:rsidRDefault="002754F3" w14:paraId="01E2D5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–50</w:t>
            </w:r>
          </w:p>
        </w:tc>
      </w:tr>
      <w:tr w:rsidRPr="00B07FEE" w:rsidR="002754F3" w:rsidTr="002C3A65" w14:paraId="01E2D5C0" w14:textId="77777777">
        <w:trPr>
          <w:trHeight w:val="255"/>
        </w:trPr>
        <w:tc>
          <w:tcPr>
            <w:tcW w:w="496" w:type="dxa"/>
            <w:shd w:val="clear" w:color="auto" w:fill="auto"/>
            <w:noWrap/>
            <w:hideMark/>
          </w:tcPr>
          <w:p w:rsidRPr="00B07FEE" w:rsidR="002754F3" w:rsidP="002C3A65" w:rsidRDefault="002754F3" w14:paraId="01E2D5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1:5</w:t>
            </w:r>
          </w:p>
        </w:tc>
        <w:tc>
          <w:tcPr>
            <w:tcW w:w="5236" w:type="dxa"/>
            <w:shd w:val="clear" w:color="auto" w:fill="auto"/>
            <w:hideMark/>
          </w:tcPr>
          <w:p w:rsidRPr="00B07FEE" w:rsidR="002754F3" w:rsidP="002C3A65" w:rsidRDefault="002754F3" w14:paraId="01E2D5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Djurhälsovård och djurskyddsfrämjande åtgärder</w:t>
            </w:r>
          </w:p>
        </w:tc>
        <w:tc>
          <w:tcPr>
            <w:tcW w:w="931" w:type="dxa"/>
            <w:shd w:val="clear" w:color="auto" w:fill="auto"/>
            <w:noWrap/>
            <w:hideMark/>
          </w:tcPr>
          <w:p w:rsidRPr="00B07FEE" w:rsidR="002754F3" w:rsidP="002C3A65" w:rsidRDefault="002754F3" w14:paraId="01E2D5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B07FEE" w:rsidR="002754F3" w:rsidP="002C3A65" w:rsidRDefault="002754F3" w14:paraId="01E2D5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B07FEE" w:rsidR="002754F3" w:rsidP="002C3A65" w:rsidRDefault="002754F3" w14:paraId="01E2D5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r>
      <w:tr w:rsidRPr="00B07FEE" w:rsidR="002754F3" w:rsidTr="002C3A65" w14:paraId="01E2D5C6" w14:textId="77777777">
        <w:trPr>
          <w:trHeight w:val="255"/>
        </w:trPr>
        <w:tc>
          <w:tcPr>
            <w:tcW w:w="496" w:type="dxa"/>
            <w:shd w:val="clear" w:color="auto" w:fill="auto"/>
            <w:noWrap/>
            <w:hideMark/>
          </w:tcPr>
          <w:p w:rsidRPr="00B07FEE" w:rsidR="002754F3" w:rsidP="002C3A65" w:rsidRDefault="002754F3" w14:paraId="01E2D5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1:7</w:t>
            </w:r>
          </w:p>
        </w:tc>
        <w:tc>
          <w:tcPr>
            <w:tcW w:w="5236" w:type="dxa"/>
            <w:shd w:val="clear" w:color="auto" w:fill="auto"/>
            <w:hideMark/>
          </w:tcPr>
          <w:p w:rsidRPr="00B07FEE" w:rsidR="002754F3" w:rsidP="002C3A65" w:rsidRDefault="002754F3" w14:paraId="01E2D5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Ersättningar för viltskador m.m.</w:t>
            </w:r>
          </w:p>
        </w:tc>
        <w:tc>
          <w:tcPr>
            <w:tcW w:w="931" w:type="dxa"/>
            <w:shd w:val="clear" w:color="auto" w:fill="auto"/>
            <w:noWrap/>
            <w:hideMark/>
          </w:tcPr>
          <w:p w:rsidRPr="00B07FEE" w:rsidR="002754F3" w:rsidP="002C3A65" w:rsidRDefault="002754F3" w14:paraId="01E2D5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B07FEE" w:rsidR="002754F3" w:rsidP="002C3A65" w:rsidRDefault="002754F3" w14:paraId="01E2D5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B07FEE" w:rsidR="002754F3" w:rsidP="002C3A65" w:rsidRDefault="002754F3" w14:paraId="01E2D5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r>
      <w:tr w:rsidRPr="00B07FEE" w:rsidR="002754F3" w:rsidTr="002C3A65" w14:paraId="01E2D5CC" w14:textId="77777777">
        <w:trPr>
          <w:trHeight w:val="255"/>
        </w:trPr>
        <w:tc>
          <w:tcPr>
            <w:tcW w:w="496" w:type="dxa"/>
            <w:shd w:val="clear" w:color="auto" w:fill="auto"/>
            <w:noWrap/>
            <w:hideMark/>
          </w:tcPr>
          <w:p w:rsidRPr="00B07FEE" w:rsidR="002754F3" w:rsidP="002C3A65" w:rsidRDefault="002754F3" w14:paraId="01E2D5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1:8</w:t>
            </w:r>
          </w:p>
        </w:tc>
        <w:tc>
          <w:tcPr>
            <w:tcW w:w="5236" w:type="dxa"/>
            <w:shd w:val="clear" w:color="auto" w:fill="auto"/>
            <w:hideMark/>
          </w:tcPr>
          <w:p w:rsidRPr="00B07FEE" w:rsidR="002754F3" w:rsidP="002C3A65" w:rsidRDefault="002754F3" w14:paraId="01E2D5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Statens jordbruksverk</w:t>
            </w:r>
          </w:p>
        </w:tc>
        <w:tc>
          <w:tcPr>
            <w:tcW w:w="931" w:type="dxa"/>
            <w:shd w:val="clear" w:color="auto" w:fill="auto"/>
            <w:noWrap/>
            <w:hideMark/>
          </w:tcPr>
          <w:p w:rsidRPr="00B07FEE" w:rsidR="002754F3" w:rsidP="002C3A65" w:rsidRDefault="002754F3" w14:paraId="01E2D5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B07FEE" w:rsidR="002754F3" w:rsidP="002C3A65" w:rsidRDefault="002754F3" w14:paraId="01E2D5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hideMark/>
          </w:tcPr>
          <w:p w:rsidRPr="00B07FEE" w:rsidR="002754F3" w:rsidP="002C3A65" w:rsidRDefault="002754F3" w14:paraId="01E2D5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+70</w:t>
            </w:r>
          </w:p>
        </w:tc>
      </w:tr>
      <w:tr w:rsidRPr="00B07FEE" w:rsidR="002754F3" w:rsidTr="002C3A65" w14:paraId="01E2D5D2" w14:textId="77777777">
        <w:trPr>
          <w:trHeight w:val="255"/>
        </w:trPr>
        <w:tc>
          <w:tcPr>
            <w:tcW w:w="496" w:type="dxa"/>
            <w:shd w:val="clear" w:color="auto" w:fill="auto"/>
            <w:noWrap/>
            <w:hideMark/>
          </w:tcPr>
          <w:p w:rsidRPr="00B07FEE" w:rsidR="002754F3" w:rsidP="002C3A65" w:rsidRDefault="002754F3" w14:paraId="01E2D5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1:12</w:t>
            </w:r>
          </w:p>
        </w:tc>
        <w:tc>
          <w:tcPr>
            <w:tcW w:w="5236" w:type="dxa"/>
            <w:shd w:val="clear" w:color="auto" w:fill="auto"/>
            <w:hideMark/>
          </w:tcPr>
          <w:p w:rsidRPr="00B07FEE" w:rsidR="002754F3" w:rsidP="002C3A65" w:rsidRDefault="002754F3" w14:paraId="01E2D5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Stödåtgärder för fiske och vattenbruk</w:t>
            </w:r>
          </w:p>
        </w:tc>
        <w:tc>
          <w:tcPr>
            <w:tcW w:w="931" w:type="dxa"/>
            <w:shd w:val="clear" w:color="auto" w:fill="auto"/>
            <w:noWrap/>
            <w:hideMark/>
          </w:tcPr>
          <w:p w:rsidRPr="00B07FEE" w:rsidR="002754F3" w:rsidP="002C3A65" w:rsidRDefault="002754F3" w14:paraId="01E2D5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B07FEE" w:rsidR="002754F3" w:rsidP="002C3A65" w:rsidRDefault="002754F3" w14:paraId="01E2D5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+25</w:t>
            </w:r>
          </w:p>
        </w:tc>
        <w:tc>
          <w:tcPr>
            <w:tcW w:w="992" w:type="dxa"/>
            <w:shd w:val="clear" w:color="auto" w:fill="auto"/>
            <w:noWrap/>
            <w:hideMark/>
          </w:tcPr>
          <w:p w:rsidRPr="00B07FEE" w:rsidR="002754F3" w:rsidP="002C3A65" w:rsidRDefault="002754F3" w14:paraId="01E2D5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+25</w:t>
            </w:r>
          </w:p>
        </w:tc>
      </w:tr>
      <w:tr w:rsidRPr="00B07FEE" w:rsidR="002754F3" w:rsidTr="002C3A65" w14:paraId="01E2D5D8" w14:textId="77777777">
        <w:trPr>
          <w:trHeight w:val="255"/>
        </w:trPr>
        <w:tc>
          <w:tcPr>
            <w:tcW w:w="496" w:type="dxa"/>
            <w:shd w:val="clear" w:color="auto" w:fill="auto"/>
            <w:noWrap/>
            <w:hideMark/>
          </w:tcPr>
          <w:p w:rsidRPr="00B07FEE" w:rsidR="002754F3" w:rsidP="002C3A65" w:rsidRDefault="002754F3" w14:paraId="01E2D5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1:14</w:t>
            </w:r>
          </w:p>
        </w:tc>
        <w:tc>
          <w:tcPr>
            <w:tcW w:w="5236" w:type="dxa"/>
            <w:shd w:val="clear" w:color="auto" w:fill="auto"/>
            <w:hideMark/>
          </w:tcPr>
          <w:p w:rsidRPr="00B07FEE" w:rsidR="002754F3" w:rsidP="002C3A65" w:rsidRDefault="002754F3" w14:paraId="01E2D5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Livsmedelsverket</w:t>
            </w:r>
          </w:p>
        </w:tc>
        <w:tc>
          <w:tcPr>
            <w:tcW w:w="931" w:type="dxa"/>
            <w:shd w:val="clear" w:color="auto" w:fill="auto"/>
            <w:noWrap/>
            <w:hideMark/>
          </w:tcPr>
          <w:p w:rsidRPr="00B07FEE" w:rsidR="002754F3" w:rsidP="002C3A65" w:rsidRDefault="002754F3" w14:paraId="01E2D5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B07FEE" w:rsidR="002754F3" w:rsidP="002C3A65" w:rsidRDefault="002754F3" w14:paraId="01E2D5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B07FEE" w:rsidR="002754F3" w:rsidP="002C3A65" w:rsidRDefault="002754F3" w14:paraId="01E2D5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w:t>
            </w:r>
          </w:p>
        </w:tc>
      </w:tr>
      <w:tr w:rsidRPr="00B07FEE" w:rsidR="002754F3" w:rsidTr="002C3A65" w14:paraId="01E2D5DE" w14:textId="77777777">
        <w:trPr>
          <w:trHeight w:val="255"/>
        </w:trPr>
        <w:tc>
          <w:tcPr>
            <w:tcW w:w="496" w:type="dxa"/>
            <w:shd w:val="clear" w:color="auto" w:fill="auto"/>
            <w:noWrap/>
            <w:hideMark/>
          </w:tcPr>
          <w:p w:rsidRPr="00B07FEE" w:rsidR="002754F3" w:rsidP="002C3A65" w:rsidRDefault="002754F3" w14:paraId="01E2D5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1:15</w:t>
            </w:r>
          </w:p>
        </w:tc>
        <w:tc>
          <w:tcPr>
            <w:tcW w:w="5236" w:type="dxa"/>
            <w:shd w:val="clear" w:color="auto" w:fill="auto"/>
            <w:hideMark/>
          </w:tcPr>
          <w:p w:rsidRPr="00B07FEE" w:rsidR="002754F3" w:rsidP="002C3A65" w:rsidRDefault="002754F3" w14:paraId="01E2D5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Konkurrenskraftig livsmedelssektor</w:t>
            </w:r>
          </w:p>
        </w:tc>
        <w:tc>
          <w:tcPr>
            <w:tcW w:w="931" w:type="dxa"/>
            <w:shd w:val="clear" w:color="auto" w:fill="auto"/>
            <w:noWrap/>
            <w:hideMark/>
          </w:tcPr>
          <w:p w:rsidRPr="00B07FEE" w:rsidR="002754F3" w:rsidP="002C3A65" w:rsidRDefault="002754F3" w14:paraId="01E2D5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B07FEE" w:rsidR="002754F3" w:rsidP="002C3A65" w:rsidRDefault="002754F3" w14:paraId="01E2D5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B07FEE" w:rsidR="002754F3" w:rsidP="002C3A65" w:rsidRDefault="002754F3" w14:paraId="01E2D5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w:t>
            </w:r>
          </w:p>
        </w:tc>
      </w:tr>
      <w:tr w:rsidRPr="00B07FEE" w:rsidR="002754F3" w:rsidTr="002C3A65" w14:paraId="01E2D5E4" w14:textId="77777777">
        <w:trPr>
          <w:trHeight w:val="255"/>
        </w:trPr>
        <w:tc>
          <w:tcPr>
            <w:tcW w:w="496" w:type="dxa"/>
            <w:shd w:val="clear" w:color="auto" w:fill="auto"/>
            <w:noWrap/>
            <w:hideMark/>
          </w:tcPr>
          <w:p w:rsidRPr="00B07FEE" w:rsidR="002754F3" w:rsidP="002C3A65" w:rsidRDefault="002754F3" w14:paraId="01E2D5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1:23</w:t>
            </w:r>
          </w:p>
        </w:tc>
        <w:tc>
          <w:tcPr>
            <w:tcW w:w="5236" w:type="dxa"/>
            <w:shd w:val="clear" w:color="auto" w:fill="auto"/>
            <w:hideMark/>
          </w:tcPr>
          <w:p w:rsidRPr="00B07FEE" w:rsidR="002754F3" w:rsidP="002C3A65" w:rsidRDefault="002754F3" w14:paraId="01E2D5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Sveriges lantbruksuniversitet</w:t>
            </w:r>
          </w:p>
        </w:tc>
        <w:tc>
          <w:tcPr>
            <w:tcW w:w="931" w:type="dxa"/>
            <w:shd w:val="clear" w:color="auto" w:fill="auto"/>
            <w:noWrap/>
            <w:hideMark/>
          </w:tcPr>
          <w:p w:rsidRPr="00B07FEE" w:rsidR="002754F3" w:rsidP="002C3A65" w:rsidRDefault="002754F3" w14:paraId="01E2D5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B07FEE" w:rsidR="002754F3" w:rsidP="002C3A65" w:rsidRDefault="002754F3" w14:paraId="01E2D5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+30</w:t>
            </w:r>
          </w:p>
        </w:tc>
        <w:tc>
          <w:tcPr>
            <w:tcW w:w="992" w:type="dxa"/>
            <w:shd w:val="clear" w:color="auto" w:fill="auto"/>
            <w:noWrap/>
            <w:hideMark/>
          </w:tcPr>
          <w:p w:rsidRPr="00B07FEE" w:rsidR="002754F3" w:rsidP="002C3A65" w:rsidRDefault="002754F3" w14:paraId="01E2D5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+40</w:t>
            </w:r>
          </w:p>
        </w:tc>
      </w:tr>
      <w:tr w:rsidRPr="00B07FEE" w:rsidR="002754F3" w:rsidTr="002C3A65" w14:paraId="01E2D5EA" w14:textId="77777777">
        <w:trPr>
          <w:trHeight w:val="510"/>
        </w:trPr>
        <w:tc>
          <w:tcPr>
            <w:tcW w:w="496" w:type="dxa"/>
            <w:shd w:val="clear" w:color="auto" w:fill="auto"/>
            <w:noWrap/>
            <w:hideMark/>
          </w:tcPr>
          <w:p w:rsidRPr="00B07FEE" w:rsidR="002754F3" w:rsidP="002C3A65" w:rsidRDefault="002754F3" w14:paraId="01E2D5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1:24</w:t>
            </w:r>
          </w:p>
        </w:tc>
        <w:tc>
          <w:tcPr>
            <w:tcW w:w="5236" w:type="dxa"/>
            <w:shd w:val="clear" w:color="auto" w:fill="auto"/>
            <w:hideMark/>
          </w:tcPr>
          <w:p w:rsidRPr="00B07FEE" w:rsidR="002754F3" w:rsidP="002C3A65" w:rsidRDefault="002754F3" w14:paraId="01E2D5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Forskningsrådet för miljö, areella näringar och samhällsbyggande: Forskning och samfinansierad forskning</w:t>
            </w:r>
          </w:p>
        </w:tc>
        <w:tc>
          <w:tcPr>
            <w:tcW w:w="931" w:type="dxa"/>
            <w:shd w:val="clear" w:color="auto" w:fill="auto"/>
            <w:noWrap/>
            <w:vAlign w:val="bottom"/>
            <w:hideMark/>
          </w:tcPr>
          <w:p w:rsidRPr="00B07FEE" w:rsidR="002754F3" w:rsidP="002C3A65" w:rsidRDefault="002754F3" w14:paraId="01E2D5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vAlign w:val="bottom"/>
            <w:hideMark/>
          </w:tcPr>
          <w:p w:rsidRPr="00B07FEE" w:rsidR="002754F3" w:rsidP="002C3A65" w:rsidRDefault="002754F3" w14:paraId="01E2D5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vAlign w:val="bottom"/>
            <w:hideMark/>
          </w:tcPr>
          <w:p w:rsidRPr="00B07FEE" w:rsidR="002754F3" w:rsidP="002C3A65" w:rsidRDefault="002754F3" w14:paraId="01E2D5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+10</w:t>
            </w:r>
          </w:p>
        </w:tc>
      </w:tr>
      <w:tr w:rsidRPr="00B07FEE" w:rsidR="002754F3" w:rsidTr="002C3A65" w14:paraId="01E2D5F0" w14:textId="77777777">
        <w:trPr>
          <w:trHeight w:val="255"/>
        </w:trPr>
        <w:tc>
          <w:tcPr>
            <w:tcW w:w="496" w:type="dxa"/>
            <w:shd w:val="clear" w:color="auto" w:fill="auto"/>
            <w:noWrap/>
            <w:hideMark/>
          </w:tcPr>
          <w:p w:rsidRPr="00B07FEE" w:rsidR="002754F3" w:rsidP="002C3A65" w:rsidRDefault="002754F3" w14:paraId="01E2D5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07FEE">
              <w:rPr>
                <w:rFonts w:ascii="Times New Roman" w:hAnsi="Times New Roman" w:eastAsia="Times New Roman" w:cs="Times New Roman"/>
                <w:i/>
                <w:iCs/>
                <w:kern w:val="0"/>
                <w:sz w:val="20"/>
                <w:szCs w:val="20"/>
                <w:lang w:eastAsia="sv-SE"/>
                <w14:numSpacing w14:val="default"/>
              </w:rPr>
              <w:t> </w:t>
            </w:r>
          </w:p>
        </w:tc>
        <w:tc>
          <w:tcPr>
            <w:tcW w:w="5236" w:type="dxa"/>
            <w:shd w:val="clear" w:color="auto" w:fill="auto"/>
            <w:hideMark/>
          </w:tcPr>
          <w:p w:rsidRPr="00B07FEE" w:rsidR="002754F3" w:rsidP="002C3A65" w:rsidRDefault="002754F3" w14:paraId="01E2D5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07FEE">
              <w:rPr>
                <w:rFonts w:ascii="Times New Roman" w:hAnsi="Times New Roman" w:eastAsia="Times New Roman" w:cs="Times New Roman"/>
                <w:i/>
                <w:iCs/>
                <w:kern w:val="0"/>
                <w:sz w:val="20"/>
                <w:szCs w:val="20"/>
                <w:lang w:eastAsia="sv-SE"/>
                <w14:numSpacing w14:val="default"/>
              </w:rPr>
              <w:t>Nya anslag</w:t>
            </w:r>
          </w:p>
        </w:tc>
        <w:tc>
          <w:tcPr>
            <w:tcW w:w="931" w:type="dxa"/>
            <w:shd w:val="clear" w:color="auto" w:fill="auto"/>
            <w:noWrap/>
            <w:hideMark/>
          </w:tcPr>
          <w:p w:rsidRPr="00B07FEE" w:rsidR="002754F3" w:rsidP="002C3A65" w:rsidRDefault="002754F3" w14:paraId="01E2D5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07FEE">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B07FEE" w:rsidR="002754F3" w:rsidP="002C3A65" w:rsidRDefault="002754F3" w14:paraId="01E2D5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07FEE">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B07FEE" w:rsidR="002754F3" w:rsidP="002C3A65" w:rsidRDefault="002754F3" w14:paraId="01E2D5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B07FEE">
              <w:rPr>
                <w:rFonts w:ascii="Times New Roman" w:hAnsi="Times New Roman" w:eastAsia="Times New Roman" w:cs="Times New Roman"/>
                <w:i/>
                <w:iCs/>
                <w:kern w:val="0"/>
                <w:sz w:val="20"/>
                <w:szCs w:val="20"/>
                <w:lang w:eastAsia="sv-SE"/>
                <w14:numSpacing w14:val="default"/>
              </w:rPr>
              <w:t> </w:t>
            </w:r>
          </w:p>
        </w:tc>
      </w:tr>
      <w:tr w:rsidRPr="00B07FEE" w:rsidR="002754F3" w:rsidTr="002C3A65" w14:paraId="01E2D5F6" w14:textId="77777777">
        <w:trPr>
          <w:trHeight w:val="255"/>
        </w:trPr>
        <w:tc>
          <w:tcPr>
            <w:tcW w:w="496" w:type="dxa"/>
            <w:shd w:val="clear" w:color="auto" w:fill="auto"/>
            <w:noWrap/>
            <w:hideMark/>
          </w:tcPr>
          <w:p w:rsidRPr="00B07FEE" w:rsidR="002754F3" w:rsidP="002C3A65" w:rsidRDefault="002754F3" w14:paraId="01E2D5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2.1</w:t>
            </w:r>
          </w:p>
        </w:tc>
        <w:tc>
          <w:tcPr>
            <w:tcW w:w="5236" w:type="dxa"/>
            <w:shd w:val="clear" w:color="auto" w:fill="auto"/>
            <w:hideMark/>
          </w:tcPr>
          <w:p w:rsidRPr="00B07FEE" w:rsidR="002754F3" w:rsidP="002C3A65" w:rsidRDefault="002754F3" w14:paraId="01E2D5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Djurvälfärdsersättning</w:t>
            </w:r>
          </w:p>
        </w:tc>
        <w:tc>
          <w:tcPr>
            <w:tcW w:w="931" w:type="dxa"/>
            <w:shd w:val="clear" w:color="auto" w:fill="auto"/>
            <w:noWrap/>
            <w:hideMark/>
          </w:tcPr>
          <w:p w:rsidRPr="00B07FEE" w:rsidR="002754F3" w:rsidP="002C3A65" w:rsidRDefault="002754F3" w14:paraId="01E2D5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+320</w:t>
            </w:r>
          </w:p>
        </w:tc>
        <w:tc>
          <w:tcPr>
            <w:tcW w:w="992" w:type="dxa"/>
            <w:shd w:val="clear" w:color="auto" w:fill="auto"/>
            <w:noWrap/>
            <w:hideMark/>
          </w:tcPr>
          <w:p w:rsidRPr="00B07FEE" w:rsidR="002754F3" w:rsidP="002C3A65" w:rsidRDefault="002754F3" w14:paraId="01E2D5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+320</w:t>
            </w:r>
          </w:p>
        </w:tc>
        <w:tc>
          <w:tcPr>
            <w:tcW w:w="992" w:type="dxa"/>
            <w:shd w:val="clear" w:color="auto" w:fill="auto"/>
            <w:noWrap/>
            <w:hideMark/>
          </w:tcPr>
          <w:p w:rsidRPr="00B07FEE" w:rsidR="002754F3" w:rsidP="002C3A65" w:rsidRDefault="002754F3" w14:paraId="01E2D5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+320</w:t>
            </w:r>
          </w:p>
        </w:tc>
      </w:tr>
      <w:tr w:rsidRPr="00B07FEE" w:rsidR="002754F3" w:rsidTr="002C3A65" w14:paraId="01E2D5FC" w14:textId="77777777">
        <w:trPr>
          <w:trHeight w:val="255"/>
        </w:trPr>
        <w:tc>
          <w:tcPr>
            <w:tcW w:w="496" w:type="dxa"/>
            <w:shd w:val="clear" w:color="auto" w:fill="auto"/>
            <w:noWrap/>
            <w:hideMark/>
          </w:tcPr>
          <w:p w:rsidRPr="00B07FEE" w:rsidR="002754F3" w:rsidP="002C3A65" w:rsidRDefault="002754F3" w14:paraId="01E2D5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2.2</w:t>
            </w:r>
          </w:p>
        </w:tc>
        <w:tc>
          <w:tcPr>
            <w:tcW w:w="5236" w:type="dxa"/>
            <w:shd w:val="clear" w:color="auto" w:fill="auto"/>
            <w:hideMark/>
          </w:tcPr>
          <w:p w:rsidRPr="00B07FEE" w:rsidR="002754F3" w:rsidP="002C3A65" w:rsidRDefault="002754F3" w14:paraId="01E2D5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Åkermarksinventering</w:t>
            </w:r>
          </w:p>
        </w:tc>
        <w:tc>
          <w:tcPr>
            <w:tcW w:w="931" w:type="dxa"/>
            <w:shd w:val="clear" w:color="auto" w:fill="auto"/>
            <w:noWrap/>
            <w:hideMark/>
          </w:tcPr>
          <w:p w:rsidRPr="00B07FEE" w:rsidR="002754F3" w:rsidP="002C3A65" w:rsidRDefault="002754F3" w14:paraId="01E2D5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w:t>
            </w:r>
          </w:p>
        </w:tc>
        <w:tc>
          <w:tcPr>
            <w:tcW w:w="992" w:type="dxa"/>
            <w:shd w:val="clear" w:color="auto" w:fill="auto"/>
            <w:noWrap/>
            <w:hideMark/>
          </w:tcPr>
          <w:p w:rsidRPr="00B07FEE" w:rsidR="002754F3" w:rsidP="002C3A65" w:rsidRDefault="002754F3" w14:paraId="01E2D5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+17</w:t>
            </w:r>
          </w:p>
        </w:tc>
        <w:tc>
          <w:tcPr>
            <w:tcW w:w="992" w:type="dxa"/>
            <w:shd w:val="clear" w:color="auto" w:fill="auto"/>
            <w:noWrap/>
            <w:hideMark/>
          </w:tcPr>
          <w:p w:rsidRPr="00B07FEE" w:rsidR="002754F3" w:rsidP="002C3A65" w:rsidRDefault="002754F3" w14:paraId="01E2D5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+17</w:t>
            </w:r>
          </w:p>
        </w:tc>
      </w:tr>
      <w:tr w:rsidRPr="00B07FEE" w:rsidR="002754F3" w:rsidTr="002C3A65" w14:paraId="01E2D602" w14:textId="77777777">
        <w:trPr>
          <w:trHeight w:val="510"/>
        </w:trPr>
        <w:tc>
          <w:tcPr>
            <w:tcW w:w="496" w:type="dxa"/>
            <w:shd w:val="clear" w:color="auto" w:fill="auto"/>
            <w:noWrap/>
            <w:hideMark/>
          </w:tcPr>
          <w:p w:rsidRPr="00B07FEE" w:rsidR="002754F3" w:rsidP="002C3A65" w:rsidRDefault="002754F3" w14:paraId="01E2D5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2.3</w:t>
            </w:r>
          </w:p>
        </w:tc>
        <w:tc>
          <w:tcPr>
            <w:tcW w:w="5236" w:type="dxa"/>
            <w:shd w:val="clear" w:color="auto" w:fill="auto"/>
            <w:hideMark/>
          </w:tcPr>
          <w:p w:rsidRPr="00B07FEE" w:rsidR="002754F3" w:rsidP="002C3A65" w:rsidRDefault="002754F3" w14:paraId="01E2D5FE" w14:textId="2F65E379">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Ytterl. åtgärder efter torkan 2018 till stöd för gris</w:t>
            </w:r>
            <w:r w:rsidRPr="00B07FEE" w:rsidR="00B07FEE">
              <w:rPr>
                <w:rFonts w:ascii="Times New Roman" w:hAnsi="Times New Roman" w:eastAsia="Times New Roman" w:cs="Times New Roman"/>
                <w:kern w:val="0"/>
                <w:sz w:val="20"/>
                <w:szCs w:val="20"/>
                <w:lang w:eastAsia="sv-SE"/>
                <w14:numSpacing w14:val="default"/>
              </w:rPr>
              <w:t>-, fjäderfä- och äggproducenter</w:t>
            </w:r>
            <w:r w:rsidRPr="00B07FEE">
              <w:rPr>
                <w:rFonts w:ascii="Times New Roman" w:hAnsi="Times New Roman" w:eastAsia="Times New Roman" w:cs="Times New Roman"/>
                <w:kern w:val="0"/>
                <w:sz w:val="20"/>
                <w:szCs w:val="20"/>
                <w:lang w:eastAsia="sv-SE"/>
                <w14:numSpacing w14:val="default"/>
              </w:rPr>
              <w:t xml:space="preserve"> m.fl.</w:t>
            </w:r>
          </w:p>
        </w:tc>
        <w:tc>
          <w:tcPr>
            <w:tcW w:w="931" w:type="dxa"/>
            <w:shd w:val="clear" w:color="auto" w:fill="auto"/>
            <w:noWrap/>
            <w:vAlign w:val="bottom"/>
            <w:hideMark/>
          </w:tcPr>
          <w:p w:rsidRPr="00B07FEE" w:rsidR="002754F3" w:rsidP="002C3A65" w:rsidRDefault="002754F3" w14:paraId="01E2D5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+300</w:t>
            </w:r>
          </w:p>
        </w:tc>
        <w:tc>
          <w:tcPr>
            <w:tcW w:w="992" w:type="dxa"/>
            <w:shd w:val="clear" w:color="auto" w:fill="auto"/>
            <w:noWrap/>
            <w:vAlign w:val="bottom"/>
            <w:hideMark/>
          </w:tcPr>
          <w:p w:rsidRPr="00B07FEE" w:rsidR="002754F3" w:rsidP="002C3A65" w:rsidRDefault="002754F3" w14:paraId="01E2D6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 </w:t>
            </w:r>
          </w:p>
        </w:tc>
        <w:tc>
          <w:tcPr>
            <w:tcW w:w="992" w:type="dxa"/>
            <w:shd w:val="clear" w:color="auto" w:fill="auto"/>
            <w:noWrap/>
            <w:vAlign w:val="bottom"/>
            <w:hideMark/>
          </w:tcPr>
          <w:p w:rsidRPr="00B07FEE" w:rsidR="002754F3" w:rsidP="002C3A65" w:rsidRDefault="002754F3" w14:paraId="01E2D6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 </w:t>
            </w:r>
          </w:p>
        </w:tc>
      </w:tr>
      <w:tr w:rsidRPr="00B07FEE" w:rsidR="002754F3" w:rsidTr="002C3A65" w14:paraId="01E2D608" w14:textId="77777777">
        <w:trPr>
          <w:trHeight w:val="255"/>
        </w:trPr>
        <w:tc>
          <w:tcPr>
            <w:tcW w:w="496" w:type="dxa"/>
            <w:shd w:val="clear" w:color="auto" w:fill="auto"/>
            <w:noWrap/>
            <w:hideMark/>
          </w:tcPr>
          <w:p w:rsidRPr="00B07FEE" w:rsidR="002754F3" w:rsidP="002C3A65" w:rsidRDefault="002754F3" w14:paraId="01E2D6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2.4</w:t>
            </w:r>
          </w:p>
        </w:tc>
        <w:tc>
          <w:tcPr>
            <w:tcW w:w="5236" w:type="dxa"/>
            <w:shd w:val="clear" w:color="auto" w:fill="auto"/>
            <w:hideMark/>
          </w:tcPr>
          <w:p w:rsidRPr="00B07FEE" w:rsidR="002754F3" w:rsidP="002C3A65" w:rsidRDefault="002754F3" w14:paraId="01E2D6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Växtförädling för nordiska växtförhållanden</w:t>
            </w:r>
          </w:p>
        </w:tc>
        <w:tc>
          <w:tcPr>
            <w:tcW w:w="931" w:type="dxa"/>
            <w:shd w:val="clear" w:color="auto" w:fill="auto"/>
            <w:noWrap/>
            <w:hideMark/>
          </w:tcPr>
          <w:p w:rsidRPr="00B07FEE" w:rsidR="002754F3" w:rsidP="002C3A65" w:rsidRDefault="002754F3" w14:paraId="01E2D6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B07FEE" w:rsidR="002754F3" w:rsidP="002C3A65" w:rsidRDefault="002754F3" w14:paraId="01E2D6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c>
          <w:tcPr>
            <w:tcW w:w="992" w:type="dxa"/>
            <w:shd w:val="clear" w:color="auto" w:fill="auto"/>
            <w:noWrap/>
            <w:hideMark/>
          </w:tcPr>
          <w:p w:rsidRPr="00B07FEE" w:rsidR="002754F3" w:rsidP="002C3A65" w:rsidRDefault="002754F3" w14:paraId="01E2D6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B07FEE">
              <w:rPr>
                <w:rFonts w:ascii="Times New Roman" w:hAnsi="Times New Roman" w:eastAsia="Times New Roman" w:cs="Times New Roman"/>
                <w:kern w:val="0"/>
                <w:sz w:val="20"/>
                <w:szCs w:val="20"/>
                <w:lang w:eastAsia="sv-SE"/>
                <w14:numSpacing w14:val="default"/>
              </w:rPr>
              <w:t>+5</w:t>
            </w:r>
          </w:p>
        </w:tc>
      </w:tr>
      <w:tr w:rsidRPr="002C3A65" w:rsidR="002754F3" w:rsidTr="002C3A65" w14:paraId="01E2D60E" w14:textId="77777777">
        <w:trPr>
          <w:trHeight w:val="270"/>
        </w:trPr>
        <w:tc>
          <w:tcPr>
            <w:tcW w:w="496" w:type="dxa"/>
            <w:tcBorders>
              <w:bottom w:val="single" w:color="auto" w:sz="4" w:space="0"/>
            </w:tcBorders>
            <w:shd w:val="clear" w:color="auto" w:fill="auto"/>
            <w:noWrap/>
            <w:hideMark/>
          </w:tcPr>
          <w:p w:rsidRPr="002C3A65" w:rsidR="002754F3" w:rsidP="002C3A65" w:rsidRDefault="002754F3" w14:paraId="01E2D6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2C3A65">
              <w:rPr>
                <w:rFonts w:ascii="Times New Roman" w:hAnsi="Times New Roman" w:eastAsia="Times New Roman" w:cs="Times New Roman"/>
                <w:b/>
                <w:bCs/>
                <w:iCs/>
                <w:kern w:val="0"/>
                <w:sz w:val="20"/>
                <w:szCs w:val="20"/>
                <w:lang w:eastAsia="sv-SE"/>
                <w14:numSpacing w14:val="default"/>
              </w:rPr>
              <w:t> </w:t>
            </w:r>
          </w:p>
        </w:tc>
        <w:tc>
          <w:tcPr>
            <w:tcW w:w="5236" w:type="dxa"/>
            <w:tcBorders>
              <w:bottom w:val="single" w:color="auto" w:sz="4" w:space="0"/>
            </w:tcBorders>
            <w:shd w:val="clear" w:color="auto" w:fill="auto"/>
            <w:hideMark/>
          </w:tcPr>
          <w:p w:rsidRPr="002C3A65" w:rsidR="002754F3" w:rsidP="002C3A65" w:rsidRDefault="002754F3" w14:paraId="01E2D6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2C3A65">
              <w:rPr>
                <w:rFonts w:ascii="Times New Roman" w:hAnsi="Times New Roman" w:eastAsia="Times New Roman" w:cs="Times New Roman"/>
                <w:b/>
                <w:bCs/>
                <w:iCs/>
                <w:kern w:val="0"/>
                <w:sz w:val="20"/>
                <w:szCs w:val="20"/>
                <w:lang w:eastAsia="sv-SE"/>
                <w14:numSpacing w14:val="default"/>
              </w:rPr>
              <w:t>Summa</w:t>
            </w:r>
          </w:p>
        </w:tc>
        <w:tc>
          <w:tcPr>
            <w:tcW w:w="931" w:type="dxa"/>
            <w:tcBorders>
              <w:bottom w:val="single" w:color="auto" w:sz="4" w:space="0"/>
            </w:tcBorders>
            <w:shd w:val="clear" w:color="auto" w:fill="auto"/>
            <w:noWrap/>
            <w:hideMark/>
          </w:tcPr>
          <w:p w:rsidRPr="002C3A65" w:rsidR="002754F3" w:rsidP="002C3A65" w:rsidRDefault="002754F3" w14:paraId="01E2D6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2C3A65">
              <w:rPr>
                <w:rFonts w:ascii="Times New Roman" w:hAnsi="Times New Roman" w:eastAsia="Times New Roman" w:cs="Times New Roman"/>
                <w:b/>
                <w:bCs/>
                <w:iCs/>
                <w:kern w:val="0"/>
                <w:sz w:val="20"/>
                <w:szCs w:val="20"/>
                <w:lang w:eastAsia="sv-SE"/>
                <w14:numSpacing w14:val="default"/>
              </w:rPr>
              <w:t>+497</w:t>
            </w:r>
          </w:p>
        </w:tc>
        <w:tc>
          <w:tcPr>
            <w:tcW w:w="992" w:type="dxa"/>
            <w:tcBorders>
              <w:bottom w:val="single" w:color="auto" w:sz="4" w:space="0"/>
            </w:tcBorders>
            <w:shd w:val="clear" w:color="auto" w:fill="auto"/>
            <w:noWrap/>
            <w:hideMark/>
          </w:tcPr>
          <w:p w:rsidRPr="002C3A65" w:rsidR="002754F3" w:rsidP="002C3A65" w:rsidRDefault="002754F3" w14:paraId="01E2D6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2C3A65">
              <w:rPr>
                <w:rFonts w:ascii="Times New Roman" w:hAnsi="Times New Roman" w:eastAsia="Times New Roman" w:cs="Times New Roman"/>
                <w:b/>
                <w:bCs/>
                <w:iCs/>
                <w:kern w:val="0"/>
                <w:sz w:val="20"/>
                <w:szCs w:val="20"/>
                <w:lang w:eastAsia="sv-SE"/>
                <w14:numSpacing w14:val="default"/>
              </w:rPr>
              <w:t>+372</w:t>
            </w:r>
          </w:p>
        </w:tc>
        <w:tc>
          <w:tcPr>
            <w:tcW w:w="992" w:type="dxa"/>
            <w:tcBorders>
              <w:bottom w:val="single" w:color="auto" w:sz="4" w:space="0"/>
            </w:tcBorders>
            <w:shd w:val="clear" w:color="auto" w:fill="auto"/>
            <w:noWrap/>
            <w:hideMark/>
          </w:tcPr>
          <w:p w:rsidRPr="002C3A65" w:rsidR="002754F3" w:rsidP="002C3A65" w:rsidRDefault="002754F3" w14:paraId="01E2D6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2C3A65">
              <w:rPr>
                <w:rFonts w:ascii="Times New Roman" w:hAnsi="Times New Roman" w:eastAsia="Times New Roman" w:cs="Times New Roman"/>
                <w:b/>
                <w:bCs/>
                <w:iCs/>
                <w:kern w:val="0"/>
                <w:sz w:val="20"/>
                <w:szCs w:val="20"/>
                <w:lang w:eastAsia="sv-SE"/>
                <w14:numSpacing w14:val="default"/>
              </w:rPr>
              <w:t>+452</w:t>
            </w:r>
          </w:p>
        </w:tc>
      </w:tr>
    </w:tbl>
    <w:p w:rsidR="00B30E5B" w:rsidP="00B73A63" w:rsidRDefault="00B73A63" w14:paraId="01E2D610" w14:textId="39312D02">
      <w:pPr>
        <w:pStyle w:val="Tabellrubrik"/>
        <w:spacing w:before="240"/>
      </w:pPr>
      <w:bookmarkStart w:name="_Toc531250362" w:id="524"/>
      <w:r>
        <w:t xml:space="preserve">20.24 </w:t>
      </w:r>
      <w:r w:rsidRPr="00B73A63" w:rsidR="00B30E5B">
        <w:t>Utgiftsområde 24 Näringsliv</w:t>
      </w:r>
      <w:bookmarkEnd w:id="524"/>
    </w:p>
    <w:p w:rsidRPr="00B73A63" w:rsidR="00B73A63" w:rsidP="00B73A63" w:rsidRDefault="00B73A63" w14:paraId="2E986AA9" w14:textId="74D9428D">
      <w:pPr>
        <w:pStyle w:val="Tabellunderrubrik"/>
      </w:pPr>
      <w:r w:rsidRPr="00B73A63">
        <w:t>Miljoner kronor</w:t>
      </w:r>
    </w:p>
    <w:tbl>
      <w:tblPr>
        <w:tblW w:w="8642" w:type="dxa"/>
        <w:tblCellMar>
          <w:left w:w="70" w:type="dxa"/>
          <w:right w:w="70" w:type="dxa"/>
        </w:tblCellMar>
        <w:tblLook w:val="04A0" w:firstRow="1" w:lastRow="0" w:firstColumn="1" w:lastColumn="0" w:noHBand="0" w:noVBand="1"/>
      </w:tblPr>
      <w:tblGrid>
        <w:gridCol w:w="496"/>
        <w:gridCol w:w="5284"/>
        <w:gridCol w:w="878"/>
        <w:gridCol w:w="992"/>
        <w:gridCol w:w="992"/>
      </w:tblGrid>
      <w:tr w:rsidRPr="00A07B84" w:rsidR="00A07B84" w:rsidTr="00A07B84" w14:paraId="48993F67" w14:textId="77777777">
        <w:trPr>
          <w:trHeight w:val="255"/>
        </w:trPr>
        <w:tc>
          <w:tcPr>
            <w:tcW w:w="496" w:type="dxa"/>
            <w:tcBorders>
              <w:top w:val="single" w:color="auto" w:sz="4" w:space="0"/>
            </w:tcBorders>
            <w:shd w:val="clear" w:color="auto" w:fill="auto"/>
            <w:noWrap/>
          </w:tcPr>
          <w:p w:rsidRPr="00A07B84" w:rsidR="00A07B84" w:rsidP="00A07B84" w:rsidRDefault="00A07B84" w14:paraId="477065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top w:val="single" w:color="auto" w:sz="4" w:space="0"/>
            </w:tcBorders>
            <w:shd w:val="clear" w:color="auto" w:fill="auto"/>
          </w:tcPr>
          <w:p w:rsidRPr="00A07B84" w:rsidR="00A07B84" w:rsidP="00A07B84" w:rsidRDefault="00A07B84" w14:paraId="3DFAB5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2862" w:type="dxa"/>
            <w:gridSpan w:val="3"/>
            <w:tcBorders>
              <w:top w:val="single" w:color="auto" w:sz="4" w:space="0"/>
            </w:tcBorders>
            <w:shd w:val="clear" w:color="auto" w:fill="auto"/>
            <w:noWrap/>
          </w:tcPr>
          <w:p w:rsidRPr="00A07B84" w:rsidR="00A07B84" w:rsidP="00A07B84" w:rsidRDefault="00A07B84" w14:paraId="04BFAE95" w14:textId="4FFB051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07B84">
              <w:rPr>
                <w:rFonts w:ascii="Times New Roman" w:hAnsi="Times New Roman" w:eastAsia="Times New Roman" w:cs="Times New Roman"/>
                <w:b/>
                <w:kern w:val="0"/>
                <w:sz w:val="20"/>
                <w:szCs w:val="20"/>
                <w:lang w:eastAsia="sv-SE"/>
                <w14:numSpacing w14:val="default"/>
              </w:rPr>
              <w:t>Avvikelse från regeringen (SD)</w:t>
            </w:r>
          </w:p>
        </w:tc>
      </w:tr>
      <w:tr w:rsidRPr="00A07B84" w:rsidR="00A07B84" w:rsidTr="00A07B84" w14:paraId="1293B18A" w14:textId="77777777">
        <w:trPr>
          <w:trHeight w:val="255"/>
        </w:trPr>
        <w:tc>
          <w:tcPr>
            <w:tcW w:w="496" w:type="dxa"/>
            <w:tcBorders>
              <w:bottom w:val="single" w:color="auto" w:sz="4" w:space="0"/>
            </w:tcBorders>
            <w:shd w:val="clear" w:color="auto" w:fill="auto"/>
            <w:noWrap/>
          </w:tcPr>
          <w:p w:rsidRPr="00A07B84" w:rsidR="00A07B84" w:rsidP="00A07B84" w:rsidRDefault="00A07B84" w14:paraId="0C32CA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284" w:type="dxa"/>
            <w:tcBorders>
              <w:bottom w:val="single" w:color="auto" w:sz="4" w:space="0"/>
            </w:tcBorders>
            <w:shd w:val="clear" w:color="auto" w:fill="auto"/>
          </w:tcPr>
          <w:p w:rsidRPr="00A07B84" w:rsidR="00A07B84" w:rsidP="00A07B84" w:rsidRDefault="00A07B84" w14:paraId="13867F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878" w:type="dxa"/>
            <w:tcBorders>
              <w:bottom w:val="single" w:color="auto" w:sz="4" w:space="0"/>
            </w:tcBorders>
            <w:shd w:val="clear" w:color="auto" w:fill="auto"/>
            <w:noWrap/>
          </w:tcPr>
          <w:p w:rsidRPr="00A07B84" w:rsidR="00A07B84" w:rsidP="00A07B84" w:rsidRDefault="00A07B84" w14:paraId="29D62173" w14:textId="021E52B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07B84">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A07B84" w:rsidR="00A07B84" w:rsidP="00A07B84" w:rsidRDefault="00A07B84" w14:paraId="16CE0B5A" w14:textId="23D6396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07B84">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A07B84" w:rsidR="00A07B84" w:rsidP="00A07B84" w:rsidRDefault="00A07B84" w14:paraId="7996359D" w14:textId="58BCDDD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07B84">
              <w:rPr>
                <w:rFonts w:ascii="Times New Roman" w:hAnsi="Times New Roman" w:eastAsia="Times New Roman" w:cs="Times New Roman"/>
                <w:b/>
                <w:kern w:val="0"/>
                <w:sz w:val="20"/>
                <w:szCs w:val="20"/>
                <w:lang w:eastAsia="sv-SE"/>
                <w14:numSpacing w14:val="default"/>
              </w:rPr>
              <w:t>1921</w:t>
            </w:r>
          </w:p>
        </w:tc>
      </w:tr>
      <w:tr w:rsidRPr="00A07B84" w:rsidR="002754F3" w:rsidTr="00A07B84" w14:paraId="01E2D616" w14:textId="77777777">
        <w:trPr>
          <w:trHeight w:val="255"/>
        </w:trPr>
        <w:tc>
          <w:tcPr>
            <w:tcW w:w="496" w:type="dxa"/>
            <w:tcBorders>
              <w:top w:val="single" w:color="auto" w:sz="4" w:space="0"/>
            </w:tcBorders>
            <w:shd w:val="clear" w:color="auto" w:fill="auto"/>
            <w:noWrap/>
            <w:hideMark/>
          </w:tcPr>
          <w:p w:rsidRPr="00A07B84" w:rsidR="002754F3" w:rsidP="00A07B84" w:rsidRDefault="002754F3" w14:paraId="01E2D6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1:1</w:t>
            </w:r>
          </w:p>
        </w:tc>
        <w:tc>
          <w:tcPr>
            <w:tcW w:w="5284" w:type="dxa"/>
            <w:tcBorders>
              <w:top w:val="single" w:color="auto" w:sz="4" w:space="0"/>
            </w:tcBorders>
            <w:shd w:val="clear" w:color="auto" w:fill="auto"/>
            <w:hideMark/>
          </w:tcPr>
          <w:p w:rsidRPr="00A07B84" w:rsidR="002754F3" w:rsidP="00A07B84" w:rsidRDefault="002754F3" w14:paraId="01E2D6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Verket för innovationssystem</w:t>
            </w:r>
          </w:p>
        </w:tc>
        <w:tc>
          <w:tcPr>
            <w:tcW w:w="878" w:type="dxa"/>
            <w:tcBorders>
              <w:top w:val="single" w:color="auto" w:sz="4" w:space="0"/>
            </w:tcBorders>
            <w:shd w:val="clear" w:color="auto" w:fill="auto"/>
            <w:noWrap/>
            <w:hideMark/>
          </w:tcPr>
          <w:p w:rsidRPr="00A07B84" w:rsidR="002754F3" w:rsidP="00A07B84" w:rsidRDefault="002754F3" w14:paraId="01E2D6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–37</w:t>
            </w:r>
          </w:p>
        </w:tc>
        <w:tc>
          <w:tcPr>
            <w:tcW w:w="992" w:type="dxa"/>
            <w:tcBorders>
              <w:top w:val="single" w:color="auto" w:sz="4" w:space="0"/>
            </w:tcBorders>
            <w:shd w:val="clear" w:color="auto" w:fill="auto"/>
            <w:noWrap/>
            <w:hideMark/>
          </w:tcPr>
          <w:p w:rsidRPr="00A07B84" w:rsidR="002754F3" w:rsidP="00A07B84" w:rsidRDefault="002754F3" w14:paraId="01E2D6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–37</w:t>
            </w:r>
          </w:p>
        </w:tc>
        <w:tc>
          <w:tcPr>
            <w:tcW w:w="992" w:type="dxa"/>
            <w:tcBorders>
              <w:top w:val="single" w:color="auto" w:sz="4" w:space="0"/>
            </w:tcBorders>
            <w:shd w:val="clear" w:color="auto" w:fill="auto"/>
            <w:noWrap/>
            <w:hideMark/>
          </w:tcPr>
          <w:p w:rsidRPr="00A07B84" w:rsidR="002754F3" w:rsidP="00A07B84" w:rsidRDefault="002754F3" w14:paraId="01E2D6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–37</w:t>
            </w:r>
          </w:p>
        </w:tc>
      </w:tr>
      <w:tr w:rsidRPr="00A07B84" w:rsidR="002754F3" w:rsidTr="00A07B84" w14:paraId="01E2D61C" w14:textId="77777777">
        <w:trPr>
          <w:trHeight w:val="255"/>
        </w:trPr>
        <w:tc>
          <w:tcPr>
            <w:tcW w:w="496" w:type="dxa"/>
            <w:shd w:val="clear" w:color="auto" w:fill="auto"/>
            <w:noWrap/>
            <w:hideMark/>
          </w:tcPr>
          <w:p w:rsidRPr="00A07B84" w:rsidR="002754F3" w:rsidP="00A07B84" w:rsidRDefault="002754F3" w14:paraId="01E2D6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1:2</w:t>
            </w:r>
          </w:p>
        </w:tc>
        <w:tc>
          <w:tcPr>
            <w:tcW w:w="5284" w:type="dxa"/>
            <w:shd w:val="clear" w:color="auto" w:fill="auto"/>
            <w:hideMark/>
          </w:tcPr>
          <w:p w:rsidRPr="00A07B84" w:rsidR="002754F3" w:rsidP="00A07B84" w:rsidRDefault="002754F3" w14:paraId="01E2D6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Verket för innovationssystem: Forskning och utveckling</w:t>
            </w:r>
          </w:p>
        </w:tc>
        <w:tc>
          <w:tcPr>
            <w:tcW w:w="878" w:type="dxa"/>
            <w:shd w:val="clear" w:color="auto" w:fill="auto"/>
            <w:noWrap/>
            <w:hideMark/>
          </w:tcPr>
          <w:p w:rsidRPr="00A07B84" w:rsidR="002754F3" w:rsidP="00A07B84" w:rsidRDefault="002754F3" w14:paraId="01E2D6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–437</w:t>
            </w:r>
          </w:p>
        </w:tc>
        <w:tc>
          <w:tcPr>
            <w:tcW w:w="992" w:type="dxa"/>
            <w:shd w:val="clear" w:color="auto" w:fill="auto"/>
            <w:noWrap/>
            <w:hideMark/>
          </w:tcPr>
          <w:p w:rsidRPr="00A07B84" w:rsidR="002754F3" w:rsidP="00A07B84" w:rsidRDefault="002754F3" w14:paraId="01E2D6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–437</w:t>
            </w:r>
          </w:p>
        </w:tc>
        <w:tc>
          <w:tcPr>
            <w:tcW w:w="992" w:type="dxa"/>
            <w:shd w:val="clear" w:color="auto" w:fill="auto"/>
            <w:noWrap/>
            <w:hideMark/>
          </w:tcPr>
          <w:p w:rsidRPr="00A07B84" w:rsidR="002754F3" w:rsidP="00A07B84" w:rsidRDefault="002754F3" w14:paraId="01E2D6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–437</w:t>
            </w:r>
          </w:p>
        </w:tc>
      </w:tr>
      <w:tr w:rsidRPr="00A07B84" w:rsidR="002754F3" w:rsidTr="00A07B84" w14:paraId="01E2D622" w14:textId="77777777">
        <w:trPr>
          <w:trHeight w:val="255"/>
        </w:trPr>
        <w:tc>
          <w:tcPr>
            <w:tcW w:w="496" w:type="dxa"/>
            <w:shd w:val="clear" w:color="auto" w:fill="auto"/>
            <w:noWrap/>
            <w:hideMark/>
          </w:tcPr>
          <w:p w:rsidRPr="00A07B84" w:rsidR="002754F3" w:rsidP="00A07B84" w:rsidRDefault="002754F3" w14:paraId="01E2D6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1:4</w:t>
            </w:r>
          </w:p>
        </w:tc>
        <w:tc>
          <w:tcPr>
            <w:tcW w:w="5284" w:type="dxa"/>
            <w:shd w:val="clear" w:color="auto" w:fill="auto"/>
            <w:hideMark/>
          </w:tcPr>
          <w:p w:rsidRPr="00A07B84" w:rsidR="002754F3" w:rsidP="00A07B84" w:rsidRDefault="002754F3" w14:paraId="01E2D6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Tillväxtverket</w:t>
            </w:r>
          </w:p>
        </w:tc>
        <w:tc>
          <w:tcPr>
            <w:tcW w:w="878" w:type="dxa"/>
            <w:shd w:val="clear" w:color="auto" w:fill="auto"/>
            <w:noWrap/>
            <w:hideMark/>
          </w:tcPr>
          <w:p w:rsidRPr="00A07B84" w:rsidR="002754F3" w:rsidP="00A07B84" w:rsidRDefault="002754F3" w14:paraId="01E2D6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A07B84" w:rsidR="002754F3" w:rsidP="00A07B84" w:rsidRDefault="002754F3" w14:paraId="01E2D6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+20</w:t>
            </w:r>
          </w:p>
        </w:tc>
        <w:tc>
          <w:tcPr>
            <w:tcW w:w="992" w:type="dxa"/>
            <w:shd w:val="clear" w:color="auto" w:fill="auto"/>
            <w:noWrap/>
            <w:hideMark/>
          </w:tcPr>
          <w:p w:rsidRPr="00A07B84" w:rsidR="002754F3" w:rsidP="00A07B84" w:rsidRDefault="002754F3" w14:paraId="01E2D6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+20</w:t>
            </w:r>
          </w:p>
        </w:tc>
      </w:tr>
      <w:tr w:rsidRPr="00A07B84" w:rsidR="002754F3" w:rsidTr="00A07B84" w14:paraId="01E2D628" w14:textId="77777777">
        <w:trPr>
          <w:trHeight w:val="255"/>
        </w:trPr>
        <w:tc>
          <w:tcPr>
            <w:tcW w:w="496" w:type="dxa"/>
            <w:shd w:val="clear" w:color="auto" w:fill="auto"/>
            <w:noWrap/>
            <w:hideMark/>
          </w:tcPr>
          <w:p w:rsidRPr="00A07B84" w:rsidR="002754F3" w:rsidP="00A07B84" w:rsidRDefault="002754F3" w14:paraId="01E2D6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1:5</w:t>
            </w:r>
          </w:p>
        </w:tc>
        <w:tc>
          <w:tcPr>
            <w:tcW w:w="5284" w:type="dxa"/>
            <w:shd w:val="clear" w:color="auto" w:fill="auto"/>
            <w:hideMark/>
          </w:tcPr>
          <w:p w:rsidRPr="00A07B84" w:rsidR="002754F3" w:rsidP="00A07B84" w:rsidRDefault="002754F3" w14:paraId="01E2D6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Näringslivsutveckling</w:t>
            </w:r>
          </w:p>
        </w:tc>
        <w:tc>
          <w:tcPr>
            <w:tcW w:w="878" w:type="dxa"/>
            <w:shd w:val="clear" w:color="auto" w:fill="auto"/>
            <w:noWrap/>
            <w:hideMark/>
          </w:tcPr>
          <w:p w:rsidRPr="00A07B84" w:rsidR="002754F3" w:rsidP="00A07B84" w:rsidRDefault="002754F3" w14:paraId="01E2D6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–264</w:t>
            </w:r>
          </w:p>
        </w:tc>
        <w:tc>
          <w:tcPr>
            <w:tcW w:w="992" w:type="dxa"/>
            <w:shd w:val="clear" w:color="auto" w:fill="auto"/>
            <w:noWrap/>
            <w:hideMark/>
          </w:tcPr>
          <w:p w:rsidRPr="00A07B84" w:rsidR="002754F3" w:rsidP="00A07B84" w:rsidRDefault="002754F3" w14:paraId="01E2D6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–192</w:t>
            </w:r>
          </w:p>
        </w:tc>
        <w:tc>
          <w:tcPr>
            <w:tcW w:w="992" w:type="dxa"/>
            <w:shd w:val="clear" w:color="auto" w:fill="auto"/>
            <w:noWrap/>
            <w:hideMark/>
          </w:tcPr>
          <w:p w:rsidRPr="00A07B84" w:rsidR="002754F3" w:rsidP="00A07B84" w:rsidRDefault="002754F3" w14:paraId="01E2D6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–143</w:t>
            </w:r>
          </w:p>
        </w:tc>
      </w:tr>
      <w:tr w:rsidRPr="00A07B84" w:rsidR="002754F3" w:rsidTr="00A07B84" w14:paraId="01E2D62E" w14:textId="77777777">
        <w:trPr>
          <w:trHeight w:val="255"/>
        </w:trPr>
        <w:tc>
          <w:tcPr>
            <w:tcW w:w="496" w:type="dxa"/>
            <w:shd w:val="clear" w:color="auto" w:fill="auto"/>
            <w:noWrap/>
            <w:hideMark/>
          </w:tcPr>
          <w:p w:rsidRPr="00A07B84" w:rsidR="002754F3" w:rsidP="00A07B84" w:rsidRDefault="002754F3" w14:paraId="01E2D6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1:6</w:t>
            </w:r>
          </w:p>
        </w:tc>
        <w:tc>
          <w:tcPr>
            <w:tcW w:w="5284" w:type="dxa"/>
            <w:shd w:val="clear" w:color="auto" w:fill="auto"/>
            <w:hideMark/>
          </w:tcPr>
          <w:p w:rsidRPr="00A07B84" w:rsidR="002754F3" w:rsidP="00A07B84" w:rsidRDefault="002754F3" w14:paraId="01E2D6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Myndigheten för tillväxtpolitiska utvärderingar och analyser</w:t>
            </w:r>
          </w:p>
        </w:tc>
        <w:tc>
          <w:tcPr>
            <w:tcW w:w="878" w:type="dxa"/>
            <w:shd w:val="clear" w:color="auto" w:fill="auto"/>
            <w:noWrap/>
            <w:hideMark/>
          </w:tcPr>
          <w:p w:rsidRPr="00A07B84" w:rsidR="002754F3" w:rsidP="00A07B84" w:rsidRDefault="002754F3" w14:paraId="01E2D6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A07B84" w:rsidR="002754F3" w:rsidP="00A07B84" w:rsidRDefault="002754F3" w14:paraId="01E2D6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A07B84" w:rsidR="002754F3" w:rsidP="00A07B84" w:rsidRDefault="002754F3" w14:paraId="01E2D6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+10</w:t>
            </w:r>
          </w:p>
        </w:tc>
      </w:tr>
      <w:tr w:rsidRPr="00A07B84" w:rsidR="002754F3" w:rsidTr="00A07B84" w14:paraId="01E2D634" w14:textId="77777777">
        <w:trPr>
          <w:trHeight w:val="255"/>
        </w:trPr>
        <w:tc>
          <w:tcPr>
            <w:tcW w:w="496" w:type="dxa"/>
            <w:shd w:val="clear" w:color="auto" w:fill="auto"/>
            <w:noWrap/>
            <w:hideMark/>
          </w:tcPr>
          <w:p w:rsidRPr="00A07B84" w:rsidR="002754F3" w:rsidP="00A07B84" w:rsidRDefault="002754F3" w14:paraId="01E2D6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1:7</w:t>
            </w:r>
          </w:p>
        </w:tc>
        <w:tc>
          <w:tcPr>
            <w:tcW w:w="5284" w:type="dxa"/>
            <w:shd w:val="clear" w:color="auto" w:fill="auto"/>
            <w:hideMark/>
          </w:tcPr>
          <w:p w:rsidRPr="00A07B84" w:rsidR="002754F3" w:rsidP="00A07B84" w:rsidRDefault="002754F3" w14:paraId="01E2D6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Turistfrämjande</w:t>
            </w:r>
          </w:p>
        </w:tc>
        <w:tc>
          <w:tcPr>
            <w:tcW w:w="878" w:type="dxa"/>
            <w:shd w:val="clear" w:color="auto" w:fill="auto"/>
            <w:noWrap/>
            <w:hideMark/>
          </w:tcPr>
          <w:p w:rsidRPr="00A07B84" w:rsidR="002754F3" w:rsidP="00A07B84" w:rsidRDefault="002754F3" w14:paraId="01E2D6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+31</w:t>
            </w:r>
          </w:p>
        </w:tc>
        <w:tc>
          <w:tcPr>
            <w:tcW w:w="992" w:type="dxa"/>
            <w:shd w:val="clear" w:color="auto" w:fill="auto"/>
            <w:noWrap/>
            <w:hideMark/>
          </w:tcPr>
          <w:p w:rsidRPr="00A07B84" w:rsidR="002754F3" w:rsidP="00A07B84" w:rsidRDefault="002754F3" w14:paraId="01E2D6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+31</w:t>
            </w:r>
          </w:p>
        </w:tc>
        <w:tc>
          <w:tcPr>
            <w:tcW w:w="992" w:type="dxa"/>
            <w:shd w:val="clear" w:color="auto" w:fill="auto"/>
            <w:noWrap/>
            <w:hideMark/>
          </w:tcPr>
          <w:p w:rsidRPr="00A07B84" w:rsidR="002754F3" w:rsidP="00A07B84" w:rsidRDefault="002754F3" w14:paraId="01E2D6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+31</w:t>
            </w:r>
          </w:p>
        </w:tc>
      </w:tr>
      <w:tr w:rsidRPr="00A07B84" w:rsidR="002754F3" w:rsidTr="00A07B84" w14:paraId="01E2D63A" w14:textId="77777777">
        <w:trPr>
          <w:trHeight w:val="255"/>
        </w:trPr>
        <w:tc>
          <w:tcPr>
            <w:tcW w:w="496" w:type="dxa"/>
            <w:shd w:val="clear" w:color="auto" w:fill="auto"/>
            <w:noWrap/>
            <w:hideMark/>
          </w:tcPr>
          <w:p w:rsidRPr="00A07B84" w:rsidR="002754F3" w:rsidP="00A07B84" w:rsidRDefault="002754F3" w14:paraId="01E2D6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1:8</w:t>
            </w:r>
          </w:p>
        </w:tc>
        <w:tc>
          <w:tcPr>
            <w:tcW w:w="5284" w:type="dxa"/>
            <w:shd w:val="clear" w:color="auto" w:fill="auto"/>
            <w:hideMark/>
          </w:tcPr>
          <w:p w:rsidRPr="00A07B84" w:rsidR="002754F3" w:rsidP="00A07B84" w:rsidRDefault="002754F3" w14:paraId="01E2D6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Sveriges geologiska undersökning</w:t>
            </w:r>
          </w:p>
        </w:tc>
        <w:tc>
          <w:tcPr>
            <w:tcW w:w="878" w:type="dxa"/>
            <w:shd w:val="clear" w:color="auto" w:fill="auto"/>
            <w:noWrap/>
            <w:hideMark/>
          </w:tcPr>
          <w:p w:rsidRPr="00A07B84" w:rsidR="002754F3" w:rsidP="00A07B84" w:rsidRDefault="002754F3" w14:paraId="01E2D6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+11</w:t>
            </w:r>
          </w:p>
        </w:tc>
        <w:tc>
          <w:tcPr>
            <w:tcW w:w="992" w:type="dxa"/>
            <w:shd w:val="clear" w:color="auto" w:fill="auto"/>
            <w:noWrap/>
            <w:hideMark/>
          </w:tcPr>
          <w:p w:rsidRPr="00A07B84" w:rsidR="002754F3" w:rsidP="00A07B84" w:rsidRDefault="002754F3" w14:paraId="01E2D6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+11</w:t>
            </w:r>
          </w:p>
        </w:tc>
        <w:tc>
          <w:tcPr>
            <w:tcW w:w="992" w:type="dxa"/>
            <w:shd w:val="clear" w:color="auto" w:fill="auto"/>
            <w:noWrap/>
            <w:hideMark/>
          </w:tcPr>
          <w:p w:rsidRPr="00A07B84" w:rsidR="002754F3" w:rsidP="00A07B84" w:rsidRDefault="002754F3" w14:paraId="01E2D6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+11</w:t>
            </w:r>
          </w:p>
        </w:tc>
      </w:tr>
      <w:tr w:rsidRPr="00A07B84" w:rsidR="002754F3" w:rsidTr="00A07B84" w14:paraId="01E2D640" w14:textId="77777777">
        <w:trPr>
          <w:trHeight w:val="255"/>
        </w:trPr>
        <w:tc>
          <w:tcPr>
            <w:tcW w:w="496" w:type="dxa"/>
            <w:shd w:val="clear" w:color="auto" w:fill="auto"/>
            <w:noWrap/>
            <w:hideMark/>
          </w:tcPr>
          <w:p w:rsidRPr="00A07B84" w:rsidR="002754F3" w:rsidP="00A07B84" w:rsidRDefault="002754F3" w14:paraId="01E2D6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1:9</w:t>
            </w:r>
          </w:p>
        </w:tc>
        <w:tc>
          <w:tcPr>
            <w:tcW w:w="5284" w:type="dxa"/>
            <w:shd w:val="clear" w:color="auto" w:fill="auto"/>
            <w:hideMark/>
          </w:tcPr>
          <w:p w:rsidRPr="00A07B84" w:rsidR="002754F3" w:rsidP="00A07B84" w:rsidRDefault="002754F3" w14:paraId="01E2D6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Geovetenskaplig forskning</w:t>
            </w:r>
          </w:p>
        </w:tc>
        <w:tc>
          <w:tcPr>
            <w:tcW w:w="878" w:type="dxa"/>
            <w:shd w:val="clear" w:color="auto" w:fill="auto"/>
            <w:noWrap/>
            <w:hideMark/>
          </w:tcPr>
          <w:p w:rsidRPr="00A07B84" w:rsidR="002754F3" w:rsidP="00A07B84" w:rsidRDefault="002754F3" w14:paraId="01E2D6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+4</w:t>
            </w:r>
          </w:p>
        </w:tc>
        <w:tc>
          <w:tcPr>
            <w:tcW w:w="992" w:type="dxa"/>
            <w:shd w:val="clear" w:color="auto" w:fill="auto"/>
            <w:noWrap/>
            <w:hideMark/>
          </w:tcPr>
          <w:p w:rsidRPr="00A07B84" w:rsidR="002754F3" w:rsidP="00A07B84" w:rsidRDefault="002754F3" w14:paraId="01E2D6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+4</w:t>
            </w:r>
          </w:p>
        </w:tc>
        <w:tc>
          <w:tcPr>
            <w:tcW w:w="992" w:type="dxa"/>
            <w:shd w:val="clear" w:color="auto" w:fill="auto"/>
            <w:noWrap/>
            <w:hideMark/>
          </w:tcPr>
          <w:p w:rsidRPr="00A07B84" w:rsidR="002754F3" w:rsidP="00A07B84" w:rsidRDefault="002754F3" w14:paraId="01E2D6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+4</w:t>
            </w:r>
          </w:p>
        </w:tc>
      </w:tr>
      <w:tr w:rsidRPr="00A07B84" w:rsidR="002754F3" w:rsidTr="00A07B84" w14:paraId="01E2D646" w14:textId="77777777">
        <w:trPr>
          <w:trHeight w:val="255"/>
        </w:trPr>
        <w:tc>
          <w:tcPr>
            <w:tcW w:w="496" w:type="dxa"/>
            <w:shd w:val="clear" w:color="auto" w:fill="auto"/>
            <w:noWrap/>
            <w:hideMark/>
          </w:tcPr>
          <w:p w:rsidRPr="00A07B84" w:rsidR="002754F3" w:rsidP="00A07B84" w:rsidRDefault="002754F3" w14:paraId="01E2D6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1:12</w:t>
            </w:r>
          </w:p>
        </w:tc>
        <w:tc>
          <w:tcPr>
            <w:tcW w:w="5284" w:type="dxa"/>
            <w:shd w:val="clear" w:color="auto" w:fill="auto"/>
            <w:hideMark/>
          </w:tcPr>
          <w:p w:rsidRPr="00A07B84" w:rsidR="002754F3" w:rsidP="00A07B84" w:rsidRDefault="002754F3" w14:paraId="01E2D6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Bidrag till Kungl. Ingenjörsvetenskapsakademien</w:t>
            </w:r>
          </w:p>
        </w:tc>
        <w:tc>
          <w:tcPr>
            <w:tcW w:w="878" w:type="dxa"/>
            <w:shd w:val="clear" w:color="auto" w:fill="auto"/>
            <w:noWrap/>
            <w:hideMark/>
          </w:tcPr>
          <w:p w:rsidRPr="00A07B84" w:rsidR="002754F3" w:rsidP="00A07B84" w:rsidRDefault="002754F3" w14:paraId="01E2D6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w:t>
            </w:r>
          </w:p>
        </w:tc>
        <w:tc>
          <w:tcPr>
            <w:tcW w:w="992" w:type="dxa"/>
            <w:shd w:val="clear" w:color="auto" w:fill="auto"/>
            <w:noWrap/>
            <w:hideMark/>
          </w:tcPr>
          <w:p w:rsidRPr="00A07B84" w:rsidR="002754F3" w:rsidP="00A07B84" w:rsidRDefault="002754F3" w14:paraId="01E2D6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w:t>
            </w:r>
          </w:p>
        </w:tc>
        <w:tc>
          <w:tcPr>
            <w:tcW w:w="992" w:type="dxa"/>
            <w:shd w:val="clear" w:color="auto" w:fill="auto"/>
            <w:noWrap/>
            <w:hideMark/>
          </w:tcPr>
          <w:p w:rsidRPr="00A07B84" w:rsidR="002754F3" w:rsidP="00A07B84" w:rsidRDefault="002754F3" w14:paraId="01E2D6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w:t>
            </w:r>
          </w:p>
        </w:tc>
      </w:tr>
      <w:tr w:rsidRPr="00A07B84" w:rsidR="002754F3" w:rsidTr="00A07B84" w14:paraId="01E2D64C" w14:textId="77777777">
        <w:trPr>
          <w:trHeight w:val="255"/>
        </w:trPr>
        <w:tc>
          <w:tcPr>
            <w:tcW w:w="496" w:type="dxa"/>
            <w:shd w:val="clear" w:color="auto" w:fill="auto"/>
            <w:noWrap/>
            <w:hideMark/>
          </w:tcPr>
          <w:p w:rsidRPr="00A07B84" w:rsidR="002754F3" w:rsidP="00A07B84" w:rsidRDefault="002754F3" w14:paraId="01E2D6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1:14</w:t>
            </w:r>
          </w:p>
        </w:tc>
        <w:tc>
          <w:tcPr>
            <w:tcW w:w="5284" w:type="dxa"/>
            <w:shd w:val="clear" w:color="auto" w:fill="auto"/>
            <w:hideMark/>
          </w:tcPr>
          <w:p w:rsidRPr="00A07B84" w:rsidR="002754F3" w:rsidP="00A07B84" w:rsidRDefault="002754F3" w14:paraId="01E2D6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Konkurrensforskning</w:t>
            </w:r>
          </w:p>
        </w:tc>
        <w:tc>
          <w:tcPr>
            <w:tcW w:w="878" w:type="dxa"/>
            <w:shd w:val="clear" w:color="auto" w:fill="auto"/>
            <w:noWrap/>
            <w:hideMark/>
          </w:tcPr>
          <w:p w:rsidRPr="00A07B84" w:rsidR="002754F3" w:rsidP="00A07B84" w:rsidRDefault="002754F3" w14:paraId="01E2D6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w:t>
            </w:r>
          </w:p>
        </w:tc>
        <w:tc>
          <w:tcPr>
            <w:tcW w:w="992" w:type="dxa"/>
            <w:shd w:val="clear" w:color="auto" w:fill="auto"/>
            <w:noWrap/>
            <w:hideMark/>
          </w:tcPr>
          <w:p w:rsidRPr="00A07B84" w:rsidR="002754F3" w:rsidP="00A07B84" w:rsidRDefault="002754F3" w14:paraId="01E2D6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w:t>
            </w:r>
          </w:p>
        </w:tc>
        <w:tc>
          <w:tcPr>
            <w:tcW w:w="992" w:type="dxa"/>
            <w:shd w:val="clear" w:color="auto" w:fill="auto"/>
            <w:noWrap/>
            <w:hideMark/>
          </w:tcPr>
          <w:p w:rsidRPr="00A07B84" w:rsidR="002754F3" w:rsidP="00A07B84" w:rsidRDefault="002754F3" w14:paraId="01E2D6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w:t>
            </w:r>
          </w:p>
        </w:tc>
      </w:tr>
      <w:tr w:rsidRPr="00A07B84" w:rsidR="002754F3" w:rsidTr="00A07B84" w14:paraId="01E2D652" w14:textId="77777777">
        <w:trPr>
          <w:trHeight w:val="255"/>
        </w:trPr>
        <w:tc>
          <w:tcPr>
            <w:tcW w:w="496" w:type="dxa"/>
            <w:shd w:val="clear" w:color="auto" w:fill="auto"/>
            <w:noWrap/>
            <w:hideMark/>
          </w:tcPr>
          <w:p w:rsidRPr="00A07B84" w:rsidR="002754F3" w:rsidP="00A07B84" w:rsidRDefault="002754F3" w14:paraId="01E2D6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1:20</w:t>
            </w:r>
          </w:p>
        </w:tc>
        <w:tc>
          <w:tcPr>
            <w:tcW w:w="5284" w:type="dxa"/>
            <w:shd w:val="clear" w:color="auto" w:fill="auto"/>
            <w:hideMark/>
          </w:tcPr>
          <w:p w:rsidRPr="00A07B84" w:rsidR="002754F3" w:rsidP="00A07B84" w:rsidRDefault="002754F3" w14:paraId="01E2D64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Bidrag till företagsutveckling och innovation</w:t>
            </w:r>
          </w:p>
        </w:tc>
        <w:tc>
          <w:tcPr>
            <w:tcW w:w="878" w:type="dxa"/>
            <w:shd w:val="clear" w:color="auto" w:fill="auto"/>
            <w:noWrap/>
            <w:hideMark/>
          </w:tcPr>
          <w:p w:rsidRPr="00A07B84" w:rsidR="002754F3" w:rsidP="00A07B84" w:rsidRDefault="002754F3" w14:paraId="01E2D6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+81</w:t>
            </w:r>
          </w:p>
        </w:tc>
        <w:tc>
          <w:tcPr>
            <w:tcW w:w="992" w:type="dxa"/>
            <w:shd w:val="clear" w:color="auto" w:fill="auto"/>
            <w:noWrap/>
            <w:hideMark/>
          </w:tcPr>
          <w:p w:rsidRPr="00A07B84" w:rsidR="002754F3" w:rsidP="00A07B84" w:rsidRDefault="002754F3" w14:paraId="01E2D6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+191</w:t>
            </w:r>
          </w:p>
        </w:tc>
        <w:tc>
          <w:tcPr>
            <w:tcW w:w="992" w:type="dxa"/>
            <w:shd w:val="clear" w:color="auto" w:fill="auto"/>
            <w:noWrap/>
            <w:hideMark/>
          </w:tcPr>
          <w:p w:rsidRPr="00A07B84" w:rsidR="002754F3" w:rsidP="00A07B84" w:rsidRDefault="002754F3" w14:paraId="01E2D6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+191</w:t>
            </w:r>
          </w:p>
        </w:tc>
      </w:tr>
      <w:tr w:rsidRPr="00A07B84" w:rsidR="002754F3" w:rsidTr="00A07B84" w14:paraId="01E2D658" w14:textId="77777777">
        <w:trPr>
          <w:trHeight w:val="255"/>
        </w:trPr>
        <w:tc>
          <w:tcPr>
            <w:tcW w:w="496" w:type="dxa"/>
            <w:shd w:val="clear" w:color="auto" w:fill="auto"/>
            <w:noWrap/>
            <w:hideMark/>
          </w:tcPr>
          <w:p w:rsidRPr="00A07B84" w:rsidR="002754F3" w:rsidP="00A07B84" w:rsidRDefault="002754F3" w14:paraId="01E2D6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c>
          <w:tcPr>
            <w:tcW w:w="5284" w:type="dxa"/>
            <w:shd w:val="clear" w:color="auto" w:fill="auto"/>
            <w:hideMark/>
          </w:tcPr>
          <w:p w:rsidRPr="00A07B84" w:rsidR="002754F3" w:rsidP="00A07B84" w:rsidRDefault="002754F3" w14:paraId="01E2D6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Nya anslag</w:t>
            </w:r>
          </w:p>
        </w:tc>
        <w:tc>
          <w:tcPr>
            <w:tcW w:w="878" w:type="dxa"/>
            <w:shd w:val="clear" w:color="auto" w:fill="auto"/>
            <w:noWrap/>
            <w:hideMark/>
          </w:tcPr>
          <w:p w:rsidRPr="00A07B84" w:rsidR="002754F3" w:rsidP="00A07B84" w:rsidRDefault="002754F3" w14:paraId="01E2D6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A07B84" w:rsidR="002754F3" w:rsidP="00A07B84" w:rsidRDefault="002754F3" w14:paraId="01E2D6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A07B84" w:rsidR="002754F3" w:rsidP="00A07B84" w:rsidRDefault="002754F3" w14:paraId="01E2D6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r>
      <w:tr w:rsidRPr="00A07B84" w:rsidR="002754F3" w:rsidTr="00A07B84" w14:paraId="01E2D65E" w14:textId="77777777">
        <w:trPr>
          <w:trHeight w:val="255"/>
        </w:trPr>
        <w:tc>
          <w:tcPr>
            <w:tcW w:w="496" w:type="dxa"/>
            <w:shd w:val="clear" w:color="auto" w:fill="auto"/>
            <w:noWrap/>
            <w:hideMark/>
          </w:tcPr>
          <w:p w:rsidRPr="00A07B84" w:rsidR="002754F3" w:rsidP="00A07B84" w:rsidRDefault="002754F3" w14:paraId="01E2D6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3:1</w:t>
            </w:r>
          </w:p>
        </w:tc>
        <w:tc>
          <w:tcPr>
            <w:tcW w:w="5284" w:type="dxa"/>
            <w:shd w:val="clear" w:color="auto" w:fill="auto"/>
            <w:hideMark/>
          </w:tcPr>
          <w:p w:rsidRPr="00A07B84" w:rsidR="002754F3" w:rsidP="00A07B84" w:rsidRDefault="002754F3" w14:paraId="01E2D6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Forum för exponentiella teknologier</w:t>
            </w:r>
          </w:p>
        </w:tc>
        <w:tc>
          <w:tcPr>
            <w:tcW w:w="878" w:type="dxa"/>
            <w:shd w:val="clear" w:color="auto" w:fill="auto"/>
            <w:noWrap/>
            <w:hideMark/>
          </w:tcPr>
          <w:p w:rsidRPr="00A07B84" w:rsidR="002754F3" w:rsidP="00A07B84" w:rsidRDefault="002754F3" w14:paraId="01E2D6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A07B84" w:rsidR="002754F3" w:rsidP="00A07B84" w:rsidRDefault="002754F3" w14:paraId="01E2D6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+10</w:t>
            </w:r>
          </w:p>
        </w:tc>
        <w:tc>
          <w:tcPr>
            <w:tcW w:w="992" w:type="dxa"/>
            <w:shd w:val="clear" w:color="auto" w:fill="auto"/>
            <w:noWrap/>
            <w:hideMark/>
          </w:tcPr>
          <w:p w:rsidRPr="00A07B84" w:rsidR="002754F3" w:rsidP="00A07B84" w:rsidRDefault="002754F3" w14:paraId="01E2D65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+10</w:t>
            </w:r>
          </w:p>
        </w:tc>
      </w:tr>
      <w:tr w:rsidRPr="00A07B84" w:rsidR="002754F3" w:rsidTr="00A07B84" w14:paraId="01E2D664" w14:textId="77777777">
        <w:trPr>
          <w:trHeight w:val="255"/>
        </w:trPr>
        <w:tc>
          <w:tcPr>
            <w:tcW w:w="496" w:type="dxa"/>
            <w:shd w:val="clear" w:color="auto" w:fill="auto"/>
            <w:noWrap/>
            <w:hideMark/>
          </w:tcPr>
          <w:p w:rsidRPr="00A07B84" w:rsidR="002754F3" w:rsidP="00A07B84" w:rsidRDefault="002754F3" w14:paraId="01E2D6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3:2</w:t>
            </w:r>
          </w:p>
        </w:tc>
        <w:tc>
          <w:tcPr>
            <w:tcW w:w="5284" w:type="dxa"/>
            <w:shd w:val="clear" w:color="auto" w:fill="auto"/>
            <w:hideMark/>
          </w:tcPr>
          <w:p w:rsidRPr="00A07B84" w:rsidR="002754F3" w:rsidP="00A07B84" w:rsidRDefault="00B07FEE" w14:paraId="01E2D660" w14:textId="54F7422F">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Starta-eget-</w:t>
            </w:r>
            <w:r w:rsidRPr="00A07B84" w:rsidR="002754F3">
              <w:rPr>
                <w:rFonts w:ascii="Times New Roman" w:hAnsi="Times New Roman" w:eastAsia="Times New Roman" w:cs="Times New Roman"/>
                <w:kern w:val="0"/>
                <w:sz w:val="20"/>
                <w:szCs w:val="20"/>
                <w:lang w:eastAsia="sv-SE"/>
                <w14:numSpacing w14:val="default"/>
              </w:rPr>
              <w:t>bidrag för yrkesverksamma</w:t>
            </w:r>
          </w:p>
        </w:tc>
        <w:tc>
          <w:tcPr>
            <w:tcW w:w="878" w:type="dxa"/>
            <w:shd w:val="clear" w:color="auto" w:fill="auto"/>
            <w:noWrap/>
            <w:hideMark/>
          </w:tcPr>
          <w:p w:rsidRPr="00A07B84" w:rsidR="002754F3" w:rsidP="00A07B84" w:rsidRDefault="002754F3" w14:paraId="01E2D6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+275</w:t>
            </w:r>
          </w:p>
        </w:tc>
        <w:tc>
          <w:tcPr>
            <w:tcW w:w="992" w:type="dxa"/>
            <w:shd w:val="clear" w:color="auto" w:fill="auto"/>
            <w:noWrap/>
            <w:hideMark/>
          </w:tcPr>
          <w:p w:rsidRPr="00A07B84" w:rsidR="002754F3" w:rsidP="00A07B84" w:rsidRDefault="002754F3" w14:paraId="01E2D6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+325</w:t>
            </w:r>
          </w:p>
        </w:tc>
        <w:tc>
          <w:tcPr>
            <w:tcW w:w="992" w:type="dxa"/>
            <w:shd w:val="clear" w:color="auto" w:fill="auto"/>
            <w:noWrap/>
            <w:hideMark/>
          </w:tcPr>
          <w:p w:rsidRPr="00A07B84" w:rsidR="002754F3" w:rsidP="00A07B84" w:rsidRDefault="002754F3" w14:paraId="01E2D6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+325</w:t>
            </w:r>
          </w:p>
        </w:tc>
      </w:tr>
      <w:tr w:rsidRPr="00A07B84" w:rsidR="002754F3" w:rsidTr="00A07B84" w14:paraId="01E2D66A" w14:textId="77777777">
        <w:trPr>
          <w:trHeight w:val="270"/>
        </w:trPr>
        <w:tc>
          <w:tcPr>
            <w:tcW w:w="496" w:type="dxa"/>
            <w:tcBorders>
              <w:bottom w:val="single" w:color="auto" w:sz="4" w:space="0"/>
            </w:tcBorders>
            <w:shd w:val="clear" w:color="auto" w:fill="auto"/>
            <w:noWrap/>
            <w:hideMark/>
          </w:tcPr>
          <w:p w:rsidRPr="00A07B84" w:rsidR="002754F3" w:rsidP="00A07B84" w:rsidRDefault="002754F3" w14:paraId="01E2D6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A07B84">
              <w:rPr>
                <w:rFonts w:ascii="Times New Roman" w:hAnsi="Times New Roman" w:eastAsia="Times New Roman" w:cs="Times New Roman"/>
                <w:b/>
                <w:bCs/>
                <w:iCs/>
                <w:kern w:val="0"/>
                <w:sz w:val="20"/>
                <w:szCs w:val="20"/>
                <w:lang w:eastAsia="sv-SE"/>
                <w14:numSpacing w14:val="default"/>
              </w:rPr>
              <w:t> </w:t>
            </w:r>
          </w:p>
        </w:tc>
        <w:tc>
          <w:tcPr>
            <w:tcW w:w="5284" w:type="dxa"/>
            <w:tcBorders>
              <w:bottom w:val="single" w:color="auto" w:sz="4" w:space="0"/>
            </w:tcBorders>
            <w:shd w:val="clear" w:color="auto" w:fill="auto"/>
            <w:hideMark/>
          </w:tcPr>
          <w:p w:rsidRPr="00A07B84" w:rsidR="002754F3" w:rsidP="00A07B84" w:rsidRDefault="002754F3" w14:paraId="01E2D6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A07B84">
              <w:rPr>
                <w:rFonts w:ascii="Times New Roman" w:hAnsi="Times New Roman" w:eastAsia="Times New Roman" w:cs="Times New Roman"/>
                <w:b/>
                <w:bCs/>
                <w:iCs/>
                <w:kern w:val="0"/>
                <w:sz w:val="20"/>
                <w:szCs w:val="20"/>
                <w:lang w:eastAsia="sv-SE"/>
                <w14:numSpacing w14:val="default"/>
              </w:rPr>
              <w:t>Summa</w:t>
            </w:r>
          </w:p>
        </w:tc>
        <w:tc>
          <w:tcPr>
            <w:tcW w:w="878" w:type="dxa"/>
            <w:tcBorders>
              <w:bottom w:val="single" w:color="auto" w:sz="4" w:space="0"/>
            </w:tcBorders>
            <w:shd w:val="clear" w:color="auto" w:fill="auto"/>
            <w:noWrap/>
            <w:hideMark/>
          </w:tcPr>
          <w:p w:rsidRPr="00A07B84" w:rsidR="002754F3" w:rsidP="00A07B84" w:rsidRDefault="002754F3" w14:paraId="01E2D6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A07B84">
              <w:rPr>
                <w:rFonts w:ascii="Times New Roman" w:hAnsi="Times New Roman" w:eastAsia="Times New Roman" w:cs="Times New Roman"/>
                <w:b/>
                <w:bCs/>
                <w:iCs/>
                <w:kern w:val="0"/>
                <w:sz w:val="20"/>
                <w:szCs w:val="20"/>
                <w:lang w:eastAsia="sv-SE"/>
                <w14:numSpacing w14:val="default"/>
              </w:rPr>
              <w:t>–293</w:t>
            </w:r>
          </w:p>
        </w:tc>
        <w:tc>
          <w:tcPr>
            <w:tcW w:w="992" w:type="dxa"/>
            <w:tcBorders>
              <w:bottom w:val="single" w:color="auto" w:sz="4" w:space="0"/>
            </w:tcBorders>
            <w:shd w:val="clear" w:color="auto" w:fill="auto"/>
            <w:noWrap/>
            <w:hideMark/>
          </w:tcPr>
          <w:p w:rsidRPr="00A07B84" w:rsidR="002754F3" w:rsidP="00A07B84" w:rsidRDefault="002754F3" w14:paraId="01E2D6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A07B84">
              <w:rPr>
                <w:rFonts w:ascii="Times New Roman" w:hAnsi="Times New Roman" w:eastAsia="Times New Roman" w:cs="Times New Roman"/>
                <w:b/>
                <w:bCs/>
                <w:iCs/>
                <w:kern w:val="0"/>
                <w:sz w:val="20"/>
                <w:szCs w:val="20"/>
                <w:lang w:eastAsia="sv-SE"/>
                <w14:numSpacing w14:val="default"/>
              </w:rPr>
              <w:t>–61</w:t>
            </w:r>
          </w:p>
        </w:tc>
        <w:tc>
          <w:tcPr>
            <w:tcW w:w="992" w:type="dxa"/>
            <w:tcBorders>
              <w:bottom w:val="single" w:color="auto" w:sz="4" w:space="0"/>
            </w:tcBorders>
            <w:shd w:val="clear" w:color="auto" w:fill="auto"/>
            <w:noWrap/>
            <w:hideMark/>
          </w:tcPr>
          <w:p w:rsidRPr="00A07B84" w:rsidR="002754F3" w:rsidP="00A07B84" w:rsidRDefault="002754F3" w14:paraId="01E2D6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A07B84">
              <w:rPr>
                <w:rFonts w:ascii="Times New Roman" w:hAnsi="Times New Roman" w:eastAsia="Times New Roman" w:cs="Times New Roman"/>
                <w:b/>
                <w:bCs/>
                <w:iCs/>
                <w:kern w:val="0"/>
                <w:sz w:val="20"/>
                <w:szCs w:val="20"/>
                <w:lang w:eastAsia="sv-SE"/>
                <w14:numSpacing w14:val="default"/>
              </w:rPr>
              <w:t>–12</w:t>
            </w:r>
          </w:p>
        </w:tc>
      </w:tr>
    </w:tbl>
    <w:p w:rsidR="00A07B84" w:rsidP="00A07B84" w:rsidRDefault="00A07B84" w14:paraId="1F702EB3" w14:textId="77777777">
      <w:pPr>
        <w:pStyle w:val="Tabellrubrik"/>
      </w:pPr>
      <w:bookmarkStart w:name="_Toc531250363" w:id="525"/>
    </w:p>
    <w:p w:rsidR="00A07B84" w:rsidRDefault="00A07B84" w14:paraId="2B8C19F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00B30E5B" w:rsidP="00A07B84" w:rsidRDefault="00A07B84" w14:paraId="01E2D66C" w14:textId="17BE0E03">
      <w:pPr>
        <w:pStyle w:val="Tabellrubrik"/>
      </w:pPr>
      <w:r>
        <w:t xml:space="preserve">20.25 </w:t>
      </w:r>
      <w:r w:rsidRPr="00A07B84" w:rsidR="00B30E5B">
        <w:t>Utgiftsområde 25 Allmänna bidrag till kommuner</w:t>
      </w:r>
      <w:bookmarkEnd w:id="525"/>
    </w:p>
    <w:p w:rsidRPr="00A07B84" w:rsidR="00A07B84" w:rsidP="00A07B84" w:rsidRDefault="00A07B84" w14:paraId="712C415C" w14:textId="727326E6">
      <w:pPr>
        <w:pStyle w:val="Tabellunderrubrik"/>
      </w:pPr>
      <w:r w:rsidRPr="00A07B84">
        <w:t>Miljoner kronor</w:t>
      </w:r>
    </w:p>
    <w:tbl>
      <w:tblPr>
        <w:tblW w:w="8647" w:type="dxa"/>
        <w:tblCellMar>
          <w:left w:w="70" w:type="dxa"/>
          <w:right w:w="70" w:type="dxa"/>
        </w:tblCellMar>
        <w:tblLook w:val="04A0" w:firstRow="1" w:lastRow="0" w:firstColumn="1" w:lastColumn="0" w:noHBand="0" w:noVBand="1"/>
      </w:tblPr>
      <w:tblGrid>
        <w:gridCol w:w="460"/>
        <w:gridCol w:w="5069"/>
        <w:gridCol w:w="1134"/>
        <w:gridCol w:w="992"/>
        <w:gridCol w:w="992"/>
      </w:tblGrid>
      <w:tr w:rsidRPr="0049230D" w:rsidR="0049230D" w:rsidTr="0049230D" w14:paraId="77F92172" w14:textId="77777777">
        <w:trPr>
          <w:trHeight w:val="255"/>
        </w:trPr>
        <w:tc>
          <w:tcPr>
            <w:tcW w:w="460" w:type="dxa"/>
            <w:tcBorders>
              <w:top w:val="single" w:color="auto" w:sz="4" w:space="0"/>
            </w:tcBorders>
            <w:shd w:val="clear" w:color="auto" w:fill="auto"/>
            <w:noWrap/>
          </w:tcPr>
          <w:p w:rsidRPr="0049230D" w:rsidR="0049230D" w:rsidP="00A07B84" w:rsidRDefault="0049230D" w14:paraId="1C57C1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069" w:type="dxa"/>
            <w:tcBorders>
              <w:top w:val="single" w:color="auto" w:sz="4" w:space="0"/>
            </w:tcBorders>
            <w:shd w:val="clear" w:color="auto" w:fill="auto"/>
          </w:tcPr>
          <w:p w:rsidRPr="0049230D" w:rsidR="0049230D" w:rsidP="00A07B84" w:rsidRDefault="0049230D" w14:paraId="6DB56E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118" w:type="dxa"/>
            <w:gridSpan w:val="3"/>
            <w:tcBorders>
              <w:top w:val="single" w:color="auto" w:sz="4" w:space="0"/>
            </w:tcBorders>
            <w:shd w:val="clear" w:color="auto" w:fill="auto"/>
            <w:noWrap/>
          </w:tcPr>
          <w:p w:rsidRPr="0049230D" w:rsidR="0049230D" w:rsidP="00A07B84" w:rsidRDefault="0049230D" w14:paraId="2E0B0630" w14:textId="71057A0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9230D">
              <w:rPr>
                <w:rFonts w:ascii="Times New Roman" w:hAnsi="Times New Roman" w:eastAsia="Times New Roman" w:cs="Times New Roman"/>
                <w:b/>
                <w:kern w:val="0"/>
                <w:sz w:val="20"/>
                <w:szCs w:val="20"/>
                <w:lang w:eastAsia="sv-SE"/>
                <w14:numSpacing w14:val="default"/>
              </w:rPr>
              <w:t>Avvikelse från regeringen (SD)</w:t>
            </w:r>
          </w:p>
        </w:tc>
      </w:tr>
      <w:tr w:rsidRPr="0049230D" w:rsidR="0049230D" w:rsidTr="0049230D" w14:paraId="7E9B5E04" w14:textId="77777777">
        <w:trPr>
          <w:trHeight w:val="255"/>
        </w:trPr>
        <w:tc>
          <w:tcPr>
            <w:tcW w:w="460" w:type="dxa"/>
            <w:tcBorders>
              <w:bottom w:val="single" w:color="auto" w:sz="4" w:space="0"/>
            </w:tcBorders>
            <w:shd w:val="clear" w:color="auto" w:fill="auto"/>
            <w:noWrap/>
          </w:tcPr>
          <w:p w:rsidRPr="0049230D" w:rsidR="0049230D" w:rsidP="00A07B84" w:rsidRDefault="0049230D" w14:paraId="1232D8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5069" w:type="dxa"/>
            <w:tcBorders>
              <w:bottom w:val="single" w:color="auto" w:sz="4" w:space="0"/>
            </w:tcBorders>
            <w:shd w:val="clear" w:color="auto" w:fill="auto"/>
          </w:tcPr>
          <w:p w:rsidRPr="0049230D" w:rsidR="0049230D" w:rsidP="00A07B84" w:rsidRDefault="0049230D" w14:paraId="43B8C3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1134" w:type="dxa"/>
            <w:tcBorders>
              <w:bottom w:val="single" w:color="auto" w:sz="4" w:space="0"/>
            </w:tcBorders>
            <w:shd w:val="clear" w:color="auto" w:fill="auto"/>
            <w:noWrap/>
          </w:tcPr>
          <w:p w:rsidRPr="0049230D" w:rsidR="0049230D" w:rsidP="00A07B84" w:rsidRDefault="0049230D" w14:paraId="2222AA53" w14:textId="1B8B028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9230D">
              <w:rPr>
                <w:rFonts w:ascii="Times New Roman" w:hAnsi="Times New Roman" w:eastAsia="Times New Roman" w:cs="Times New Roman"/>
                <w:b/>
                <w:kern w:val="0"/>
                <w:sz w:val="20"/>
                <w:szCs w:val="20"/>
                <w:lang w:eastAsia="sv-SE"/>
                <w14:numSpacing w14:val="default"/>
              </w:rPr>
              <w:t>1919</w:t>
            </w:r>
          </w:p>
        </w:tc>
        <w:tc>
          <w:tcPr>
            <w:tcW w:w="992" w:type="dxa"/>
            <w:tcBorders>
              <w:bottom w:val="single" w:color="auto" w:sz="4" w:space="0"/>
            </w:tcBorders>
            <w:shd w:val="clear" w:color="auto" w:fill="auto"/>
            <w:noWrap/>
          </w:tcPr>
          <w:p w:rsidRPr="0049230D" w:rsidR="0049230D" w:rsidP="00A07B84" w:rsidRDefault="0049230D" w14:paraId="26ECE3C2" w14:textId="451216F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9230D">
              <w:rPr>
                <w:rFonts w:ascii="Times New Roman" w:hAnsi="Times New Roman" w:eastAsia="Times New Roman" w:cs="Times New Roman"/>
                <w:b/>
                <w:kern w:val="0"/>
                <w:sz w:val="20"/>
                <w:szCs w:val="20"/>
                <w:lang w:eastAsia="sv-SE"/>
                <w14:numSpacing w14:val="default"/>
              </w:rPr>
              <w:t>1920</w:t>
            </w:r>
          </w:p>
        </w:tc>
        <w:tc>
          <w:tcPr>
            <w:tcW w:w="992" w:type="dxa"/>
            <w:tcBorders>
              <w:bottom w:val="single" w:color="auto" w:sz="4" w:space="0"/>
            </w:tcBorders>
            <w:shd w:val="clear" w:color="auto" w:fill="auto"/>
            <w:noWrap/>
          </w:tcPr>
          <w:p w:rsidRPr="0049230D" w:rsidR="0049230D" w:rsidP="00A07B84" w:rsidRDefault="0049230D" w14:paraId="68EA4664" w14:textId="4AD7BD9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9230D">
              <w:rPr>
                <w:rFonts w:ascii="Times New Roman" w:hAnsi="Times New Roman" w:eastAsia="Times New Roman" w:cs="Times New Roman"/>
                <w:b/>
                <w:kern w:val="0"/>
                <w:sz w:val="20"/>
                <w:szCs w:val="20"/>
                <w:lang w:eastAsia="sv-SE"/>
                <w14:numSpacing w14:val="default"/>
              </w:rPr>
              <w:t>1921</w:t>
            </w:r>
          </w:p>
        </w:tc>
      </w:tr>
      <w:tr w:rsidRPr="00A07B84" w:rsidR="002754F3" w:rsidTr="0049230D" w14:paraId="01E2D673" w14:textId="77777777">
        <w:trPr>
          <w:trHeight w:val="255"/>
        </w:trPr>
        <w:tc>
          <w:tcPr>
            <w:tcW w:w="460" w:type="dxa"/>
            <w:tcBorders>
              <w:top w:val="single" w:color="auto" w:sz="4" w:space="0"/>
            </w:tcBorders>
            <w:shd w:val="clear" w:color="auto" w:fill="auto"/>
            <w:noWrap/>
            <w:hideMark/>
          </w:tcPr>
          <w:p w:rsidRPr="00A07B84" w:rsidR="002754F3" w:rsidP="00A07B84" w:rsidRDefault="002754F3" w14:paraId="01E2D6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1:1</w:t>
            </w:r>
          </w:p>
        </w:tc>
        <w:tc>
          <w:tcPr>
            <w:tcW w:w="5069" w:type="dxa"/>
            <w:tcBorders>
              <w:top w:val="single" w:color="auto" w:sz="4" w:space="0"/>
            </w:tcBorders>
            <w:shd w:val="clear" w:color="auto" w:fill="auto"/>
            <w:hideMark/>
          </w:tcPr>
          <w:p w:rsidRPr="00A07B84" w:rsidR="002754F3" w:rsidP="00A07B84" w:rsidRDefault="002754F3" w14:paraId="01E2D6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Kommunalekonomisk utjämning</w:t>
            </w:r>
          </w:p>
        </w:tc>
        <w:tc>
          <w:tcPr>
            <w:tcW w:w="1134" w:type="dxa"/>
            <w:tcBorders>
              <w:top w:val="single" w:color="auto" w:sz="4" w:space="0"/>
            </w:tcBorders>
            <w:shd w:val="clear" w:color="auto" w:fill="auto"/>
            <w:noWrap/>
            <w:hideMark/>
          </w:tcPr>
          <w:p w:rsidRPr="00A07B84" w:rsidR="002754F3" w:rsidP="00A07B84" w:rsidRDefault="002754F3" w14:paraId="01E2D6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–30 309</w:t>
            </w:r>
          </w:p>
        </w:tc>
        <w:tc>
          <w:tcPr>
            <w:tcW w:w="992" w:type="dxa"/>
            <w:tcBorders>
              <w:top w:val="single" w:color="auto" w:sz="4" w:space="0"/>
            </w:tcBorders>
            <w:shd w:val="clear" w:color="auto" w:fill="auto"/>
            <w:noWrap/>
            <w:hideMark/>
          </w:tcPr>
          <w:p w:rsidRPr="00A07B84" w:rsidR="002754F3" w:rsidP="00A07B84" w:rsidRDefault="002754F3" w14:paraId="01E2D6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–34 370</w:t>
            </w:r>
          </w:p>
        </w:tc>
        <w:tc>
          <w:tcPr>
            <w:tcW w:w="992" w:type="dxa"/>
            <w:tcBorders>
              <w:top w:val="single" w:color="auto" w:sz="4" w:space="0"/>
            </w:tcBorders>
            <w:shd w:val="clear" w:color="auto" w:fill="auto"/>
            <w:noWrap/>
            <w:hideMark/>
          </w:tcPr>
          <w:p w:rsidRPr="00A07B84" w:rsidR="002754F3" w:rsidP="00A07B84" w:rsidRDefault="002754F3" w14:paraId="01E2D6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–35 992</w:t>
            </w:r>
          </w:p>
        </w:tc>
      </w:tr>
      <w:tr w:rsidRPr="00A07B84" w:rsidR="002754F3" w:rsidTr="00E610F3" w14:paraId="01E2D679" w14:textId="77777777">
        <w:trPr>
          <w:trHeight w:val="255"/>
        </w:trPr>
        <w:tc>
          <w:tcPr>
            <w:tcW w:w="460" w:type="dxa"/>
            <w:shd w:val="clear" w:color="auto" w:fill="auto"/>
            <w:noWrap/>
            <w:hideMark/>
          </w:tcPr>
          <w:p w:rsidRPr="00A07B84" w:rsidR="002754F3" w:rsidP="00A07B84" w:rsidRDefault="002754F3" w14:paraId="01E2D6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1:4</w:t>
            </w:r>
          </w:p>
        </w:tc>
        <w:tc>
          <w:tcPr>
            <w:tcW w:w="5069" w:type="dxa"/>
            <w:shd w:val="clear" w:color="auto" w:fill="auto"/>
            <w:hideMark/>
          </w:tcPr>
          <w:p w:rsidRPr="00A07B84" w:rsidR="002754F3" w:rsidP="00A07B84" w:rsidRDefault="002754F3" w14:paraId="01E2D6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Stöd med anledning av flyktingsituationen</w:t>
            </w:r>
          </w:p>
        </w:tc>
        <w:tc>
          <w:tcPr>
            <w:tcW w:w="1134" w:type="dxa"/>
            <w:shd w:val="clear" w:color="auto" w:fill="auto"/>
            <w:noWrap/>
            <w:hideMark/>
          </w:tcPr>
          <w:p w:rsidRPr="00A07B84" w:rsidR="002754F3" w:rsidP="00A07B84" w:rsidRDefault="002754F3" w14:paraId="01E2D6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–5 000</w:t>
            </w:r>
          </w:p>
        </w:tc>
        <w:tc>
          <w:tcPr>
            <w:tcW w:w="992" w:type="dxa"/>
            <w:shd w:val="clear" w:color="auto" w:fill="auto"/>
            <w:noWrap/>
            <w:hideMark/>
          </w:tcPr>
          <w:p w:rsidRPr="00A07B84" w:rsidR="002754F3" w:rsidP="00A07B84" w:rsidRDefault="002754F3" w14:paraId="01E2D6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–3 000</w:t>
            </w:r>
          </w:p>
        </w:tc>
        <w:tc>
          <w:tcPr>
            <w:tcW w:w="992" w:type="dxa"/>
            <w:shd w:val="clear" w:color="auto" w:fill="auto"/>
            <w:noWrap/>
            <w:hideMark/>
          </w:tcPr>
          <w:p w:rsidRPr="00A07B84" w:rsidR="002754F3" w:rsidP="00A07B84" w:rsidRDefault="002754F3" w14:paraId="01E2D6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 </w:t>
            </w:r>
          </w:p>
        </w:tc>
      </w:tr>
      <w:tr w:rsidRPr="00A07B84" w:rsidR="002754F3" w:rsidTr="00E610F3" w14:paraId="01E2D67F" w14:textId="77777777">
        <w:trPr>
          <w:trHeight w:val="255"/>
        </w:trPr>
        <w:tc>
          <w:tcPr>
            <w:tcW w:w="460" w:type="dxa"/>
            <w:shd w:val="clear" w:color="auto" w:fill="auto"/>
            <w:noWrap/>
            <w:hideMark/>
          </w:tcPr>
          <w:p w:rsidRPr="00A07B84" w:rsidR="002754F3" w:rsidP="00A07B84" w:rsidRDefault="002754F3" w14:paraId="01E2D6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1:5</w:t>
            </w:r>
          </w:p>
        </w:tc>
        <w:tc>
          <w:tcPr>
            <w:tcW w:w="5069" w:type="dxa"/>
            <w:shd w:val="clear" w:color="auto" w:fill="auto"/>
            <w:hideMark/>
          </w:tcPr>
          <w:p w:rsidRPr="00A07B84" w:rsidR="002754F3" w:rsidP="00A07B84" w:rsidRDefault="002754F3" w14:paraId="01E2D6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Bidrag för arbete mot långtidsarbetslöshet</w:t>
            </w:r>
          </w:p>
        </w:tc>
        <w:tc>
          <w:tcPr>
            <w:tcW w:w="1134" w:type="dxa"/>
            <w:shd w:val="clear" w:color="auto" w:fill="auto"/>
            <w:noWrap/>
            <w:hideMark/>
          </w:tcPr>
          <w:p w:rsidRPr="00A07B84" w:rsidR="002754F3" w:rsidP="00A07B84" w:rsidRDefault="002754F3" w14:paraId="01E2D6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–500</w:t>
            </w:r>
          </w:p>
        </w:tc>
        <w:tc>
          <w:tcPr>
            <w:tcW w:w="992" w:type="dxa"/>
            <w:shd w:val="clear" w:color="auto" w:fill="auto"/>
            <w:noWrap/>
            <w:hideMark/>
          </w:tcPr>
          <w:p w:rsidRPr="00A07B84" w:rsidR="002754F3" w:rsidP="00A07B84" w:rsidRDefault="002754F3" w14:paraId="01E2D6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–500</w:t>
            </w:r>
          </w:p>
        </w:tc>
        <w:tc>
          <w:tcPr>
            <w:tcW w:w="992" w:type="dxa"/>
            <w:shd w:val="clear" w:color="auto" w:fill="auto"/>
            <w:noWrap/>
            <w:hideMark/>
          </w:tcPr>
          <w:p w:rsidRPr="00A07B84" w:rsidR="002754F3" w:rsidP="00A07B84" w:rsidRDefault="002754F3" w14:paraId="01E2D6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 </w:t>
            </w:r>
          </w:p>
        </w:tc>
      </w:tr>
      <w:tr w:rsidRPr="00A07B84" w:rsidR="002754F3" w:rsidTr="00E610F3" w14:paraId="01E2D685" w14:textId="77777777">
        <w:trPr>
          <w:trHeight w:val="255"/>
        </w:trPr>
        <w:tc>
          <w:tcPr>
            <w:tcW w:w="460" w:type="dxa"/>
            <w:shd w:val="clear" w:color="auto" w:fill="auto"/>
            <w:noWrap/>
            <w:hideMark/>
          </w:tcPr>
          <w:p w:rsidRPr="00A07B84" w:rsidR="002754F3" w:rsidP="00A07B84" w:rsidRDefault="002754F3" w14:paraId="01E2D6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c>
          <w:tcPr>
            <w:tcW w:w="5069" w:type="dxa"/>
            <w:shd w:val="clear" w:color="auto" w:fill="auto"/>
            <w:hideMark/>
          </w:tcPr>
          <w:p w:rsidRPr="00A07B84" w:rsidR="002754F3" w:rsidP="00A07B84" w:rsidRDefault="002754F3" w14:paraId="01E2D6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Nya anslag</w:t>
            </w:r>
          </w:p>
        </w:tc>
        <w:tc>
          <w:tcPr>
            <w:tcW w:w="1134" w:type="dxa"/>
            <w:shd w:val="clear" w:color="auto" w:fill="auto"/>
            <w:noWrap/>
            <w:hideMark/>
          </w:tcPr>
          <w:p w:rsidRPr="00A07B84" w:rsidR="002754F3" w:rsidP="00A07B84" w:rsidRDefault="002754F3" w14:paraId="01E2D6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A07B84" w:rsidR="002754F3" w:rsidP="00A07B84" w:rsidRDefault="002754F3" w14:paraId="01E2D6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c>
          <w:tcPr>
            <w:tcW w:w="992" w:type="dxa"/>
            <w:shd w:val="clear" w:color="auto" w:fill="auto"/>
            <w:noWrap/>
            <w:hideMark/>
          </w:tcPr>
          <w:p w:rsidRPr="00A07B84" w:rsidR="002754F3" w:rsidP="00A07B84" w:rsidRDefault="002754F3" w14:paraId="01E2D6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i/>
                <w:iCs/>
                <w:kern w:val="0"/>
                <w:sz w:val="20"/>
                <w:szCs w:val="20"/>
                <w:lang w:eastAsia="sv-SE"/>
                <w14:numSpacing w14:val="default"/>
              </w:rPr>
            </w:pPr>
            <w:r w:rsidRPr="00A07B84">
              <w:rPr>
                <w:rFonts w:ascii="Times New Roman" w:hAnsi="Times New Roman" w:eastAsia="Times New Roman" w:cs="Times New Roman"/>
                <w:i/>
                <w:iCs/>
                <w:kern w:val="0"/>
                <w:sz w:val="20"/>
                <w:szCs w:val="20"/>
                <w:lang w:eastAsia="sv-SE"/>
                <w14:numSpacing w14:val="default"/>
              </w:rPr>
              <w:t> </w:t>
            </w:r>
          </w:p>
        </w:tc>
      </w:tr>
      <w:tr w:rsidRPr="00A07B84" w:rsidR="002754F3" w:rsidTr="00E610F3" w14:paraId="01E2D68B" w14:textId="77777777">
        <w:trPr>
          <w:trHeight w:val="255"/>
        </w:trPr>
        <w:tc>
          <w:tcPr>
            <w:tcW w:w="460" w:type="dxa"/>
            <w:shd w:val="clear" w:color="auto" w:fill="auto"/>
            <w:noWrap/>
            <w:hideMark/>
          </w:tcPr>
          <w:p w:rsidRPr="00A07B84" w:rsidR="002754F3" w:rsidP="00A07B84" w:rsidRDefault="002754F3" w14:paraId="01E2D6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2:1</w:t>
            </w:r>
          </w:p>
        </w:tc>
        <w:tc>
          <w:tcPr>
            <w:tcW w:w="5069" w:type="dxa"/>
            <w:shd w:val="clear" w:color="auto" w:fill="auto"/>
            <w:hideMark/>
          </w:tcPr>
          <w:p w:rsidRPr="00A07B84" w:rsidR="002754F3" w:rsidP="00A07B84" w:rsidRDefault="002754F3" w14:paraId="01E2D6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Beredskap nedläggning av vissa insatser</w:t>
            </w:r>
          </w:p>
        </w:tc>
        <w:tc>
          <w:tcPr>
            <w:tcW w:w="1134" w:type="dxa"/>
            <w:shd w:val="clear" w:color="auto" w:fill="auto"/>
            <w:noWrap/>
            <w:hideMark/>
          </w:tcPr>
          <w:p w:rsidRPr="00A07B84" w:rsidR="002754F3" w:rsidP="00A07B84" w:rsidRDefault="002754F3" w14:paraId="01E2D6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+3 000</w:t>
            </w:r>
          </w:p>
        </w:tc>
        <w:tc>
          <w:tcPr>
            <w:tcW w:w="992" w:type="dxa"/>
            <w:shd w:val="clear" w:color="auto" w:fill="auto"/>
            <w:noWrap/>
            <w:hideMark/>
          </w:tcPr>
          <w:p w:rsidRPr="00A07B84" w:rsidR="002754F3" w:rsidP="00A07B84" w:rsidRDefault="002754F3" w14:paraId="01E2D6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+3 000</w:t>
            </w:r>
          </w:p>
        </w:tc>
        <w:tc>
          <w:tcPr>
            <w:tcW w:w="992" w:type="dxa"/>
            <w:shd w:val="clear" w:color="auto" w:fill="auto"/>
            <w:noWrap/>
            <w:hideMark/>
          </w:tcPr>
          <w:p w:rsidRPr="00A07B84" w:rsidR="002754F3" w:rsidP="00A07B84" w:rsidRDefault="002754F3" w14:paraId="01E2D6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+3 000</w:t>
            </w:r>
          </w:p>
        </w:tc>
      </w:tr>
      <w:tr w:rsidRPr="00A07B84" w:rsidR="002754F3" w:rsidTr="00E610F3" w14:paraId="01E2D691" w14:textId="77777777">
        <w:trPr>
          <w:trHeight w:val="255"/>
        </w:trPr>
        <w:tc>
          <w:tcPr>
            <w:tcW w:w="460" w:type="dxa"/>
            <w:shd w:val="clear" w:color="auto" w:fill="auto"/>
            <w:noWrap/>
            <w:hideMark/>
          </w:tcPr>
          <w:p w:rsidRPr="00A07B84" w:rsidR="002754F3" w:rsidP="00A07B84" w:rsidRDefault="002754F3" w14:paraId="01E2D6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2:2</w:t>
            </w:r>
          </w:p>
        </w:tc>
        <w:tc>
          <w:tcPr>
            <w:tcW w:w="5069" w:type="dxa"/>
            <w:shd w:val="clear" w:color="auto" w:fill="auto"/>
            <w:hideMark/>
          </w:tcPr>
          <w:p w:rsidRPr="00A07B84" w:rsidR="002754F3" w:rsidP="00A07B84" w:rsidRDefault="002754F3" w14:paraId="01E2D6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Kompensation stat-&gt;kommun rätt till heltid</w:t>
            </w:r>
          </w:p>
        </w:tc>
        <w:tc>
          <w:tcPr>
            <w:tcW w:w="1134" w:type="dxa"/>
            <w:shd w:val="clear" w:color="auto" w:fill="auto"/>
            <w:noWrap/>
            <w:hideMark/>
          </w:tcPr>
          <w:p w:rsidRPr="00A07B84" w:rsidR="002754F3" w:rsidP="00A07B84" w:rsidRDefault="002754F3" w14:paraId="01E2D6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+7 200</w:t>
            </w:r>
          </w:p>
        </w:tc>
        <w:tc>
          <w:tcPr>
            <w:tcW w:w="992" w:type="dxa"/>
            <w:shd w:val="clear" w:color="auto" w:fill="auto"/>
            <w:noWrap/>
            <w:hideMark/>
          </w:tcPr>
          <w:p w:rsidRPr="00A07B84" w:rsidR="002754F3" w:rsidP="00A07B84" w:rsidRDefault="002754F3" w14:paraId="01E2D6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+7 500</w:t>
            </w:r>
          </w:p>
        </w:tc>
        <w:tc>
          <w:tcPr>
            <w:tcW w:w="992" w:type="dxa"/>
            <w:shd w:val="clear" w:color="auto" w:fill="auto"/>
            <w:noWrap/>
            <w:hideMark/>
          </w:tcPr>
          <w:p w:rsidRPr="00A07B84" w:rsidR="002754F3" w:rsidP="00A07B84" w:rsidRDefault="002754F3" w14:paraId="01E2D69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+7 800</w:t>
            </w:r>
          </w:p>
        </w:tc>
      </w:tr>
      <w:tr w:rsidRPr="00A07B84" w:rsidR="002754F3" w:rsidTr="00E610F3" w14:paraId="01E2D697" w14:textId="77777777">
        <w:trPr>
          <w:trHeight w:val="255"/>
        </w:trPr>
        <w:tc>
          <w:tcPr>
            <w:tcW w:w="460" w:type="dxa"/>
            <w:shd w:val="clear" w:color="auto" w:fill="auto"/>
            <w:noWrap/>
            <w:hideMark/>
          </w:tcPr>
          <w:p w:rsidRPr="00A07B84" w:rsidR="002754F3" w:rsidP="00A07B84" w:rsidRDefault="002754F3" w14:paraId="01E2D6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2:3</w:t>
            </w:r>
          </w:p>
        </w:tc>
        <w:tc>
          <w:tcPr>
            <w:tcW w:w="5069" w:type="dxa"/>
            <w:shd w:val="clear" w:color="auto" w:fill="auto"/>
            <w:hideMark/>
          </w:tcPr>
          <w:p w:rsidRPr="00A07B84" w:rsidR="002754F3" w:rsidP="00A07B84" w:rsidRDefault="002754F3" w14:paraId="01E2D6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Glasögonbidrag</w:t>
            </w:r>
          </w:p>
        </w:tc>
        <w:tc>
          <w:tcPr>
            <w:tcW w:w="1134" w:type="dxa"/>
            <w:shd w:val="clear" w:color="auto" w:fill="auto"/>
            <w:noWrap/>
            <w:hideMark/>
          </w:tcPr>
          <w:p w:rsidRPr="00A07B84" w:rsidR="002754F3" w:rsidP="00A07B84" w:rsidRDefault="002754F3" w14:paraId="01E2D6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+60</w:t>
            </w:r>
          </w:p>
        </w:tc>
        <w:tc>
          <w:tcPr>
            <w:tcW w:w="992" w:type="dxa"/>
            <w:shd w:val="clear" w:color="auto" w:fill="auto"/>
            <w:noWrap/>
            <w:hideMark/>
          </w:tcPr>
          <w:p w:rsidRPr="00A07B84" w:rsidR="002754F3" w:rsidP="00A07B84" w:rsidRDefault="002754F3" w14:paraId="01E2D6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+60</w:t>
            </w:r>
          </w:p>
        </w:tc>
        <w:tc>
          <w:tcPr>
            <w:tcW w:w="992" w:type="dxa"/>
            <w:shd w:val="clear" w:color="auto" w:fill="auto"/>
            <w:noWrap/>
            <w:hideMark/>
          </w:tcPr>
          <w:p w:rsidRPr="00A07B84" w:rsidR="002754F3" w:rsidP="00A07B84" w:rsidRDefault="002754F3" w14:paraId="01E2D6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+60</w:t>
            </w:r>
          </w:p>
        </w:tc>
      </w:tr>
      <w:tr w:rsidRPr="00A07B84" w:rsidR="002754F3" w:rsidTr="00160F27" w14:paraId="01E2D69D" w14:textId="77777777">
        <w:trPr>
          <w:trHeight w:val="510"/>
        </w:trPr>
        <w:tc>
          <w:tcPr>
            <w:tcW w:w="460" w:type="dxa"/>
            <w:shd w:val="clear" w:color="auto" w:fill="auto"/>
            <w:noWrap/>
            <w:hideMark/>
          </w:tcPr>
          <w:p w:rsidRPr="00A07B84" w:rsidR="002754F3" w:rsidP="00A07B84" w:rsidRDefault="002754F3" w14:paraId="01E2D6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2:4</w:t>
            </w:r>
          </w:p>
        </w:tc>
        <w:tc>
          <w:tcPr>
            <w:tcW w:w="5069" w:type="dxa"/>
            <w:shd w:val="clear" w:color="auto" w:fill="auto"/>
            <w:hideMark/>
          </w:tcPr>
          <w:p w:rsidRPr="00A07B84" w:rsidR="002754F3" w:rsidP="00A07B84" w:rsidRDefault="002754F3" w14:paraId="01E2D699" w14:textId="03B47691">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Kompensation neddr</w:t>
            </w:r>
            <w:r w:rsidR="00160F27">
              <w:rPr>
                <w:rFonts w:ascii="Times New Roman" w:hAnsi="Times New Roman" w:eastAsia="Times New Roman" w:cs="Times New Roman"/>
                <w:kern w:val="0"/>
                <w:sz w:val="20"/>
                <w:szCs w:val="20"/>
                <w:lang w:eastAsia="sv-SE"/>
                <w14:numSpacing w14:val="default"/>
              </w:rPr>
              <w:t>agningar av riktade statsbidrag/</w:t>
            </w:r>
            <w:r w:rsidRPr="00A07B84">
              <w:rPr>
                <w:rFonts w:ascii="Times New Roman" w:hAnsi="Times New Roman" w:eastAsia="Times New Roman" w:cs="Times New Roman"/>
                <w:kern w:val="0"/>
                <w:sz w:val="20"/>
                <w:szCs w:val="20"/>
                <w:lang w:eastAsia="sv-SE"/>
                <w14:numSpacing w14:val="default"/>
              </w:rPr>
              <w:t>generellt tillskott till kommunerna</w:t>
            </w:r>
          </w:p>
        </w:tc>
        <w:tc>
          <w:tcPr>
            <w:tcW w:w="1134" w:type="dxa"/>
            <w:shd w:val="clear" w:color="auto" w:fill="auto"/>
            <w:noWrap/>
            <w:vAlign w:val="bottom"/>
            <w:hideMark/>
          </w:tcPr>
          <w:p w:rsidRPr="00A07B84" w:rsidR="002754F3" w:rsidP="00160F27" w:rsidRDefault="002754F3" w14:paraId="01E2D6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+10 000</w:t>
            </w:r>
          </w:p>
        </w:tc>
        <w:tc>
          <w:tcPr>
            <w:tcW w:w="992" w:type="dxa"/>
            <w:shd w:val="clear" w:color="auto" w:fill="auto"/>
            <w:noWrap/>
            <w:vAlign w:val="bottom"/>
            <w:hideMark/>
          </w:tcPr>
          <w:p w:rsidRPr="00A07B84" w:rsidR="002754F3" w:rsidP="00160F27" w:rsidRDefault="002754F3" w14:paraId="01E2D6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+12 000</w:t>
            </w:r>
          </w:p>
        </w:tc>
        <w:tc>
          <w:tcPr>
            <w:tcW w:w="992" w:type="dxa"/>
            <w:shd w:val="clear" w:color="auto" w:fill="auto"/>
            <w:noWrap/>
            <w:vAlign w:val="bottom"/>
            <w:hideMark/>
          </w:tcPr>
          <w:p w:rsidRPr="00A07B84" w:rsidR="002754F3" w:rsidP="00160F27" w:rsidRDefault="002754F3" w14:paraId="01E2D6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07B84">
              <w:rPr>
                <w:rFonts w:ascii="Times New Roman" w:hAnsi="Times New Roman" w:eastAsia="Times New Roman" w:cs="Times New Roman"/>
                <w:kern w:val="0"/>
                <w:sz w:val="20"/>
                <w:szCs w:val="20"/>
                <w:lang w:eastAsia="sv-SE"/>
                <w14:numSpacing w14:val="default"/>
              </w:rPr>
              <w:t>+14 000</w:t>
            </w:r>
          </w:p>
        </w:tc>
      </w:tr>
      <w:tr w:rsidRPr="00A07B84" w:rsidR="002754F3" w:rsidTr="0049230D" w14:paraId="01E2D6A3" w14:textId="77777777">
        <w:trPr>
          <w:trHeight w:val="270"/>
        </w:trPr>
        <w:tc>
          <w:tcPr>
            <w:tcW w:w="460" w:type="dxa"/>
            <w:tcBorders>
              <w:bottom w:val="single" w:color="auto" w:sz="4" w:space="0"/>
            </w:tcBorders>
            <w:shd w:val="clear" w:color="auto" w:fill="auto"/>
            <w:noWrap/>
            <w:hideMark/>
          </w:tcPr>
          <w:p w:rsidRPr="0049230D" w:rsidR="002754F3" w:rsidP="00A07B84" w:rsidRDefault="002754F3" w14:paraId="01E2D6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 </w:t>
            </w:r>
          </w:p>
        </w:tc>
        <w:tc>
          <w:tcPr>
            <w:tcW w:w="5069" w:type="dxa"/>
            <w:tcBorders>
              <w:bottom w:val="single" w:color="auto" w:sz="4" w:space="0"/>
            </w:tcBorders>
            <w:shd w:val="clear" w:color="auto" w:fill="auto"/>
            <w:hideMark/>
          </w:tcPr>
          <w:p w:rsidRPr="0049230D" w:rsidR="002754F3" w:rsidP="00A07B84" w:rsidRDefault="002754F3" w14:paraId="01E2D6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Summa</w:t>
            </w:r>
          </w:p>
        </w:tc>
        <w:tc>
          <w:tcPr>
            <w:tcW w:w="1134" w:type="dxa"/>
            <w:tcBorders>
              <w:bottom w:val="single" w:color="auto" w:sz="4" w:space="0"/>
            </w:tcBorders>
            <w:shd w:val="clear" w:color="auto" w:fill="auto"/>
            <w:noWrap/>
            <w:hideMark/>
          </w:tcPr>
          <w:p w:rsidRPr="0049230D" w:rsidR="002754F3" w:rsidP="00A07B84" w:rsidRDefault="002754F3" w14:paraId="01E2D6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–15 549</w:t>
            </w:r>
          </w:p>
        </w:tc>
        <w:tc>
          <w:tcPr>
            <w:tcW w:w="992" w:type="dxa"/>
            <w:tcBorders>
              <w:bottom w:val="single" w:color="auto" w:sz="4" w:space="0"/>
            </w:tcBorders>
            <w:shd w:val="clear" w:color="auto" w:fill="auto"/>
            <w:noWrap/>
            <w:hideMark/>
          </w:tcPr>
          <w:p w:rsidRPr="0049230D" w:rsidR="002754F3" w:rsidP="00A07B84" w:rsidRDefault="002754F3" w14:paraId="01E2D6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–15 310</w:t>
            </w:r>
          </w:p>
        </w:tc>
        <w:tc>
          <w:tcPr>
            <w:tcW w:w="992" w:type="dxa"/>
            <w:tcBorders>
              <w:bottom w:val="single" w:color="auto" w:sz="4" w:space="0"/>
            </w:tcBorders>
            <w:shd w:val="clear" w:color="auto" w:fill="auto"/>
            <w:noWrap/>
            <w:hideMark/>
          </w:tcPr>
          <w:p w:rsidRPr="0049230D" w:rsidR="002754F3" w:rsidP="00A07B84" w:rsidRDefault="002754F3" w14:paraId="01E2D6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–11 132</w:t>
            </w:r>
          </w:p>
        </w:tc>
      </w:tr>
    </w:tbl>
    <w:p w:rsidRPr="004E07A6" w:rsidR="002754F3" w:rsidP="002754F3" w:rsidRDefault="002754F3" w14:paraId="01E2D6A4" w14:textId="77777777">
      <w:pPr>
        <w:ind w:firstLine="0"/>
        <w:rPr>
          <w:lang w:eastAsia="sv-SE"/>
        </w:rPr>
      </w:pPr>
    </w:p>
    <w:tbl>
      <w:tblPr>
        <w:tblW w:w="8642" w:type="dxa"/>
        <w:tblCellMar>
          <w:left w:w="70" w:type="dxa"/>
          <w:right w:w="70" w:type="dxa"/>
        </w:tblCellMar>
        <w:tblLook w:val="04A0" w:firstRow="1" w:lastRow="0" w:firstColumn="1" w:lastColumn="0" w:noHBand="0" w:noVBand="1"/>
      </w:tblPr>
      <w:tblGrid>
        <w:gridCol w:w="5524"/>
        <w:gridCol w:w="1134"/>
        <w:gridCol w:w="992"/>
        <w:gridCol w:w="992"/>
      </w:tblGrid>
      <w:tr w:rsidRPr="0049230D" w:rsidR="00D40CF1" w:rsidTr="0049230D" w14:paraId="01E2D6A9" w14:textId="77777777">
        <w:trPr>
          <w:trHeight w:val="270"/>
        </w:trPr>
        <w:tc>
          <w:tcPr>
            <w:tcW w:w="5524" w:type="dxa"/>
            <w:tcBorders>
              <w:top w:val="single" w:color="auto" w:sz="4" w:space="0"/>
              <w:left w:val="single" w:color="auto" w:sz="4" w:space="0"/>
              <w:bottom w:val="single" w:color="auto" w:sz="4" w:space="0"/>
              <w:right w:val="single" w:color="auto" w:sz="4" w:space="0"/>
            </w:tcBorders>
            <w:shd w:val="clear" w:color="auto" w:fill="auto"/>
            <w:hideMark/>
          </w:tcPr>
          <w:p w:rsidRPr="0049230D" w:rsidR="00D40CF1" w:rsidP="00D40CF1" w:rsidRDefault="00D40CF1" w14:paraId="01E2D6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Samtliga utgiftsområden</w:t>
            </w:r>
          </w:p>
        </w:tc>
        <w:tc>
          <w:tcPr>
            <w:tcW w:w="1134" w:type="dxa"/>
            <w:tcBorders>
              <w:top w:val="single" w:color="auto" w:sz="4" w:space="0"/>
              <w:left w:val="single" w:color="auto" w:sz="4" w:space="0"/>
              <w:bottom w:val="single" w:color="auto" w:sz="4" w:space="0"/>
              <w:right w:val="single" w:color="auto" w:sz="4" w:space="0"/>
            </w:tcBorders>
            <w:shd w:val="clear" w:color="auto" w:fill="auto"/>
            <w:noWrap/>
            <w:hideMark/>
          </w:tcPr>
          <w:p w:rsidRPr="0049230D" w:rsidR="00D40CF1" w:rsidP="00D40CF1" w:rsidRDefault="00D40CF1" w14:paraId="01E2D6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–8 264</w:t>
            </w:r>
          </w:p>
        </w:tc>
        <w:tc>
          <w:tcPr>
            <w:tcW w:w="992" w:type="dxa"/>
            <w:tcBorders>
              <w:top w:val="single" w:color="auto" w:sz="4" w:space="0"/>
              <w:left w:val="single" w:color="auto" w:sz="4" w:space="0"/>
              <w:bottom w:val="single" w:color="auto" w:sz="4" w:space="0"/>
              <w:right w:val="single" w:color="auto" w:sz="4" w:space="0"/>
            </w:tcBorders>
            <w:shd w:val="clear" w:color="auto" w:fill="auto"/>
            <w:noWrap/>
            <w:hideMark/>
          </w:tcPr>
          <w:p w:rsidRPr="0049230D" w:rsidR="00D40CF1" w:rsidP="00D40CF1" w:rsidRDefault="00D40CF1" w14:paraId="01E2D6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–13 642</w:t>
            </w:r>
          </w:p>
        </w:tc>
        <w:tc>
          <w:tcPr>
            <w:tcW w:w="992" w:type="dxa"/>
            <w:tcBorders>
              <w:top w:val="single" w:color="auto" w:sz="4" w:space="0"/>
              <w:left w:val="single" w:color="auto" w:sz="4" w:space="0"/>
              <w:bottom w:val="single" w:color="auto" w:sz="4" w:space="0"/>
              <w:right w:val="single" w:color="auto" w:sz="4" w:space="0"/>
            </w:tcBorders>
            <w:shd w:val="clear" w:color="auto" w:fill="auto"/>
            <w:noWrap/>
            <w:hideMark/>
          </w:tcPr>
          <w:p w:rsidRPr="0049230D" w:rsidR="00D40CF1" w:rsidP="00D40CF1" w:rsidRDefault="00D40CF1" w14:paraId="01E2D6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iCs/>
                <w:kern w:val="0"/>
                <w:sz w:val="20"/>
                <w:szCs w:val="20"/>
                <w:lang w:eastAsia="sv-SE"/>
                <w14:numSpacing w14:val="default"/>
              </w:rPr>
            </w:pPr>
            <w:r w:rsidRPr="0049230D">
              <w:rPr>
                <w:rFonts w:ascii="Times New Roman" w:hAnsi="Times New Roman" w:eastAsia="Times New Roman" w:cs="Times New Roman"/>
                <w:b/>
                <w:bCs/>
                <w:iCs/>
                <w:kern w:val="0"/>
                <w:sz w:val="20"/>
                <w:szCs w:val="20"/>
                <w:lang w:eastAsia="sv-SE"/>
                <w14:numSpacing w14:val="default"/>
              </w:rPr>
              <w:t>–12 369</w:t>
            </w:r>
          </w:p>
        </w:tc>
      </w:tr>
    </w:tbl>
    <w:p w:rsidRPr="0049230D" w:rsidR="002754F3" w:rsidP="002754F3" w:rsidRDefault="002754F3" w14:paraId="01E2D6AA" w14:textId="77777777">
      <w:pPr>
        <w:rPr>
          <w:b/>
          <w:lang w:eastAsia="sv-SE"/>
        </w:rPr>
      </w:pPr>
    </w:p>
    <w:p w:rsidRPr="00160F27" w:rsidR="006E2296" w:rsidP="00160F27" w:rsidRDefault="00160F27" w14:paraId="01E2D6AB" w14:textId="53D6AEE3">
      <w:pPr>
        <w:pStyle w:val="Rubrik1"/>
      </w:pPr>
      <w:bookmarkStart w:name="_Toc531250364" w:id="526"/>
      <w:bookmarkStart w:name="_Toc532903362" w:id="527"/>
      <w:r>
        <w:t xml:space="preserve">21 </w:t>
      </w:r>
      <w:r w:rsidRPr="00160F27" w:rsidR="006E2296">
        <w:t>Statsbudgeten och den offentliga sektorn</w:t>
      </w:r>
      <w:bookmarkEnd w:id="526"/>
      <w:bookmarkEnd w:id="527"/>
    </w:p>
    <w:p w:rsidRPr="00160F27" w:rsidR="00012C0E" w:rsidP="00160F27" w:rsidRDefault="00160F27" w14:paraId="01E2D6AC" w14:textId="26FCE9ED">
      <w:pPr>
        <w:pStyle w:val="Tabellrubrik"/>
      </w:pPr>
      <w:bookmarkStart w:name="_Toc531250365" w:id="528"/>
      <w:r>
        <w:t xml:space="preserve">21.1 </w:t>
      </w:r>
      <w:r w:rsidRPr="00160F27" w:rsidR="00012C0E">
        <w:t>U</w:t>
      </w:r>
      <w:r w:rsidRPr="00160F27">
        <w:t xml:space="preserve">tgiftstak för </w:t>
      </w:r>
      <w:r w:rsidRPr="00160F27" w:rsidR="00012C0E">
        <w:t>staten</w:t>
      </w:r>
      <w:bookmarkEnd w:id="528"/>
    </w:p>
    <w:p w:rsidRPr="00B31417" w:rsidR="00160F27" w:rsidP="00B31417" w:rsidRDefault="00160F27" w14:paraId="470A0EEA" w14:textId="7AD292D4">
      <w:pPr>
        <w:pStyle w:val="Tabellunderrubrik"/>
      </w:pPr>
      <w:r w:rsidRPr="00B31417">
        <w:t>Miljoner kr</w:t>
      </w:r>
      <w:r w:rsidRPr="00B31417" w:rsidR="00B31417">
        <w:t>onor</w:t>
      </w:r>
    </w:p>
    <w:tbl>
      <w:tblPr>
        <w:tblW w:w="8647" w:type="dxa"/>
        <w:tblBorders>
          <w:bottom w:val="single" w:color="auto" w:sz="4" w:space="0"/>
        </w:tblBorders>
        <w:tblLayout w:type="fixed"/>
        <w:tblCellMar>
          <w:left w:w="70" w:type="dxa"/>
          <w:right w:w="70" w:type="dxa"/>
        </w:tblCellMar>
        <w:tblLook w:val="04A0" w:firstRow="1" w:lastRow="0" w:firstColumn="1" w:lastColumn="0" w:noHBand="0" w:noVBand="1"/>
      </w:tblPr>
      <w:tblGrid>
        <w:gridCol w:w="4962"/>
        <w:gridCol w:w="1417"/>
        <w:gridCol w:w="1134"/>
        <w:gridCol w:w="1134"/>
      </w:tblGrid>
      <w:tr w:rsidRPr="004E07A6" w:rsidR="00160F27" w:rsidTr="00B31417" w14:paraId="50C3155C" w14:textId="77777777">
        <w:trPr>
          <w:trHeight w:val="255"/>
        </w:trPr>
        <w:tc>
          <w:tcPr>
            <w:tcW w:w="4962" w:type="dxa"/>
            <w:tcBorders>
              <w:top w:val="single" w:color="auto" w:sz="4" w:space="0"/>
              <w:bottom w:val="nil"/>
            </w:tcBorders>
            <w:shd w:val="clear" w:color="auto" w:fill="auto"/>
          </w:tcPr>
          <w:p w:rsidRPr="00B31417" w:rsidR="00160F27" w:rsidP="00B31417" w:rsidRDefault="00160F27" w14:paraId="12C78F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685" w:type="dxa"/>
            <w:gridSpan w:val="3"/>
            <w:tcBorders>
              <w:top w:val="single" w:color="auto" w:sz="4" w:space="0"/>
              <w:bottom w:val="nil"/>
            </w:tcBorders>
            <w:shd w:val="clear" w:color="auto" w:fill="auto"/>
          </w:tcPr>
          <w:p w:rsidRPr="00B31417" w:rsidR="00160F27" w:rsidP="00B31417" w:rsidRDefault="00160F27" w14:paraId="249A5BDE" w14:textId="715BBBD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31417">
              <w:rPr>
                <w:rFonts w:ascii="Times New Roman" w:hAnsi="Times New Roman" w:eastAsia="Times New Roman" w:cs="Times New Roman"/>
                <w:b/>
                <w:kern w:val="0"/>
                <w:sz w:val="20"/>
                <w:szCs w:val="20"/>
                <w:lang w:eastAsia="sv-SE"/>
                <w14:numSpacing w14:val="default"/>
              </w:rPr>
              <w:t>Avvikelse från regeringen</w:t>
            </w:r>
            <w:r w:rsidRPr="00B31417" w:rsidR="00B31417">
              <w:rPr>
                <w:rFonts w:ascii="Times New Roman" w:hAnsi="Times New Roman" w:eastAsia="Times New Roman" w:cs="Times New Roman"/>
                <w:b/>
                <w:kern w:val="0"/>
                <w:sz w:val="20"/>
                <w:szCs w:val="20"/>
                <w:lang w:eastAsia="sv-SE"/>
                <w14:numSpacing w14:val="default"/>
              </w:rPr>
              <w:t xml:space="preserve"> (SD)</w:t>
            </w:r>
          </w:p>
        </w:tc>
      </w:tr>
      <w:tr w:rsidRPr="004E07A6" w:rsidR="00D40CF1" w:rsidTr="00B31417" w14:paraId="01E2D6B7" w14:textId="77777777">
        <w:trPr>
          <w:trHeight w:val="255"/>
        </w:trPr>
        <w:tc>
          <w:tcPr>
            <w:tcW w:w="4962" w:type="dxa"/>
            <w:tcBorders>
              <w:bottom w:val="single" w:color="auto" w:sz="4" w:space="0"/>
            </w:tcBorders>
            <w:shd w:val="clear" w:color="auto" w:fill="auto"/>
            <w:hideMark/>
          </w:tcPr>
          <w:p w:rsidRPr="00B31417" w:rsidR="00D40CF1" w:rsidP="00B31417" w:rsidRDefault="00D40CF1" w14:paraId="01E2D6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r w:rsidRPr="00B31417">
              <w:rPr>
                <w:rFonts w:ascii="Times New Roman" w:hAnsi="Times New Roman" w:eastAsia="Times New Roman" w:cs="Times New Roman"/>
                <w:b/>
                <w:kern w:val="0"/>
                <w:sz w:val="20"/>
                <w:szCs w:val="20"/>
                <w:lang w:eastAsia="sv-SE"/>
                <w14:numSpacing w14:val="default"/>
              </w:rPr>
              <w:t> </w:t>
            </w:r>
          </w:p>
        </w:tc>
        <w:tc>
          <w:tcPr>
            <w:tcW w:w="1417" w:type="dxa"/>
            <w:tcBorders>
              <w:bottom w:val="single" w:color="auto" w:sz="4" w:space="0"/>
            </w:tcBorders>
            <w:shd w:val="clear" w:color="auto" w:fill="auto"/>
            <w:hideMark/>
          </w:tcPr>
          <w:p w:rsidRPr="00B31417" w:rsidR="00D40CF1" w:rsidP="00B31417" w:rsidRDefault="00D40CF1" w14:paraId="01E2D6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31417">
              <w:rPr>
                <w:rFonts w:ascii="Times New Roman" w:hAnsi="Times New Roman" w:eastAsia="Times New Roman" w:cs="Times New Roman"/>
                <w:b/>
                <w:kern w:val="0"/>
                <w:sz w:val="20"/>
                <w:szCs w:val="20"/>
                <w:lang w:eastAsia="sv-SE"/>
                <w14:numSpacing w14:val="default"/>
              </w:rPr>
              <w:t>2019</w:t>
            </w:r>
          </w:p>
        </w:tc>
        <w:tc>
          <w:tcPr>
            <w:tcW w:w="1134" w:type="dxa"/>
            <w:tcBorders>
              <w:bottom w:val="single" w:color="auto" w:sz="4" w:space="0"/>
            </w:tcBorders>
            <w:shd w:val="clear" w:color="auto" w:fill="auto"/>
            <w:hideMark/>
          </w:tcPr>
          <w:p w:rsidRPr="00B31417" w:rsidR="00D40CF1" w:rsidP="00B31417" w:rsidRDefault="00D40CF1" w14:paraId="01E2D6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31417">
              <w:rPr>
                <w:rFonts w:ascii="Times New Roman" w:hAnsi="Times New Roman" w:eastAsia="Times New Roman" w:cs="Times New Roman"/>
                <w:b/>
                <w:kern w:val="0"/>
                <w:sz w:val="20"/>
                <w:szCs w:val="20"/>
                <w:lang w:eastAsia="sv-SE"/>
                <w14:numSpacing w14:val="default"/>
              </w:rPr>
              <w:t>2020</w:t>
            </w:r>
          </w:p>
        </w:tc>
        <w:tc>
          <w:tcPr>
            <w:tcW w:w="1134" w:type="dxa"/>
            <w:tcBorders>
              <w:bottom w:val="single" w:color="auto" w:sz="4" w:space="0"/>
            </w:tcBorders>
            <w:shd w:val="clear" w:color="auto" w:fill="auto"/>
            <w:hideMark/>
          </w:tcPr>
          <w:p w:rsidRPr="00B31417" w:rsidR="00D40CF1" w:rsidP="00B31417" w:rsidRDefault="00D40CF1" w14:paraId="01E2D6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B31417">
              <w:rPr>
                <w:rFonts w:ascii="Times New Roman" w:hAnsi="Times New Roman" w:eastAsia="Times New Roman" w:cs="Times New Roman"/>
                <w:b/>
                <w:kern w:val="0"/>
                <w:sz w:val="20"/>
                <w:szCs w:val="20"/>
                <w:lang w:eastAsia="sv-SE"/>
                <w14:numSpacing w14:val="default"/>
              </w:rPr>
              <w:t>2021</w:t>
            </w:r>
          </w:p>
        </w:tc>
      </w:tr>
      <w:tr w:rsidRPr="004E07A6" w:rsidR="00D40CF1" w:rsidTr="00B31417" w14:paraId="01E2D6BC" w14:textId="77777777">
        <w:trPr>
          <w:trHeight w:val="255"/>
        </w:trPr>
        <w:tc>
          <w:tcPr>
            <w:tcW w:w="4962" w:type="dxa"/>
            <w:tcBorders>
              <w:top w:val="single" w:color="auto" w:sz="4" w:space="0"/>
            </w:tcBorders>
            <w:shd w:val="clear" w:color="auto" w:fill="auto"/>
            <w:hideMark/>
          </w:tcPr>
          <w:p w:rsidRPr="004E07A6" w:rsidR="00D40CF1" w:rsidP="00B31417" w:rsidRDefault="00D40CF1" w14:paraId="01E2D6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Takbegränsade utgifter</w:t>
            </w:r>
          </w:p>
        </w:tc>
        <w:tc>
          <w:tcPr>
            <w:tcW w:w="1417" w:type="dxa"/>
            <w:tcBorders>
              <w:top w:val="single" w:color="auto" w:sz="4" w:space="0"/>
            </w:tcBorders>
            <w:shd w:val="clear" w:color="auto" w:fill="auto"/>
            <w:noWrap/>
            <w:hideMark/>
          </w:tcPr>
          <w:p w:rsidRPr="004E07A6" w:rsidR="00D40CF1" w:rsidP="00B31417" w:rsidRDefault="00BF3F7B" w14:paraId="01E2D6B9" w14:textId="4608828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–7 713</w:t>
            </w:r>
          </w:p>
        </w:tc>
        <w:tc>
          <w:tcPr>
            <w:tcW w:w="1134" w:type="dxa"/>
            <w:tcBorders>
              <w:top w:val="single" w:color="auto" w:sz="4" w:space="0"/>
            </w:tcBorders>
            <w:shd w:val="clear" w:color="auto" w:fill="auto"/>
            <w:noWrap/>
            <w:hideMark/>
          </w:tcPr>
          <w:p w:rsidRPr="004E07A6" w:rsidR="00D40CF1" w:rsidP="00B31417" w:rsidRDefault="00BF3F7B" w14:paraId="01E2D6BA" w14:textId="4576B45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–13 1</w:t>
            </w:r>
            <w:r w:rsidRPr="004E07A6" w:rsidR="00D40CF1">
              <w:rPr>
                <w:rFonts w:ascii="Times New Roman" w:hAnsi="Times New Roman" w:eastAsia="Times New Roman" w:cs="Times New Roman"/>
                <w:kern w:val="0"/>
                <w:sz w:val="20"/>
                <w:szCs w:val="20"/>
                <w:lang w:eastAsia="sv-SE"/>
                <w14:numSpacing w14:val="default"/>
              </w:rPr>
              <w:t>42</w:t>
            </w:r>
          </w:p>
        </w:tc>
        <w:tc>
          <w:tcPr>
            <w:tcW w:w="1134" w:type="dxa"/>
            <w:tcBorders>
              <w:top w:val="single" w:color="auto" w:sz="4" w:space="0"/>
            </w:tcBorders>
            <w:shd w:val="clear" w:color="auto" w:fill="auto"/>
            <w:noWrap/>
            <w:hideMark/>
          </w:tcPr>
          <w:p w:rsidRPr="004E07A6" w:rsidR="00D40CF1" w:rsidP="00B31417" w:rsidRDefault="00BF3F7B" w14:paraId="01E2D6BB" w14:textId="4876441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–11 8</w:t>
            </w:r>
            <w:r w:rsidRPr="004E07A6" w:rsidR="00D40CF1">
              <w:rPr>
                <w:rFonts w:ascii="Times New Roman" w:hAnsi="Times New Roman" w:eastAsia="Times New Roman" w:cs="Times New Roman"/>
                <w:kern w:val="0"/>
                <w:sz w:val="20"/>
                <w:szCs w:val="20"/>
                <w:lang w:eastAsia="sv-SE"/>
                <w14:numSpacing w14:val="default"/>
              </w:rPr>
              <w:t>69</w:t>
            </w:r>
          </w:p>
        </w:tc>
      </w:tr>
      <w:tr w:rsidRPr="004E07A6" w:rsidR="00D40CF1" w:rsidTr="00B31417" w14:paraId="01E2D6C1" w14:textId="77777777">
        <w:trPr>
          <w:trHeight w:val="255"/>
        </w:trPr>
        <w:tc>
          <w:tcPr>
            <w:tcW w:w="4962" w:type="dxa"/>
            <w:shd w:val="clear" w:color="auto" w:fill="auto"/>
            <w:hideMark/>
          </w:tcPr>
          <w:p w:rsidRPr="004E07A6" w:rsidR="00D40CF1" w:rsidP="00B31417" w:rsidRDefault="00D40CF1" w14:paraId="01E2D6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Budgeteringsmarginal</w:t>
            </w:r>
          </w:p>
        </w:tc>
        <w:tc>
          <w:tcPr>
            <w:tcW w:w="1417" w:type="dxa"/>
            <w:shd w:val="clear" w:color="auto" w:fill="auto"/>
            <w:noWrap/>
            <w:hideMark/>
          </w:tcPr>
          <w:p w:rsidRPr="004E07A6" w:rsidR="00D40CF1" w:rsidP="00B31417" w:rsidRDefault="00D40CF1" w14:paraId="01E2D6BE" w14:textId="6BDBF55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w:t>
            </w:r>
            <w:r w:rsidR="00BF3F7B">
              <w:rPr>
                <w:rFonts w:ascii="Times New Roman" w:hAnsi="Times New Roman" w:eastAsia="Times New Roman" w:cs="Times New Roman"/>
                <w:kern w:val="0"/>
                <w:sz w:val="20"/>
                <w:szCs w:val="20"/>
                <w:lang w:eastAsia="sv-SE"/>
                <w14:numSpacing w14:val="default"/>
              </w:rPr>
              <w:t>4 457</w:t>
            </w:r>
          </w:p>
        </w:tc>
        <w:tc>
          <w:tcPr>
            <w:tcW w:w="1134" w:type="dxa"/>
            <w:shd w:val="clear" w:color="auto" w:fill="auto"/>
            <w:noWrap/>
            <w:hideMark/>
          </w:tcPr>
          <w:p w:rsidRPr="004E07A6" w:rsidR="00D40CF1" w:rsidP="00B31417" w:rsidRDefault="00BF3F7B" w14:paraId="01E2D6BF" w14:textId="4FAD21F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–54 434</w:t>
            </w:r>
          </w:p>
        </w:tc>
        <w:tc>
          <w:tcPr>
            <w:tcW w:w="1134" w:type="dxa"/>
            <w:shd w:val="clear" w:color="auto" w:fill="auto"/>
            <w:noWrap/>
            <w:hideMark/>
          </w:tcPr>
          <w:p w:rsidRPr="004E07A6" w:rsidR="00D40CF1" w:rsidP="00B31417" w:rsidRDefault="00BF3F7B" w14:paraId="01E2D6C0" w14:textId="4C25A75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–62 1</w:t>
            </w:r>
            <w:r w:rsidRPr="004E07A6" w:rsidR="00D40CF1">
              <w:rPr>
                <w:rFonts w:ascii="Times New Roman" w:hAnsi="Times New Roman" w:eastAsia="Times New Roman" w:cs="Times New Roman"/>
                <w:kern w:val="0"/>
                <w:sz w:val="20"/>
                <w:szCs w:val="20"/>
                <w:lang w:eastAsia="sv-SE"/>
                <w14:numSpacing w14:val="default"/>
              </w:rPr>
              <w:t>23</w:t>
            </w:r>
          </w:p>
        </w:tc>
      </w:tr>
      <w:tr w:rsidRPr="004E07A6" w:rsidR="00D40CF1" w:rsidTr="00B31417" w14:paraId="01E2D6C6" w14:textId="77777777">
        <w:trPr>
          <w:trHeight w:val="255"/>
        </w:trPr>
        <w:tc>
          <w:tcPr>
            <w:tcW w:w="4962" w:type="dxa"/>
            <w:shd w:val="clear" w:color="auto" w:fill="auto"/>
            <w:hideMark/>
          </w:tcPr>
          <w:p w:rsidRPr="004E07A6" w:rsidR="00D40CF1" w:rsidP="00B31417" w:rsidRDefault="00D40CF1" w14:paraId="01E2D6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Utgiftstak för staten</w:t>
            </w:r>
          </w:p>
        </w:tc>
        <w:tc>
          <w:tcPr>
            <w:tcW w:w="1417" w:type="dxa"/>
            <w:shd w:val="clear" w:color="auto" w:fill="auto"/>
            <w:noWrap/>
            <w:hideMark/>
          </w:tcPr>
          <w:p w:rsidRPr="004E07A6" w:rsidR="00D40CF1" w:rsidP="00B31417" w:rsidRDefault="00D40CF1" w14:paraId="01E2D6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–12 170</w:t>
            </w:r>
          </w:p>
        </w:tc>
        <w:tc>
          <w:tcPr>
            <w:tcW w:w="1134" w:type="dxa"/>
            <w:shd w:val="clear" w:color="auto" w:fill="auto"/>
            <w:noWrap/>
            <w:hideMark/>
          </w:tcPr>
          <w:p w:rsidRPr="004E07A6" w:rsidR="00D40CF1" w:rsidP="00B31417" w:rsidRDefault="00D40CF1" w14:paraId="01E2D6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–67 576</w:t>
            </w:r>
          </w:p>
        </w:tc>
        <w:tc>
          <w:tcPr>
            <w:tcW w:w="1134" w:type="dxa"/>
            <w:shd w:val="clear" w:color="auto" w:fill="auto"/>
            <w:noWrap/>
            <w:hideMark/>
          </w:tcPr>
          <w:p w:rsidRPr="004E07A6" w:rsidR="00D40CF1" w:rsidP="00B31417" w:rsidRDefault="00D40CF1" w14:paraId="01E2D6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–73 992</w:t>
            </w:r>
          </w:p>
        </w:tc>
      </w:tr>
    </w:tbl>
    <w:p w:rsidRPr="00185B02" w:rsidR="00012C0E" w:rsidP="00185B02" w:rsidRDefault="00ED7C67" w14:paraId="01E2D6C8" w14:textId="14296AA6">
      <w:pPr>
        <w:pStyle w:val="Tabellrubrik"/>
        <w:spacing w:before="240"/>
      </w:pPr>
      <w:bookmarkStart w:name="_Toc531250366" w:id="529"/>
      <w:r>
        <w:t xml:space="preserve">21.2 </w:t>
      </w:r>
      <w:r w:rsidRPr="00185B02" w:rsidR="00012C0E">
        <w:t>Statsbudgetens inkomster</w:t>
      </w:r>
      <w:bookmarkEnd w:id="529"/>
    </w:p>
    <w:p w:rsidRPr="00ED7C67" w:rsidR="00185B02" w:rsidP="00ED7C67" w:rsidRDefault="00185B02" w14:paraId="26AFA79F" w14:textId="24F8DE6B">
      <w:pPr>
        <w:pStyle w:val="Tabellunderrubrik"/>
      </w:pPr>
      <w:r w:rsidRPr="00ED7C67">
        <w:t>Miljoner kronor</w:t>
      </w:r>
    </w:p>
    <w:tbl>
      <w:tblPr>
        <w:tblW w:w="8647" w:type="dxa"/>
        <w:tblCellMar>
          <w:left w:w="70" w:type="dxa"/>
          <w:right w:w="70" w:type="dxa"/>
        </w:tblCellMar>
        <w:tblLook w:val="04A0" w:firstRow="1" w:lastRow="0" w:firstColumn="1" w:lastColumn="0" w:noHBand="0" w:noVBand="1"/>
      </w:tblPr>
      <w:tblGrid>
        <w:gridCol w:w="4962"/>
        <w:gridCol w:w="1417"/>
        <w:gridCol w:w="1134"/>
        <w:gridCol w:w="1134"/>
      </w:tblGrid>
      <w:tr w:rsidRPr="00ED7C67" w:rsidR="00ED7C67" w:rsidTr="00ED7C67" w14:paraId="53B0A2A6" w14:textId="77777777">
        <w:trPr>
          <w:trHeight w:val="255"/>
        </w:trPr>
        <w:tc>
          <w:tcPr>
            <w:tcW w:w="4962" w:type="dxa"/>
            <w:tcBorders>
              <w:top w:val="single" w:color="auto" w:sz="4" w:space="0"/>
              <w:left w:val="nil"/>
              <w:right w:val="nil"/>
            </w:tcBorders>
            <w:shd w:val="clear" w:color="auto" w:fill="auto"/>
          </w:tcPr>
          <w:p w:rsidRPr="00ED7C67" w:rsidR="00ED7C67" w:rsidP="00ED7C67" w:rsidRDefault="00ED7C67" w14:paraId="72C821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685" w:type="dxa"/>
            <w:gridSpan w:val="3"/>
            <w:tcBorders>
              <w:top w:val="single" w:color="auto" w:sz="4" w:space="0"/>
              <w:left w:val="nil"/>
              <w:right w:val="nil"/>
            </w:tcBorders>
            <w:shd w:val="clear" w:color="auto" w:fill="auto"/>
          </w:tcPr>
          <w:p w:rsidRPr="00ED7C67" w:rsidR="00ED7C67" w:rsidP="00ED7C67" w:rsidRDefault="00ED7C67" w14:paraId="75BFA1D7" w14:textId="6EF4522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ED7C67">
              <w:rPr>
                <w:rFonts w:ascii="Times New Roman" w:hAnsi="Times New Roman" w:eastAsia="Times New Roman" w:cs="Times New Roman"/>
                <w:b/>
                <w:kern w:val="0"/>
                <w:sz w:val="20"/>
                <w:szCs w:val="20"/>
                <w:lang w:eastAsia="sv-SE"/>
                <w14:numSpacing w14:val="default"/>
              </w:rPr>
              <w:t>Avvikelse från regeringen (SD)</w:t>
            </w:r>
          </w:p>
        </w:tc>
      </w:tr>
      <w:tr w:rsidRPr="00ED7C67" w:rsidR="00D40CF1" w:rsidTr="00ED7C67" w14:paraId="01E2D6D2" w14:textId="77777777">
        <w:trPr>
          <w:trHeight w:val="255"/>
        </w:trPr>
        <w:tc>
          <w:tcPr>
            <w:tcW w:w="4962" w:type="dxa"/>
            <w:tcBorders>
              <w:left w:val="nil"/>
              <w:bottom w:val="single" w:color="auto" w:sz="4" w:space="0"/>
              <w:right w:val="nil"/>
            </w:tcBorders>
            <w:shd w:val="clear" w:color="auto" w:fill="auto"/>
            <w:hideMark/>
          </w:tcPr>
          <w:p w:rsidRPr="00ED7C67" w:rsidR="00D40CF1" w:rsidP="00ED7C67" w:rsidRDefault="00D40CF1" w14:paraId="01E2D6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r w:rsidRPr="00ED7C67">
              <w:rPr>
                <w:rFonts w:ascii="Times New Roman" w:hAnsi="Times New Roman" w:eastAsia="Times New Roman" w:cs="Times New Roman"/>
                <w:b/>
                <w:kern w:val="0"/>
                <w:sz w:val="20"/>
                <w:szCs w:val="20"/>
                <w:lang w:eastAsia="sv-SE"/>
                <w14:numSpacing w14:val="default"/>
              </w:rPr>
              <w:t> </w:t>
            </w:r>
          </w:p>
        </w:tc>
        <w:tc>
          <w:tcPr>
            <w:tcW w:w="1417" w:type="dxa"/>
            <w:tcBorders>
              <w:left w:val="nil"/>
              <w:bottom w:val="single" w:color="auto" w:sz="4" w:space="0"/>
              <w:right w:val="nil"/>
            </w:tcBorders>
            <w:shd w:val="clear" w:color="auto" w:fill="auto"/>
            <w:hideMark/>
          </w:tcPr>
          <w:p w:rsidRPr="00ED7C67" w:rsidR="00D40CF1" w:rsidP="00ED7C67" w:rsidRDefault="00D40CF1" w14:paraId="01E2D6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ED7C67">
              <w:rPr>
                <w:rFonts w:ascii="Times New Roman" w:hAnsi="Times New Roman" w:eastAsia="Times New Roman" w:cs="Times New Roman"/>
                <w:b/>
                <w:kern w:val="0"/>
                <w:sz w:val="20"/>
                <w:szCs w:val="20"/>
                <w:lang w:eastAsia="sv-SE"/>
                <w14:numSpacing w14:val="default"/>
              </w:rPr>
              <w:t>2019</w:t>
            </w:r>
          </w:p>
        </w:tc>
        <w:tc>
          <w:tcPr>
            <w:tcW w:w="1134" w:type="dxa"/>
            <w:tcBorders>
              <w:left w:val="nil"/>
              <w:bottom w:val="single" w:color="auto" w:sz="4" w:space="0"/>
              <w:right w:val="nil"/>
            </w:tcBorders>
            <w:shd w:val="clear" w:color="auto" w:fill="auto"/>
            <w:hideMark/>
          </w:tcPr>
          <w:p w:rsidRPr="00ED7C67" w:rsidR="00D40CF1" w:rsidP="00ED7C67" w:rsidRDefault="00D40CF1" w14:paraId="01E2D6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ED7C67">
              <w:rPr>
                <w:rFonts w:ascii="Times New Roman" w:hAnsi="Times New Roman" w:eastAsia="Times New Roman" w:cs="Times New Roman"/>
                <w:b/>
                <w:kern w:val="0"/>
                <w:sz w:val="20"/>
                <w:szCs w:val="20"/>
                <w:lang w:eastAsia="sv-SE"/>
                <w14:numSpacing w14:val="default"/>
              </w:rPr>
              <w:t>2020</w:t>
            </w:r>
          </w:p>
        </w:tc>
        <w:tc>
          <w:tcPr>
            <w:tcW w:w="1134" w:type="dxa"/>
            <w:tcBorders>
              <w:left w:val="nil"/>
              <w:bottom w:val="single" w:color="auto" w:sz="4" w:space="0"/>
              <w:right w:val="nil"/>
            </w:tcBorders>
            <w:shd w:val="clear" w:color="auto" w:fill="auto"/>
            <w:hideMark/>
          </w:tcPr>
          <w:p w:rsidRPr="00ED7C67" w:rsidR="00D40CF1" w:rsidP="00ED7C67" w:rsidRDefault="00D40CF1" w14:paraId="01E2D6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ED7C67">
              <w:rPr>
                <w:rFonts w:ascii="Times New Roman" w:hAnsi="Times New Roman" w:eastAsia="Times New Roman" w:cs="Times New Roman"/>
                <w:b/>
                <w:kern w:val="0"/>
                <w:sz w:val="20"/>
                <w:szCs w:val="20"/>
                <w:lang w:eastAsia="sv-SE"/>
                <w14:numSpacing w14:val="default"/>
              </w:rPr>
              <w:t>2021</w:t>
            </w:r>
          </w:p>
        </w:tc>
      </w:tr>
      <w:tr w:rsidRPr="00ED7C67" w:rsidR="00D40CF1" w:rsidTr="00ED7C67" w14:paraId="01E2D6D7" w14:textId="77777777">
        <w:trPr>
          <w:trHeight w:val="255"/>
        </w:trPr>
        <w:tc>
          <w:tcPr>
            <w:tcW w:w="4962" w:type="dxa"/>
            <w:tcBorders>
              <w:top w:val="single" w:color="auto" w:sz="4" w:space="0"/>
              <w:left w:val="nil"/>
              <w:bottom w:val="nil"/>
              <w:right w:val="nil"/>
            </w:tcBorders>
            <w:shd w:val="clear" w:color="auto" w:fill="auto"/>
            <w:hideMark/>
          </w:tcPr>
          <w:p w:rsidRPr="00ED7C67" w:rsidR="00D40CF1" w:rsidP="00ED7C67" w:rsidRDefault="00D40CF1" w14:paraId="01E2D6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Direkta skatter på arbete</w:t>
            </w:r>
          </w:p>
        </w:tc>
        <w:tc>
          <w:tcPr>
            <w:tcW w:w="1417" w:type="dxa"/>
            <w:tcBorders>
              <w:top w:val="single" w:color="auto" w:sz="4" w:space="0"/>
              <w:left w:val="nil"/>
              <w:bottom w:val="nil"/>
              <w:right w:val="nil"/>
            </w:tcBorders>
            <w:shd w:val="clear" w:color="auto" w:fill="auto"/>
            <w:noWrap/>
            <w:hideMark/>
          </w:tcPr>
          <w:p w:rsidRPr="00ED7C67" w:rsidR="00D40CF1" w:rsidP="00ED7C67" w:rsidRDefault="00D40CF1" w14:paraId="01E2D6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–19 108</w:t>
            </w:r>
          </w:p>
        </w:tc>
        <w:tc>
          <w:tcPr>
            <w:tcW w:w="1134" w:type="dxa"/>
            <w:tcBorders>
              <w:top w:val="single" w:color="auto" w:sz="4" w:space="0"/>
              <w:left w:val="nil"/>
              <w:bottom w:val="nil"/>
              <w:right w:val="nil"/>
            </w:tcBorders>
            <w:shd w:val="clear" w:color="auto" w:fill="auto"/>
            <w:noWrap/>
            <w:hideMark/>
          </w:tcPr>
          <w:p w:rsidRPr="00ED7C67" w:rsidR="00D40CF1" w:rsidP="00ED7C67" w:rsidRDefault="00D40CF1" w14:paraId="01E2D6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–16 607</w:t>
            </w:r>
          </w:p>
        </w:tc>
        <w:tc>
          <w:tcPr>
            <w:tcW w:w="1134" w:type="dxa"/>
            <w:tcBorders>
              <w:top w:val="single" w:color="auto" w:sz="4" w:space="0"/>
              <w:left w:val="nil"/>
              <w:bottom w:val="nil"/>
              <w:right w:val="nil"/>
            </w:tcBorders>
            <w:shd w:val="clear" w:color="auto" w:fill="auto"/>
            <w:noWrap/>
            <w:hideMark/>
          </w:tcPr>
          <w:p w:rsidRPr="00ED7C67" w:rsidR="00D40CF1" w:rsidP="00ED7C67" w:rsidRDefault="00D40CF1" w14:paraId="01E2D6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–17 024</w:t>
            </w:r>
          </w:p>
        </w:tc>
      </w:tr>
      <w:tr w:rsidRPr="00ED7C67" w:rsidR="00D40CF1" w:rsidTr="00ED7C67" w14:paraId="01E2D6DC"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Indirekta skatter på arbete</w:t>
            </w:r>
          </w:p>
        </w:tc>
        <w:tc>
          <w:tcPr>
            <w:tcW w:w="1417" w:type="dxa"/>
            <w:tcBorders>
              <w:top w:val="nil"/>
              <w:left w:val="nil"/>
              <w:bottom w:val="nil"/>
              <w:right w:val="nil"/>
            </w:tcBorders>
            <w:shd w:val="clear" w:color="auto" w:fill="auto"/>
            <w:noWrap/>
            <w:hideMark/>
          </w:tcPr>
          <w:p w:rsidRPr="00ED7C67" w:rsidR="00D40CF1" w:rsidP="00ED7C67" w:rsidRDefault="00D40CF1" w14:paraId="01E2D6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–2 203</w:t>
            </w:r>
          </w:p>
        </w:tc>
        <w:tc>
          <w:tcPr>
            <w:tcW w:w="1134" w:type="dxa"/>
            <w:tcBorders>
              <w:top w:val="nil"/>
              <w:left w:val="nil"/>
              <w:bottom w:val="nil"/>
              <w:right w:val="nil"/>
            </w:tcBorders>
            <w:shd w:val="clear" w:color="auto" w:fill="auto"/>
            <w:noWrap/>
            <w:hideMark/>
          </w:tcPr>
          <w:p w:rsidRPr="00ED7C67" w:rsidR="00D40CF1" w:rsidP="00ED7C67" w:rsidRDefault="00D40CF1" w14:paraId="01E2D6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–20 922</w:t>
            </w:r>
          </w:p>
        </w:tc>
        <w:tc>
          <w:tcPr>
            <w:tcW w:w="1134" w:type="dxa"/>
            <w:tcBorders>
              <w:top w:val="nil"/>
              <w:left w:val="nil"/>
              <w:bottom w:val="nil"/>
              <w:right w:val="nil"/>
            </w:tcBorders>
            <w:shd w:val="clear" w:color="auto" w:fill="auto"/>
            <w:noWrap/>
            <w:hideMark/>
          </w:tcPr>
          <w:p w:rsidRPr="00ED7C67" w:rsidR="00D40CF1" w:rsidP="00ED7C67" w:rsidRDefault="00D40CF1" w14:paraId="01E2D6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–20 375</w:t>
            </w:r>
          </w:p>
        </w:tc>
      </w:tr>
      <w:tr w:rsidRPr="00ED7C67" w:rsidR="00D40CF1" w:rsidTr="00ED7C67" w14:paraId="01E2D6E1"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Skatt på kapital</w:t>
            </w:r>
          </w:p>
        </w:tc>
        <w:tc>
          <w:tcPr>
            <w:tcW w:w="1417" w:type="dxa"/>
            <w:tcBorders>
              <w:top w:val="nil"/>
              <w:left w:val="nil"/>
              <w:bottom w:val="nil"/>
              <w:right w:val="nil"/>
            </w:tcBorders>
            <w:shd w:val="clear" w:color="auto" w:fill="auto"/>
            <w:noWrap/>
            <w:hideMark/>
          </w:tcPr>
          <w:p w:rsidRPr="00ED7C67" w:rsidR="00D40CF1" w:rsidP="00ED7C67" w:rsidRDefault="00D40CF1" w14:paraId="01E2D6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+1 683</w:t>
            </w:r>
          </w:p>
        </w:tc>
        <w:tc>
          <w:tcPr>
            <w:tcW w:w="1134" w:type="dxa"/>
            <w:tcBorders>
              <w:top w:val="nil"/>
              <w:left w:val="nil"/>
              <w:bottom w:val="nil"/>
              <w:right w:val="nil"/>
            </w:tcBorders>
            <w:shd w:val="clear" w:color="auto" w:fill="auto"/>
            <w:noWrap/>
            <w:hideMark/>
          </w:tcPr>
          <w:p w:rsidRPr="00ED7C67" w:rsidR="00D40CF1" w:rsidP="00ED7C67" w:rsidRDefault="00D40CF1" w14:paraId="01E2D6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+4 082</w:t>
            </w:r>
          </w:p>
        </w:tc>
        <w:tc>
          <w:tcPr>
            <w:tcW w:w="1134" w:type="dxa"/>
            <w:tcBorders>
              <w:top w:val="nil"/>
              <w:left w:val="nil"/>
              <w:bottom w:val="nil"/>
              <w:right w:val="nil"/>
            </w:tcBorders>
            <w:shd w:val="clear" w:color="auto" w:fill="auto"/>
            <w:noWrap/>
            <w:hideMark/>
          </w:tcPr>
          <w:p w:rsidRPr="00ED7C67" w:rsidR="00D40CF1" w:rsidP="00ED7C67" w:rsidRDefault="00D40CF1" w14:paraId="01E2D6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+5 667</w:t>
            </w:r>
          </w:p>
        </w:tc>
      </w:tr>
      <w:tr w:rsidRPr="00ED7C67" w:rsidR="00D40CF1" w:rsidTr="00ED7C67" w14:paraId="01E2D6E6"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Skatt på konsumtion och insatsvaror</w:t>
            </w:r>
          </w:p>
        </w:tc>
        <w:tc>
          <w:tcPr>
            <w:tcW w:w="1417" w:type="dxa"/>
            <w:tcBorders>
              <w:top w:val="nil"/>
              <w:left w:val="nil"/>
              <w:bottom w:val="nil"/>
              <w:right w:val="nil"/>
            </w:tcBorders>
            <w:shd w:val="clear" w:color="auto" w:fill="auto"/>
            <w:noWrap/>
            <w:hideMark/>
          </w:tcPr>
          <w:p w:rsidRPr="00ED7C67" w:rsidR="00D40CF1" w:rsidP="00ED7C67" w:rsidRDefault="00D40CF1" w14:paraId="01E2D6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+10 427</w:t>
            </w:r>
          </w:p>
        </w:tc>
        <w:tc>
          <w:tcPr>
            <w:tcW w:w="1134" w:type="dxa"/>
            <w:tcBorders>
              <w:top w:val="nil"/>
              <w:left w:val="nil"/>
              <w:bottom w:val="nil"/>
              <w:right w:val="nil"/>
            </w:tcBorders>
            <w:shd w:val="clear" w:color="auto" w:fill="auto"/>
            <w:noWrap/>
            <w:hideMark/>
          </w:tcPr>
          <w:p w:rsidRPr="00ED7C67" w:rsidR="00D40CF1" w:rsidP="00ED7C67" w:rsidRDefault="00D40CF1" w14:paraId="01E2D6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+10 912</w:t>
            </w:r>
          </w:p>
        </w:tc>
        <w:tc>
          <w:tcPr>
            <w:tcW w:w="1134" w:type="dxa"/>
            <w:tcBorders>
              <w:top w:val="nil"/>
              <w:left w:val="nil"/>
              <w:bottom w:val="nil"/>
              <w:right w:val="nil"/>
            </w:tcBorders>
            <w:shd w:val="clear" w:color="auto" w:fill="auto"/>
            <w:noWrap/>
            <w:hideMark/>
          </w:tcPr>
          <w:p w:rsidRPr="00ED7C67" w:rsidR="00D40CF1" w:rsidP="00ED7C67" w:rsidRDefault="00D40CF1" w14:paraId="01E2D6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+10 849</w:t>
            </w:r>
          </w:p>
        </w:tc>
      </w:tr>
      <w:tr w:rsidRPr="00ED7C67" w:rsidR="00D40CF1" w:rsidTr="00ED7C67" w14:paraId="01E2D6EB"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Offentliga sektorns skatteintäkter (periodiserat)</w:t>
            </w:r>
          </w:p>
        </w:tc>
        <w:tc>
          <w:tcPr>
            <w:tcW w:w="1417" w:type="dxa"/>
            <w:tcBorders>
              <w:top w:val="nil"/>
              <w:left w:val="nil"/>
              <w:bottom w:val="nil"/>
              <w:right w:val="nil"/>
            </w:tcBorders>
            <w:shd w:val="clear" w:color="auto" w:fill="auto"/>
            <w:noWrap/>
            <w:hideMark/>
          </w:tcPr>
          <w:p w:rsidRPr="00ED7C67" w:rsidR="00D40CF1" w:rsidP="00ED7C67" w:rsidRDefault="00D40CF1" w14:paraId="01E2D6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–9 571</w:t>
            </w:r>
          </w:p>
        </w:tc>
        <w:tc>
          <w:tcPr>
            <w:tcW w:w="1134" w:type="dxa"/>
            <w:tcBorders>
              <w:top w:val="nil"/>
              <w:left w:val="nil"/>
              <w:bottom w:val="nil"/>
              <w:right w:val="nil"/>
            </w:tcBorders>
            <w:shd w:val="clear" w:color="auto" w:fill="auto"/>
            <w:noWrap/>
            <w:hideMark/>
          </w:tcPr>
          <w:p w:rsidRPr="00ED7C67" w:rsidR="00D40CF1" w:rsidP="00ED7C67" w:rsidRDefault="00D40CF1" w14:paraId="01E2D6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–22 905</w:t>
            </w:r>
          </w:p>
        </w:tc>
        <w:tc>
          <w:tcPr>
            <w:tcW w:w="1134" w:type="dxa"/>
            <w:tcBorders>
              <w:top w:val="nil"/>
              <w:left w:val="nil"/>
              <w:bottom w:val="nil"/>
              <w:right w:val="nil"/>
            </w:tcBorders>
            <w:shd w:val="clear" w:color="auto" w:fill="auto"/>
            <w:noWrap/>
            <w:hideMark/>
          </w:tcPr>
          <w:p w:rsidRPr="00ED7C67" w:rsidR="00D40CF1" w:rsidP="00ED7C67" w:rsidRDefault="00D40CF1" w14:paraId="01E2D6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–21 253</w:t>
            </w:r>
          </w:p>
        </w:tc>
      </w:tr>
      <w:tr w:rsidRPr="00ED7C67" w:rsidR="00D40CF1" w:rsidTr="00ED7C67" w14:paraId="01E2D6F0"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 xml:space="preserve">     avgår skatter från andra sektorer</w:t>
            </w:r>
          </w:p>
        </w:tc>
        <w:tc>
          <w:tcPr>
            <w:tcW w:w="1417" w:type="dxa"/>
            <w:tcBorders>
              <w:top w:val="nil"/>
              <w:left w:val="nil"/>
              <w:bottom w:val="nil"/>
              <w:right w:val="nil"/>
            </w:tcBorders>
            <w:shd w:val="clear" w:color="auto" w:fill="auto"/>
            <w:noWrap/>
            <w:hideMark/>
          </w:tcPr>
          <w:p w:rsidRPr="00ED7C67" w:rsidR="00D40CF1" w:rsidP="00ED7C67" w:rsidRDefault="00D40CF1" w14:paraId="01E2D6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–30 307</w:t>
            </w:r>
          </w:p>
        </w:tc>
        <w:tc>
          <w:tcPr>
            <w:tcW w:w="1134" w:type="dxa"/>
            <w:tcBorders>
              <w:top w:val="nil"/>
              <w:left w:val="nil"/>
              <w:bottom w:val="nil"/>
              <w:right w:val="nil"/>
            </w:tcBorders>
            <w:shd w:val="clear" w:color="auto" w:fill="auto"/>
            <w:noWrap/>
            <w:hideMark/>
          </w:tcPr>
          <w:p w:rsidRPr="00ED7C67" w:rsidR="00D40CF1" w:rsidP="00ED7C67" w:rsidRDefault="00D40CF1" w14:paraId="01E2D6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–34 732</w:t>
            </w:r>
          </w:p>
        </w:tc>
        <w:tc>
          <w:tcPr>
            <w:tcW w:w="1134" w:type="dxa"/>
            <w:tcBorders>
              <w:top w:val="nil"/>
              <w:left w:val="nil"/>
              <w:bottom w:val="nil"/>
              <w:right w:val="nil"/>
            </w:tcBorders>
            <w:shd w:val="clear" w:color="auto" w:fill="auto"/>
            <w:noWrap/>
            <w:hideMark/>
          </w:tcPr>
          <w:p w:rsidRPr="00ED7C67" w:rsidR="00D40CF1" w:rsidP="00ED7C67" w:rsidRDefault="00D40CF1" w14:paraId="01E2D6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–36 406</w:t>
            </w:r>
          </w:p>
        </w:tc>
      </w:tr>
      <w:tr w:rsidRPr="00ED7C67" w:rsidR="00D40CF1" w:rsidTr="00ED7C67" w14:paraId="01E2D6F5"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Statens skatteintäkter (periodiserat)</w:t>
            </w:r>
          </w:p>
        </w:tc>
        <w:tc>
          <w:tcPr>
            <w:tcW w:w="1417" w:type="dxa"/>
            <w:tcBorders>
              <w:top w:val="nil"/>
              <w:left w:val="nil"/>
              <w:bottom w:val="nil"/>
              <w:right w:val="nil"/>
            </w:tcBorders>
            <w:shd w:val="clear" w:color="auto" w:fill="auto"/>
            <w:noWrap/>
            <w:hideMark/>
          </w:tcPr>
          <w:p w:rsidRPr="00ED7C67" w:rsidR="00D40CF1" w:rsidP="00ED7C67" w:rsidRDefault="00D40CF1" w14:paraId="01E2D6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–39 878</w:t>
            </w:r>
          </w:p>
        </w:tc>
        <w:tc>
          <w:tcPr>
            <w:tcW w:w="1134" w:type="dxa"/>
            <w:tcBorders>
              <w:top w:val="nil"/>
              <w:left w:val="nil"/>
              <w:bottom w:val="nil"/>
              <w:right w:val="nil"/>
            </w:tcBorders>
            <w:shd w:val="clear" w:color="auto" w:fill="auto"/>
            <w:noWrap/>
            <w:hideMark/>
          </w:tcPr>
          <w:p w:rsidRPr="00ED7C67" w:rsidR="00D40CF1" w:rsidP="00ED7C67" w:rsidRDefault="00D40CF1" w14:paraId="01E2D6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–57 637</w:t>
            </w:r>
          </w:p>
        </w:tc>
        <w:tc>
          <w:tcPr>
            <w:tcW w:w="1134" w:type="dxa"/>
            <w:tcBorders>
              <w:top w:val="nil"/>
              <w:left w:val="nil"/>
              <w:bottom w:val="nil"/>
              <w:right w:val="nil"/>
            </w:tcBorders>
            <w:shd w:val="clear" w:color="auto" w:fill="auto"/>
            <w:noWrap/>
            <w:hideMark/>
          </w:tcPr>
          <w:p w:rsidRPr="00ED7C67" w:rsidR="00D40CF1" w:rsidP="00ED7C67" w:rsidRDefault="00D40CF1" w14:paraId="01E2D6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–57 659</w:t>
            </w:r>
          </w:p>
        </w:tc>
      </w:tr>
      <w:tr w:rsidRPr="00ED7C67" w:rsidR="00D40CF1" w:rsidTr="00ED7C67" w14:paraId="01E2D6FA"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Periodiseringar</w:t>
            </w:r>
          </w:p>
        </w:tc>
        <w:tc>
          <w:tcPr>
            <w:tcW w:w="1417" w:type="dxa"/>
            <w:tcBorders>
              <w:top w:val="nil"/>
              <w:left w:val="nil"/>
              <w:bottom w:val="nil"/>
              <w:right w:val="nil"/>
            </w:tcBorders>
            <w:shd w:val="clear" w:color="auto" w:fill="auto"/>
            <w:noWrap/>
            <w:hideMark/>
          </w:tcPr>
          <w:p w:rsidRPr="00ED7C67" w:rsidR="00D40CF1" w:rsidP="00ED7C67" w:rsidRDefault="00D40CF1" w14:paraId="01E2D6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±0</w:t>
            </w:r>
          </w:p>
        </w:tc>
        <w:tc>
          <w:tcPr>
            <w:tcW w:w="1134" w:type="dxa"/>
            <w:tcBorders>
              <w:top w:val="nil"/>
              <w:left w:val="nil"/>
              <w:bottom w:val="nil"/>
              <w:right w:val="nil"/>
            </w:tcBorders>
            <w:shd w:val="clear" w:color="auto" w:fill="auto"/>
            <w:noWrap/>
            <w:hideMark/>
          </w:tcPr>
          <w:p w:rsidRPr="00ED7C67" w:rsidR="00D40CF1" w:rsidP="00ED7C67" w:rsidRDefault="00D40CF1" w14:paraId="01E2D6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±0</w:t>
            </w:r>
          </w:p>
        </w:tc>
        <w:tc>
          <w:tcPr>
            <w:tcW w:w="1134" w:type="dxa"/>
            <w:tcBorders>
              <w:top w:val="nil"/>
              <w:left w:val="nil"/>
              <w:bottom w:val="nil"/>
              <w:right w:val="nil"/>
            </w:tcBorders>
            <w:shd w:val="clear" w:color="auto" w:fill="auto"/>
            <w:noWrap/>
            <w:hideMark/>
          </w:tcPr>
          <w:p w:rsidRPr="00ED7C67" w:rsidR="00D40CF1" w:rsidP="00ED7C67" w:rsidRDefault="00D40CF1" w14:paraId="01E2D6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±0</w:t>
            </w:r>
          </w:p>
        </w:tc>
      </w:tr>
      <w:tr w:rsidRPr="00ED7C67" w:rsidR="00D40CF1" w:rsidTr="00ED7C67" w14:paraId="01E2D6FF" w14:textId="77777777">
        <w:trPr>
          <w:trHeight w:val="255"/>
        </w:trPr>
        <w:tc>
          <w:tcPr>
            <w:tcW w:w="4962" w:type="dxa"/>
            <w:tcBorders>
              <w:top w:val="nil"/>
              <w:left w:val="nil"/>
              <w:bottom w:val="nil"/>
              <w:right w:val="nil"/>
            </w:tcBorders>
            <w:shd w:val="clear" w:color="auto" w:fill="auto"/>
            <w:hideMark/>
          </w:tcPr>
          <w:p w:rsidRPr="00ED7C67" w:rsidR="00D40CF1" w:rsidP="00ED7C67" w:rsidRDefault="00D40CF1" w14:paraId="01E2D6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Statens skatteinkomster (kassamässigt)</w:t>
            </w:r>
          </w:p>
        </w:tc>
        <w:tc>
          <w:tcPr>
            <w:tcW w:w="1417" w:type="dxa"/>
            <w:tcBorders>
              <w:top w:val="nil"/>
              <w:left w:val="nil"/>
              <w:bottom w:val="nil"/>
              <w:right w:val="nil"/>
            </w:tcBorders>
            <w:shd w:val="clear" w:color="auto" w:fill="auto"/>
            <w:noWrap/>
            <w:hideMark/>
          </w:tcPr>
          <w:p w:rsidRPr="00ED7C67" w:rsidR="00D40CF1" w:rsidP="00ED7C67" w:rsidRDefault="00D40CF1" w14:paraId="01E2D6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–39 878</w:t>
            </w:r>
          </w:p>
        </w:tc>
        <w:tc>
          <w:tcPr>
            <w:tcW w:w="1134" w:type="dxa"/>
            <w:tcBorders>
              <w:top w:val="nil"/>
              <w:left w:val="nil"/>
              <w:bottom w:val="nil"/>
              <w:right w:val="nil"/>
            </w:tcBorders>
            <w:shd w:val="clear" w:color="auto" w:fill="auto"/>
            <w:noWrap/>
            <w:hideMark/>
          </w:tcPr>
          <w:p w:rsidRPr="00ED7C67" w:rsidR="00D40CF1" w:rsidP="00ED7C67" w:rsidRDefault="00D40CF1" w14:paraId="01E2D6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–57 637</w:t>
            </w:r>
          </w:p>
        </w:tc>
        <w:tc>
          <w:tcPr>
            <w:tcW w:w="1134" w:type="dxa"/>
            <w:tcBorders>
              <w:top w:val="nil"/>
              <w:left w:val="nil"/>
              <w:bottom w:val="nil"/>
              <w:right w:val="nil"/>
            </w:tcBorders>
            <w:shd w:val="clear" w:color="auto" w:fill="auto"/>
            <w:noWrap/>
            <w:hideMark/>
          </w:tcPr>
          <w:p w:rsidRPr="00ED7C67" w:rsidR="00D40CF1" w:rsidP="00ED7C67" w:rsidRDefault="00D40CF1" w14:paraId="01E2D6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–57 659</w:t>
            </w:r>
          </w:p>
        </w:tc>
      </w:tr>
      <w:tr w:rsidRPr="00ED7C67" w:rsidR="00D40CF1" w:rsidTr="00ED7C67" w14:paraId="01E2D704" w14:textId="77777777">
        <w:trPr>
          <w:trHeight w:val="255"/>
        </w:trPr>
        <w:tc>
          <w:tcPr>
            <w:tcW w:w="4962" w:type="dxa"/>
            <w:tcBorders>
              <w:top w:val="nil"/>
              <w:left w:val="nil"/>
              <w:right w:val="nil"/>
            </w:tcBorders>
            <w:shd w:val="clear" w:color="auto" w:fill="auto"/>
            <w:hideMark/>
          </w:tcPr>
          <w:p w:rsidRPr="00ED7C67" w:rsidR="00D40CF1" w:rsidP="00ED7C67" w:rsidRDefault="00D40CF1" w14:paraId="01E2D7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Övriga inkomster (kassamässigt)</w:t>
            </w:r>
          </w:p>
        </w:tc>
        <w:tc>
          <w:tcPr>
            <w:tcW w:w="1417" w:type="dxa"/>
            <w:tcBorders>
              <w:top w:val="nil"/>
              <w:left w:val="nil"/>
              <w:right w:val="nil"/>
            </w:tcBorders>
            <w:shd w:val="clear" w:color="auto" w:fill="auto"/>
            <w:noWrap/>
            <w:hideMark/>
          </w:tcPr>
          <w:p w:rsidRPr="00ED7C67" w:rsidR="00D40CF1" w:rsidP="00ED7C67" w:rsidRDefault="00D40CF1" w14:paraId="01E2D7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–2 400</w:t>
            </w:r>
          </w:p>
        </w:tc>
        <w:tc>
          <w:tcPr>
            <w:tcW w:w="1134" w:type="dxa"/>
            <w:tcBorders>
              <w:top w:val="nil"/>
              <w:left w:val="nil"/>
              <w:right w:val="nil"/>
            </w:tcBorders>
            <w:shd w:val="clear" w:color="auto" w:fill="auto"/>
            <w:noWrap/>
            <w:hideMark/>
          </w:tcPr>
          <w:p w:rsidRPr="00ED7C67" w:rsidR="00D40CF1" w:rsidP="00ED7C67" w:rsidRDefault="00D40CF1" w14:paraId="01E2D7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–2 440</w:t>
            </w:r>
          </w:p>
        </w:tc>
        <w:tc>
          <w:tcPr>
            <w:tcW w:w="1134" w:type="dxa"/>
            <w:tcBorders>
              <w:top w:val="nil"/>
              <w:left w:val="nil"/>
              <w:right w:val="nil"/>
            </w:tcBorders>
            <w:shd w:val="clear" w:color="auto" w:fill="auto"/>
            <w:noWrap/>
            <w:hideMark/>
          </w:tcPr>
          <w:p w:rsidRPr="00ED7C67" w:rsidR="00D40CF1" w:rsidP="00ED7C67" w:rsidRDefault="00D40CF1" w14:paraId="01E2D7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ED7C67">
              <w:rPr>
                <w:rFonts w:ascii="Times New Roman" w:hAnsi="Times New Roman" w:eastAsia="Times New Roman" w:cs="Times New Roman"/>
                <w:kern w:val="0"/>
                <w:sz w:val="20"/>
                <w:szCs w:val="20"/>
                <w:lang w:eastAsia="sv-SE"/>
                <w14:numSpacing w14:val="default"/>
              </w:rPr>
              <w:t>–2 420</w:t>
            </w:r>
          </w:p>
        </w:tc>
      </w:tr>
      <w:tr w:rsidRPr="00ED7C67" w:rsidR="00D40CF1" w:rsidTr="00ED7C67" w14:paraId="01E2D709" w14:textId="77777777">
        <w:trPr>
          <w:trHeight w:val="255"/>
        </w:trPr>
        <w:tc>
          <w:tcPr>
            <w:tcW w:w="4962" w:type="dxa"/>
            <w:tcBorders>
              <w:top w:val="nil"/>
              <w:left w:val="nil"/>
              <w:bottom w:val="single" w:color="auto" w:sz="4" w:space="0"/>
              <w:right w:val="nil"/>
            </w:tcBorders>
            <w:shd w:val="clear" w:color="auto" w:fill="auto"/>
            <w:hideMark/>
          </w:tcPr>
          <w:p w:rsidRPr="00ED7C67" w:rsidR="00D40CF1" w:rsidP="00ED7C67" w:rsidRDefault="00D40CF1" w14:paraId="01E2D7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Statsbudgetens inkomster (kassamässigt)</w:t>
            </w:r>
          </w:p>
        </w:tc>
        <w:tc>
          <w:tcPr>
            <w:tcW w:w="1417" w:type="dxa"/>
            <w:tcBorders>
              <w:top w:val="nil"/>
              <w:left w:val="nil"/>
              <w:bottom w:val="single" w:color="auto" w:sz="4" w:space="0"/>
              <w:right w:val="nil"/>
            </w:tcBorders>
            <w:shd w:val="clear" w:color="auto" w:fill="auto"/>
            <w:noWrap/>
            <w:hideMark/>
          </w:tcPr>
          <w:p w:rsidRPr="00ED7C67" w:rsidR="00D40CF1" w:rsidP="00ED7C67" w:rsidRDefault="00D40CF1" w14:paraId="01E2D7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–42 278</w:t>
            </w:r>
          </w:p>
        </w:tc>
        <w:tc>
          <w:tcPr>
            <w:tcW w:w="1134" w:type="dxa"/>
            <w:tcBorders>
              <w:top w:val="nil"/>
              <w:left w:val="nil"/>
              <w:bottom w:val="single" w:color="auto" w:sz="4" w:space="0"/>
              <w:right w:val="nil"/>
            </w:tcBorders>
            <w:shd w:val="clear" w:color="auto" w:fill="auto"/>
            <w:noWrap/>
            <w:hideMark/>
          </w:tcPr>
          <w:p w:rsidRPr="00ED7C67" w:rsidR="00D40CF1" w:rsidP="00ED7C67" w:rsidRDefault="00D40CF1" w14:paraId="01E2D7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–60 077</w:t>
            </w:r>
          </w:p>
        </w:tc>
        <w:tc>
          <w:tcPr>
            <w:tcW w:w="1134" w:type="dxa"/>
            <w:tcBorders>
              <w:top w:val="nil"/>
              <w:left w:val="nil"/>
              <w:bottom w:val="single" w:color="auto" w:sz="4" w:space="0"/>
              <w:right w:val="nil"/>
            </w:tcBorders>
            <w:shd w:val="clear" w:color="auto" w:fill="auto"/>
            <w:noWrap/>
            <w:hideMark/>
          </w:tcPr>
          <w:p w:rsidRPr="00ED7C67" w:rsidR="00D40CF1" w:rsidP="00ED7C67" w:rsidRDefault="00D40CF1" w14:paraId="01E2D7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ED7C67">
              <w:rPr>
                <w:rFonts w:ascii="Times New Roman" w:hAnsi="Times New Roman" w:eastAsia="Times New Roman" w:cs="Times New Roman"/>
                <w:b/>
                <w:bCs/>
                <w:kern w:val="0"/>
                <w:sz w:val="20"/>
                <w:szCs w:val="20"/>
                <w:lang w:eastAsia="sv-SE"/>
                <w14:numSpacing w14:val="default"/>
              </w:rPr>
              <w:t>–60 079</w:t>
            </w:r>
          </w:p>
        </w:tc>
      </w:tr>
    </w:tbl>
    <w:p w:rsidRPr="004E07A6" w:rsidR="00012C0E" w:rsidP="00012C0E" w:rsidRDefault="00012C0E" w14:paraId="01E2D70A" w14:textId="77777777">
      <w:pPr>
        <w:pStyle w:val="Normalutanindragellerluft"/>
        <w:rPr>
          <w:lang w:eastAsia="sv-SE"/>
        </w:rPr>
      </w:pPr>
    </w:p>
    <w:p w:rsidR="00012C0E" w:rsidP="00ED7C67" w:rsidRDefault="00ED7C67" w14:paraId="01E2D70B" w14:textId="0F93BCAA">
      <w:pPr>
        <w:pStyle w:val="Tabellrubrik"/>
      </w:pPr>
      <w:bookmarkStart w:name="_Toc531250367" w:id="530"/>
      <w:r>
        <w:t xml:space="preserve">21.3 </w:t>
      </w:r>
      <w:r w:rsidRPr="00ED7C67" w:rsidR="00012C0E">
        <w:t>Statsbudgetens saldo och statsskuld</w:t>
      </w:r>
      <w:bookmarkEnd w:id="530"/>
    </w:p>
    <w:p w:rsidRPr="00ED7C67" w:rsidR="00ED7C67" w:rsidP="00ED7C67" w:rsidRDefault="00ED7C67" w14:paraId="229D1161" w14:textId="5C0F07D4">
      <w:pPr>
        <w:pStyle w:val="Tabellunderrubrik"/>
      </w:pPr>
      <w:r w:rsidRPr="00ED7C67">
        <w:t>Miljoner kronor</w:t>
      </w:r>
    </w:p>
    <w:tbl>
      <w:tblPr>
        <w:tblW w:w="8579" w:type="dxa"/>
        <w:tblCellMar>
          <w:left w:w="70" w:type="dxa"/>
          <w:right w:w="70" w:type="dxa"/>
        </w:tblCellMar>
        <w:tblLook w:val="04A0" w:firstRow="1" w:lastRow="0" w:firstColumn="1" w:lastColumn="0" w:noHBand="0" w:noVBand="1"/>
      </w:tblPr>
      <w:tblGrid>
        <w:gridCol w:w="4962"/>
        <w:gridCol w:w="1417"/>
        <w:gridCol w:w="1134"/>
        <w:gridCol w:w="1066"/>
      </w:tblGrid>
      <w:tr w:rsidRPr="004E07A6" w:rsidR="00ED7C67" w:rsidTr="0042040C" w14:paraId="0FDE2306" w14:textId="77777777">
        <w:trPr>
          <w:trHeight w:val="255"/>
        </w:trPr>
        <w:tc>
          <w:tcPr>
            <w:tcW w:w="4962" w:type="dxa"/>
            <w:tcBorders>
              <w:top w:val="single" w:color="auto" w:sz="4" w:space="0"/>
              <w:left w:val="nil"/>
              <w:bottom w:val="single" w:color="auto" w:sz="4" w:space="0"/>
              <w:right w:val="nil"/>
            </w:tcBorders>
            <w:shd w:val="clear" w:color="auto" w:fill="auto"/>
          </w:tcPr>
          <w:p w:rsidRPr="0042040C" w:rsidR="00ED7C67" w:rsidP="00ED7C67" w:rsidRDefault="00ED7C67" w14:paraId="167F8B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617" w:type="dxa"/>
            <w:gridSpan w:val="3"/>
            <w:tcBorders>
              <w:top w:val="single" w:color="auto" w:sz="4" w:space="0"/>
              <w:left w:val="nil"/>
              <w:bottom w:val="single" w:color="auto" w:sz="4" w:space="0"/>
              <w:right w:val="nil"/>
            </w:tcBorders>
            <w:shd w:val="clear" w:color="auto" w:fill="auto"/>
          </w:tcPr>
          <w:p w:rsidRPr="0042040C" w:rsidR="00ED7C67" w:rsidP="00ED7C67" w:rsidRDefault="00ED7C67" w14:paraId="380E18E7" w14:textId="7C65AF2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Avvikelse från regeringen (SD)</w:t>
            </w:r>
          </w:p>
        </w:tc>
      </w:tr>
      <w:tr w:rsidRPr="004E07A6" w:rsidR="00D40CF1" w:rsidTr="0042040C" w14:paraId="01E2D715" w14:textId="77777777">
        <w:trPr>
          <w:trHeight w:val="255"/>
        </w:trPr>
        <w:tc>
          <w:tcPr>
            <w:tcW w:w="4962" w:type="dxa"/>
            <w:tcBorders>
              <w:top w:val="single" w:color="auto" w:sz="4" w:space="0"/>
              <w:left w:val="nil"/>
              <w:bottom w:val="single" w:color="auto" w:sz="4" w:space="0"/>
              <w:right w:val="nil"/>
            </w:tcBorders>
            <w:shd w:val="clear" w:color="auto" w:fill="auto"/>
            <w:hideMark/>
          </w:tcPr>
          <w:p w:rsidRPr="0042040C" w:rsidR="00D40CF1" w:rsidP="00ED7C67" w:rsidRDefault="00D40CF1" w14:paraId="01E2D7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 </w:t>
            </w:r>
          </w:p>
        </w:tc>
        <w:tc>
          <w:tcPr>
            <w:tcW w:w="1417" w:type="dxa"/>
            <w:tcBorders>
              <w:top w:val="single" w:color="auto" w:sz="4" w:space="0"/>
              <w:left w:val="nil"/>
              <w:bottom w:val="single" w:color="auto" w:sz="4" w:space="0"/>
              <w:right w:val="nil"/>
            </w:tcBorders>
            <w:shd w:val="clear" w:color="auto" w:fill="auto"/>
            <w:hideMark/>
          </w:tcPr>
          <w:p w:rsidRPr="0042040C" w:rsidR="00D40CF1" w:rsidP="00ED7C67" w:rsidRDefault="00D40CF1" w14:paraId="01E2D7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2019</w:t>
            </w:r>
          </w:p>
        </w:tc>
        <w:tc>
          <w:tcPr>
            <w:tcW w:w="1134" w:type="dxa"/>
            <w:tcBorders>
              <w:top w:val="single" w:color="auto" w:sz="4" w:space="0"/>
              <w:left w:val="nil"/>
              <w:bottom w:val="single" w:color="auto" w:sz="4" w:space="0"/>
              <w:right w:val="nil"/>
            </w:tcBorders>
            <w:shd w:val="clear" w:color="auto" w:fill="auto"/>
            <w:hideMark/>
          </w:tcPr>
          <w:p w:rsidRPr="0042040C" w:rsidR="00D40CF1" w:rsidP="00ED7C67" w:rsidRDefault="00D40CF1" w14:paraId="01E2D7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2020</w:t>
            </w:r>
          </w:p>
        </w:tc>
        <w:tc>
          <w:tcPr>
            <w:tcW w:w="1066" w:type="dxa"/>
            <w:tcBorders>
              <w:top w:val="single" w:color="auto" w:sz="4" w:space="0"/>
              <w:left w:val="nil"/>
              <w:bottom w:val="single" w:color="auto" w:sz="4" w:space="0"/>
              <w:right w:val="nil"/>
            </w:tcBorders>
            <w:shd w:val="clear" w:color="auto" w:fill="auto"/>
            <w:hideMark/>
          </w:tcPr>
          <w:p w:rsidRPr="0042040C" w:rsidR="00D40CF1" w:rsidP="00ED7C67" w:rsidRDefault="00D40CF1" w14:paraId="01E2D7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2021</w:t>
            </w:r>
          </w:p>
        </w:tc>
      </w:tr>
      <w:tr w:rsidRPr="004E07A6" w:rsidR="00D40CF1" w:rsidTr="0042040C" w14:paraId="01E2D71A" w14:textId="77777777">
        <w:trPr>
          <w:trHeight w:val="255"/>
        </w:trPr>
        <w:tc>
          <w:tcPr>
            <w:tcW w:w="4962" w:type="dxa"/>
            <w:tcBorders>
              <w:top w:val="nil"/>
              <w:left w:val="nil"/>
              <w:bottom w:val="nil"/>
              <w:right w:val="nil"/>
            </w:tcBorders>
            <w:shd w:val="clear" w:color="auto" w:fill="auto"/>
            <w:hideMark/>
          </w:tcPr>
          <w:p w:rsidRPr="004E07A6" w:rsidR="00D40CF1" w:rsidP="00ED7C67" w:rsidRDefault="00D40CF1" w14:paraId="01E2D7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Statsbudgetens inkomster</w:t>
            </w:r>
          </w:p>
        </w:tc>
        <w:tc>
          <w:tcPr>
            <w:tcW w:w="1417" w:type="dxa"/>
            <w:tcBorders>
              <w:top w:val="nil"/>
              <w:left w:val="nil"/>
              <w:bottom w:val="nil"/>
              <w:right w:val="nil"/>
            </w:tcBorders>
            <w:shd w:val="clear" w:color="auto" w:fill="auto"/>
            <w:noWrap/>
            <w:hideMark/>
          </w:tcPr>
          <w:p w:rsidRPr="004E07A6" w:rsidR="00D40CF1" w:rsidP="00ED7C67" w:rsidRDefault="00D40CF1" w14:paraId="01E2D7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–42 278</w:t>
            </w:r>
          </w:p>
        </w:tc>
        <w:tc>
          <w:tcPr>
            <w:tcW w:w="1134" w:type="dxa"/>
            <w:tcBorders>
              <w:top w:val="nil"/>
              <w:left w:val="nil"/>
              <w:bottom w:val="nil"/>
              <w:right w:val="nil"/>
            </w:tcBorders>
            <w:shd w:val="clear" w:color="auto" w:fill="auto"/>
            <w:noWrap/>
            <w:hideMark/>
          </w:tcPr>
          <w:p w:rsidRPr="004E07A6" w:rsidR="00D40CF1" w:rsidP="00ED7C67" w:rsidRDefault="00D40CF1" w14:paraId="01E2D7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–60 077</w:t>
            </w:r>
          </w:p>
        </w:tc>
        <w:tc>
          <w:tcPr>
            <w:tcW w:w="1066" w:type="dxa"/>
            <w:tcBorders>
              <w:top w:val="nil"/>
              <w:left w:val="nil"/>
              <w:bottom w:val="nil"/>
              <w:right w:val="nil"/>
            </w:tcBorders>
            <w:shd w:val="clear" w:color="auto" w:fill="auto"/>
            <w:noWrap/>
            <w:hideMark/>
          </w:tcPr>
          <w:p w:rsidRPr="004E07A6" w:rsidR="00D40CF1" w:rsidP="00ED7C67" w:rsidRDefault="00D40CF1" w14:paraId="01E2D7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–60 079</w:t>
            </w:r>
          </w:p>
        </w:tc>
      </w:tr>
      <w:tr w:rsidRPr="004E07A6" w:rsidR="00D40CF1" w:rsidTr="0042040C" w14:paraId="01E2D71F" w14:textId="77777777">
        <w:trPr>
          <w:trHeight w:val="255"/>
        </w:trPr>
        <w:tc>
          <w:tcPr>
            <w:tcW w:w="4962" w:type="dxa"/>
            <w:tcBorders>
              <w:top w:val="nil"/>
              <w:left w:val="nil"/>
              <w:bottom w:val="nil"/>
              <w:right w:val="nil"/>
            </w:tcBorders>
            <w:shd w:val="clear" w:color="auto" w:fill="auto"/>
            <w:hideMark/>
          </w:tcPr>
          <w:p w:rsidRPr="004E07A6" w:rsidR="00D40CF1" w:rsidP="00ED7C67" w:rsidRDefault="00D40CF1" w14:paraId="01E2D7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xml:space="preserve">     därav inkomster av försåld egendom</w:t>
            </w:r>
          </w:p>
        </w:tc>
        <w:tc>
          <w:tcPr>
            <w:tcW w:w="1417" w:type="dxa"/>
            <w:tcBorders>
              <w:top w:val="nil"/>
              <w:left w:val="nil"/>
              <w:bottom w:val="nil"/>
              <w:right w:val="nil"/>
            </w:tcBorders>
            <w:shd w:val="clear" w:color="auto" w:fill="auto"/>
            <w:noWrap/>
            <w:hideMark/>
          </w:tcPr>
          <w:p w:rsidRPr="004E07A6" w:rsidR="00D40CF1" w:rsidP="00ED7C67" w:rsidRDefault="00D40CF1" w14:paraId="01E2D7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134" w:type="dxa"/>
            <w:tcBorders>
              <w:top w:val="nil"/>
              <w:left w:val="nil"/>
              <w:bottom w:val="nil"/>
              <w:right w:val="nil"/>
            </w:tcBorders>
            <w:shd w:val="clear" w:color="auto" w:fill="auto"/>
            <w:noWrap/>
            <w:hideMark/>
          </w:tcPr>
          <w:p w:rsidRPr="004E07A6" w:rsidR="00D40CF1" w:rsidP="00ED7C67" w:rsidRDefault="00D40CF1" w14:paraId="01E2D7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066" w:type="dxa"/>
            <w:tcBorders>
              <w:top w:val="nil"/>
              <w:left w:val="nil"/>
              <w:bottom w:val="nil"/>
              <w:right w:val="nil"/>
            </w:tcBorders>
            <w:shd w:val="clear" w:color="auto" w:fill="auto"/>
            <w:noWrap/>
            <w:hideMark/>
          </w:tcPr>
          <w:p w:rsidRPr="004E07A6" w:rsidR="00D40CF1" w:rsidP="00ED7C67" w:rsidRDefault="00D40CF1" w14:paraId="01E2D7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r>
      <w:tr w:rsidRPr="004E07A6" w:rsidR="00D40CF1" w:rsidTr="0042040C" w14:paraId="01E2D724" w14:textId="77777777">
        <w:trPr>
          <w:trHeight w:val="255"/>
        </w:trPr>
        <w:tc>
          <w:tcPr>
            <w:tcW w:w="4962" w:type="dxa"/>
            <w:tcBorders>
              <w:top w:val="nil"/>
              <w:left w:val="nil"/>
              <w:bottom w:val="nil"/>
              <w:right w:val="nil"/>
            </w:tcBorders>
            <w:shd w:val="clear" w:color="auto" w:fill="auto"/>
            <w:hideMark/>
          </w:tcPr>
          <w:p w:rsidRPr="004E07A6" w:rsidR="00D40CF1" w:rsidP="00ED7C67" w:rsidRDefault="00D40CF1" w14:paraId="01E2D7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Statsbudgetens utgifter</w:t>
            </w:r>
          </w:p>
        </w:tc>
        <w:tc>
          <w:tcPr>
            <w:tcW w:w="1417" w:type="dxa"/>
            <w:tcBorders>
              <w:top w:val="nil"/>
              <w:left w:val="nil"/>
              <w:bottom w:val="nil"/>
              <w:right w:val="nil"/>
            </w:tcBorders>
            <w:shd w:val="clear" w:color="auto" w:fill="auto"/>
            <w:noWrap/>
            <w:hideMark/>
          </w:tcPr>
          <w:p w:rsidRPr="004E07A6" w:rsidR="00D40CF1" w:rsidP="00ED7C67" w:rsidRDefault="00BF3F7B" w14:paraId="01E2D721" w14:textId="589EF4A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–7 713</w:t>
            </w:r>
          </w:p>
        </w:tc>
        <w:tc>
          <w:tcPr>
            <w:tcW w:w="1134" w:type="dxa"/>
            <w:tcBorders>
              <w:top w:val="nil"/>
              <w:left w:val="nil"/>
              <w:bottom w:val="nil"/>
              <w:right w:val="nil"/>
            </w:tcBorders>
            <w:shd w:val="clear" w:color="auto" w:fill="auto"/>
            <w:noWrap/>
            <w:hideMark/>
          </w:tcPr>
          <w:p w:rsidRPr="004E07A6" w:rsidR="00D40CF1" w:rsidP="00ED7C67" w:rsidRDefault="00BF3F7B" w14:paraId="01E2D722" w14:textId="489E02D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–13 1</w:t>
            </w:r>
            <w:r w:rsidRPr="004E07A6" w:rsidR="00D40CF1">
              <w:rPr>
                <w:rFonts w:ascii="Times New Roman" w:hAnsi="Times New Roman" w:eastAsia="Times New Roman" w:cs="Times New Roman"/>
                <w:kern w:val="0"/>
                <w:sz w:val="20"/>
                <w:szCs w:val="20"/>
                <w:lang w:eastAsia="sv-SE"/>
                <w14:numSpacing w14:val="default"/>
              </w:rPr>
              <w:t>42</w:t>
            </w:r>
          </w:p>
        </w:tc>
        <w:tc>
          <w:tcPr>
            <w:tcW w:w="1066" w:type="dxa"/>
            <w:tcBorders>
              <w:top w:val="nil"/>
              <w:left w:val="nil"/>
              <w:bottom w:val="nil"/>
              <w:right w:val="nil"/>
            </w:tcBorders>
            <w:shd w:val="clear" w:color="auto" w:fill="auto"/>
            <w:noWrap/>
            <w:hideMark/>
          </w:tcPr>
          <w:p w:rsidRPr="004E07A6" w:rsidR="00D40CF1" w:rsidP="00ED7C67" w:rsidRDefault="00BF3F7B" w14:paraId="01E2D723" w14:textId="21CB916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–11 8</w:t>
            </w:r>
            <w:r w:rsidRPr="004E07A6" w:rsidR="00D40CF1">
              <w:rPr>
                <w:rFonts w:ascii="Times New Roman" w:hAnsi="Times New Roman" w:eastAsia="Times New Roman" w:cs="Times New Roman"/>
                <w:kern w:val="0"/>
                <w:sz w:val="20"/>
                <w:szCs w:val="20"/>
                <w:lang w:eastAsia="sv-SE"/>
                <w14:numSpacing w14:val="default"/>
              </w:rPr>
              <w:t>69</w:t>
            </w:r>
          </w:p>
        </w:tc>
      </w:tr>
      <w:tr w:rsidRPr="004E07A6" w:rsidR="00D40CF1" w:rsidTr="0042040C" w14:paraId="01E2D729" w14:textId="77777777">
        <w:trPr>
          <w:trHeight w:val="255"/>
        </w:trPr>
        <w:tc>
          <w:tcPr>
            <w:tcW w:w="4962" w:type="dxa"/>
            <w:tcBorders>
              <w:top w:val="nil"/>
              <w:left w:val="nil"/>
              <w:bottom w:val="nil"/>
              <w:right w:val="nil"/>
            </w:tcBorders>
            <w:shd w:val="clear" w:color="auto" w:fill="auto"/>
            <w:hideMark/>
          </w:tcPr>
          <w:p w:rsidRPr="004E07A6" w:rsidR="00D40CF1" w:rsidP="00ED7C67" w:rsidRDefault="00D40CF1" w14:paraId="01E2D7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xml:space="preserve">     därav statsskuldsräntor</w:t>
            </w:r>
          </w:p>
        </w:tc>
        <w:tc>
          <w:tcPr>
            <w:tcW w:w="1417" w:type="dxa"/>
            <w:tcBorders>
              <w:top w:val="nil"/>
              <w:left w:val="nil"/>
              <w:bottom w:val="nil"/>
              <w:right w:val="nil"/>
            </w:tcBorders>
            <w:shd w:val="clear" w:color="auto" w:fill="auto"/>
            <w:noWrap/>
            <w:hideMark/>
          </w:tcPr>
          <w:p w:rsidRPr="004E07A6" w:rsidR="00D40CF1" w:rsidP="00ED7C67" w:rsidRDefault="00D40CF1" w14:paraId="01E2D7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134" w:type="dxa"/>
            <w:tcBorders>
              <w:top w:val="nil"/>
              <w:left w:val="nil"/>
              <w:bottom w:val="nil"/>
              <w:right w:val="nil"/>
            </w:tcBorders>
            <w:shd w:val="clear" w:color="auto" w:fill="auto"/>
            <w:noWrap/>
            <w:hideMark/>
          </w:tcPr>
          <w:p w:rsidRPr="004E07A6" w:rsidR="00D40CF1" w:rsidP="00ED7C67" w:rsidRDefault="00D40CF1" w14:paraId="01E2D7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066" w:type="dxa"/>
            <w:tcBorders>
              <w:top w:val="nil"/>
              <w:left w:val="nil"/>
              <w:bottom w:val="nil"/>
              <w:right w:val="nil"/>
            </w:tcBorders>
            <w:shd w:val="clear" w:color="auto" w:fill="auto"/>
            <w:noWrap/>
            <w:hideMark/>
          </w:tcPr>
          <w:p w:rsidRPr="004E07A6" w:rsidR="00D40CF1" w:rsidP="00ED7C67" w:rsidRDefault="00D40CF1" w14:paraId="01E2D7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r>
      <w:tr w:rsidRPr="004E07A6" w:rsidR="00D40CF1" w:rsidTr="0042040C" w14:paraId="01E2D72E" w14:textId="77777777">
        <w:trPr>
          <w:trHeight w:val="255"/>
        </w:trPr>
        <w:tc>
          <w:tcPr>
            <w:tcW w:w="4962" w:type="dxa"/>
            <w:tcBorders>
              <w:top w:val="nil"/>
              <w:left w:val="nil"/>
              <w:bottom w:val="nil"/>
              <w:right w:val="nil"/>
            </w:tcBorders>
            <w:shd w:val="clear" w:color="auto" w:fill="auto"/>
            <w:hideMark/>
          </w:tcPr>
          <w:p w:rsidRPr="004E07A6" w:rsidR="00D40CF1" w:rsidP="00ED7C67" w:rsidRDefault="00D40CF1" w14:paraId="01E2D7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xml:space="preserve">     Riksgäldskontorets nettoutlåning</w:t>
            </w:r>
          </w:p>
        </w:tc>
        <w:tc>
          <w:tcPr>
            <w:tcW w:w="1417" w:type="dxa"/>
            <w:tcBorders>
              <w:top w:val="nil"/>
              <w:left w:val="nil"/>
              <w:bottom w:val="nil"/>
              <w:right w:val="nil"/>
            </w:tcBorders>
            <w:shd w:val="clear" w:color="auto" w:fill="auto"/>
            <w:noWrap/>
            <w:hideMark/>
          </w:tcPr>
          <w:p w:rsidRPr="004E07A6" w:rsidR="00D40CF1" w:rsidP="00ED7C67" w:rsidRDefault="00D40CF1" w14:paraId="01E2D7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134" w:type="dxa"/>
            <w:tcBorders>
              <w:top w:val="nil"/>
              <w:left w:val="nil"/>
              <w:bottom w:val="nil"/>
              <w:right w:val="nil"/>
            </w:tcBorders>
            <w:shd w:val="clear" w:color="auto" w:fill="auto"/>
            <w:noWrap/>
            <w:hideMark/>
          </w:tcPr>
          <w:p w:rsidRPr="004E07A6" w:rsidR="00D40CF1" w:rsidP="00ED7C67" w:rsidRDefault="00D40CF1" w14:paraId="01E2D7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066" w:type="dxa"/>
            <w:tcBorders>
              <w:top w:val="nil"/>
              <w:left w:val="nil"/>
              <w:bottom w:val="nil"/>
              <w:right w:val="nil"/>
            </w:tcBorders>
            <w:shd w:val="clear" w:color="auto" w:fill="auto"/>
            <w:noWrap/>
            <w:hideMark/>
          </w:tcPr>
          <w:p w:rsidRPr="004E07A6" w:rsidR="00D40CF1" w:rsidP="00ED7C67" w:rsidRDefault="00D40CF1" w14:paraId="01E2D7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r>
      <w:tr w:rsidRPr="004E07A6" w:rsidR="00D40CF1" w:rsidTr="0042040C" w14:paraId="01E2D733" w14:textId="77777777">
        <w:trPr>
          <w:trHeight w:val="255"/>
        </w:trPr>
        <w:tc>
          <w:tcPr>
            <w:tcW w:w="4962" w:type="dxa"/>
            <w:tcBorders>
              <w:top w:val="nil"/>
              <w:left w:val="nil"/>
              <w:bottom w:val="nil"/>
              <w:right w:val="nil"/>
            </w:tcBorders>
            <w:shd w:val="clear" w:color="auto" w:fill="auto"/>
            <w:hideMark/>
          </w:tcPr>
          <w:p w:rsidRPr="004E07A6" w:rsidR="00D40CF1" w:rsidP="00ED7C67" w:rsidRDefault="00D40CF1" w14:paraId="01E2D7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xml:space="preserve">     kassamässig korrigering</w:t>
            </w:r>
          </w:p>
        </w:tc>
        <w:tc>
          <w:tcPr>
            <w:tcW w:w="1417" w:type="dxa"/>
            <w:tcBorders>
              <w:top w:val="nil"/>
              <w:left w:val="nil"/>
              <w:bottom w:val="nil"/>
              <w:right w:val="nil"/>
            </w:tcBorders>
            <w:shd w:val="clear" w:color="auto" w:fill="auto"/>
            <w:noWrap/>
            <w:hideMark/>
          </w:tcPr>
          <w:p w:rsidRPr="004E07A6" w:rsidR="00D40CF1" w:rsidP="00ED7C67" w:rsidRDefault="00D40CF1" w14:paraId="01E2D7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134" w:type="dxa"/>
            <w:tcBorders>
              <w:top w:val="nil"/>
              <w:left w:val="nil"/>
              <w:bottom w:val="nil"/>
              <w:right w:val="nil"/>
            </w:tcBorders>
            <w:shd w:val="clear" w:color="auto" w:fill="auto"/>
            <w:noWrap/>
            <w:hideMark/>
          </w:tcPr>
          <w:p w:rsidRPr="004E07A6" w:rsidR="00D40CF1" w:rsidP="00ED7C67" w:rsidRDefault="00D40CF1" w14:paraId="01E2D7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066" w:type="dxa"/>
            <w:tcBorders>
              <w:top w:val="nil"/>
              <w:left w:val="nil"/>
              <w:bottom w:val="nil"/>
              <w:right w:val="nil"/>
            </w:tcBorders>
            <w:shd w:val="clear" w:color="auto" w:fill="auto"/>
            <w:noWrap/>
            <w:hideMark/>
          </w:tcPr>
          <w:p w:rsidRPr="004E07A6" w:rsidR="00D40CF1" w:rsidP="00ED7C67" w:rsidRDefault="00D40CF1" w14:paraId="01E2D7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r>
      <w:tr w:rsidRPr="004E07A6" w:rsidR="00D40CF1" w:rsidTr="0042040C" w14:paraId="01E2D738" w14:textId="77777777">
        <w:trPr>
          <w:trHeight w:val="255"/>
        </w:trPr>
        <w:tc>
          <w:tcPr>
            <w:tcW w:w="4962" w:type="dxa"/>
            <w:tcBorders>
              <w:top w:val="nil"/>
              <w:left w:val="nil"/>
              <w:bottom w:val="nil"/>
              <w:right w:val="nil"/>
            </w:tcBorders>
            <w:shd w:val="clear" w:color="auto" w:fill="auto"/>
            <w:hideMark/>
          </w:tcPr>
          <w:p w:rsidRPr="004E07A6" w:rsidR="00D40CF1" w:rsidP="00ED7C67" w:rsidRDefault="00D40CF1" w14:paraId="01E2D7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 xml:space="preserve">Statsbudgetens saldo </w:t>
            </w:r>
          </w:p>
        </w:tc>
        <w:tc>
          <w:tcPr>
            <w:tcW w:w="1417" w:type="dxa"/>
            <w:tcBorders>
              <w:top w:val="nil"/>
              <w:left w:val="nil"/>
              <w:bottom w:val="nil"/>
              <w:right w:val="nil"/>
            </w:tcBorders>
            <w:shd w:val="clear" w:color="auto" w:fill="auto"/>
            <w:noWrap/>
            <w:hideMark/>
          </w:tcPr>
          <w:p w:rsidRPr="004E07A6" w:rsidR="00D40CF1" w:rsidP="00ED7C67" w:rsidRDefault="00BF3F7B" w14:paraId="01E2D735" w14:textId="552E806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Pr>
                <w:rFonts w:ascii="Times New Roman" w:hAnsi="Times New Roman" w:eastAsia="Times New Roman" w:cs="Times New Roman"/>
                <w:b/>
                <w:bCs/>
                <w:kern w:val="0"/>
                <w:sz w:val="20"/>
                <w:szCs w:val="20"/>
                <w:lang w:eastAsia="sv-SE"/>
                <w14:numSpacing w14:val="default"/>
              </w:rPr>
              <w:t>–34 565</w:t>
            </w:r>
          </w:p>
        </w:tc>
        <w:tc>
          <w:tcPr>
            <w:tcW w:w="1134" w:type="dxa"/>
            <w:tcBorders>
              <w:top w:val="nil"/>
              <w:left w:val="nil"/>
              <w:bottom w:val="nil"/>
              <w:right w:val="nil"/>
            </w:tcBorders>
            <w:shd w:val="clear" w:color="auto" w:fill="auto"/>
            <w:noWrap/>
            <w:hideMark/>
          </w:tcPr>
          <w:p w:rsidRPr="004E07A6" w:rsidR="00D40CF1" w:rsidP="00ED7C67" w:rsidRDefault="00BF3F7B" w14:paraId="01E2D736" w14:textId="7815D6C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Pr>
                <w:rFonts w:ascii="Times New Roman" w:hAnsi="Times New Roman" w:eastAsia="Times New Roman" w:cs="Times New Roman"/>
                <w:b/>
                <w:bCs/>
                <w:kern w:val="0"/>
                <w:sz w:val="20"/>
                <w:szCs w:val="20"/>
                <w:lang w:eastAsia="sv-SE"/>
                <w14:numSpacing w14:val="default"/>
              </w:rPr>
              <w:t>–46 9</w:t>
            </w:r>
            <w:r w:rsidRPr="004E07A6" w:rsidR="00D40CF1">
              <w:rPr>
                <w:rFonts w:ascii="Times New Roman" w:hAnsi="Times New Roman" w:eastAsia="Times New Roman" w:cs="Times New Roman"/>
                <w:b/>
                <w:bCs/>
                <w:kern w:val="0"/>
                <w:sz w:val="20"/>
                <w:szCs w:val="20"/>
                <w:lang w:eastAsia="sv-SE"/>
                <w14:numSpacing w14:val="default"/>
              </w:rPr>
              <w:t>35</w:t>
            </w:r>
          </w:p>
        </w:tc>
        <w:tc>
          <w:tcPr>
            <w:tcW w:w="1066" w:type="dxa"/>
            <w:tcBorders>
              <w:top w:val="nil"/>
              <w:left w:val="nil"/>
              <w:bottom w:val="nil"/>
              <w:right w:val="nil"/>
            </w:tcBorders>
            <w:shd w:val="clear" w:color="auto" w:fill="auto"/>
            <w:noWrap/>
            <w:hideMark/>
          </w:tcPr>
          <w:p w:rsidRPr="004E07A6" w:rsidR="00D40CF1" w:rsidP="00ED7C67" w:rsidRDefault="00BF3F7B" w14:paraId="01E2D737" w14:textId="7AFD338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Pr>
                <w:rFonts w:ascii="Times New Roman" w:hAnsi="Times New Roman" w:eastAsia="Times New Roman" w:cs="Times New Roman"/>
                <w:b/>
                <w:bCs/>
                <w:kern w:val="0"/>
                <w:sz w:val="20"/>
                <w:szCs w:val="20"/>
                <w:lang w:eastAsia="sv-SE"/>
                <w14:numSpacing w14:val="default"/>
              </w:rPr>
              <w:t>–48 2</w:t>
            </w:r>
            <w:r w:rsidRPr="004E07A6" w:rsidR="00D40CF1">
              <w:rPr>
                <w:rFonts w:ascii="Times New Roman" w:hAnsi="Times New Roman" w:eastAsia="Times New Roman" w:cs="Times New Roman"/>
                <w:b/>
                <w:bCs/>
                <w:kern w:val="0"/>
                <w:sz w:val="20"/>
                <w:szCs w:val="20"/>
                <w:lang w:eastAsia="sv-SE"/>
                <w14:numSpacing w14:val="default"/>
              </w:rPr>
              <w:t>10</w:t>
            </w:r>
          </w:p>
        </w:tc>
      </w:tr>
      <w:tr w:rsidRPr="004E07A6" w:rsidR="00D40CF1" w:rsidTr="0042040C" w14:paraId="01E2D73D" w14:textId="77777777">
        <w:trPr>
          <w:trHeight w:val="255"/>
        </w:trPr>
        <w:tc>
          <w:tcPr>
            <w:tcW w:w="4962" w:type="dxa"/>
            <w:tcBorders>
              <w:top w:val="nil"/>
              <w:left w:val="nil"/>
              <w:bottom w:val="single" w:color="auto" w:sz="4" w:space="0"/>
              <w:right w:val="nil"/>
            </w:tcBorders>
            <w:shd w:val="clear" w:color="auto" w:fill="auto"/>
            <w:hideMark/>
          </w:tcPr>
          <w:p w:rsidRPr="004E07A6" w:rsidR="00D40CF1" w:rsidP="00ED7C67" w:rsidRDefault="00D40CF1" w14:paraId="01E2D7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Statsskuld vid årets slut</w:t>
            </w:r>
          </w:p>
        </w:tc>
        <w:tc>
          <w:tcPr>
            <w:tcW w:w="1417" w:type="dxa"/>
            <w:tcBorders>
              <w:top w:val="nil"/>
              <w:left w:val="nil"/>
              <w:bottom w:val="single" w:color="auto" w:sz="4" w:space="0"/>
              <w:right w:val="nil"/>
            </w:tcBorders>
            <w:shd w:val="clear" w:color="auto" w:fill="auto"/>
            <w:noWrap/>
            <w:hideMark/>
          </w:tcPr>
          <w:p w:rsidRPr="004E07A6" w:rsidR="00D40CF1" w:rsidP="00ED7C67" w:rsidRDefault="00BF3F7B" w14:paraId="01E2D73A" w14:textId="3DA29B4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+34 565</w:t>
            </w:r>
          </w:p>
        </w:tc>
        <w:tc>
          <w:tcPr>
            <w:tcW w:w="1134" w:type="dxa"/>
            <w:tcBorders>
              <w:top w:val="nil"/>
              <w:left w:val="nil"/>
              <w:bottom w:val="single" w:color="auto" w:sz="4" w:space="0"/>
              <w:right w:val="nil"/>
            </w:tcBorders>
            <w:shd w:val="clear" w:color="auto" w:fill="auto"/>
            <w:noWrap/>
            <w:hideMark/>
          </w:tcPr>
          <w:p w:rsidRPr="004E07A6" w:rsidR="00D40CF1" w:rsidP="00ED7C67" w:rsidRDefault="00BF3F7B" w14:paraId="01E2D73B" w14:textId="00EDF0E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+81 500</w:t>
            </w:r>
          </w:p>
        </w:tc>
        <w:tc>
          <w:tcPr>
            <w:tcW w:w="1066" w:type="dxa"/>
            <w:tcBorders>
              <w:top w:val="nil"/>
              <w:left w:val="nil"/>
              <w:bottom w:val="single" w:color="auto" w:sz="4" w:space="0"/>
              <w:right w:val="nil"/>
            </w:tcBorders>
            <w:shd w:val="clear" w:color="auto" w:fill="auto"/>
            <w:noWrap/>
            <w:hideMark/>
          </w:tcPr>
          <w:p w:rsidRPr="004E07A6" w:rsidR="00D40CF1" w:rsidP="00ED7C67" w:rsidRDefault="00BF3F7B" w14:paraId="01E2D73C" w14:textId="3079B9E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+129</w:t>
            </w:r>
            <w:r w:rsidRPr="004E07A6" w:rsidR="00D40CF1">
              <w:rPr>
                <w:rFonts w:ascii="Times New Roman" w:hAnsi="Times New Roman" w:eastAsia="Times New Roman" w:cs="Times New Roman"/>
                <w:kern w:val="0"/>
                <w:sz w:val="20"/>
                <w:szCs w:val="20"/>
                <w:lang w:eastAsia="sv-SE"/>
                <w14:numSpacing w14:val="default"/>
              </w:rPr>
              <w:t xml:space="preserve"> </w:t>
            </w:r>
            <w:r>
              <w:rPr>
                <w:rFonts w:ascii="Times New Roman" w:hAnsi="Times New Roman" w:eastAsia="Times New Roman" w:cs="Times New Roman"/>
                <w:kern w:val="0"/>
                <w:sz w:val="20"/>
                <w:szCs w:val="20"/>
                <w:lang w:eastAsia="sv-SE"/>
                <w14:numSpacing w14:val="default"/>
              </w:rPr>
              <w:t>709</w:t>
            </w:r>
          </w:p>
        </w:tc>
      </w:tr>
    </w:tbl>
    <w:p w:rsidRPr="0042040C" w:rsidR="00012C0E" w:rsidP="0042040C" w:rsidRDefault="0042040C" w14:paraId="01E2D73F" w14:textId="4D95057E">
      <w:pPr>
        <w:pStyle w:val="Tabellrubrik"/>
        <w:spacing w:before="240"/>
      </w:pPr>
      <w:bookmarkStart w:name="_Toc531250368" w:id="531"/>
      <w:r>
        <w:t xml:space="preserve">21.4 </w:t>
      </w:r>
      <w:r w:rsidRPr="0042040C" w:rsidR="00012C0E">
        <w:t>Den offentliga sektorns finanser</w:t>
      </w:r>
      <w:bookmarkEnd w:id="531"/>
    </w:p>
    <w:p w:rsidRPr="0042040C" w:rsidR="0042040C" w:rsidP="0042040C" w:rsidRDefault="0042040C" w14:paraId="725218C5" w14:textId="5E58E99C">
      <w:pPr>
        <w:pStyle w:val="Tabellunderrubrik"/>
      </w:pPr>
      <w:r w:rsidRPr="0042040C">
        <w:t>Miljoner kronor</w:t>
      </w:r>
    </w:p>
    <w:tbl>
      <w:tblPr>
        <w:tblW w:w="8579" w:type="dxa"/>
        <w:tblCellMar>
          <w:left w:w="70" w:type="dxa"/>
          <w:right w:w="70" w:type="dxa"/>
        </w:tblCellMar>
        <w:tblLook w:val="04A0" w:firstRow="1" w:lastRow="0" w:firstColumn="1" w:lastColumn="0" w:noHBand="0" w:noVBand="1"/>
      </w:tblPr>
      <w:tblGrid>
        <w:gridCol w:w="4962"/>
        <w:gridCol w:w="1275"/>
        <w:gridCol w:w="1134"/>
        <w:gridCol w:w="1208"/>
      </w:tblGrid>
      <w:tr w:rsidRPr="0042040C" w:rsidR="0042040C" w:rsidTr="0042040C" w14:paraId="55C044E2" w14:textId="77777777">
        <w:trPr>
          <w:trHeight w:val="255"/>
        </w:trPr>
        <w:tc>
          <w:tcPr>
            <w:tcW w:w="4962" w:type="dxa"/>
            <w:tcBorders>
              <w:top w:val="single" w:color="auto" w:sz="4" w:space="0"/>
            </w:tcBorders>
            <w:shd w:val="clear" w:color="auto" w:fill="auto"/>
          </w:tcPr>
          <w:p w:rsidRPr="0042040C" w:rsidR="0042040C" w:rsidP="0042040C" w:rsidRDefault="0042040C" w14:paraId="79AAD1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617" w:type="dxa"/>
            <w:gridSpan w:val="3"/>
            <w:tcBorders>
              <w:top w:val="single" w:color="auto" w:sz="4" w:space="0"/>
            </w:tcBorders>
            <w:shd w:val="clear" w:color="auto" w:fill="auto"/>
          </w:tcPr>
          <w:p w:rsidRPr="0042040C" w:rsidR="0042040C" w:rsidP="0042040C" w:rsidRDefault="0042040C" w14:paraId="0288D0D6" w14:textId="16F8E4C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Avvikelse från regeringen (SD)</w:t>
            </w:r>
          </w:p>
        </w:tc>
      </w:tr>
      <w:tr w:rsidRPr="0042040C" w:rsidR="00D40CF1" w:rsidTr="0042040C" w14:paraId="01E2D749" w14:textId="77777777">
        <w:trPr>
          <w:trHeight w:val="255"/>
        </w:trPr>
        <w:tc>
          <w:tcPr>
            <w:tcW w:w="4962" w:type="dxa"/>
            <w:tcBorders>
              <w:bottom w:val="single" w:color="auto" w:sz="4" w:space="0"/>
            </w:tcBorders>
            <w:shd w:val="clear" w:color="auto" w:fill="auto"/>
            <w:hideMark/>
          </w:tcPr>
          <w:p w:rsidRPr="0042040C" w:rsidR="00D40CF1" w:rsidP="0042040C" w:rsidRDefault="00D40CF1" w14:paraId="01E2D7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 </w:t>
            </w:r>
          </w:p>
        </w:tc>
        <w:tc>
          <w:tcPr>
            <w:tcW w:w="1275" w:type="dxa"/>
            <w:tcBorders>
              <w:bottom w:val="single" w:color="auto" w:sz="4" w:space="0"/>
            </w:tcBorders>
            <w:shd w:val="clear" w:color="auto" w:fill="auto"/>
            <w:hideMark/>
          </w:tcPr>
          <w:p w:rsidRPr="0042040C" w:rsidR="00D40CF1" w:rsidP="0042040C" w:rsidRDefault="00D40CF1" w14:paraId="01E2D7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2019</w:t>
            </w:r>
          </w:p>
        </w:tc>
        <w:tc>
          <w:tcPr>
            <w:tcW w:w="1134" w:type="dxa"/>
            <w:tcBorders>
              <w:bottom w:val="single" w:color="auto" w:sz="4" w:space="0"/>
            </w:tcBorders>
            <w:shd w:val="clear" w:color="auto" w:fill="auto"/>
            <w:hideMark/>
          </w:tcPr>
          <w:p w:rsidRPr="0042040C" w:rsidR="00D40CF1" w:rsidP="0042040C" w:rsidRDefault="00D40CF1" w14:paraId="01E2D7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2020</w:t>
            </w:r>
          </w:p>
        </w:tc>
        <w:tc>
          <w:tcPr>
            <w:tcW w:w="1208" w:type="dxa"/>
            <w:tcBorders>
              <w:bottom w:val="single" w:color="auto" w:sz="4" w:space="0"/>
            </w:tcBorders>
            <w:shd w:val="clear" w:color="auto" w:fill="auto"/>
            <w:hideMark/>
          </w:tcPr>
          <w:p w:rsidRPr="0042040C" w:rsidR="00D40CF1" w:rsidP="0042040C" w:rsidRDefault="00D40CF1" w14:paraId="01E2D7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42040C">
              <w:rPr>
                <w:rFonts w:ascii="Times New Roman" w:hAnsi="Times New Roman" w:eastAsia="Times New Roman" w:cs="Times New Roman"/>
                <w:b/>
                <w:kern w:val="0"/>
                <w:sz w:val="20"/>
                <w:szCs w:val="20"/>
                <w:lang w:eastAsia="sv-SE"/>
                <w14:numSpacing w14:val="default"/>
              </w:rPr>
              <w:t>2021</w:t>
            </w:r>
          </w:p>
        </w:tc>
      </w:tr>
      <w:tr w:rsidRPr="0042040C" w:rsidR="00D40CF1" w:rsidTr="0042040C" w14:paraId="01E2D74E" w14:textId="77777777">
        <w:trPr>
          <w:trHeight w:val="255"/>
        </w:trPr>
        <w:tc>
          <w:tcPr>
            <w:tcW w:w="4962" w:type="dxa"/>
            <w:tcBorders>
              <w:top w:val="single" w:color="auto" w:sz="4" w:space="0"/>
            </w:tcBorders>
            <w:shd w:val="clear" w:color="auto" w:fill="auto"/>
            <w:hideMark/>
          </w:tcPr>
          <w:p w:rsidRPr="0042040C" w:rsidR="00D40CF1" w:rsidP="0042040C" w:rsidRDefault="00D40CF1" w14:paraId="01E2D7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Offentlig sektors inkomster</w:t>
            </w:r>
          </w:p>
        </w:tc>
        <w:tc>
          <w:tcPr>
            <w:tcW w:w="1275" w:type="dxa"/>
            <w:tcBorders>
              <w:top w:val="single" w:color="auto" w:sz="4" w:space="0"/>
            </w:tcBorders>
            <w:shd w:val="clear" w:color="auto" w:fill="auto"/>
            <w:noWrap/>
            <w:hideMark/>
          </w:tcPr>
          <w:p w:rsidRPr="0042040C" w:rsidR="00D40CF1" w:rsidP="0042040C" w:rsidRDefault="00DB052B" w14:paraId="01E2D74B" w14:textId="12F5F75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–11 969</w:t>
            </w:r>
          </w:p>
        </w:tc>
        <w:tc>
          <w:tcPr>
            <w:tcW w:w="1134" w:type="dxa"/>
            <w:tcBorders>
              <w:top w:val="single" w:color="auto" w:sz="4" w:space="0"/>
            </w:tcBorders>
            <w:shd w:val="clear" w:color="auto" w:fill="auto"/>
            <w:noWrap/>
            <w:vAlign w:val="bottom"/>
            <w:hideMark/>
          </w:tcPr>
          <w:p w:rsidRPr="0042040C" w:rsidR="00D40CF1" w:rsidP="0042040C" w:rsidRDefault="0042040C" w14:paraId="01E2D74C" w14:textId="0415B39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eastAsia="Times New Roman"/>
                <w:sz w:val="20"/>
                <w:szCs w:val="20"/>
                <w:lang w:eastAsia="sv-SE"/>
              </w:rPr>
              <w:t>–</w:t>
            </w:r>
            <w:r w:rsidRPr="0042040C" w:rsidR="00DB052B">
              <w:rPr>
                <w:rFonts w:eastAsia="Times New Roman"/>
                <w:sz w:val="20"/>
                <w:szCs w:val="20"/>
                <w:lang w:eastAsia="sv-SE"/>
              </w:rPr>
              <w:t>25 707</w:t>
            </w:r>
          </w:p>
        </w:tc>
        <w:tc>
          <w:tcPr>
            <w:tcW w:w="1208" w:type="dxa"/>
            <w:tcBorders>
              <w:top w:val="single" w:color="auto" w:sz="4" w:space="0"/>
            </w:tcBorders>
            <w:shd w:val="clear" w:color="auto" w:fill="auto"/>
            <w:noWrap/>
            <w:hideMark/>
          </w:tcPr>
          <w:p w:rsidRPr="0042040C" w:rsidR="00D40CF1" w:rsidP="0042040C" w:rsidRDefault="0042040C" w14:paraId="01E2D74D" w14:textId="43DAE71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w:t>
            </w:r>
            <w:r w:rsidRPr="0042040C" w:rsidR="00DB052B">
              <w:rPr>
                <w:rFonts w:ascii="Times New Roman" w:hAnsi="Times New Roman" w:eastAsia="Times New Roman" w:cs="Times New Roman"/>
                <w:kern w:val="0"/>
                <w:sz w:val="20"/>
                <w:szCs w:val="20"/>
                <w:lang w:eastAsia="sv-SE"/>
                <w14:numSpacing w14:val="default"/>
              </w:rPr>
              <w:t>24 087</w:t>
            </w:r>
          </w:p>
        </w:tc>
      </w:tr>
      <w:tr w:rsidRPr="0042040C" w:rsidR="00D40CF1" w:rsidTr="0042040C" w14:paraId="01E2D753" w14:textId="77777777">
        <w:trPr>
          <w:trHeight w:val="255"/>
        </w:trPr>
        <w:tc>
          <w:tcPr>
            <w:tcW w:w="4962" w:type="dxa"/>
            <w:shd w:val="clear" w:color="auto" w:fill="auto"/>
            <w:hideMark/>
          </w:tcPr>
          <w:p w:rsidRPr="0042040C" w:rsidR="00D40CF1" w:rsidP="0042040C" w:rsidRDefault="00D40CF1" w14:paraId="01E2D7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Offentlig sektors utgifter</w:t>
            </w:r>
          </w:p>
        </w:tc>
        <w:tc>
          <w:tcPr>
            <w:tcW w:w="1275" w:type="dxa"/>
            <w:shd w:val="clear" w:color="auto" w:fill="auto"/>
            <w:noWrap/>
            <w:hideMark/>
          </w:tcPr>
          <w:p w:rsidRPr="0042040C" w:rsidR="00D40CF1" w:rsidP="0042040C" w:rsidRDefault="00BF3F7B" w14:paraId="01E2D750" w14:textId="12A94CF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+18 210</w:t>
            </w:r>
          </w:p>
        </w:tc>
        <w:tc>
          <w:tcPr>
            <w:tcW w:w="1134" w:type="dxa"/>
            <w:shd w:val="clear" w:color="auto" w:fill="auto"/>
            <w:noWrap/>
            <w:hideMark/>
          </w:tcPr>
          <w:p w:rsidRPr="0042040C" w:rsidR="00D40CF1" w:rsidP="0042040C" w:rsidRDefault="00BF3F7B" w14:paraId="01E2D751" w14:textId="32FAC71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+6 8</w:t>
            </w:r>
            <w:r w:rsidRPr="0042040C" w:rsidR="00D40CF1">
              <w:rPr>
                <w:rFonts w:ascii="Times New Roman" w:hAnsi="Times New Roman" w:eastAsia="Times New Roman" w:cs="Times New Roman"/>
                <w:kern w:val="0"/>
                <w:sz w:val="20"/>
                <w:szCs w:val="20"/>
                <w:lang w:eastAsia="sv-SE"/>
                <w14:numSpacing w14:val="default"/>
              </w:rPr>
              <w:t>10</w:t>
            </w:r>
          </w:p>
        </w:tc>
        <w:tc>
          <w:tcPr>
            <w:tcW w:w="1208" w:type="dxa"/>
            <w:shd w:val="clear" w:color="auto" w:fill="auto"/>
            <w:noWrap/>
            <w:hideMark/>
          </w:tcPr>
          <w:p w:rsidRPr="0042040C" w:rsidR="00D40CF1" w:rsidP="0042040C" w:rsidRDefault="00BF3F7B" w14:paraId="01E2D752" w14:textId="2AE72F7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+2 6</w:t>
            </w:r>
            <w:r w:rsidRPr="0042040C" w:rsidR="00D40CF1">
              <w:rPr>
                <w:rFonts w:ascii="Times New Roman" w:hAnsi="Times New Roman" w:eastAsia="Times New Roman" w:cs="Times New Roman"/>
                <w:kern w:val="0"/>
                <w:sz w:val="20"/>
                <w:szCs w:val="20"/>
                <w:lang w:eastAsia="sv-SE"/>
                <w14:numSpacing w14:val="default"/>
              </w:rPr>
              <w:t>90</w:t>
            </w:r>
          </w:p>
        </w:tc>
      </w:tr>
      <w:tr w:rsidRPr="0042040C" w:rsidR="00D40CF1" w:rsidTr="0042040C" w14:paraId="01E2D758" w14:textId="77777777">
        <w:trPr>
          <w:trHeight w:val="255"/>
        </w:trPr>
        <w:tc>
          <w:tcPr>
            <w:tcW w:w="4962" w:type="dxa"/>
            <w:shd w:val="clear" w:color="auto" w:fill="auto"/>
            <w:hideMark/>
          </w:tcPr>
          <w:p w:rsidRPr="0042040C" w:rsidR="00D40CF1" w:rsidP="0042040C" w:rsidRDefault="00D40CF1" w14:paraId="01E2D7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2040C">
              <w:rPr>
                <w:rFonts w:ascii="Times New Roman" w:hAnsi="Times New Roman" w:eastAsia="Times New Roman" w:cs="Times New Roman"/>
                <w:b/>
                <w:bCs/>
                <w:kern w:val="0"/>
                <w:sz w:val="20"/>
                <w:szCs w:val="20"/>
                <w:lang w:eastAsia="sv-SE"/>
                <w14:numSpacing w14:val="default"/>
              </w:rPr>
              <w:t>Finansiellt sparande i offentlig sektor</w:t>
            </w:r>
          </w:p>
        </w:tc>
        <w:tc>
          <w:tcPr>
            <w:tcW w:w="1275" w:type="dxa"/>
            <w:shd w:val="clear" w:color="auto" w:fill="auto"/>
            <w:noWrap/>
            <w:hideMark/>
          </w:tcPr>
          <w:p w:rsidRPr="0042040C" w:rsidR="00D40CF1" w:rsidP="0042040C" w:rsidRDefault="00BF3F7B" w14:paraId="01E2D755" w14:textId="6DB58B2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2040C">
              <w:rPr>
                <w:rFonts w:ascii="Times New Roman" w:hAnsi="Times New Roman" w:eastAsia="Times New Roman" w:cs="Times New Roman"/>
                <w:b/>
                <w:bCs/>
                <w:kern w:val="0"/>
                <w:sz w:val="20"/>
                <w:szCs w:val="20"/>
                <w:lang w:eastAsia="sv-SE"/>
                <w14:numSpacing w14:val="default"/>
              </w:rPr>
              <w:t>–30 179</w:t>
            </w:r>
          </w:p>
        </w:tc>
        <w:tc>
          <w:tcPr>
            <w:tcW w:w="1134" w:type="dxa"/>
            <w:shd w:val="clear" w:color="auto" w:fill="auto"/>
            <w:noWrap/>
            <w:hideMark/>
          </w:tcPr>
          <w:p w:rsidRPr="0042040C" w:rsidR="00D40CF1" w:rsidP="0042040C" w:rsidRDefault="00BF3F7B" w14:paraId="01E2D756" w14:textId="5E80545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2040C">
              <w:rPr>
                <w:rFonts w:ascii="Times New Roman" w:hAnsi="Times New Roman" w:eastAsia="Times New Roman" w:cs="Times New Roman"/>
                <w:b/>
                <w:bCs/>
                <w:kern w:val="0"/>
                <w:sz w:val="20"/>
                <w:szCs w:val="20"/>
                <w:lang w:eastAsia="sv-SE"/>
                <w14:numSpacing w14:val="default"/>
              </w:rPr>
              <w:t>–32 5</w:t>
            </w:r>
            <w:r w:rsidRPr="0042040C" w:rsidR="00D40CF1">
              <w:rPr>
                <w:rFonts w:ascii="Times New Roman" w:hAnsi="Times New Roman" w:eastAsia="Times New Roman" w:cs="Times New Roman"/>
                <w:b/>
                <w:bCs/>
                <w:kern w:val="0"/>
                <w:sz w:val="20"/>
                <w:szCs w:val="20"/>
                <w:lang w:eastAsia="sv-SE"/>
                <w14:numSpacing w14:val="default"/>
              </w:rPr>
              <w:t>17</w:t>
            </w:r>
          </w:p>
        </w:tc>
        <w:tc>
          <w:tcPr>
            <w:tcW w:w="1208" w:type="dxa"/>
            <w:shd w:val="clear" w:color="auto" w:fill="auto"/>
            <w:noWrap/>
            <w:hideMark/>
          </w:tcPr>
          <w:p w:rsidRPr="0042040C" w:rsidR="00D40CF1" w:rsidP="0042040C" w:rsidRDefault="00BF3F7B" w14:paraId="01E2D757" w14:textId="22DB965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2040C">
              <w:rPr>
                <w:rFonts w:ascii="Times New Roman" w:hAnsi="Times New Roman" w:eastAsia="Times New Roman" w:cs="Times New Roman"/>
                <w:b/>
                <w:bCs/>
                <w:kern w:val="0"/>
                <w:sz w:val="20"/>
                <w:szCs w:val="20"/>
                <w:lang w:eastAsia="sv-SE"/>
                <w14:numSpacing w14:val="default"/>
              </w:rPr>
              <w:t>–26 7</w:t>
            </w:r>
            <w:r w:rsidRPr="0042040C" w:rsidR="00D40CF1">
              <w:rPr>
                <w:rFonts w:ascii="Times New Roman" w:hAnsi="Times New Roman" w:eastAsia="Times New Roman" w:cs="Times New Roman"/>
                <w:b/>
                <w:bCs/>
                <w:kern w:val="0"/>
                <w:sz w:val="20"/>
                <w:szCs w:val="20"/>
                <w:lang w:eastAsia="sv-SE"/>
                <w14:numSpacing w14:val="default"/>
              </w:rPr>
              <w:t>77</w:t>
            </w:r>
          </w:p>
        </w:tc>
      </w:tr>
      <w:tr w:rsidRPr="0042040C" w:rsidR="00D40CF1" w:rsidTr="0042040C" w14:paraId="01E2D75D" w14:textId="77777777">
        <w:trPr>
          <w:trHeight w:val="255"/>
        </w:trPr>
        <w:tc>
          <w:tcPr>
            <w:tcW w:w="4962" w:type="dxa"/>
            <w:shd w:val="clear" w:color="auto" w:fill="auto"/>
            <w:hideMark/>
          </w:tcPr>
          <w:p w:rsidRPr="0042040C" w:rsidR="00D40CF1" w:rsidP="0042040C" w:rsidRDefault="00D40CF1" w14:paraId="01E2D7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xml:space="preserve">     Staten</w:t>
            </w:r>
          </w:p>
        </w:tc>
        <w:tc>
          <w:tcPr>
            <w:tcW w:w="1275" w:type="dxa"/>
            <w:shd w:val="clear" w:color="auto" w:fill="auto"/>
            <w:noWrap/>
            <w:hideMark/>
          </w:tcPr>
          <w:p w:rsidRPr="0042040C" w:rsidR="00D40CF1" w:rsidP="0042040C" w:rsidRDefault="00BF3F7B" w14:paraId="01E2D75A" w14:textId="358A642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–34 565</w:t>
            </w:r>
          </w:p>
        </w:tc>
        <w:tc>
          <w:tcPr>
            <w:tcW w:w="1134" w:type="dxa"/>
            <w:shd w:val="clear" w:color="auto" w:fill="auto"/>
            <w:noWrap/>
            <w:hideMark/>
          </w:tcPr>
          <w:p w:rsidRPr="0042040C" w:rsidR="00D40CF1" w:rsidP="0042040C" w:rsidRDefault="00D40CF1" w14:paraId="01E2D75B" w14:textId="08CB648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xml:space="preserve">–46 </w:t>
            </w:r>
            <w:r w:rsidRPr="0042040C" w:rsidR="00BF3F7B">
              <w:rPr>
                <w:rFonts w:ascii="Times New Roman" w:hAnsi="Times New Roman" w:eastAsia="Times New Roman" w:cs="Times New Roman"/>
                <w:kern w:val="0"/>
                <w:sz w:val="20"/>
                <w:szCs w:val="20"/>
                <w:lang w:eastAsia="sv-SE"/>
                <w14:numSpacing w14:val="default"/>
              </w:rPr>
              <w:t>9</w:t>
            </w:r>
            <w:r w:rsidRPr="0042040C">
              <w:rPr>
                <w:rFonts w:ascii="Times New Roman" w:hAnsi="Times New Roman" w:eastAsia="Times New Roman" w:cs="Times New Roman"/>
                <w:kern w:val="0"/>
                <w:sz w:val="20"/>
                <w:szCs w:val="20"/>
                <w:lang w:eastAsia="sv-SE"/>
                <w14:numSpacing w14:val="default"/>
              </w:rPr>
              <w:t>35</w:t>
            </w:r>
          </w:p>
        </w:tc>
        <w:tc>
          <w:tcPr>
            <w:tcW w:w="1208" w:type="dxa"/>
            <w:shd w:val="clear" w:color="auto" w:fill="auto"/>
            <w:noWrap/>
            <w:hideMark/>
          </w:tcPr>
          <w:p w:rsidRPr="0042040C" w:rsidR="00D40CF1" w:rsidP="0042040C" w:rsidRDefault="00D40CF1" w14:paraId="01E2D75C" w14:textId="0322B61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–4</w:t>
            </w:r>
            <w:r w:rsidRPr="0042040C" w:rsidR="00BF3F7B">
              <w:rPr>
                <w:rFonts w:ascii="Times New Roman" w:hAnsi="Times New Roman" w:eastAsia="Times New Roman" w:cs="Times New Roman"/>
                <w:kern w:val="0"/>
                <w:sz w:val="20"/>
                <w:szCs w:val="20"/>
                <w:lang w:eastAsia="sv-SE"/>
                <w14:numSpacing w14:val="default"/>
              </w:rPr>
              <w:t>8</w:t>
            </w:r>
            <w:r w:rsidRPr="0042040C">
              <w:rPr>
                <w:rFonts w:ascii="Times New Roman" w:hAnsi="Times New Roman" w:eastAsia="Times New Roman" w:cs="Times New Roman"/>
                <w:kern w:val="0"/>
                <w:sz w:val="20"/>
                <w:szCs w:val="20"/>
                <w:lang w:eastAsia="sv-SE"/>
                <w14:numSpacing w14:val="default"/>
              </w:rPr>
              <w:t xml:space="preserve"> </w:t>
            </w:r>
            <w:r w:rsidRPr="0042040C" w:rsidR="00BF3F7B">
              <w:rPr>
                <w:rFonts w:ascii="Times New Roman" w:hAnsi="Times New Roman" w:eastAsia="Times New Roman" w:cs="Times New Roman"/>
                <w:kern w:val="0"/>
                <w:sz w:val="20"/>
                <w:szCs w:val="20"/>
                <w:lang w:eastAsia="sv-SE"/>
                <w14:numSpacing w14:val="default"/>
              </w:rPr>
              <w:t>2</w:t>
            </w:r>
            <w:r w:rsidRPr="0042040C">
              <w:rPr>
                <w:rFonts w:ascii="Times New Roman" w:hAnsi="Times New Roman" w:eastAsia="Times New Roman" w:cs="Times New Roman"/>
                <w:kern w:val="0"/>
                <w:sz w:val="20"/>
                <w:szCs w:val="20"/>
                <w:lang w:eastAsia="sv-SE"/>
                <w14:numSpacing w14:val="default"/>
              </w:rPr>
              <w:t>10</w:t>
            </w:r>
          </w:p>
        </w:tc>
      </w:tr>
      <w:tr w:rsidRPr="0042040C" w:rsidR="00D40CF1" w:rsidTr="0042040C" w14:paraId="01E2D762" w14:textId="77777777">
        <w:trPr>
          <w:trHeight w:val="255"/>
        </w:trPr>
        <w:tc>
          <w:tcPr>
            <w:tcW w:w="4962" w:type="dxa"/>
            <w:shd w:val="clear" w:color="auto" w:fill="auto"/>
            <w:hideMark/>
          </w:tcPr>
          <w:p w:rsidRPr="0042040C" w:rsidR="00D40CF1" w:rsidP="0042040C" w:rsidRDefault="00D40CF1" w14:paraId="01E2D7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xml:space="preserve">     Ålderspensionssystemet</w:t>
            </w:r>
          </w:p>
        </w:tc>
        <w:tc>
          <w:tcPr>
            <w:tcW w:w="1275" w:type="dxa"/>
            <w:shd w:val="clear" w:color="auto" w:fill="auto"/>
            <w:noWrap/>
            <w:hideMark/>
          </w:tcPr>
          <w:p w:rsidRPr="0042040C" w:rsidR="00D40CF1" w:rsidP="0042040C" w:rsidRDefault="00D40CF1" w14:paraId="01E2D7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+1 172</w:t>
            </w:r>
          </w:p>
        </w:tc>
        <w:tc>
          <w:tcPr>
            <w:tcW w:w="1134" w:type="dxa"/>
            <w:shd w:val="clear" w:color="auto" w:fill="auto"/>
            <w:noWrap/>
            <w:hideMark/>
          </w:tcPr>
          <w:p w:rsidRPr="0042040C" w:rsidR="00D40CF1" w:rsidP="0042040C" w:rsidRDefault="00D40CF1" w14:paraId="01E2D7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+2 336</w:t>
            </w:r>
          </w:p>
        </w:tc>
        <w:tc>
          <w:tcPr>
            <w:tcW w:w="1208" w:type="dxa"/>
            <w:shd w:val="clear" w:color="auto" w:fill="auto"/>
            <w:noWrap/>
            <w:hideMark/>
          </w:tcPr>
          <w:p w:rsidRPr="0042040C" w:rsidR="00D40CF1" w:rsidP="0042040C" w:rsidRDefault="00D40CF1" w14:paraId="01E2D7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+2 523</w:t>
            </w:r>
          </w:p>
        </w:tc>
      </w:tr>
      <w:tr w:rsidRPr="0042040C" w:rsidR="00D40CF1" w:rsidTr="0042040C" w14:paraId="01E2D767" w14:textId="77777777">
        <w:trPr>
          <w:trHeight w:val="255"/>
        </w:trPr>
        <w:tc>
          <w:tcPr>
            <w:tcW w:w="4962" w:type="dxa"/>
            <w:shd w:val="clear" w:color="auto" w:fill="auto"/>
            <w:hideMark/>
          </w:tcPr>
          <w:p w:rsidRPr="0042040C" w:rsidR="00D40CF1" w:rsidP="0042040C" w:rsidRDefault="00D40CF1" w14:paraId="01E2D7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xml:space="preserve">     Kommunsektorn</w:t>
            </w:r>
          </w:p>
        </w:tc>
        <w:tc>
          <w:tcPr>
            <w:tcW w:w="1275" w:type="dxa"/>
            <w:shd w:val="clear" w:color="auto" w:fill="auto"/>
            <w:noWrap/>
            <w:hideMark/>
          </w:tcPr>
          <w:p w:rsidRPr="0042040C" w:rsidR="00D40CF1" w:rsidP="0042040C" w:rsidRDefault="00D40CF1" w14:paraId="01E2D7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+3 214</w:t>
            </w:r>
          </w:p>
        </w:tc>
        <w:tc>
          <w:tcPr>
            <w:tcW w:w="1134" w:type="dxa"/>
            <w:shd w:val="clear" w:color="auto" w:fill="auto"/>
            <w:noWrap/>
            <w:hideMark/>
          </w:tcPr>
          <w:p w:rsidRPr="0042040C" w:rsidR="00D40CF1" w:rsidP="0042040C" w:rsidRDefault="00D40CF1" w14:paraId="01E2D7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+12 082</w:t>
            </w:r>
          </w:p>
        </w:tc>
        <w:tc>
          <w:tcPr>
            <w:tcW w:w="1208" w:type="dxa"/>
            <w:shd w:val="clear" w:color="auto" w:fill="auto"/>
            <w:noWrap/>
            <w:hideMark/>
          </w:tcPr>
          <w:p w:rsidRPr="0042040C" w:rsidR="00D40CF1" w:rsidP="0042040C" w:rsidRDefault="00D40CF1" w14:paraId="01E2D7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+18 910</w:t>
            </w:r>
          </w:p>
        </w:tc>
      </w:tr>
      <w:tr w:rsidRPr="0042040C" w:rsidR="00D40CF1" w:rsidTr="0042040C" w14:paraId="01E2D76C" w14:textId="77777777">
        <w:trPr>
          <w:trHeight w:val="19"/>
        </w:trPr>
        <w:tc>
          <w:tcPr>
            <w:tcW w:w="4962" w:type="dxa"/>
            <w:shd w:val="clear" w:color="auto" w:fill="auto"/>
            <w:hideMark/>
          </w:tcPr>
          <w:p w:rsidRPr="0042040C" w:rsidR="00D40CF1" w:rsidP="0042040C" w:rsidRDefault="00D40CF1" w14:paraId="01E2D7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w:t>
            </w:r>
          </w:p>
        </w:tc>
        <w:tc>
          <w:tcPr>
            <w:tcW w:w="1275" w:type="dxa"/>
            <w:shd w:val="clear" w:color="auto" w:fill="auto"/>
            <w:noWrap/>
            <w:hideMark/>
          </w:tcPr>
          <w:p w:rsidRPr="0042040C" w:rsidR="00D40CF1" w:rsidP="0042040C" w:rsidRDefault="00D40CF1" w14:paraId="01E2D7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w:t>
            </w:r>
          </w:p>
        </w:tc>
        <w:tc>
          <w:tcPr>
            <w:tcW w:w="1134" w:type="dxa"/>
            <w:shd w:val="clear" w:color="auto" w:fill="auto"/>
            <w:noWrap/>
            <w:hideMark/>
          </w:tcPr>
          <w:p w:rsidRPr="0042040C" w:rsidR="00D40CF1" w:rsidP="0042040C" w:rsidRDefault="00D40CF1" w14:paraId="01E2D7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w:t>
            </w:r>
          </w:p>
        </w:tc>
        <w:tc>
          <w:tcPr>
            <w:tcW w:w="1208" w:type="dxa"/>
            <w:shd w:val="clear" w:color="auto" w:fill="auto"/>
            <w:noWrap/>
            <w:hideMark/>
          </w:tcPr>
          <w:p w:rsidRPr="0042040C" w:rsidR="00D40CF1" w:rsidP="0042040C" w:rsidRDefault="00D40CF1" w14:paraId="01E2D7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2040C">
              <w:rPr>
                <w:rFonts w:ascii="Times New Roman" w:hAnsi="Times New Roman" w:eastAsia="Times New Roman" w:cs="Times New Roman"/>
                <w:kern w:val="0"/>
                <w:sz w:val="20"/>
                <w:szCs w:val="20"/>
                <w:lang w:eastAsia="sv-SE"/>
                <w14:numSpacing w14:val="default"/>
              </w:rPr>
              <w:t> </w:t>
            </w:r>
          </w:p>
        </w:tc>
      </w:tr>
      <w:tr w:rsidRPr="0042040C" w:rsidR="00D40CF1" w:rsidTr="0042040C" w14:paraId="01E2D771" w14:textId="77777777">
        <w:trPr>
          <w:trHeight w:val="360"/>
        </w:trPr>
        <w:tc>
          <w:tcPr>
            <w:tcW w:w="4962" w:type="dxa"/>
            <w:tcBorders>
              <w:bottom w:val="single" w:color="auto" w:sz="4" w:space="0"/>
            </w:tcBorders>
            <w:shd w:val="clear" w:color="auto" w:fill="auto"/>
            <w:vAlign w:val="bottom"/>
            <w:hideMark/>
          </w:tcPr>
          <w:p w:rsidRPr="003622C5" w:rsidR="00D40CF1" w:rsidP="0042040C" w:rsidRDefault="00D40CF1" w14:paraId="01E2D7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iCs/>
                <w:kern w:val="0"/>
                <w:sz w:val="20"/>
                <w:szCs w:val="20"/>
                <w:lang w:eastAsia="sv-SE"/>
                <w14:numSpacing w14:val="default"/>
              </w:rPr>
            </w:pPr>
            <w:r w:rsidRPr="003622C5">
              <w:rPr>
                <w:rFonts w:ascii="Times New Roman" w:hAnsi="Times New Roman" w:eastAsia="Times New Roman" w:cs="Times New Roman"/>
                <w:b/>
                <w:iCs/>
                <w:kern w:val="0"/>
                <w:sz w:val="20"/>
                <w:szCs w:val="20"/>
                <w:lang w:eastAsia="sv-SE"/>
                <w14:numSpacing w14:val="default"/>
              </w:rPr>
              <w:t>Finansiellt sparande i procent av BNP (nivå)</w:t>
            </w:r>
          </w:p>
        </w:tc>
        <w:tc>
          <w:tcPr>
            <w:tcW w:w="1275" w:type="dxa"/>
            <w:tcBorders>
              <w:bottom w:val="single" w:color="auto" w:sz="4" w:space="0"/>
            </w:tcBorders>
            <w:shd w:val="clear" w:color="auto" w:fill="auto"/>
            <w:noWrap/>
            <w:vAlign w:val="bottom"/>
            <w:hideMark/>
          </w:tcPr>
          <w:p w:rsidRPr="003622C5" w:rsidR="00D40CF1" w:rsidP="0042040C" w:rsidRDefault="00D40CF1" w14:paraId="01E2D7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622C5">
              <w:rPr>
                <w:rFonts w:ascii="Times New Roman" w:hAnsi="Times New Roman" w:eastAsia="Times New Roman" w:cs="Times New Roman"/>
                <w:b/>
                <w:kern w:val="0"/>
                <w:sz w:val="20"/>
                <w:szCs w:val="20"/>
                <w:lang w:eastAsia="sv-SE"/>
                <w14:numSpacing w14:val="default"/>
              </w:rPr>
              <w:t>0,6 %</w:t>
            </w:r>
          </w:p>
        </w:tc>
        <w:tc>
          <w:tcPr>
            <w:tcW w:w="1134" w:type="dxa"/>
            <w:tcBorders>
              <w:bottom w:val="single" w:color="auto" w:sz="4" w:space="0"/>
            </w:tcBorders>
            <w:shd w:val="clear" w:color="auto" w:fill="auto"/>
            <w:noWrap/>
            <w:vAlign w:val="bottom"/>
            <w:hideMark/>
          </w:tcPr>
          <w:p w:rsidRPr="003622C5" w:rsidR="00D40CF1" w:rsidP="0042040C" w:rsidRDefault="00D40CF1" w14:paraId="01E2D7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622C5">
              <w:rPr>
                <w:rFonts w:ascii="Times New Roman" w:hAnsi="Times New Roman" w:eastAsia="Times New Roman" w:cs="Times New Roman"/>
                <w:b/>
                <w:kern w:val="0"/>
                <w:sz w:val="20"/>
                <w:szCs w:val="20"/>
                <w:lang w:eastAsia="sv-SE"/>
                <w14:numSpacing w14:val="default"/>
              </w:rPr>
              <w:t>1,4 %</w:t>
            </w:r>
          </w:p>
        </w:tc>
        <w:tc>
          <w:tcPr>
            <w:tcW w:w="1208" w:type="dxa"/>
            <w:tcBorders>
              <w:bottom w:val="single" w:color="auto" w:sz="4" w:space="0"/>
            </w:tcBorders>
            <w:shd w:val="clear" w:color="auto" w:fill="auto"/>
            <w:noWrap/>
            <w:vAlign w:val="bottom"/>
            <w:hideMark/>
          </w:tcPr>
          <w:p w:rsidRPr="003622C5" w:rsidR="00D40CF1" w:rsidP="0042040C" w:rsidRDefault="00D40CF1" w14:paraId="01E2D7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3622C5">
              <w:rPr>
                <w:rFonts w:ascii="Times New Roman" w:hAnsi="Times New Roman" w:eastAsia="Times New Roman" w:cs="Times New Roman"/>
                <w:b/>
                <w:kern w:val="0"/>
                <w:sz w:val="20"/>
                <w:szCs w:val="20"/>
                <w:lang w:eastAsia="sv-SE"/>
                <w14:numSpacing w14:val="default"/>
              </w:rPr>
              <w:t>2,1 %</w:t>
            </w:r>
          </w:p>
        </w:tc>
      </w:tr>
    </w:tbl>
    <w:p w:rsidRPr="0033215E" w:rsidR="00012C0E" w:rsidP="0033215E" w:rsidRDefault="0033215E" w14:paraId="01E2D773" w14:textId="6BBA2FD6">
      <w:pPr>
        <w:pStyle w:val="Tabellrubrik"/>
        <w:spacing w:before="240"/>
      </w:pPr>
      <w:bookmarkStart w:name="_Toc531250369" w:id="532"/>
      <w:r>
        <w:t xml:space="preserve">21.5 </w:t>
      </w:r>
      <w:r w:rsidRPr="0033215E" w:rsidR="00012C0E">
        <w:t>Kommunsektorns finanser</w:t>
      </w:r>
      <w:bookmarkEnd w:id="532"/>
    </w:p>
    <w:p w:rsidRPr="0033215E" w:rsidR="0033215E" w:rsidP="0033215E" w:rsidRDefault="0033215E" w14:paraId="1006CED6" w14:textId="5F88041E">
      <w:pPr>
        <w:pStyle w:val="Tabellunderrubrik"/>
      </w:pPr>
      <w:r w:rsidRPr="0033215E">
        <w:t>Miljoner kronor</w:t>
      </w:r>
    </w:p>
    <w:tbl>
      <w:tblPr>
        <w:tblW w:w="8505" w:type="dxa"/>
        <w:tblCellMar>
          <w:left w:w="70" w:type="dxa"/>
          <w:right w:w="70" w:type="dxa"/>
        </w:tblCellMar>
        <w:tblLook w:val="04A0" w:firstRow="1" w:lastRow="0" w:firstColumn="1" w:lastColumn="0" w:noHBand="0" w:noVBand="1"/>
      </w:tblPr>
      <w:tblGrid>
        <w:gridCol w:w="4962"/>
        <w:gridCol w:w="1417"/>
        <w:gridCol w:w="992"/>
        <w:gridCol w:w="1134"/>
      </w:tblGrid>
      <w:tr w:rsidRPr="004E07A6" w:rsidR="00AE6852" w:rsidTr="00AE6852" w14:paraId="0F0EF057" w14:textId="77777777">
        <w:trPr>
          <w:trHeight w:val="255"/>
        </w:trPr>
        <w:tc>
          <w:tcPr>
            <w:tcW w:w="4962" w:type="dxa"/>
            <w:tcBorders>
              <w:top w:val="single" w:color="auto" w:sz="4" w:space="0"/>
            </w:tcBorders>
            <w:shd w:val="clear" w:color="auto" w:fill="auto"/>
          </w:tcPr>
          <w:p w:rsidRPr="00AE6852" w:rsidR="00AE6852" w:rsidP="0033215E" w:rsidRDefault="00AE6852" w14:paraId="681DC4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p>
        </w:tc>
        <w:tc>
          <w:tcPr>
            <w:tcW w:w="3543" w:type="dxa"/>
            <w:gridSpan w:val="3"/>
            <w:tcBorders>
              <w:top w:val="single" w:color="auto" w:sz="4" w:space="0"/>
            </w:tcBorders>
            <w:shd w:val="clear" w:color="auto" w:fill="auto"/>
          </w:tcPr>
          <w:p w:rsidRPr="00AE6852" w:rsidR="00AE6852" w:rsidP="0033215E" w:rsidRDefault="00AE6852" w14:paraId="3637A057" w14:textId="0D2CAD4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E6852">
              <w:rPr>
                <w:rFonts w:ascii="Times New Roman" w:hAnsi="Times New Roman" w:eastAsia="Times New Roman" w:cs="Times New Roman"/>
                <w:b/>
                <w:kern w:val="0"/>
                <w:sz w:val="20"/>
                <w:szCs w:val="20"/>
                <w:lang w:eastAsia="sv-SE"/>
                <w14:numSpacing w14:val="default"/>
              </w:rPr>
              <w:t>Avvikelse från regeringen (SD)</w:t>
            </w:r>
          </w:p>
        </w:tc>
      </w:tr>
      <w:tr w:rsidRPr="004E07A6" w:rsidR="00D40CF1" w:rsidTr="00AE6852" w14:paraId="01E2D77D" w14:textId="77777777">
        <w:trPr>
          <w:trHeight w:val="255"/>
        </w:trPr>
        <w:tc>
          <w:tcPr>
            <w:tcW w:w="4962" w:type="dxa"/>
            <w:tcBorders>
              <w:bottom w:val="single" w:color="auto" w:sz="4" w:space="0"/>
            </w:tcBorders>
            <w:shd w:val="clear" w:color="auto" w:fill="auto"/>
            <w:hideMark/>
          </w:tcPr>
          <w:p w:rsidRPr="00AE6852" w:rsidR="00D40CF1" w:rsidP="0033215E" w:rsidRDefault="00D40CF1" w14:paraId="01E2D7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kern w:val="0"/>
                <w:sz w:val="20"/>
                <w:szCs w:val="20"/>
                <w:lang w:eastAsia="sv-SE"/>
                <w14:numSpacing w14:val="default"/>
              </w:rPr>
            </w:pPr>
            <w:r w:rsidRPr="00AE6852">
              <w:rPr>
                <w:rFonts w:ascii="Times New Roman" w:hAnsi="Times New Roman" w:eastAsia="Times New Roman" w:cs="Times New Roman"/>
                <w:b/>
                <w:kern w:val="0"/>
                <w:sz w:val="20"/>
                <w:szCs w:val="20"/>
                <w:lang w:eastAsia="sv-SE"/>
                <w14:numSpacing w14:val="default"/>
              </w:rPr>
              <w:t> </w:t>
            </w:r>
          </w:p>
        </w:tc>
        <w:tc>
          <w:tcPr>
            <w:tcW w:w="1417" w:type="dxa"/>
            <w:tcBorders>
              <w:bottom w:val="single" w:color="auto" w:sz="4" w:space="0"/>
            </w:tcBorders>
            <w:shd w:val="clear" w:color="auto" w:fill="auto"/>
            <w:hideMark/>
          </w:tcPr>
          <w:p w:rsidRPr="00AE6852" w:rsidR="00D40CF1" w:rsidP="0033215E" w:rsidRDefault="00D40CF1" w14:paraId="01E2D7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E6852">
              <w:rPr>
                <w:rFonts w:ascii="Times New Roman" w:hAnsi="Times New Roman" w:eastAsia="Times New Roman" w:cs="Times New Roman"/>
                <w:b/>
                <w:kern w:val="0"/>
                <w:sz w:val="20"/>
                <w:szCs w:val="20"/>
                <w:lang w:eastAsia="sv-SE"/>
                <w14:numSpacing w14:val="default"/>
              </w:rPr>
              <w:t>2019</w:t>
            </w:r>
          </w:p>
        </w:tc>
        <w:tc>
          <w:tcPr>
            <w:tcW w:w="992" w:type="dxa"/>
            <w:tcBorders>
              <w:bottom w:val="single" w:color="auto" w:sz="4" w:space="0"/>
            </w:tcBorders>
            <w:shd w:val="clear" w:color="auto" w:fill="auto"/>
            <w:hideMark/>
          </w:tcPr>
          <w:p w:rsidRPr="00AE6852" w:rsidR="00D40CF1" w:rsidP="0033215E" w:rsidRDefault="00D40CF1" w14:paraId="01E2D7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E6852">
              <w:rPr>
                <w:rFonts w:ascii="Times New Roman" w:hAnsi="Times New Roman" w:eastAsia="Times New Roman" w:cs="Times New Roman"/>
                <w:b/>
                <w:kern w:val="0"/>
                <w:sz w:val="20"/>
                <w:szCs w:val="20"/>
                <w:lang w:eastAsia="sv-SE"/>
                <w14:numSpacing w14:val="default"/>
              </w:rPr>
              <w:t>2020</w:t>
            </w:r>
          </w:p>
        </w:tc>
        <w:tc>
          <w:tcPr>
            <w:tcW w:w="1134" w:type="dxa"/>
            <w:tcBorders>
              <w:bottom w:val="single" w:color="auto" w:sz="4" w:space="0"/>
            </w:tcBorders>
            <w:shd w:val="clear" w:color="auto" w:fill="auto"/>
            <w:hideMark/>
          </w:tcPr>
          <w:p w:rsidRPr="00AE6852" w:rsidR="00D40CF1" w:rsidP="0033215E" w:rsidRDefault="00D40CF1" w14:paraId="01E2D7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kern w:val="0"/>
                <w:sz w:val="20"/>
                <w:szCs w:val="20"/>
                <w:lang w:eastAsia="sv-SE"/>
                <w14:numSpacing w14:val="default"/>
              </w:rPr>
            </w:pPr>
            <w:r w:rsidRPr="00AE6852">
              <w:rPr>
                <w:rFonts w:ascii="Times New Roman" w:hAnsi="Times New Roman" w:eastAsia="Times New Roman" w:cs="Times New Roman"/>
                <w:b/>
                <w:kern w:val="0"/>
                <w:sz w:val="20"/>
                <w:szCs w:val="20"/>
                <w:lang w:eastAsia="sv-SE"/>
                <w14:numSpacing w14:val="default"/>
              </w:rPr>
              <w:t>2021</w:t>
            </w:r>
          </w:p>
        </w:tc>
      </w:tr>
      <w:tr w:rsidRPr="004E07A6" w:rsidR="00D40CF1" w:rsidTr="00AE6852" w14:paraId="01E2D782" w14:textId="77777777">
        <w:trPr>
          <w:trHeight w:val="255"/>
        </w:trPr>
        <w:tc>
          <w:tcPr>
            <w:tcW w:w="4962" w:type="dxa"/>
            <w:tcBorders>
              <w:top w:val="single" w:color="auto" w:sz="4" w:space="0"/>
            </w:tcBorders>
            <w:shd w:val="clear" w:color="auto" w:fill="auto"/>
            <w:hideMark/>
          </w:tcPr>
          <w:p w:rsidRPr="004E07A6" w:rsidR="00D40CF1" w:rsidP="0033215E" w:rsidRDefault="00D40CF1" w14:paraId="01E2D7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Kommunal inkomstskatt</w:t>
            </w:r>
          </w:p>
        </w:tc>
        <w:tc>
          <w:tcPr>
            <w:tcW w:w="1417" w:type="dxa"/>
            <w:tcBorders>
              <w:top w:val="single" w:color="auto" w:sz="4" w:space="0"/>
            </w:tcBorders>
            <w:shd w:val="clear" w:color="auto" w:fill="auto"/>
            <w:noWrap/>
            <w:hideMark/>
          </w:tcPr>
          <w:p w:rsidRPr="004E07A6" w:rsidR="00D40CF1" w:rsidP="0033215E" w:rsidRDefault="00D40CF1" w14:paraId="01E2D7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+30 309</w:t>
            </w:r>
          </w:p>
        </w:tc>
        <w:tc>
          <w:tcPr>
            <w:tcW w:w="992" w:type="dxa"/>
            <w:tcBorders>
              <w:top w:val="single" w:color="auto" w:sz="4" w:space="0"/>
            </w:tcBorders>
            <w:shd w:val="clear" w:color="auto" w:fill="auto"/>
            <w:noWrap/>
            <w:hideMark/>
          </w:tcPr>
          <w:p w:rsidRPr="004E07A6" w:rsidR="00D40CF1" w:rsidP="0033215E" w:rsidRDefault="00D40CF1" w14:paraId="01E2D7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+34 370</w:t>
            </w:r>
          </w:p>
        </w:tc>
        <w:tc>
          <w:tcPr>
            <w:tcW w:w="1134" w:type="dxa"/>
            <w:tcBorders>
              <w:top w:val="single" w:color="auto" w:sz="4" w:space="0"/>
            </w:tcBorders>
            <w:shd w:val="clear" w:color="auto" w:fill="auto"/>
            <w:noWrap/>
            <w:hideMark/>
          </w:tcPr>
          <w:p w:rsidRPr="004E07A6" w:rsidR="00D40CF1" w:rsidP="0033215E" w:rsidRDefault="00D40CF1" w14:paraId="01E2D7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+35 992</w:t>
            </w:r>
          </w:p>
        </w:tc>
      </w:tr>
      <w:tr w:rsidRPr="004E07A6" w:rsidR="00D40CF1" w:rsidTr="0033215E" w14:paraId="01E2D787" w14:textId="77777777">
        <w:trPr>
          <w:trHeight w:val="255"/>
        </w:trPr>
        <w:tc>
          <w:tcPr>
            <w:tcW w:w="4962" w:type="dxa"/>
            <w:shd w:val="clear" w:color="auto" w:fill="auto"/>
            <w:hideMark/>
          </w:tcPr>
          <w:p w:rsidRPr="004E07A6" w:rsidR="00D40CF1" w:rsidP="0033215E" w:rsidRDefault="00D40CF1" w14:paraId="01E2D7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Kapitalinkomster och övriga inkomster</w:t>
            </w:r>
          </w:p>
        </w:tc>
        <w:tc>
          <w:tcPr>
            <w:tcW w:w="1417" w:type="dxa"/>
            <w:shd w:val="clear" w:color="auto" w:fill="auto"/>
            <w:noWrap/>
            <w:hideMark/>
          </w:tcPr>
          <w:p w:rsidRPr="004E07A6" w:rsidR="00D40CF1" w:rsidP="0033215E" w:rsidRDefault="00D40CF1" w14:paraId="01E2D7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992" w:type="dxa"/>
            <w:shd w:val="clear" w:color="auto" w:fill="auto"/>
            <w:noWrap/>
            <w:hideMark/>
          </w:tcPr>
          <w:p w:rsidRPr="004E07A6" w:rsidR="00D40CF1" w:rsidP="0033215E" w:rsidRDefault="00D40CF1" w14:paraId="01E2D7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c>
          <w:tcPr>
            <w:tcW w:w="1134" w:type="dxa"/>
            <w:shd w:val="clear" w:color="auto" w:fill="auto"/>
            <w:noWrap/>
            <w:hideMark/>
          </w:tcPr>
          <w:p w:rsidRPr="004E07A6" w:rsidR="00D40CF1" w:rsidP="0033215E" w:rsidRDefault="00D40CF1" w14:paraId="01E2D7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±0</w:t>
            </w:r>
          </w:p>
        </w:tc>
      </w:tr>
      <w:tr w:rsidRPr="004E07A6" w:rsidR="00D40CF1" w:rsidTr="0033215E" w14:paraId="01E2D78C" w14:textId="77777777">
        <w:trPr>
          <w:trHeight w:val="255"/>
        </w:trPr>
        <w:tc>
          <w:tcPr>
            <w:tcW w:w="4962" w:type="dxa"/>
            <w:shd w:val="clear" w:color="auto" w:fill="auto"/>
            <w:hideMark/>
          </w:tcPr>
          <w:p w:rsidRPr="004E07A6" w:rsidR="00D40CF1" w:rsidP="0033215E" w:rsidRDefault="00D40CF1" w14:paraId="01E2D788" w14:textId="013130AD">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Statsb</w:t>
            </w:r>
            <w:r w:rsidR="0033215E">
              <w:rPr>
                <w:rFonts w:ascii="Times New Roman" w:hAnsi="Times New Roman" w:eastAsia="Times New Roman" w:cs="Times New Roman"/>
                <w:kern w:val="0"/>
                <w:sz w:val="20"/>
                <w:szCs w:val="20"/>
                <w:lang w:eastAsia="sv-SE"/>
                <w14:numSpacing w14:val="default"/>
              </w:rPr>
              <w:t>idrag under UO</w:t>
            </w:r>
            <w:r w:rsidRPr="004E07A6">
              <w:rPr>
                <w:rFonts w:ascii="Times New Roman" w:hAnsi="Times New Roman" w:eastAsia="Times New Roman" w:cs="Times New Roman"/>
                <w:kern w:val="0"/>
                <w:sz w:val="20"/>
                <w:szCs w:val="20"/>
                <w:lang w:eastAsia="sv-SE"/>
                <w14:numSpacing w14:val="default"/>
              </w:rPr>
              <w:t xml:space="preserve"> 25</w:t>
            </w:r>
          </w:p>
        </w:tc>
        <w:tc>
          <w:tcPr>
            <w:tcW w:w="1417" w:type="dxa"/>
            <w:shd w:val="clear" w:color="auto" w:fill="auto"/>
            <w:noWrap/>
            <w:hideMark/>
          </w:tcPr>
          <w:p w:rsidRPr="004E07A6" w:rsidR="00D40CF1" w:rsidP="0033215E" w:rsidRDefault="00D40CF1" w14:paraId="01E2D7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–15 549</w:t>
            </w:r>
          </w:p>
        </w:tc>
        <w:tc>
          <w:tcPr>
            <w:tcW w:w="992" w:type="dxa"/>
            <w:shd w:val="clear" w:color="auto" w:fill="auto"/>
            <w:noWrap/>
            <w:hideMark/>
          </w:tcPr>
          <w:p w:rsidRPr="004E07A6" w:rsidR="00D40CF1" w:rsidP="0033215E" w:rsidRDefault="00D40CF1" w14:paraId="01E2D7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–15 310</w:t>
            </w:r>
          </w:p>
        </w:tc>
        <w:tc>
          <w:tcPr>
            <w:tcW w:w="1134" w:type="dxa"/>
            <w:shd w:val="clear" w:color="auto" w:fill="auto"/>
            <w:noWrap/>
            <w:hideMark/>
          </w:tcPr>
          <w:p w:rsidRPr="004E07A6" w:rsidR="00D40CF1" w:rsidP="0033215E" w:rsidRDefault="00D40CF1" w14:paraId="01E2D7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–11 132</w:t>
            </w:r>
          </w:p>
        </w:tc>
      </w:tr>
      <w:tr w:rsidRPr="004E07A6" w:rsidR="00D40CF1" w:rsidTr="0033215E" w14:paraId="01E2D791" w14:textId="77777777">
        <w:trPr>
          <w:trHeight w:val="255"/>
        </w:trPr>
        <w:tc>
          <w:tcPr>
            <w:tcW w:w="4962" w:type="dxa"/>
            <w:shd w:val="clear" w:color="auto" w:fill="auto"/>
            <w:hideMark/>
          </w:tcPr>
          <w:p w:rsidRPr="004E07A6" w:rsidR="00D40CF1" w:rsidP="0033215E" w:rsidRDefault="00D40CF1" w14:paraId="01E2D7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 xml:space="preserve">     därav ekonomiska regleringar</w:t>
            </w:r>
          </w:p>
        </w:tc>
        <w:tc>
          <w:tcPr>
            <w:tcW w:w="1417" w:type="dxa"/>
            <w:shd w:val="clear" w:color="auto" w:fill="auto"/>
            <w:noWrap/>
            <w:hideMark/>
          </w:tcPr>
          <w:p w:rsidRPr="004E07A6" w:rsidR="00D40CF1" w:rsidP="0033215E" w:rsidRDefault="00DB052B" w14:paraId="01E2D78E" w14:textId="3DBAC07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w:t>
            </w:r>
            <w:r w:rsidRPr="004E07A6" w:rsidR="00D40CF1">
              <w:rPr>
                <w:rFonts w:ascii="Times New Roman" w:hAnsi="Times New Roman" w:eastAsia="Times New Roman" w:cs="Times New Roman"/>
                <w:kern w:val="0"/>
                <w:sz w:val="20"/>
                <w:szCs w:val="20"/>
                <w:lang w:eastAsia="sv-SE"/>
                <w14:numSpacing w14:val="default"/>
              </w:rPr>
              <w:t>30 309</w:t>
            </w:r>
          </w:p>
        </w:tc>
        <w:tc>
          <w:tcPr>
            <w:tcW w:w="992" w:type="dxa"/>
            <w:shd w:val="clear" w:color="auto" w:fill="auto"/>
            <w:noWrap/>
            <w:hideMark/>
          </w:tcPr>
          <w:p w:rsidRPr="004E07A6" w:rsidR="00D40CF1" w:rsidP="0033215E" w:rsidRDefault="00DB052B" w14:paraId="01E2D78F" w14:textId="7ABC7E9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w:t>
            </w:r>
            <w:r w:rsidRPr="004E07A6" w:rsidR="00D40CF1">
              <w:rPr>
                <w:rFonts w:ascii="Times New Roman" w:hAnsi="Times New Roman" w:eastAsia="Times New Roman" w:cs="Times New Roman"/>
                <w:kern w:val="0"/>
                <w:sz w:val="20"/>
                <w:szCs w:val="20"/>
                <w:lang w:eastAsia="sv-SE"/>
                <w14:numSpacing w14:val="default"/>
              </w:rPr>
              <w:t>34 370</w:t>
            </w:r>
          </w:p>
        </w:tc>
        <w:tc>
          <w:tcPr>
            <w:tcW w:w="1134" w:type="dxa"/>
            <w:shd w:val="clear" w:color="auto" w:fill="auto"/>
            <w:noWrap/>
            <w:hideMark/>
          </w:tcPr>
          <w:p w:rsidRPr="004E07A6" w:rsidR="00D40CF1" w:rsidP="0033215E" w:rsidRDefault="00DB052B" w14:paraId="01E2D790" w14:textId="2BFB3B9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Pr>
                <w:rFonts w:ascii="Times New Roman" w:hAnsi="Times New Roman" w:eastAsia="Times New Roman" w:cs="Times New Roman"/>
                <w:kern w:val="0"/>
                <w:sz w:val="20"/>
                <w:szCs w:val="20"/>
                <w:lang w:eastAsia="sv-SE"/>
                <w14:numSpacing w14:val="default"/>
              </w:rPr>
              <w:t>–</w:t>
            </w:r>
            <w:r w:rsidRPr="004E07A6" w:rsidR="00D40CF1">
              <w:rPr>
                <w:rFonts w:ascii="Times New Roman" w:hAnsi="Times New Roman" w:eastAsia="Times New Roman" w:cs="Times New Roman"/>
                <w:kern w:val="0"/>
                <w:sz w:val="20"/>
                <w:szCs w:val="20"/>
                <w:lang w:eastAsia="sv-SE"/>
                <w14:numSpacing w14:val="default"/>
              </w:rPr>
              <w:t>35 992</w:t>
            </w:r>
          </w:p>
        </w:tc>
      </w:tr>
      <w:tr w:rsidRPr="004E07A6" w:rsidR="00D40CF1" w:rsidTr="0033215E" w14:paraId="01E2D796" w14:textId="77777777">
        <w:trPr>
          <w:trHeight w:val="255"/>
        </w:trPr>
        <w:tc>
          <w:tcPr>
            <w:tcW w:w="4962" w:type="dxa"/>
            <w:shd w:val="clear" w:color="auto" w:fill="auto"/>
            <w:hideMark/>
          </w:tcPr>
          <w:p w:rsidRPr="004E07A6" w:rsidR="00D40CF1" w:rsidP="0033215E" w:rsidRDefault="00D40CF1" w14:paraId="01E2D7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Statsbidrag från övriga utgiftsområden</w:t>
            </w:r>
          </w:p>
        </w:tc>
        <w:tc>
          <w:tcPr>
            <w:tcW w:w="1417" w:type="dxa"/>
            <w:shd w:val="clear" w:color="auto" w:fill="auto"/>
            <w:noWrap/>
            <w:hideMark/>
          </w:tcPr>
          <w:p w:rsidRPr="004E07A6" w:rsidR="00D40CF1" w:rsidP="0033215E" w:rsidRDefault="00D40CF1" w14:paraId="01E2D7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–5 328</w:t>
            </w:r>
          </w:p>
        </w:tc>
        <w:tc>
          <w:tcPr>
            <w:tcW w:w="992" w:type="dxa"/>
            <w:shd w:val="clear" w:color="auto" w:fill="auto"/>
            <w:noWrap/>
            <w:hideMark/>
          </w:tcPr>
          <w:p w:rsidRPr="004E07A6" w:rsidR="00D40CF1" w:rsidP="0033215E" w:rsidRDefault="00D40CF1" w14:paraId="01E2D7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–4 075</w:t>
            </w:r>
          </w:p>
        </w:tc>
        <w:tc>
          <w:tcPr>
            <w:tcW w:w="1134" w:type="dxa"/>
            <w:shd w:val="clear" w:color="auto" w:fill="auto"/>
            <w:noWrap/>
            <w:hideMark/>
          </w:tcPr>
          <w:p w:rsidRPr="004E07A6" w:rsidR="00D40CF1" w:rsidP="0033215E" w:rsidRDefault="00D40CF1" w14:paraId="01E2D7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E07A6">
              <w:rPr>
                <w:rFonts w:ascii="Times New Roman" w:hAnsi="Times New Roman" w:eastAsia="Times New Roman" w:cs="Times New Roman"/>
                <w:kern w:val="0"/>
                <w:sz w:val="20"/>
                <w:szCs w:val="20"/>
                <w:lang w:eastAsia="sv-SE"/>
                <w14:numSpacing w14:val="default"/>
              </w:rPr>
              <w:t>–6 157</w:t>
            </w:r>
          </w:p>
        </w:tc>
      </w:tr>
      <w:tr w:rsidRPr="004E07A6" w:rsidR="00D40CF1" w:rsidTr="0033215E" w14:paraId="01E2D79B" w14:textId="77777777">
        <w:trPr>
          <w:trHeight w:val="255"/>
        </w:trPr>
        <w:tc>
          <w:tcPr>
            <w:tcW w:w="4962" w:type="dxa"/>
            <w:shd w:val="clear" w:color="auto" w:fill="auto"/>
            <w:hideMark/>
          </w:tcPr>
          <w:p w:rsidRPr="004E07A6" w:rsidR="00D40CF1" w:rsidP="0033215E" w:rsidRDefault="00D40CF1" w14:paraId="01E2D7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Inkomster totalt</w:t>
            </w:r>
          </w:p>
        </w:tc>
        <w:tc>
          <w:tcPr>
            <w:tcW w:w="1417" w:type="dxa"/>
            <w:shd w:val="clear" w:color="auto" w:fill="auto"/>
            <w:noWrap/>
            <w:hideMark/>
          </w:tcPr>
          <w:p w:rsidRPr="004E07A6" w:rsidR="00D40CF1" w:rsidP="0033215E" w:rsidRDefault="00D40CF1" w14:paraId="01E2D7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+9 432</w:t>
            </w:r>
          </w:p>
        </w:tc>
        <w:tc>
          <w:tcPr>
            <w:tcW w:w="992" w:type="dxa"/>
            <w:shd w:val="clear" w:color="auto" w:fill="auto"/>
            <w:noWrap/>
            <w:hideMark/>
          </w:tcPr>
          <w:p w:rsidRPr="004E07A6" w:rsidR="00D40CF1" w:rsidP="0033215E" w:rsidRDefault="00D40CF1" w14:paraId="01E2D7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+14 985</w:t>
            </w:r>
          </w:p>
        </w:tc>
        <w:tc>
          <w:tcPr>
            <w:tcW w:w="1134" w:type="dxa"/>
            <w:shd w:val="clear" w:color="auto" w:fill="auto"/>
            <w:noWrap/>
            <w:hideMark/>
          </w:tcPr>
          <w:p w:rsidRPr="004E07A6" w:rsidR="00D40CF1" w:rsidP="0033215E" w:rsidRDefault="00D40CF1" w14:paraId="01E2D7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+18 703</w:t>
            </w:r>
          </w:p>
        </w:tc>
      </w:tr>
      <w:tr w:rsidRPr="004E07A6" w:rsidR="00D40CF1" w:rsidTr="00AE6852" w14:paraId="01E2D7A0" w14:textId="77777777">
        <w:trPr>
          <w:trHeight w:val="255"/>
        </w:trPr>
        <w:tc>
          <w:tcPr>
            <w:tcW w:w="4962" w:type="dxa"/>
            <w:shd w:val="clear" w:color="auto" w:fill="auto"/>
            <w:hideMark/>
          </w:tcPr>
          <w:p w:rsidRPr="004E07A6" w:rsidR="00D40CF1" w:rsidP="0033215E" w:rsidRDefault="00D40CF1" w14:paraId="01E2D7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Utgifter</w:t>
            </w:r>
          </w:p>
        </w:tc>
        <w:tc>
          <w:tcPr>
            <w:tcW w:w="1417" w:type="dxa"/>
            <w:shd w:val="clear" w:color="auto" w:fill="auto"/>
            <w:noWrap/>
            <w:hideMark/>
          </w:tcPr>
          <w:p w:rsidRPr="004E07A6" w:rsidR="00D40CF1" w:rsidP="0033215E" w:rsidRDefault="00D40CF1" w14:paraId="01E2D7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+6 218</w:t>
            </w:r>
          </w:p>
        </w:tc>
        <w:tc>
          <w:tcPr>
            <w:tcW w:w="992" w:type="dxa"/>
            <w:shd w:val="clear" w:color="auto" w:fill="auto"/>
            <w:noWrap/>
            <w:hideMark/>
          </w:tcPr>
          <w:p w:rsidRPr="004E07A6" w:rsidR="00D40CF1" w:rsidP="0033215E" w:rsidRDefault="00D40CF1" w14:paraId="01E2D79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+2 903</w:t>
            </w:r>
          </w:p>
        </w:tc>
        <w:tc>
          <w:tcPr>
            <w:tcW w:w="1134" w:type="dxa"/>
            <w:shd w:val="clear" w:color="auto" w:fill="auto"/>
            <w:noWrap/>
            <w:hideMark/>
          </w:tcPr>
          <w:p w:rsidRPr="004E07A6" w:rsidR="00D40CF1" w:rsidP="0033215E" w:rsidRDefault="00D40CF1" w14:paraId="01E2D7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–207</w:t>
            </w:r>
          </w:p>
        </w:tc>
      </w:tr>
      <w:tr w:rsidRPr="004E07A6" w:rsidR="00D40CF1" w:rsidTr="00AE6852" w14:paraId="01E2D7A5" w14:textId="77777777">
        <w:trPr>
          <w:trHeight w:val="255"/>
        </w:trPr>
        <w:tc>
          <w:tcPr>
            <w:tcW w:w="4962" w:type="dxa"/>
            <w:tcBorders>
              <w:bottom w:val="single" w:color="auto" w:sz="4" w:space="0"/>
            </w:tcBorders>
            <w:shd w:val="clear" w:color="auto" w:fill="auto"/>
            <w:hideMark/>
          </w:tcPr>
          <w:p w:rsidRPr="004E07A6" w:rsidR="00D40CF1" w:rsidP="0033215E" w:rsidRDefault="00D40CF1" w14:paraId="01E2D7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Finansiellt sparande i kommunsektorn</w:t>
            </w:r>
          </w:p>
        </w:tc>
        <w:tc>
          <w:tcPr>
            <w:tcW w:w="1417" w:type="dxa"/>
            <w:tcBorders>
              <w:bottom w:val="single" w:color="auto" w:sz="4" w:space="0"/>
            </w:tcBorders>
            <w:shd w:val="clear" w:color="auto" w:fill="auto"/>
            <w:noWrap/>
            <w:hideMark/>
          </w:tcPr>
          <w:p w:rsidRPr="004E07A6" w:rsidR="00D40CF1" w:rsidP="0033215E" w:rsidRDefault="00D40CF1" w14:paraId="01E2D7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+3 214</w:t>
            </w:r>
          </w:p>
        </w:tc>
        <w:tc>
          <w:tcPr>
            <w:tcW w:w="992" w:type="dxa"/>
            <w:tcBorders>
              <w:bottom w:val="single" w:color="auto" w:sz="4" w:space="0"/>
            </w:tcBorders>
            <w:shd w:val="clear" w:color="auto" w:fill="auto"/>
            <w:noWrap/>
            <w:hideMark/>
          </w:tcPr>
          <w:p w:rsidRPr="004E07A6" w:rsidR="00D40CF1" w:rsidP="0033215E" w:rsidRDefault="00D40CF1" w14:paraId="01E2D7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+12 082</w:t>
            </w:r>
          </w:p>
        </w:tc>
        <w:tc>
          <w:tcPr>
            <w:tcW w:w="1134" w:type="dxa"/>
            <w:tcBorders>
              <w:bottom w:val="single" w:color="auto" w:sz="4" w:space="0"/>
            </w:tcBorders>
            <w:shd w:val="clear" w:color="auto" w:fill="auto"/>
            <w:noWrap/>
            <w:hideMark/>
          </w:tcPr>
          <w:p w:rsidRPr="004E07A6" w:rsidR="00D40CF1" w:rsidP="0033215E" w:rsidRDefault="00D40CF1" w14:paraId="01E2D7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E07A6">
              <w:rPr>
                <w:rFonts w:ascii="Times New Roman" w:hAnsi="Times New Roman" w:eastAsia="Times New Roman" w:cs="Times New Roman"/>
                <w:b/>
                <w:bCs/>
                <w:kern w:val="0"/>
                <w:sz w:val="20"/>
                <w:szCs w:val="20"/>
                <w:lang w:eastAsia="sv-SE"/>
                <w14:numSpacing w14:val="default"/>
              </w:rPr>
              <w:t>+18 910</w:t>
            </w:r>
          </w:p>
        </w:tc>
      </w:tr>
    </w:tbl>
    <w:p w:rsidRPr="004E07A6" w:rsidR="00471775" w:rsidP="00012C0E" w:rsidRDefault="00471775" w14:paraId="01E2D7A6" w14:textId="77777777">
      <w:pPr>
        <w:ind w:firstLine="0"/>
        <w:rPr>
          <w:lang w:eastAsia="sv-SE"/>
        </w:rPr>
      </w:pPr>
      <w:r w:rsidRPr="004E07A6">
        <w:rPr>
          <w:lang w:eastAsia="sv-SE"/>
        </w:rPr>
        <w:br w:type="page"/>
      </w:r>
    </w:p>
    <w:p w:rsidRPr="00AE6852" w:rsidR="00012C0E" w:rsidP="00AE6852" w:rsidRDefault="00AE6852" w14:paraId="01E2D7A8" w14:textId="4C559198">
      <w:pPr>
        <w:pStyle w:val="Tabellrubrik"/>
      </w:pPr>
      <w:bookmarkStart w:name="_Toc531250370" w:id="533"/>
      <w:r>
        <w:t xml:space="preserve">21.6 </w:t>
      </w:r>
      <w:r w:rsidRPr="00AE6852" w:rsidR="00012C0E">
        <w:t>Förslag till utgiftsramar 2019</w:t>
      </w:r>
      <w:bookmarkEnd w:id="533"/>
    </w:p>
    <w:p w:rsidRPr="00AE6852" w:rsidR="00AE6852" w:rsidP="00AE6852" w:rsidRDefault="00AE6852" w14:paraId="5D947CB1" w14:textId="743967F6">
      <w:pPr>
        <w:pStyle w:val="Tabellunderrubrik"/>
      </w:pPr>
      <w:r w:rsidRPr="00AE6852">
        <w:t>Tusental kronor</w:t>
      </w:r>
    </w:p>
    <w:tbl>
      <w:tblPr>
        <w:tblW w:w="8647" w:type="dxa"/>
        <w:tblCellMar>
          <w:left w:w="70" w:type="dxa"/>
          <w:right w:w="70" w:type="dxa"/>
        </w:tblCellMar>
        <w:tblLook w:val="04A0" w:firstRow="1" w:lastRow="0" w:firstColumn="1" w:lastColumn="0" w:noHBand="0" w:noVBand="1"/>
      </w:tblPr>
      <w:tblGrid>
        <w:gridCol w:w="340"/>
        <w:gridCol w:w="4622"/>
        <w:gridCol w:w="1794"/>
        <w:gridCol w:w="1891"/>
      </w:tblGrid>
      <w:tr w:rsidRPr="00AE6852" w:rsidR="00D40CF1" w:rsidTr="00AE6852" w14:paraId="01E2D7AF" w14:textId="77777777">
        <w:trPr>
          <w:trHeight w:val="499"/>
        </w:trPr>
        <w:tc>
          <w:tcPr>
            <w:tcW w:w="4962" w:type="dxa"/>
            <w:gridSpan w:val="2"/>
            <w:tcBorders>
              <w:top w:val="single" w:color="auto" w:sz="4" w:space="0"/>
              <w:left w:val="nil"/>
              <w:bottom w:val="single" w:color="auto" w:sz="4" w:space="0"/>
              <w:right w:val="nil"/>
            </w:tcBorders>
            <w:shd w:val="clear" w:color="auto" w:fill="auto"/>
            <w:noWrap/>
            <w:hideMark/>
          </w:tcPr>
          <w:p w:rsidRPr="00AE6852" w:rsidR="00D40CF1" w:rsidP="00AE6852" w:rsidRDefault="00D40CF1" w14:paraId="01E2D7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Utgiftsområde</w:t>
            </w:r>
          </w:p>
        </w:tc>
        <w:tc>
          <w:tcPr>
            <w:tcW w:w="1794" w:type="dxa"/>
            <w:tcBorders>
              <w:top w:val="single" w:color="auto" w:sz="4" w:space="0"/>
              <w:left w:val="nil"/>
              <w:bottom w:val="single" w:color="auto" w:sz="4" w:space="0"/>
              <w:right w:val="nil"/>
            </w:tcBorders>
            <w:shd w:val="clear" w:color="auto" w:fill="auto"/>
            <w:hideMark/>
          </w:tcPr>
          <w:p w:rsidRPr="00AE6852" w:rsidR="00D40CF1" w:rsidP="00AE6852" w:rsidRDefault="00D40CF1" w14:paraId="01E2D7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Regeringens förslag</w:t>
            </w:r>
          </w:p>
        </w:tc>
        <w:tc>
          <w:tcPr>
            <w:tcW w:w="1891" w:type="dxa"/>
            <w:tcBorders>
              <w:top w:val="single" w:color="auto" w:sz="4" w:space="0"/>
              <w:left w:val="nil"/>
              <w:bottom w:val="single" w:color="auto" w:sz="4" w:space="0"/>
              <w:right w:val="nil"/>
            </w:tcBorders>
            <w:shd w:val="clear" w:color="auto" w:fill="auto"/>
            <w:hideMark/>
          </w:tcPr>
          <w:p w:rsidRPr="00AE6852" w:rsidR="00D40CF1" w:rsidP="00AE6852" w:rsidRDefault="00D40CF1" w14:paraId="01E2D7AE" w14:textId="2A0D16D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Avvikelse från regeringen (SD)</w:t>
            </w:r>
          </w:p>
        </w:tc>
      </w:tr>
      <w:tr w:rsidRPr="00AE6852" w:rsidR="00D40CF1" w:rsidTr="00AE6852" w14:paraId="01E2D7B4"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w:t>
            </w:r>
          </w:p>
        </w:tc>
        <w:tc>
          <w:tcPr>
            <w:tcW w:w="4622" w:type="dxa"/>
            <w:tcBorders>
              <w:top w:val="nil"/>
              <w:left w:val="nil"/>
              <w:bottom w:val="nil"/>
              <w:right w:val="nil"/>
            </w:tcBorders>
            <w:shd w:val="clear" w:color="auto" w:fill="auto"/>
            <w:hideMark/>
          </w:tcPr>
          <w:p w:rsidRPr="00AE6852" w:rsidR="00D40CF1" w:rsidP="00AE6852" w:rsidRDefault="00D40CF1" w14:paraId="01E2D7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Rikets styrelse</w:t>
            </w:r>
          </w:p>
        </w:tc>
        <w:tc>
          <w:tcPr>
            <w:tcW w:w="1794" w:type="dxa"/>
            <w:tcBorders>
              <w:top w:val="nil"/>
              <w:left w:val="nil"/>
              <w:bottom w:val="nil"/>
              <w:right w:val="nil"/>
            </w:tcBorders>
            <w:shd w:val="clear" w:color="auto" w:fill="auto"/>
            <w:noWrap/>
            <w:hideMark/>
          </w:tcPr>
          <w:p w:rsidRPr="00AE6852" w:rsidR="00D40CF1" w:rsidP="00AE6852" w:rsidRDefault="00D40CF1" w14:paraId="01E2D7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14 901 645</w:t>
            </w:r>
          </w:p>
        </w:tc>
        <w:tc>
          <w:tcPr>
            <w:tcW w:w="1891" w:type="dxa"/>
            <w:tcBorders>
              <w:top w:val="nil"/>
              <w:left w:val="nil"/>
              <w:bottom w:val="nil"/>
              <w:right w:val="nil"/>
            </w:tcBorders>
            <w:shd w:val="clear" w:color="auto" w:fill="auto"/>
            <w:noWrap/>
            <w:hideMark/>
          </w:tcPr>
          <w:p w:rsidRPr="00AE6852" w:rsidR="00D40CF1" w:rsidP="00AE6852" w:rsidRDefault="00D40CF1" w14:paraId="01E2D7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−530 200</w:t>
            </w:r>
          </w:p>
        </w:tc>
      </w:tr>
      <w:tr w:rsidRPr="00AE6852" w:rsidR="00D40CF1" w:rsidTr="00AE6852" w14:paraId="01E2D7B9"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w:t>
            </w:r>
          </w:p>
        </w:tc>
        <w:tc>
          <w:tcPr>
            <w:tcW w:w="4622" w:type="dxa"/>
            <w:tcBorders>
              <w:top w:val="nil"/>
              <w:left w:val="nil"/>
              <w:bottom w:val="nil"/>
              <w:right w:val="nil"/>
            </w:tcBorders>
            <w:shd w:val="clear" w:color="auto" w:fill="auto"/>
            <w:hideMark/>
          </w:tcPr>
          <w:p w:rsidRPr="00AE6852" w:rsidR="00D40CF1" w:rsidP="00AE6852" w:rsidRDefault="00D40CF1" w14:paraId="01E2D7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Samhällsekonomi och finansförvaltning</w:t>
            </w:r>
          </w:p>
        </w:tc>
        <w:tc>
          <w:tcPr>
            <w:tcW w:w="1794" w:type="dxa"/>
            <w:tcBorders>
              <w:top w:val="nil"/>
              <w:left w:val="nil"/>
              <w:bottom w:val="nil"/>
              <w:right w:val="nil"/>
            </w:tcBorders>
            <w:shd w:val="clear" w:color="auto" w:fill="auto"/>
            <w:noWrap/>
            <w:hideMark/>
          </w:tcPr>
          <w:p w:rsidRPr="00AE6852" w:rsidR="00D40CF1" w:rsidP="00AE6852" w:rsidRDefault="00D40CF1" w14:paraId="01E2D7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17 315 466</w:t>
            </w:r>
          </w:p>
        </w:tc>
        <w:tc>
          <w:tcPr>
            <w:tcW w:w="1891" w:type="dxa"/>
            <w:tcBorders>
              <w:top w:val="nil"/>
              <w:left w:val="nil"/>
              <w:bottom w:val="nil"/>
              <w:right w:val="nil"/>
            </w:tcBorders>
            <w:shd w:val="clear" w:color="auto" w:fill="auto"/>
            <w:noWrap/>
            <w:hideMark/>
          </w:tcPr>
          <w:p w:rsidRPr="00AE6852" w:rsidR="00D40CF1" w:rsidP="00AE6852" w:rsidRDefault="00D40CF1" w14:paraId="01E2D7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+477 000</w:t>
            </w:r>
          </w:p>
        </w:tc>
      </w:tr>
      <w:tr w:rsidRPr="00AE6852" w:rsidR="00D40CF1" w:rsidTr="00AE6852" w14:paraId="01E2D7BE"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3</w:t>
            </w:r>
          </w:p>
        </w:tc>
        <w:tc>
          <w:tcPr>
            <w:tcW w:w="4622" w:type="dxa"/>
            <w:tcBorders>
              <w:top w:val="nil"/>
              <w:left w:val="nil"/>
              <w:bottom w:val="nil"/>
              <w:right w:val="nil"/>
            </w:tcBorders>
            <w:shd w:val="clear" w:color="auto" w:fill="auto"/>
            <w:hideMark/>
          </w:tcPr>
          <w:p w:rsidRPr="00AE6852" w:rsidR="00D40CF1" w:rsidP="00AE6852" w:rsidRDefault="00D40CF1" w14:paraId="01E2D7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Skatt, tull och exekution</w:t>
            </w:r>
          </w:p>
        </w:tc>
        <w:tc>
          <w:tcPr>
            <w:tcW w:w="1794" w:type="dxa"/>
            <w:tcBorders>
              <w:top w:val="nil"/>
              <w:left w:val="nil"/>
              <w:bottom w:val="nil"/>
              <w:right w:val="nil"/>
            </w:tcBorders>
            <w:shd w:val="clear" w:color="auto" w:fill="auto"/>
            <w:noWrap/>
            <w:hideMark/>
          </w:tcPr>
          <w:p w:rsidRPr="00AE6852" w:rsidR="00D40CF1" w:rsidP="00AE6852" w:rsidRDefault="00D40CF1" w14:paraId="01E2D7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11 402 533</w:t>
            </w:r>
          </w:p>
        </w:tc>
        <w:tc>
          <w:tcPr>
            <w:tcW w:w="1891" w:type="dxa"/>
            <w:tcBorders>
              <w:top w:val="nil"/>
              <w:left w:val="nil"/>
              <w:bottom w:val="nil"/>
              <w:right w:val="nil"/>
            </w:tcBorders>
            <w:shd w:val="clear" w:color="auto" w:fill="auto"/>
            <w:noWrap/>
            <w:hideMark/>
          </w:tcPr>
          <w:p w:rsidRPr="00AE6852" w:rsidR="00D40CF1" w:rsidP="00AE6852" w:rsidRDefault="00D40CF1" w14:paraId="01E2D7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+550 000</w:t>
            </w:r>
          </w:p>
        </w:tc>
      </w:tr>
      <w:tr w:rsidRPr="00AE6852" w:rsidR="00D40CF1" w:rsidTr="00AE6852" w14:paraId="01E2D7C3"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w:t>
            </w:r>
          </w:p>
        </w:tc>
        <w:tc>
          <w:tcPr>
            <w:tcW w:w="4622" w:type="dxa"/>
            <w:tcBorders>
              <w:top w:val="nil"/>
              <w:left w:val="nil"/>
              <w:bottom w:val="nil"/>
              <w:right w:val="nil"/>
            </w:tcBorders>
            <w:shd w:val="clear" w:color="auto" w:fill="auto"/>
            <w:hideMark/>
          </w:tcPr>
          <w:p w:rsidRPr="00AE6852" w:rsidR="00D40CF1" w:rsidP="00AE6852" w:rsidRDefault="00D40CF1" w14:paraId="01E2D7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Rättsväsendet</w:t>
            </w:r>
          </w:p>
        </w:tc>
        <w:tc>
          <w:tcPr>
            <w:tcW w:w="1794" w:type="dxa"/>
            <w:tcBorders>
              <w:top w:val="nil"/>
              <w:left w:val="nil"/>
              <w:bottom w:val="nil"/>
              <w:right w:val="nil"/>
            </w:tcBorders>
            <w:shd w:val="clear" w:color="auto" w:fill="auto"/>
            <w:noWrap/>
            <w:hideMark/>
          </w:tcPr>
          <w:p w:rsidRPr="00AE6852" w:rsidR="00D40CF1" w:rsidP="00AE6852" w:rsidRDefault="00D40CF1" w14:paraId="01E2D7C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46 342 859</w:t>
            </w:r>
          </w:p>
        </w:tc>
        <w:tc>
          <w:tcPr>
            <w:tcW w:w="1891" w:type="dxa"/>
            <w:tcBorders>
              <w:top w:val="nil"/>
              <w:left w:val="nil"/>
              <w:bottom w:val="nil"/>
              <w:right w:val="nil"/>
            </w:tcBorders>
            <w:shd w:val="clear" w:color="auto" w:fill="auto"/>
            <w:noWrap/>
            <w:hideMark/>
          </w:tcPr>
          <w:p w:rsidRPr="00AE6852" w:rsidR="00D40CF1" w:rsidP="00AE6852" w:rsidRDefault="00D40CF1" w14:paraId="01E2D7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+4 769 000</w:t>
            </w:r>
          </w:p>
        </w:tc>
      </w:tr>
      <w:tr w:rsidRPr="00AE6852" w:rsidR="00D40CF1" w:rsidTr="00AE6852" w14:paraId="01E2D7C8"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w:t>
            </w:r>
          </w:p>
        </w:tc>
        <w:tc>
          <w:tcPr>
            <w:tcW w:w="4622" w:type="dxa"/>
            <w:tcBorders>
              <w:top w:val="nil"/>
              <w:left w:val="nil"/>
              <w:bottom w:val="nil"/>
              <w:right w:val="nil"/>
            </w:tcBorders>
            <w:shd w:val="clear" w:color="auto" w:fill="auto"/>
            <w:hideMark/>
          </w:tcPr>
          <w:p w:rsidRPr="00AE6852" w:rsidR="00D40CF1" w:rsidP="00AE6852" w:rsidRDefault="00D40CF1" w14:paraId="01E2D7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Internationell samverkan</w:t>
            </w:r>
          </w:p>
        </w:tc>
        <w:tc>
          <w:tcPr>
            <w:tcW w:w="1794" w:type="dxa"/>
            <w:tcBorders>
              <w:top w:val="nil"/>
              <w:left w:val="nil"/>
              <w:bottom w:val="nil"/>
              <w:right w:val="nil"/>
            </w:tcBorders>
            <w:shd w:val="clear" w:color="auto" w:fill="auto"/>
            <w:noWrap/>
            <w:hideMark/>
          </w:tcPr>
          <w:p w:rsidRPr="00AE6852" w:rsidR="00D40CF1" w:rsidP="00AE6852" w:rsidRDefault="00D40CF1" w14:paraId="01E2D7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2 362 277</w:t>
            </w:r>
          </w:p>
        </w:tc>
        <w:tc>
          <w:tcPr>
            <w:tcW w:w="1891" w:type="dxa"/>
            <w:tcBorders>
              <w:top w:val="nil"/>
              <w:left w:val="nil"/>
              <w:bottom w:val="nil"/>
              <w:right w:val="nil"/>
            </w:tcBorders>
            <w:shd w:val="clear" w:color="auto" w:fill="auto"/>
            <w:noWrap/>
            <w:hideMark/>
          </w:tcPr>
          <w:p w:rsidRPr="00AE6852" w:rsidR="00D40CF1" w:rsidP="00AE6852" w:rsidRDefault="00D40CF1" w14:paraId="01E2D7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+20 000</w:t>
            </w:r>
          </w:p>
        </w:tc>
      </w:tr>
      <w:tr w:rsidRPr="00AE6852" w:rsidR="00D40CF1" w:rsidTr="00AE6852" w14:paraId="01E2D7CD"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6</w:t>
            </w:r>
          </w:p>
        </w:tc>
        <w:tc>
          <w:tcPr>
            <w:tcW w:w="4622" w:type="dxa"/>
            <w:tcBorders>
              <w:top w:val="nil"/>
              <w:left w:val="nil"/>
              <w:bottom w:val="nil"/>
              <w:right w:val="nil"/>
            </w:tcBorders>
            <w:shd w:val="clear" w:color="auto" w:fill="auto"/>
            <w:hideMark/>
          </w:tcPr>
          <w:p w:rsidRPr="00AE6852" w:rsidR="00D40CF1" w:rsidP="00AE6852" w:rsidRDefault="00D40CF1" w14:paraId="01E2D7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Försvar och samhällets krisberedskap</w:t>
            </w:r>
          </w:p>
        </w:tc>
        <w:tc>
          <w:tcPr>
            <w:tcW w:w="1794" w:type="dxa"/>
            <w:tcBorders>
              <w:top w:val="nil"/>
              <w:left w:val="nil"/>
              <w:bottom w:val="nil"/>
              <w:right w:val="nil"/>
            </w:tcBorders>
            <w:shd w:val="clear" w:color="auto" w:fill="auto"/>
            <w:noWrap/>
            <w:hideMark/>
          </w:tcPr>
          <w:p w:rsidRPr="00AE6852" w:rsidR="00D40CF1" w:rsidP="00AE6852" w:rsidRDefault="00D40CF1" w14:paraId="01E2D7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56 190 704</w:t>
            </w:r>
          </w:p>
        </w:tc>
        <w:tc>
          <w:tcPr>
            <w:tcW w:w="1891" w:type="dxa"/>
            <w:tcBorders>
              <w:top w:val="nil"/>
              <w:left w:val="nil"/>
              <w:bottom w:val="nil"/>
              <w:right w:val="nil"/>
            </w:tcBorders>
            <w:shd w:val="clear" w:color="auto" w:fill="auto"/>
            <w:noWrap/>
            <w:hideMark/>
          </w:tcPr>
          <w:p w:rsidRPr="00AE6852" w:rsidR="00D40CF1" w:rsidP="00AE6852" w:rsidRDefault="00D40CF1" w14:paraId="01E2D7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+7 501 078</w:t>
            </w:r>
          </w:p>
        </w:tc>
      </w:tr>
      <w:tr w:rsidRPr="00AE6852" w:rsidR="00D40CF1" w:rsidTr="00AE6852" w14:paraId="01E2D7D2"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7</w:t>
            </w:r>
          </w:p>
        </w:tc>
        <w:tc>
          <w:tcPr>
            <w:tcW w:w="4622" w:type="dxa"/>
            <w:tcBorders>
              <w:top w:val="nil"/>
              <w:left w:val="nil"/>
              <w:bottom w:val="nil"/>
              <w:right w:val="nil"/>
            </w:tcBorders>
            <w:shd w:val="clear" w:color="auto" w:fill="auto"/>
            <w:hideMark/>
          </w:tcPr>
          <w:p w:rsidRPr="00AE6852" w:rsidR="00D40CF1" w:rsidP="00AE6852" w:rsidRDefault="00D40CF1" w14:paraId="01E2D7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Internationellt bistånd</w:t>
            </w:r>
          </w:p>
        </w:tc>
        <w:tc>
          <w:tcPr>
            <w:tcW w:w="1794" w:type="dxa"/>
            <w:tcBorders>
              <w:top w:val="nil"/>
              <w:left w:val="nil"/>
              <w:bottom w:val="nil"/>
              <w:right w:val="nil"/>
            </w:tcBorders>
            <w:shd w:val="clear" w:color="auto" w:fill="auto"/>
            <w:noWrap/>
            <w:hideMark/>
          </w:tcPr>
          <w:p w:rsidRPr="00AE6852" w:rsidR="00D40CF1" w:rsidP="00AE6852" w:rsidRDefault="00D40CF1" w14:paraId="01E2D7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44 945 140</w:t>
            </w:r>
          </w:p>
        </w:tc>
        <w:tc>
          <w:tcPr>
            <w:tcW w:w="1891" w:type="dxa"/>
            <w:tcBorders>
              <w:top w:val="nil"/>
              <w:left w:val="nil"/>
              <w:bottom w:val="nil"/>
              <w:right w:val="nil"/>
            </w:tcBorders>
            <w:shd w:val="clear" w:color="auto" w:fill="auto"/>
            <w:noWrap/>
            <w:hideMark/>
          </w:tcPr>
          <w:p w:rsidRPr="00AE6852" w:rsidR="00D40CF1" w:rsidP="00AE6852" w:rsidRDefault="00D40CF1" w14:paraId="01E2D7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−11 273 000</w:t>
            </w:r>
          </w:p>
        </w:tc>
      </w:tr>
      <w:tr w:rsidRPr="00AE6852" w:rsidR="00D40CF1" w:rsidTr="00AE6852" w14:paraId="01E2D7D7"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8</w:t>
            </w:r>
          </w:p>
        </w:tc>
        <w:tc>
          <w:tcPr>
            <w:tcW w:w="4622" w:type="dxa"/>
            <w:tcBorders>
              <w:top w:val="nil"/>
              <w:left w:val="nil"/>
              <w:bottom w:val="nil"/>
              <w:right w:val="nil"/>
            </w:tcBorders>
            <w:shd w:val="clear" w:color="auto" w:fill="auto"/>
            <w:hideMark/>
          </w:tcPr>
          <w:p w:rsidRPr="00AE6852" w:rsidR="00D40CF1" w:rsidP="00AE6852" w:rsidRDefault="00D40CF1" w14:paraId="01E2D7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Migration</w:t>
            </w:r>
          </w:p>
        </w:tc>
        <w:tc>
          <w:tcPr>
            <w:tcW w:w="1794" w:type="dxa"/>
            <w:tcBorders>
              <w:top w:val="nil"/>
              <w:left w:val="nil"/>
              <w:bottom w:val="nil"/>
              <w:right w:val="nil"/>
            </w:tcBorders>
            <w:shd w:val="clear" w:color="auto" w:fill="auto"/>
            <w:noWrap/>
            <w:hideMark/>
          </w:tcPr>
          <w:p w:rsidRPr="00AE6852" w:rsidR="00D40CF1" w:rsidP="00AE6852" w:rsidRDefault="00D40CF1" w14:paraId="01E2D7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13 573 430</w:t>
            </w:r>
          </w:p>
        </w:tc>
        <w:tc>
          <w:tcPr>
            <w:tcW w:w="1891" w:type="dxa"/>
            <w:tcBorders>
              <w:top w:val="nil"/>
              <w:left w:val="nil"/>
              <w:bottom w:val="nil"/>
              <w:right w:val="nil"/>
            </w:tcBorders>
            <w:shd w:val="clear" w:color="auto" w:fill="auto"/>
            <w:noWrap/>
            <w:hideMark/>
          </w:tcPr>
          <w:p w:rsidRPr="00AE6852" w:rsidR="00D40CF1" w:rsidP="00AE6852" w:rsidRDefault="00D40CF1" w14:paraId="01E2D7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−563 149</w:t>
            </w:r>
          </w:p>
        </w:tc>
      </w:tr>
      <w:tr w:rsidRPr="00AE6852" w:rsidR="00D40CF1" w:rsidTr="00AE6852" w14:paraId="01E2D7DC"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9</w:t>
            </w:r>
          </w:p>
        </w:tc>
        <w:tc>
          <w:tcPr>
            <w:tcW w:w="4622" w:type="dxa"/>
            <w:tcBorders>
              <w:top w:val="nil"/>
              <w:left w:val="nil"/>
              <w:bottom w:val="nil"/>
              <w:right w:val="nil"/>
            </w:tcBorders>
            <w:shd w:val="clear" w:color="auto" w:fill="auto"/>
            <w:hideMark/>
          </w:tcPr>
          <w:p w:rsidRPr="00AE6852" w:rsidR="00D40CF1" w:rsidP="00AE6852" w:rsidRDefault="00D40CF1" w14:paraId="01E2D7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Hälsovård, sjukvård och social omsorg</w:t>
            </w:r>
          </w:p>
        </w:tc>
        <w:tc>
          <w:tcPr>
            <w:tcW w:w="1794" w:type="dxa"/>
            <w:tcBorders>
              <w:top w:val="nil"/>
              <w:left w:val="nil"/>
              <w:bottom w:val="nil"/>
              <w:right w:val="nil"/>
            </w:tcBorders>
            <w:shd w:val="clear" w:color="auto" w:fill="auto"/>
            <w:noWrap/>
            <w:hideMark/>
          </w:tcPr>
          <w:p w:rsidRPr="00AE6852" w:rsidR="00D40CF1" w:rsidP="00AE6852" w:rsidRDefault="00D40CF1" w14:paraId="01E2D7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78 122 185</w:t>
            </w:r>
          </w:p>
        </w:tc>
        <w:tc>
          <w:tcPr>
            <w:tcW w:w="1891" w:type="dxa"/>
            <w:tcBorders>
              <w:top w:val="nil"/>
              <w:left w:val="nil"/>
              <w:bottom w:val="nil"/>
              <w:right w:val="nil"/>
            </w:tcBorders>
            <w:shd w:val="clear" w:color="auto" w:fill="auto"/>
            <w:noWrap/>
            <w:hideMark/>
          </w:tcPr>
          <w:p w:rsidRPr="00AE6852" w:rsidR="00D40CF1" w:rsidP="00AE6852" w:rsidRDefault="00D40CF1" w14:paraId="01E2D7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+5 945 000</w:t>
            </w:r>
          </w:p>
        </w:tc>
      </w:tr>
      <w:tr w:rsidRPr="00AE6852" w:rsidR="00D40CF1" w:rsidTr="00AE6852" w14:paraId="01E2D7E1" w14:textId="77777777">
        <w:trPr>
          <w:trHeight w:val="510"/>
        </w:trPr>
        <w:tc>
          <w:tcPr>
            <w:tcW w:w="340" w:type="dxa"/>
            <w:tcBorders>
              <w:top w:val="nil"/>
              <w:left w:val="nil"/>
              <w:bottom w:val="nil"/>
              <w:right w:val="nil"/>
            </w:tcBorders>
            <w:shd w:val="clear" w:color="auto" w:fill="auto"/>
            <w:noWrap/>
            <w:hideMark/>
          </w:tcPr>
          <w:p w:rsidRPr="00AE6852" w:rsidR="00D40CF1" w:rsidP="00AE6852" w:rsidRDefault="00D40CF1" w14:paraId="01E2D7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10</w:t>
            </w:r>
          </w:p>
        </w:tc>
        <w:tc>
          <w:tcPr>
            <w:tcW w:w="4622" w:type="dxa"/>
            <w:tcBorders>
              <w:top w:val="nil"/>
              <w:left w:val="nil"/>
              <w:bottom w:val="nil"/>
              <w:right w:val="nil"/>
            </w:tcBorders>
            <w:shd w:val="clear" w:color="auto" w:fill="auto"/>
            <w:hideMark/>
          </w:tcPr>
          <w:p w:rsidRPr="00AE6852" w:rsidR="00D40CF1" w:rsidP="00AE6852" w:rsidRDefault="00D40CF1" w14:paraId="01E2D7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Ekonomisk trygghet vid sjukdom och funktionsnedsättning</w:t>
            </w:r>
          </w:p>
        </w:tc>
        <w:tc>
          <w:tcPr>
            <w:tcW w:w="1794" w:type="dxa"/>
            <w:tcBorders>
              <w:top w:val="nil"/>
              <w:left w:val="nil"/>
              <w:bottom w:val="nil"/>
              <w:right w:val="nil"/>
            </w:tcBorders>
            <w:shd w:val="clear" w:color="auto" w:fill="auto"/>
            <w:noWrap/>
            <w:vAlign w:val="bottom"/>
            <w:hideMark/>
          </w:tcPr>
          <w:p w:rsidRPr="00AE6852" w:rsidR="00D40CF1" w:rsidP="00AE6852" w:rsidRDefault="00D40CF1" w14:paraId="01E2D7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97 657 012</w:t>
            </w:r>
          </w:p>
        </w:tc>
        <w:tc>
          <w:tcPr>
            <w:tcW w:w="1891" w:type="dxa"/>
            <w:tcBorders>
              <w:top w:val="nil"/>
              <w:left w:val="nil"/>
              <w:bottom w:val="nil"/>
              <w:right w:val="nil"/>
            </w:tcBorders>
            <w:shd w:val="clear" w:color="auto" w:fill="auto"/>
            <w:noWrap/>
            <w:vAlign w:val="bottom"/>
            <w:hideMark/>
          </w:tcPr>
          <w:p w:rsidRPr="00AE6852" w:rsidR="00D40CF1" w:rsidP="00AE6852" w:rsidRDefault="00BF3F7B" w14:paraId="01E2D7E0" w14:textId="2E67A83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+4 4</w:t>
            </w:r>
            <w:r w:rsidRPr="00AE6852" w:rsidR="00D40CF1">
              <w:rPr>
                <w:rFonts w:ascii="Times New Roman" w:hAnsi="Times New Roman" w:eastAsia="Times New Roman" w:cs="Times New Roman"/>
                <w:kern w:val="0"/>
                <w:sz w:val="20"/>
                <w:szCs w:val="20"/>
                <w:lang w:eastAsia="sv-SE"/>
                <w14:numSpacing w14:val="default"/>
              </w:rPr>
              <w:t>75 000</w:t>
            </w:r>
          </w:p>
        </w:tc>
      </w:tr>
      <w:tr w:rsidRPr="00AE6852" w:rsidR="00D40CF1" w:rsidTr="00AE6852" w14:paraId="01E2D7E6"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11</w:t>
            </w:r>
          </w:p>
        </w:tc>
        <w:tc>
          <w:tcPr>
            <w:tcW w:w="4622" w:type="dxa"/>
            <w:tcBorders>
              <w:top w:val="nil"/>
              <w:left w:val="nil"/>
              <w:bottom w:val="nil"/>
              <w:right w:val="nil"/>
            </w:tcBorders>
            <w:shd w:val="clear" w:color="auto" w:fill="auto"/>
            <w:hideMark/>
          </w:tcPr>
          <w:p w:rsidRPr="00AE6852" w:rsidR="00D40CF1" w:rsidP="00AE6852" w:rsidRDefault="00D40CF1" w14:paraId="01E2D7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Ekonomisk trygghet vid ålderdom</w:t>
            </w:r>
          </w:p>
        </w:tc>
        <w:tc>
          <w:tcPr>
            <w:tcW w:w="1794" w:type="dxa"/>
            <w:tcBorders>
              <w:top w:val="nil"/>
              <w:left w:val="nil"/>
              <w:bottom w:val="nil"/>
              <w:right w:val="nil"/>
            </w:tcBorders>
            <w:shd w:val="clear" w:color="auto" w:fill="auto"/>
            <w:noWrap/>
            <w:hideMark/>
          </w:tcPr>
          <w:p w:rsidRPr="00AE6852" w:rsidR="00D40CF1" w:rsidP="00AE6852" w:rsidRDefault="00D40CF1" w14:paraId="01E2D7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34 450 476</w:t>
            </w:r>
          </w:p>
        </w:tc>
        <w:tc>
          <w:tcPr>
            <w:tcW w:w="1891" w:type="dxa"/>
            <w:tcBorders>
              <w:top w:val="nil"/>
              <w:left w:val="nil"/>
              <w:bottom w:val="nil"/>
              <w:right w:val="nil"/>
            </w:tcBorders>
            <w:shd w:val="clear" w:color="auto" w:fill="auto"/>
            <w:noWrap/>
            <w:hideMark/>
          </w:tcPr>
          <w:p w:rsidRPr="00AE6852" w:rsidR="00D40CF1" w:rsidP="00AE6852" w:rsidRDefault="00D40CF1" w14:paraId="01E2D7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+6 700 000</w:t>
            </w:r>
          </w:p>
        </w:tc>
      </w:tr>
      <w:tr w:rsidRPr="00AE6852" w:rsidR="00D40CF1" w:rsidTr="00AE6852" w14:paraId="01E2D7EB"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12</w:t>
            </w:r>
          </w:p>
        </w:tc>
        <w:tc>
          <w:tcPr>
            <w:tcW w:w="4622" w:type="dxa"/>
            <w:tcBorders>
              <w:top w:val="nil"/>
              <w:left w:val="nil"/>
              <w:bottom w:val="nil"/>
              <w:right w:val="nil"/>
            </w:tcBorders>
            <w:shd w:val="clear" w:color="auto" w:fill="auto"/>
            <w:hideMark/>
          </w:tcPr>
          <w:p w:rsidRPr="00AE6852" w:rsidR="00D40CF1" w:rsidP="00AE6852" w:rsidRDefault="00D40CF1" w14:paraId="01E2D7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Ekonomisk trygghet för familjer och barn</w:t>
            </w:r>
          </w:p>
        </w:tc>
        <w:tc>
          <w:tcPr>
            <w:tcW w:w="1794" w:type="dxa"/>
            <w:tcBorders>
              <w:top w:val="nil"/>
              <w:left w:val="nil"/>
              <w:bottom w:val="nil"/>
              <w:right w:val="nil"/>
            </w:tcBorders>
            <w:shd w:val="clear" w:color="auto" w:fill="auto"/>
            <w:noWrap/>
            <w:hideMark/>
          </w:tcPr>
          <w:p w:rsidRPr="00AE6852" w:rsidR="00D40CF1" w:rsidP="00AE6852" w:rsidRDefault="00D40CF1" w14:paraId="01E2D7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97 332 203</w:t>
            </w:r>
          </w:p>
        </w:tc>
        <w:tc>
          <w:tcPr>
            <w:tcW w:w="1891" w:type="dxa"/>
            <w:tcBorders>
              <w:top w:val="nil"/>
              <w:left w:val="nil"/>
              <w:bottom w:val="nil"/>
              <w:right w:val="nil"/>
            </w:tcBorders>
            <w:shd w:val="clear" w:color="auto" w:fill="auto"/>
            <w:noWrap/>
            <w:hideMark/>
          </w:tcPr>
          <w:p w:rsidRPr="00AE6852" w:rsidR="00D40CF1" w:rsidP="00AE6852" w:rsidRDefault="00D40CF1" w14:paraId="01E2D7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+2 743 000</w:t>
            </w:r>
          </w:p>
        </w:tc>
      </w:tr>
      <w:tr w:rsidRPr="00AE6852" w:rsidR="00D40CF1" w:rsidTr="00AE6852" w14:paraId="01E2D7F0"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13</w:t>
            </w:r>
          </w:p>
        </w:tc>
        <w:tc>
          <w:tcPr>
            <w:tcW w:w="4622" w:type="dxa"/>
            <w:tcBorders>
              <w:top w:val="nil"/>
              <w:left w:val="nil"/>
              <w:bottom w:val="nil"/>
              <w:right w:val="nil"/>
            </w:tcBorders>
            <w:shd w:val="clear" w:color="auto" w:fill="auto"/>
            <w:hideMark/>
          </w:tcPr>
          <w:p w:rsidRPr="00AE6852" w:rsidR="00D40CF1" w:rsidP="00AE6852" w:rsidRDefault="00D40CF1" w14:paraId="01E2D7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Jämställdhet och nyanlända invandrares etablering</w:t>
            </w:r>
          </w:p>
        </w:tc>
        <w:tc>
          <w:tcPr>
            <w:tcW w:w="1794" w:type="dxa"/>
            <w:tcBorders>
              <w:top w:val="nil"/>
              <w:left w:val="nil"/>
              <w:bottom w:val="nil"/>
              <w:right w:val="nil"/>
            </w:tcBorders>
            <w:shd w:val="clear" w:color="auto" w:fill="auto"/>
            <w:noWrap/>
            <w:hideMark/>
          </w:tcPr>
          <w:p w:rsidRPr="00AE6852" w:rsidR="00D40CF1" w:rsidP="00AE6852" w:rsidRDefault="00D40CF1" w14:paraId="01E2D7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18 486 483</w:t>
            </w:r>
          </w:p>
        </w:tc>
        <w:tc>
          <w:tcPr>
            <w:tcW w:w="1891" w:type="dxa"/>
            <w:tcBorders>
              <w:top w:val="nil"/>
              <w:left w:val="nil"/>
              <w:bottom w:val="nil"/>
              <w:right w:val="nil"/>
            </w:tcBorders>
            <w:shd w:val="clear" w:color="auto" w:fill="auto"/>
            <w:noWrap/>
            <w:hideMark/>
          </w:tcPr>
          <w:p w:rsidRPr="00AE6852" w:rsidR="00D40CF1" w:rsidP="00AE6852" w:rsidRDefault="00BF3F7B" w14:paraId="01E2D7EF" w14:textId="67B95F4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−7 815 32</w:t>
            </w:r>
            <w:r w:rsidRPr="00AE6852" w:rsidR="00D40CF1">
              <w:rPr>
                <w:rFonts w:ascii="Times New Roman" w:hAnsi="Times New Roman" w:eastAsia="Times New Roman" w:cs="Times New Roman"/>
                <w:kern w:val="0"/>
                <w:sz w:val="20"/>
                <w:szCs w:val="20"/>
                <w:lang w:eastAsia="sv-SE"/>
                <w14:numSpacing w14:val="default"/>
              </w:rPr>
              <w:t>4</w:t>
            </w:r>
          </w:p>
        </w:tc>
      </w:tr>
      <w:tr w:rsidRPr="00AE6852" w:rsidR="00D40CF1" w:rsidTr="00AE6852" w14:paraId="01E2D7F5"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14</w:t>
            </w:r>
          </w:p>
        </w:tc>
        <w:tc>
          <w:tcPr>
            <w:tcW w:w="4622" w:type="dxa"/>
            <w:tcBorders>
              <w:top w:val="nil"/>
              <w:left w:val="nil"/>
              <w:bottom w:val="nil"/>
              <w:right w:val="nil"/>
            </w:tcBorders>
            <w:shd w:val="clear" w:color="auto" w:fill="auto"/>
            <w:hideMark/>
          </w:tcPr>
          <w:p w:rsidRPr="00AE6852" w:rsidR="00D40CF1" w:rsidP="00AE6852" w:rsidRDefault="00D40CF1" w14:paraId="01E2D7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Arbetsmarknad och arbetsliv</w:t>
            </w:r>
          </w:p>
        </w:tc>
        <w:tc>
          <w:tcPr>
            <w:tcW w:w="1794" w:type="dxa"/>
            <w:tcBorders>
              <w:top w:val="nil"/>
              <w:left w:val="nil"/>
              <w:bottom w:val="nil"/>
              <w:right w:val="nil"/>
            </w:tcBorders>
            <w:shd w:val="clear" w:color="auto" w:fill="auto"/>
            <w:noWrap/>
            <w:hideMark/>
          </w:tcPr>
          <w:p w:rsidRPr="00AE6852" w:rsidR="00D40CF1" w:rsidP="00AE6852" w:rsidRDefault="00D40CF1" w14:paraId="01E2D7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76 814 772</w:t>
            </w:r>
          </w:p>
        </w:tc>
        <w:tc>
          <w:tcPr>
            <w:tcW w:w="1891" w:type="dxa"/>
            <w:tcBorders>
              <w:top w:val="nil"/>
              <w:left w:val="nil"/>
              <w:bottom w:val="nil"/>
              <w:right w:val="nil"/>
            </w:tcBorders>
            <w:shd w:val="clear" w:color="auto" w:fill="auto"/>
            <w:noWrap/>
            <w:hideMark/>
          </w:tcPr>
          <w:p w:rsidRPr="00AE6852" w:rsidR="00D40CF1" w:rsidP="00AE6852" w:rsidRDefault="00D40CF1" w14:paraId="01E2D7F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−2 016 502</w:t>
            </w:r>
          </w:p>
        </w:tc>
      </w:tr>
      <w:tr w:rsidRPr="00AE6852" w:rsidR="00D40CF1" w:rsidTr="00AE6852" w14:paraId="01E2D7FA"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15</w:t>
            </w:r>
          </w:p>
        </w:tc>
        <w:tc>
          <w:tcPr>
            <w:tcW w:w="4622" w:type="dxa"/>
            <w:tcBorders>
              <w:top w:val="nil"/>
              <w:left w:val="nil"/>
              <w:bottom w:val="nil"/>
              <w:right w:val="nil"/>
            </w:tcBorders>
            <w:shd w:val="clear" w:color="auto" w:fill="auto"/>
            <w:hideMark/>
          </w:tcPr>
          <w:p w:rsidRPr="00AE6852" w:rsidR="00D40CF1" w:rsidP="00AE6852" w:rsidRDefault="00D40CF1" w14:paraId="01E2D7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Studiestöd</w:t>
            </w:r>
          </w:p>
        </w:tc>
        <w:tc>
          <w:tcPr>
            <w:tcW w:w="1794" w:type="dxa"/>
            <w:tcBorders>
              <w:top w:val="nil"/>
              <w:left w:val="nil"/>
              <w:bottom w:val="nil"/>
              <w:right w:val="nil"/>
            </w:tcBorders>
            <w:shd w:val="clear" w:color="auto" w:fill="auto"/>
            <w:noWrap/>
            <w:hideMark/>
          </w:tcPr>
          <w:p w:rsidRPr="00AE6852" w:rsidR="00D40CF1" w:rsidP="00AE6852" w:rsidRDefault="00D40CF1" w14:paraId="01E2D7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25 022 956</w:t>
            </w:r>
          </w:p>
        </w:tc>
        <w:tc>
          <w:tcPr>
            <w:tcW w:w="1891" w:type="dxa"/>
            <w:tcBorders>
              <w:top w:val="nil"/>
              <w:left w:val="nil"/>
              <w:bottom w:val="nil"/>
              <w:right w:val="nil"/>
            </w:tcBorders>
            <w:shd w:val="clear" w:color="auto" w:fill="auto"/>
            <w:noWrap/>
            <w:hideMark/>
          </w:tcPr>
          <w:p w:rsidRPr="00AE6852" w:rsidR="00D40CF1" w:rsidP="00AE6852" w:rsidRDefault="00D40CF1" w14:paraId="01E2D7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−880 000</w:t>
            </w:r>
          </w:p>
        </w:tc>
      </w:tr>
      <w:tr w:rsidRPr="00AE6852" w:rsidR="00D40CF1" w:rsidTr="00AE6852" w14:paraId="01E2D7FF"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7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16</w:t>
            </w:r>
          </w:p>
        </w:tc>
        <w:tc>
          <w:tcPr>
            <w:tcW w:w="4622" w:type="dxa"/>
            <w:tcBorders>
              <w:top w:val="nil"/>
              <w:left w:val="nil"/>
              <w:bottom w:val="nil"/>
              <w:right w:val="nil"/>
            </w:tcBorders>
            <w:shd w:val="clear" w:color="auto" w:fill="auto"/>
            <w:hideMark/>
          </w:tcPr>
          <w:p w:rsidRPr="00AE6852" w:rsidR="00D40CF1" w:rsidP="00AE6852" w:rsidRDefault="00D40CF1" w14:paraId="01E2D7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Utbildning och universitetsforskning</w:t>
            </w:r>
          </w:p>
        </w:tc>
        <w:tc>
          <w:tcPr>
            <w:tcW w:w="1794" w:type="dxa"/>
            <w:tcBorders>
              <w:top w:val="nil"/>
              <w:left w:val="nil"/>
              <w:bottom w:val="nil"/>
              <w:right w:val="nil"/>
            </w:tcBorders>
            <w:shd w:val="clear" w:color="auto" w:fill="auto"/>
            <w:noWrap/>
            <w:hideMark/>
          </w:tcPr>
          <w:p w:rsidRPr="00AE6852" w:rsidR="00D40CF1" w:rsidP="00AE6852" w:rsidRDefault="00D40CF1" w14:paraId="01E2D7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81 347 211</w:t>
            </w:r>
          </w:p>
        </w:tc>
        <w:tc>
          <w:tcPr>
            <w:tcW w:w="1891" w:type="dxa"/>
            <w:tcBorders>
              <w:top w:val="nil"/>
              <w:left w:val="nil"/>
              <w:bottom w:val="nil"/>
              <w:right w:val="nil"/>
            </w:tcBorders>
            <w:shd w:val="clear" w:color="auto" w:fill="auto"/>
            <w:noWrap/>
            <w:hideMark/>
          </w:tcPr>
          <w:p w:rsidRPr="00AE6852" w:rsidR="00D40CF1" w:rsidP="00AE6852" w:rsidRDefault="00D40CF1" w14:paraId="01E2D7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+670 000</w:t>
            </w:r>
          </w:p>
        </w:tc>
      </w:tr>
      <w:tr w:rsidRPr="00AE6852" w:rsidR="00D40CF1" w:rsidTr="00AE6852" w14:paraId="01E2D804"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17</w:t>
            </w:r>
          </w:p>
        </w:tc>
        <w:tc>
          <w:tcPr>
            <w:tcW w:w="4622" w:type="dxa"/>
            <w:tcBorders>
              <w:top w:val="nil"/>
              <w:left w:val="nil"/>
              <w:bottom w:val="nil"/>
              <w:right w:val="nil"/>
            </w:tcBorders>
            <w:shd w:val="clear" w:color="auto" w:fill="auto"/>
            <w:hideMark/>
          </w:tcPr>
          <w:p w:rsidRPr="00AE6852" w:rsidR="00D40CF1" w:rsidP="00AE6852" w:rsidRDefault="00D40CF1" w14:paraId="01E2D8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Kultur, medier, trossamfund och fritid</w:t>
            </w:r>
          </w:p>
        </w:tc>
        <w:tc>
          <w:tcPr>
            <w:tcW w:w="1794" w:type="dxa"/>
            <w:tcBorders>
              <w:top w:val="nil"/>
              <w:left w:val="nil"/>
              <w:bottom w:val="nil"/>
              <w:right w:val="nil"/>
            </w:tcBorders>
            <w:shd w:val="clear" w:color="auto" w:fill="auto"/>
            <w:noWrap/>
            <w:hideMark/>
          </w:tcPr>
          <w:p w:rsidRPr="00AE6852" w:rsidR="00D40CF1" w:rsidP="00AE6852" w:rsidRDefault="00D40CF1" w14:paraId="01E2D8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15 994 531</w:t>
            </w:r>
          </w:p>
        </w:tc>
        <w:tc>
          <w:tcPr>
            <w:tcW w:w="1891" w:type="dxa"/>
            <w:tcBorders>
              <w:top w:val="nil"/>
              <w:left w:val="nil"/>
              <w:bottom w:val="nil"/>
              <w:right w:val="nil"/>
            </w:tcBorders>
            <w:shd w:val="clear" w:color="auto" w:fill="auto"/>
            <w:noWrap/>
            <w:hideMark/>
          </w:tcPr>
          <w:p w:rsidRPr="00AE6852" w:rsidR="00D40CF1" w:rsidP="00AE6852" w:rsidRDefault="00D40CF1" w14:paraId="01E2D8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−418 692</w:t>
            </w:r>
          </w:p>
        </w:tc>
      </w:tr>
      <w:tr w:rsidRPr="00AE6852" w:rsidR="00D40CF1" w:rsidTr="00AE6852" w14:paraId="01E2D809" w14:textId="77777777">
        <w:trPr>
          <w:trHeight w:val="510"/>
        </w:trPr>
        <w:tc>
          <w:tcPr>
            <w:tcW w:w="340" w:type="dxa"/>
            <w:tcBorders>
              <w:top w:val="nil"/>
              <w:left w:val="nil"/>
              <w:bottom w:val="nil"/>
              <w:right w:val="nil"/>
            </w:tcBorders>
            <w:shd w:val="clear" w:color="auto" w:fill="auto"/>
            <w:noWrap/>
            <w:hideMark/>
          </w:tcPr>
          <w:p w:rsidRPr="00AE6852" w:rsidR="00D40CF1" w:rsidP="00AE6852" w:rsidRDefault="00D40CF1" w14:paraId="01E2D8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18</w:t>
            </w:r>
          </w:p>
        </w:tc>
        <w:tc>
          <w:tcPr>
            <w:tcW w:w="4622" w:type="dxa"/>
            <w:tcBorders>
              <w:top w:val="nil"/>
              <w:left w:val="nil"/>
              <w:bottom w:val="nil"/>
              <w:right w:val="nil"/>
            </w:tcBorders>
            <w:shd w:val="clear" w:color="auto" w:fill="auto"/>
            <w:hideMark/>
          </w:tcPr>
          <w:p w:rsidRPr="00AE6852" w:rsidR="00D40CF1" w:rsidP="00AE6852" w:rsidRDefault="00D40CF1" w14:paraId="01E2D8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Samhällsplanering, bostadsförsörjning och byggande samt konsumentpolitik</w:t>
            </w:r>
          </w:p>
        </w:tc>
        <w:tc>
          <w:tcPr>
            <w:tcW w:w="1794" w:type="dxa"/>
            <w:tcBorders>
              <w:top w:val="nil"/>
              <w:left w:val="nil"/>
              <w:bottom w:val="nil"/>
              <w:right w:val="nil"/>
            </w:tcBorders>
            <w:shd w:val="clear" w:color="auto" w:fill="auto"/>
            <w:noWrap/>
            <w:vAlign w:val="bottom"/>
            <w:hideMark/>
          </w:tcPr>
          <w:p w:rsidRPr="00AE6852" w:rsidR="00D40CF1" w:rsidP="00AE6852" w:rsidRDefault="00D40CF1" w14:paraId="01E2D8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6 972 123</w:t>
            </w:r>
          </w:p>
        </w:tc>
        <w:tc>
          <w:tcPr>
            <w:tcW w:w="1891" w:type="dxa"/>
            <w:tcBorders>
              <w:top w:val="nil"/>
              <w:left w:val="nil"/>
              <w:bottom w:val="nil"/>
              <w:right w:val="nil"/>
            </w:tcBorders>
            <w:shd w:val="clear" w:color="auto" w:fill="auto"/>
            <w:noWrap/>
            <w:vAlign w:val="bottom"/>
            <w:hideMark/>
          </w:tcPr>
          <w:p w:rsidRPr="00AE6852" w:rsidR="00D40CF1" w:rsidP="00AE6852" w:rsidRDefault="00D40CF1" w14:paraId="01E2D8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−1 029 000</w:t>
            </w:r>
          </w:p>
        </w:tc>
      </w:tr>
      <w:tr w:rsidRPr="00AE6852" w:rsidR="00D40CF1" w:rsidTr="00AE6852" w14:paraId="01E2D80E"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19</w:t>
            </w:r>
          </w:p>
        </w:tc>
        <w:tc>
          <w:tcPr>
            <w:tcW w:w="4622" w:type="dxa"/>
            <w:tcBorders>
              <w:top w:val="nil"/>
              <w:left w:val="nil"/>
              <w:bottom w:val="nil"/>
              <w:right w:val="nil"/>
            </w:tcBorders>
            <w:shd w:val="clear" w:color="auto" w:fill="auto"/>
            <w:hideMark/>
          </w:tcPr>
          <w:p w:rsidRPr="00AE6852" w:rsidR="00D40CF1" w:rsidP="00AE6852" w:rsidRDefault="00D40CF1" w14:paraId="01E2D8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Regional tillväxt</w:t>
            </w:r>
          </w:p>
        </w:tc>
        <w:tc>
          <w:tcPr>
            <w:tcW w:w="1794" w:type="dxa"/>
            <w:tcBorders>
              <w:top w:val="nil"/>
              <w:left w:val="nil"/>
              <w:bottom w:val="nil"/>
              <w:right w:val="nil"/>
            </w:tcBorders>
            <w:shd w:val="clear" w:color="auto" w:fill="auto"/>
            <w:noWrap/>
            <w:hideMark/>
          </w:tcPr>
          <w:p w:rsidRPr="00AE6852" w:rsidR="00D40CF1" w:rsidP="00AE6852" w:rsidRDefault="00D40CF1" w14:paraId="01E2D8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3 496 525</w:t>
            </w:r>
          </w:p>
        </w:tc>
        <w:tc>
          <w:tcPr>
            <w:tcW w:w="1891" w:type="dxa"/>
            <w:tcBorders>
              <w:top w:val="nil"/>
              <w:left w:val="nil"/>
              <w:bottom w:val="nil"/>
              <w:right w:val="nil"/>
            </w:tcBorders>
            <w:shd w:val="clear" w:color="auto" w:fill="auto"/>
            <w:noWrap/>
            <w:hideMark/>
          </w:tcPr>
          <w:p w:rsidRPr="00AE6852" w:rsidR="00D40CF1" w:rsidP="00AE6852" w:rsidRDefault="00D40CF1" w14:paraId="01E2D8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+520 000</w:t>
            </w:r>
          </w:p>
        </w:tc>
      </w:tr>
      <w:tr w:rsidRPr="00AE6852" w:rsidR="00D40CF1" w:rsidTr="00AE6852" w14:paraId="01E2D813"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20</w:t>
            </w:r>
          </w:p>
        </w:tc>
        <w:tc>
          <w:tcPr>
            <w:tcW w:w="4622" w:type="dxa"/>
            <w:tcBorders>
              <w:top w:val="nil"/>
              <w:left w:val="nil"/>
              <w:bottom w:val="nil"/>
              <w:right w:val="nil"/>
            </w:tcBorders>
            <w:shd w:val="clear" w:color="auto" w:fill="auto"/>
            <w:hideMark/>
          </w:tcPr>
          <w:p w:rsidRPr="00AE6852" w:rsidR="00D40CF1" w:rsidP="00AE6852" w:rsidRDefault="00D40CF1" w14:paraId="01E2D8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Allmän miljö- och naturvård</w:t>
            </w:r>
          </w:p>
        </w:tc>
        <w:tc>
          <w:tcPr>
            <w:tcW w:w="1794" w:type="dxa"/>
            <w:tcBorders>
              <w:top w:val="nil"/>
              <w:left w:val="nil"/>
              <w:bottom w:val="nil"/>
              <w:right w:val="nil"/>
            </w:tcBorders>
            <w:shd w:val="clear" w:color="auto" w:fill="auto"/>
            <w:noWrap/>
            <w:hideMark/>
          </w:tcPr>
          <w:p w:rsidRPr="00AE6852" w:rsidR="00D40CF1" w:rsidP="00AE6852" w:rsidRDefault="00D40CF1" w14:paraId="01E2D8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11 836 248</w:t>
            </w:r>
          </w:p>
        </w:tc>
        <w:tc>
          <w:tcPr>
            <w:tcW w:w="1891" w:type="dxa"/>
            <w:tcBorders>
              <w:top w:val="nil"/>
              <w:left w:val="nil"/>
              <w:bottom w:val="nil"/>
              <w:right w:val="nil"/>
            </w:tcBorders>
            <w:shd w:val="clear" w:color="auto" w:fill="auto"/>
            <w:noWrap/>
            <w:hideMark/>
          </w:tcPr>
          <w:p w:rsidRPr="00AE6852" w:rsidR="00D40CF1" w:rsidP="00AE6852" w:rsidRDefault="00D40CF1" w14:paraId="01E2D8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−3 992 000</w:t>
            </w:r>
          </w:p>
        </w:tc>
      </w:tr>
      <w:tr w:rsidRPr="00AE6852" w:rsidR="00D40CF1" w:rsidTr="00AE6852" w14:paraId="01E2D818"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21</w:t>
            </w:r>
          </w:p>
        </w:tc>
        <w:tc>
          <w:tcPr>
            <w:tcW w:w="4622" w:type="dxa"/>
            <w:tcBorders>
              <w:top w:val="nil"/>
              <w:left w:val="nil"/>
              <w:bottom w:val="nil"/>
              <w:right w:val="nil"/>
            </w:tcBorders>
            <w:shd w:val="clear" w:color="auto" w:fill="auto"/>
            <w:hideMark/>
          </w:tcPr>
          <w:p w:rsidRPr="00AE6852" w:rsidR="00D40CF1" w:rsidP="00AE6852" w:rsidRDefault="00D40CF1" w14:paraId="01E2D8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Energi</w:t>
            </w:r>
          </w:p>
        </w:tc>
        <w:tc>
          <w:tcPr>
            <w:tcW w:w="1794" w:type="dxa"/>
            <w:tcBorders>
              <w:top w:val="nil"/>
              <w:left w:val="nil"/>
              <w:bottom w:val="nil"/>
              <w:right w:val="nil"/>
            </w:tcBorders>
            <w:shd w:val="clear" w:color="auto" w:fill="auto"/>
            <w:noWrap/>
            <w:hideMark/>
          </w:tcPr>
          <w:p w:rsidRPr="00AE6852" w:rsidR="00D40CF1" w:rsidP="00AE6852" w:rsidRDefault="00D40CF1" w14:paraId="01E2D8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3 594 947</w:t>
            </w:r>
          </w:p>
        </w:tc>
        <w:tc>
          <w:tcPr>
            <w:tcW w:w="1891" w:type="dxa"/>
            <w:tcBorders>
              <w:top w:val="nil"/>
              <w:left w:val="nil"/>
              <w:bottom w:val="nil"/>
              <w:right w:val="nil"/>
            </w:tcBorders>
            <w:shd w:val="clear" w:color="auto" w:fill="auto"/>
            <w:noWrap/>
            <w:hideMark/>
          </w:tcPr>
          <w:p w:rsidRPr="00AE6852" w:rsidR="00D40CF1" w:rsidP="00AE6852" w:rsidRDefault="00D40CF1" w14:paraId="01E2D8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−755 000</w:t>
            </w:r>
          </w:p>
        </w:tc>
      </w:tr>
      <w:tr w:rsidRPr="00AE6852" w:rsidR="00D40CF1" w:rsidTr="00AE6852" w14:paraId="01E2D81D"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22</w:t>
            </w:r>
          </w:p>
        </w:tc>
        <w:tc>
          <w:tcPr>
            <w:tcW w:w="4622" w:type="dxa"/>
            <w:tcBorders>
              <w:top w:val="nil"/>
              <w:left w:val="nil"/>
              <w:bottom w:val="nil"/>
              <w:right w:val="nil"/>
            </w:tcBorders>
            <w:shd w:val="clear" w:color="auto" w:fill="auto"/>
            <w:hideMark/>
          </w:tcPr>
          <w:p w:rsidRPr="00AE6852" w:rsidR="00D40CF1" w:rsidP="00AE6852" w:rsidRDefault="00D40CF1" w14:paraId="01E2D8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Kommunikationer</w:t>
            </w:r>
          </w:p>
        </w:tc>
        <w:tc>
          <w:tcPr>
            <w:tcW w:w="1794" w:type="dxa"/>
            <w:tcBorders>
              <w:top w:val="nil"/>
              <w:left w:val="nil"/>
              <w:bottom w:val="nil"/>
              <w:right w:val="nil"/>
            </w:tcBorders>
            <w:shd w:val="clear" w:color="auto" w:fill="auto"/>
            <w:noWrap/>
            <w:hideMark/>
          </w:tcPr>
          <w:p w:rsidRPr="00AE6852" w:rsidR="00D40CF1" w:rsidP="00AE6852" w:rsidRDefault="00D40CF1" w14:paraId="01E2D8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59 456 655</w:t>
            </w:r>
          </w:p>
        </w:tc>
        <w:tc>
          <w:tcPr>
            <w:tcW w:w="1891" w:type="dxa"/>
            <w:tcBorders>
              <w:top w:val="nil"/>
              <w:left w:val="nil"/>
              <w:bottom w:val="nil"/>
              <w:right w:val="nil"/>
            </w:tcBorders>
            <w:shd w:val="clear" w:color="auto" w:fill="auto"/>
            <w:noWrap/>
            <w:hideMark/>
          </w:tcPr>
          <w:p w:rsidRPr="00AE6852" w:rsidR="00D40CF1" w:rsidP="00AE6852" w:rsidRDefault="00D40CF1" w14:paraId="01E2D8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+2 535 000</w:t>
            </w:r>
          </w:p>
        </w:tc>
      </w:tr>
      <w:tr w:rsidRPr="00AE6852" w:rsidR="00D40CF1" w:rsidTr="00AE6852" w14:paraId="01E2D822"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23</w:t>
            </w:r>
          </w:p>
        </w:tc>
        <w:tc>
          <w:tcPr>
            <w:tcW w:w="4622" w:type="dxa"/>
            <w:tcBorders>
              <w:top w:val="nil"/>
              <w:left w:val="nil"/>
              <w:bottom w:val="nil"/>
              <w:right w:val="nil"/>
            </w:tcBorders>
            <w:shd w:val="clear" w:color="auto" w:fill="auto"/>
            <w:hideMark/>
          </w:tcPr>
          <w:p w:rsidRPr="00AE6852" w:rsidR="00D40CF1" w:rsidP="00AE6852" w:rsidRDefault="00D40CF1" w14:paraId="01E2D8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Areella näringar, landsbygd och livsmedel</w:t>
            </w:r>
          </w:p>
        </w:tc>
        <w:tc>
          <w:tcPr>
            <w:tcW w:w="1794" w:type="dxa"/>
            <w:tcBorders>
              <w:top w:val="nil"/>
              <w:left w:val="nil"/>
              <w:bottom w:val="nil"/>
              <w:right w:val="nil"/>
            </w:tcBorders>
            <w:shd w:val="clear" w:color="auto" w:fill="auto"/>
            <w:noWrap/>
            <w:hideMark/>
          </w:tcPr>
          <w:p w:rsidRPr="00AE6852" w:rsidR="00D40CF1" w:rsidP="00AE6852" w:rsidRDefault="00D40CF1" w14:paraId="01E2D8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19 787 281</w:t>
            </w:r>
          </w:p>
        </w:tc>
        <w:tc>
          <w:tcPr>
            <w:tcW w:w="1891" w:type="dxa"/>
            <w:tcBorders>
              <w:top w:val="nil"/>
              <w:left w:val="nil"/>
              <w:bottom w:val="nil"/>
              <w:right w:val="nil"/>
            </w:tcBorders>
            <w:shd w:val="clear" w:color="auto" w:fill="auto"/>
            <w:noWrap/>
            <w:hideMark/>
          </w:tcPr>
          <w:p w:rsidRPr="00AE6852" w:rsidR="00D40CF1" w:rsidP="00AE6852" w:rsidRDefault="00D40CF1" w14:paraId="01E2D8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+497 000</w:t>
            </w:r>
          </w:p>
        </w:tc>
      </w:tr>
      <w:tr w:rsidRPr="00AE6852" w:rsidR="00D40CF1" w:rsidTr="00AE6852" w14:paraId="01E2D827"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24</w:t>
            </w:r>
          </w:p>
        </w:tc>
        <w:tc>
          <w:tcPr>
            <w:tcW w:w="4622" w:type="dxa"/>
            <w:tcBorders>
              <w:top w:val="nil"/>
              <w:left w:val="nil"/>
              <w:bottom w:val="nil"/>
              <w:right w:val="nil"/>
            </w:tcBorders>
            <w:shd w:val="clear" w:color="auto" w:fill="auto"/>
            <w:hideMark/>
          </w:tcPr>
          <w:p w:rsidRPr="00AE6852" w:rsidR="00D40CF1" w:rsidP="00AE6852" w:rsidRDefault="00D40CF1" w14:paraId="01E2D8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Näringsliv</w:t>
            </w:r>
          </w:p>
        </w:tc>
        <w:tc>
          <w:tcPr>
            <w:tcW w:w="1794" w:type="dxa"/>
            <w:tcBorders>
              <w:top w:val="nil"/>
              <w:left w:val="nil"/>
              <w:bottom w:val="nil"/>
              <w:right w:val="nil"/>
            </w:tcBorders>
            <w:shd w:val="clear" w:color="auto" w:fill="auto"/>
            <w:noWrap/>
            <w:hideMark/>
          </w:tcPr>
          <w:p w:rsidRPr="00AE6852" w:rsidR="00D40CF1" w:rsidP="00AE6852" w:rsidRDefault="00D40CF1" w14:paraId="01E2D8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7 266 717</w:t>
            </w:r>
          </w:p>
        </w:tc>
        <w:tc>
          <w:tcPr>
            <w:tcW w:w="1891" w:type="dxa"/>
            <w:tcBorders>
              <w:top w:val="nil"/>
              <w:left w:val="nil"/>
              <w:bottom w:val="nil"/>
              <w:right w:val="nil"/>
            </w:tcBorders>
            <w:shd w:val="clear" w:color="auto" w:fill="auto"/>
            <w:noWrap/>
            <w:hideMark/>
          </w:tcPr>
          <w:p w:rsidRPr="00AE6852" w:rsidR="00D40CF1" w:rsidP="00AE6852" w:rsidRDefault="00D40CF1" w14:paraId="01E2D8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−293 000</w:t>
            </w:r>
          </w:p>
        </w:tc>
      </w:tr>
      <w:tr w:rsidRPr="00AE6852" w:rsidR="00D40CF1" w:rsidTr="00AE6852" w14:paraId="01E2D82C"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25</w:t>
            </w:r>
          </w:p>
        </w:tc>
        <w:tc>
          <w:tcPr>
            <w:tcW w:w="4622" w:type="dxa"/>
            <w:tcBorders>
              <w:top w:val="nil"/>
              <w:left w:val="nil"/>
              <w:bottom w:val="nil"/>
              <w:right w:val="nil"/>
            </w:tcBorders>
            <w:shd w:val="clear" w:color="auto" w:fill="auto"/>
            <w:hideMark/>
          </w:tcPr>
          <w:p w:rsidRPr="00AE6852" w:rsidR="00D40CF1" w:rsidP="00AE6852" w:rsidRDefault="00D40CF1" w14:paraId="01E2D8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Allmänna bidrag till kommuner</w:t>
            </w:r>
          </w:p>
        </w:tc>
        <w:tc>
          <w:tcPr>
            <w:tcW w:w="1794" w:type="dxa"/>
            <w:tcBorders>
              <w:top w:val="nil"/>
              <w:left w:val="nil"/>
              <w:bottom w:val="nil"/>
              <w:right w:val="nil"/>
            </w:tcBorders>
            <w:shd w:val="clear" w:color="auto" w:fill="auto"/>
            <w:noWrap/>
            <w:hideMark/>
          </w:tcPr>
          <w:p w:rsidRPr="00AE6852" w:rsidR="00D40CF1" w:rsidP="00AE6852" w:rsidRDefault="00D40CF1" w14:paraId="01E2D8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115 892 772</w:t>
            </w:r>
          </w:p>
        </w:tc>
        <w:tc>
          <w:tcPr>
            <w:tcW w:w="1891" w:type="dxa"/>
            <w:tcBorders>
              <w:top w:val="nil"/>
              <w:left w:val="nil"/>
              <w:bottom w:val="nil"/>
              <w:right w:val="nil"/>
            </w:tcBorders>
            <w:shd w:val="clear" w:color="auto" w:fill="auto"/>
            <w:noWrap/>
            <w:hideMark/>
          </w:tcPr>
          <w:p w:rsidRPr="00AE6852" w:rsidR="00D40CF1" w:rsidP="00AE6852" w:rsidRDefault="00D40CF1" w14:paraId="01E2D8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−15 549 000</w:t>
            </w:r>
          </w:p>
        </w:tc>
      </w:tr>
      <w:tr w:rsidRPr="00AE6852" w:rsidR="00D40CF1" w:rsidTr="00AE6852" w14:paraId="01E2D831"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26</w:t>
            </w:r>
          </w:p>
        </w:tc>
        <w:tc>
          <w:tcPr>
            <w:tcW w:w="4622" w:type="dxa"/>
            <w:tcBorders>
              <w:top w:val="nil"/>
              <w:left w:val="nil"/>
              <w:bottom w:val="nil"/>
              <w:right w:val="nil"/>
            </w:tcBorders>
            <w:shd w:val="clear" w:color="auto" w:fill="auto"/>
            <w:hideMark/>
          </w:tcPr>
          <w:p w:rsidRPr="00AE6852" w:rsidR="00D40CF1" w:rsidP="00AE6852" w:rsidRDefault="00D40CF1" w14:paraId="01E2D8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Statsskuldsräntor m.m.</w:t>
            </w:r>
          </w:p>
        </w:tc>
        <w:tc>
          <w:tcPr>
            <w:tcW w:w="1794" w:type="dxa"/>
            <w:tcBorders>
              <w:top w:val="nil"/>
              <w:left w:val="nil"/>
              <w:bottom w:val="nil"/>
              <w:right w:val="nil"/>
            </w:tcBorders>
            <w:shd w:val="clear" w:color="auto" w:fill="auto"/>
            <w:noWrap/>
            <w:hideMark/>
          </w:tcPr>
          <w:p w:rsidRPr="00AE6852" w:rsidR="00D40CF1" w:rsidP="00AE6852" w:rsidRDefault="00D40CF1" w14:paraId="01E2D8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25 155 200</w:t>
            </w:r>
          </w:p>
        </w:tc>
        <w:tc>
          <w:tcPr>
            <w:tcW w:w="1891" w:type="dxa"/>
            <w:tcBorders>
              <w:top w:val="nil"/>
              <w:left w:val="nil"/>
              <w:bottom w:val="nil"/>
              <w:right w:val="nil"/>
            </w:tcBorders>
            <w:shd w:val="clear" w:color="auto" w:fill="auto"/>
            <w:noWrap/>
            <w:hideMark/>
          </w:tcPr>
          <w:p w:rsidRPr="00AE6852" w:rsidR="00D40CF1" w:rsidP="00AE6852" w:rsidRDefault="00D40CF1" w14:paraId="01E2D8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±0</w:t>
            </w:r>
          </w:p>
        </w:tc>
      </w:tr>
      <w:tr w:rsidRPr="00AE6852" w:rsidR="00D40CF1" w:rsidTr="00AE6852" w14:paraId="01E2D836" w14:textId="77777777">
        <w:trPr>
          <w:trHeight w:val="255"/>
        </w:trPr>
        <w:tc>
          <w:tcPr>
            <w:tcW w:w="340" w:type="dxa"/>
            <w:tcBorders>
              <w:top w:val="nil"/>
              <w:left w:val="nil"/>
              <w:bottom w:val="nil"/>
              <w:right w:val="nil"/>
            </w:tcBorders>
            <w:shd w:val="clear" w:color="auto" w:fill="auto"/>
            <w:noWrap/>
            <w:hideMark/>
          </w:tcPr>
          <w:p w:rsidRPr="00AE6852" w:rsidR="00D40CF1" w:rsidP="00AE6852" w:rsidRDefault="00D40CF1" w14:paraId="01E2D8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27</w:t>
            </w:r>
          </w:p>
        </w:tc>
        <w:tc>
          <w:tcPr>
            <w:tcW w:w="4622" w:type="dxa"/>
            <w:tcBorders>
              <w:top w:val="nil"/>
              <w:left w:val="nil"/>
              <w:bottom w:val="nil"/>
              <w:right w:val="nil"/>
            </w:tcBorders>
            <w:shd w:val="clear" w:color="auto" w:fill="auto"/>
            <w:hideMark/>
          </w:tcPr>
          <w:p w:rsidRPr="00AE6852" w:rsidR="00D40CF1" w:rsidP="00AE6852" w:rsidRDefault="00D40CF1" w14:paraId="01E2D8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Avgiften till Europeiska unionen</w:t>
            </w:r>
          </w:p>
        </w:tc>
        <w:tc>
          <w:tcPr>
            <w:tcW w:w="1794" w:type="dxa"/>
            <w:tcBorders>
              <w:top w:val="nil"/>
              <w:left w:val="nil"/>
              <w:bottom w:val="nil"/>
              <w:right w:val="nil"/>
            </w:tcBorders>
            <w:shd w:val="clear" w:color="auto" w:fill="auto"/>
            <w:noWrap/>
            <w:hideMark/>
          </w:tcPr>
          <w:p w:rsidRPr="00AE6852" w:rsidR="00D40CF1" w:rsidP="00AE6852" w:rsidRDefault="00D40CF1" w14:paraId="01E2D8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40 913 834</w:t>
            </w:r>
          </w:p>
        </w:tc>
        <w:tc>
          <w:tcPr>
            <w:tcW w:w="1891" w:type="dxa"/>
            <w:tcBorders>
              <w:top w:val="nil"/>
              <w:left w:val="nil"/>
              <w:bottom w:val="nil"/>
              <w:right w:val="nil"/>
            </w:tcBorders>
            <w:shd w:val="clear" w:color="auto" w:fill="auto"/>
            <w:noWrap/>
            <w:hideMark/>
          </w:tcPr>
          <w:p w:rsidRPr="00AE6852" w:rsidR="00D40CF1" w:rsidP="00AE6852" w:rsidRDefault="00D40CF1" w14:paraId="01E2D8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±0</w:t>
            </w:r>
          </w:p>
        </w:tc>
      </w:tr>
      <w:tr w:rsidRPr="00AE6852" w:rsidR="00D40CF1" w:rsidTr="00AE6852" w14:paraId="01E2D83A" w14:textId="77777777">
        <w:trPr>
          <w:trHeight w:val="255"/>
        </w:trPr>
        <w:tc>
          <w:tcPr>
            <w:tcW w:w="4962" w:type="dxa"/>
            <w:gridSpan w:val="2"/>
            <w:tcBorders>
              <w:top w:val="nil"/>
              <w:left w:val="nil"/>
              <w:bottom w:val="nil"/>
              <w:right w:val="nil"/>
            </w:tcBorders>
            <w:shd w:val="clear" w:color="auto" w:fill="auto"/>
            <w:hideMark/>
          </w:tcPr>
          <w:p w:rsidRPr="00AE6852" w:rsidR="00D40CF1" w:rsidP="00AE6852" w:rsidRDefault="00D40CF1" w14:paraId="01E2D8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Summa utgiftsområden</w:t>
            </w:r>
          </w:p>
        </w:tc>
        <w:tc>
          <w:tcPr>
            <w:tcW w:w="1794" w:type="dxa"/>
            <w:tcBorders>
              <w:top w:val="nil"/>
              <w:left w:val="nil"/>
              <w:bottom w:val="nil"/>
              <w:right w:val="nil"/>
            </w:tcBorders>
            <w:shd w:val="clear" w:color="auto" w:fill="auto"/>
            <w:noWrap/>
            <w:hideMark/>
          </w:tcPr>
          <w:p w:rsidRPr="00AE6852" w:rsidR="00D40CF1" w:rsidP="00AE6852" w:rsidRDefault="00D40CF1" w14:paraId="01E2D8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1 026 634 185</w:t>
            </w:r>
          </w:p>
        </w:tc>
        <w:tc>
          <w:tcPr>
            <w:tcW w:w="1891" w:type="dxa"/>
            <w:tcBorders>
              <w:top w:val="nil"/>
              <w:left w:val="nil"/>
              <w:bottom w:val="nil"/>
              <w:right w:val="nil"/>
            </w:tcBorders>
            <w:shd w:val="clear" w:color="auto" w:fill="auto"/>
            <w:noWrap/>
            <w:hideMark/>
          </w:tcPr>
          <w:p w:rsidRPr="00AE6852" w:rsidR="00D40CF1" w:rsidP="00AE6852" w:rsidRDefault="00BF3F7B" w14:paraId="01E2D839" w14:textId="572FA39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−7 712 788</w:t>
            </w:r>
          </w:p>
        </w:tc>
      </w:tr>
      <w:tr w:rsidRPr="00AE6852" w:rsidR="00D40CF1" w:rsidTr="00AE6852" w14:paraId="01E2D83E" w14:textId="77777777">
        <w:trPr>
          <w:trHeight w:val="255"/>
        </w:trPr>
        <w:tc>
          <w:tcPr>
            <w:tcW w:w="4962" w:type="dxa"/>
            <w:gridSpan w:val="2"/>
            <w:tcBorders>
              <w:top w:val="nil"/>
              <w:left w:val="nil"/>
              <w:bottom w:val="nil"/>
              <w:right w:val="nil"/>
            </w:tcBorders>
            <w:shd w:val="clear" w:color="auto" w:fill="auto"/>
            <w:hideMark/>
          </w:tcPr>
          <w:p w:rsidRPr="00AE6852" w:rsidR="00D40CF1" w:rsidP="00AE6852" w:rsidRDefault="00D40CF1" w14:paraId="01E2D8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Minskning av anslagsbehållningar</w:t>
            </w:r>
          </w:p>
        </w:tc>
        <w:tc>
          <w:tcPr>
            <w:tcW w:w="1794" w:type="dxa"/>
            <w:tcBorders>
              <w:top w:val="nil"/>
              <w:left w:val="nil"/>
              <w:bottom w:val="nil"/>
              <w:right w:val="nil"/>
            </w:tcBorders>
            <w:shd w:val="clear" w:color="auto" w:fill="auto"/>
            <w:noWrap/>
            <w:hideMark/>
          </w:tcPr>
          <w:p w:rsidRPr="00AE6852" w:rsidR="00D40CF1" w:rsidP="00AE6852" w:rsidRDefault="00D40CF1" w14:paraId="01E2D8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−11 289 117</w:t>
            </w:r>
          </w:p>
        </w:tc>
        <w:tc>
          <w:tcPr>
            <w:tcW w:w="1891" w:type="dxa"/>
            <w:tcBorders>
              <w:top w:val="nil"/>
              <w:left w:val="nil"/>
              <w:bottom w:val="nil"/>
              <w:right w:val="nil"/>
            </w:tcBorders>
            <w:shd w:val="clear" w:color="auto" w:fill="auto"/>
            <w:noWrap/>
            <w:hideMark/>
          </w:tcPr>
          <w:p w:rsidRPr="00AE6852" w:rsidR="00D40CF1" w:rsidP="00AE6852" w:rsidRDefault="00D40CF1" w14:paraId="01E2D8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±0</w:t>
            </w:r>
          </w:p>
        </w:tc>
      </w:tr>
      <w:tr w:rsidRPr="00AE6852" w:rsidR="00D40CF1" w:rsidTr="00AE6852" w14:paraId="01E2D842" w14:textId="77777777">
        <w:trPr>
          <w:trHeight w:val="255"/>
        </w:trPr>
        <w:tc>
          <w:tcPr>
            <w:tcW w:w="4962" w:type="dxa"/>
            <w:gridSpan w:val="2"/>
            <w:tcBorders>
              <w:top w:val="nil"/>
              <w:left w:val="nil"/>
              <w:bottom w:val="single" w:color="auto" w:sz="4" w:space="0"/>
              <w:right w:val="nil"/>
            </w:tcBorders>
            <w:shd w:val="clear" w:color="auto" w:fill="auto"/>
            <w:hideMark/>
          </w:tcPr>
          <w:p w:rsidRPr="00AE6852" w:rsidR="00D40CF1" w:rsidP="00AE6852" w:rsidRDefault="00D40CF1" w14:paraId="01E2D8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Summa utgifter</w:t>
            </w:r>
          </w:p>
        </w:tc>
        <w:tc>
          <w:tcPr>
            <w:tcW w:w="1794" w:type="dxa"/>
            <w:tcBorders>
              <w:top w:val="nil"/>
              <w:left w:val="nil"/>
              <w:bottom w:val="single" w:color="auto" w:sz="4" w:space="0"/>
              <w:right w:val="nil"/>
            </w:tcBorders>
            <w:shd w:val="clear" w:color="auto" w:fill="auto"/>
            <w:noWrap/>
            <w:hideMark/>
          </w:tcPr>
          <w:p w:rsidRPr="00AE6852" w:rsidR="00D40CF1" w:rsidP="00AE6852" w:rsidRDefault="00D40CF1" w14:paraId="01E2D8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1 015 345 068</w:t>
            </w:r>
          </w:p>
        </w:tc>
        <w:tc>
          <w:tcPr>
            <w:tcW w:w="1891" w:type="dxa"/>
            <w:tcBorders>
              <w:top w:val="nil"/>
              <w:left w:val="nil"/>
              <w:bottom w:val="single" w:color="auto" w:sz="4" w:space="0"/>
              <w:right w:val="nil"/>
            </w:tcBorders>
            <w:shd w:val="clear" w:color="auto" w:fill="auto"/>
            <w:noWrap/>
            <w:hideMark/>
          </w:tcPr>
          <w:p w:rsidRPr="00AE6852" w:rsidR="00D40CF1" w:rsidP="00AE6852" w:rsidRDefault="00BF3F7B" w14:paraId="01E2D841" w14:textId="01F464F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−7 712 78</w:t>
            </w:r>
            <w:r w:rsidRPr="00AE6852" w:rsidR="00D40CF1">
              <w:rPr>
                <w:rFonts w:ascii="Times New Roman" w:hAnsi="Times New Roman" w:eastAsia="Times New Roman" w:cs="Times New Roman"/>
                <w:b/>
                <w:bCs/>
                <w:kern w:val="0"/>
                <w:sz w:val="20"/>
                <w:szCs w:val="20"/>
                <w:lang w:eastAsia="sv-SE"/>
                <w14:numSpacing w14:val="default"/>
              </w:rPr>
              <w:t>8</w:t>
            </w:r>
          </w:p>
        </w:tc>
      </w:tr>
      <w:tr w:rsidRPr="00AE6852" w:rsidR="00D40CF1" w:rsidTr="00AE6852" w14:paraId="01E2D846" w14:textId="77777777">
        <w:trPr>
          <w:trHeight w:val="255"/>
        </w:trPr>
        <w:tc>
          <w:tcPr>
            <w:tcW w:w="4962" w:type="dxa"/>
            <w:gridSpan w:val="2"/>
            <w:tcBorders>
              <w:top w:val="nil"/>
              <w:left w:val="nil"/>
              <w:bottom w:val="nil"/>
              <w:right w:val="nil"/>
            </w:tcBorders>
            <w:shd w:val="clear" w:color="auto" w:fill="auto"/>
            <w:hideMark/>
          </w:tcPr>
          <w:p w:rsidRPr="00AE6852" w:rsidR="00D40CF1" w:rsidP="00AE6852" w:rsidRDefault="00D40CF1" w14:paraId="01E2D8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Myndigheters m.fl. in- och utlåning i Riksgäldskontoret, netto</w:t>
            </w:r>
          </w:p>
        </w:tc>
        <w:tc>
          <w:tcPr>
            <w:tcW w:w="1794" w:type="dxa"/>
            <w:tcBorders>
              <w:top w:val="nil"/>
              <w:left w:val="nil"/>
              <w:bottom w:val="nil"/>
              <w:right w:val="nil"/>
            </w:tcBorders>
            <w:shd w:val="clear" w:color="auto" w:fill="auto"/>
            <w:noWrap/>
            <w:vAlign w:val="bottom"/>
            <w:hideMark/>
          </w:tcPr>
          <w:p w:rsidRPr="00AE6852" w:rsidR="00D40CF1" w:rsidP="00AE6852" w:rsidRDefault="00D40CF1" w14:paraId="01E2D8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3 628 408</w:t>
            </w:r>
          </w:p>
        </w:tc>
        <w:tc>
          <w:tcPr>
            <w:tcW w:w="1891" w:type="dxa"/>
            <w:tcBorders>
              <w:top w:val="nil"/>
              <w:left w:val="nil"/>
              <w:bottom w:val="nil"/>
              <w:right w:val="nil"/>
            </w:tcBorders>
            <w:shd w:val="clear" w:color="auto" w:fill="auto"/>
            <w:noWrap/>
            <w:vAlign w:val="bottom"/>
            <w:hideMark/>
          </w:tcPr>
          <w:p w:rsidRPr="00AE6852" w:rsidR="00D40CF1" w:rsidP="00AE6852" w:rsidRDefault="00D40CF1" w14:paraId="01E2D8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±0</w:t>
            </w:r>
          </w:p>
        </w:tc>
      </w:tr>
      <w:tr w:rsidRPr="00AE6852" w:rsidR="00D40CF1" w:rsidTr="00AE6852" w14:paraId="01E2D84A" w14:textId="77777777">
        <w:trPr>
          <w:trHeight w:val="255"/>
        </w:trPr>
        <w:tc>
          <w:tcPr>
            <w:tcW w:w="4962" w:type="dxa"/>
            <w:gridSpan w:val="2"/>
            <w:tcBorders>
              <w:top w:val="nil"/>
              <w:left w:val="nil"/>
              <w:bottom w:val="nil"/>
              <w:right w:val="nil"/>
            </w:tcBorders>
            <w:shd w:val="clear" w:color="auto" w:fill="auto"/>
            <w:hideMark/>
          </w:tcPr>
          <w:p w:rsidRPr="00AE6852" w:rsidR="00D40CF1" w:rsidP="00AE6852" w:rsidRDefault="00D40CF1" w14:paraId="01E2D8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Kassamässig korrigering</w:t>
            </w:r>
          </w:p>
        </w:tc>
        <w:tc>
          <w:tcPr>
            <w:tcW w:w="1794" w:type="dxa"/>
            <w:tcBorders>
              <w:top w:val="nil"/>
              <w:left w:val="nil"/>
              <w:bottom w:val="nil"/>
              <w:right w:val="nil"/>
            </w:tcBorders>
            <w:shd w:val="clear" w:color="auto" w:fill="auto"/>
            <w:noWrap/>
            <w:hideMark/>
          </w:tcPr>
          <w:p w:rsidRPr="00AE6852" w:rsidR="00D40CF1" w:rsidP="00AE6852" w:rsidRDefault="00D40CF1" w14:paraId="01E2D8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0</w:t>
            </w:r>
          </w:p>
        </w:tc>
        <w:tc>
          <w:tcPr>
            <w:tcW w:w="1891" w:type="dxa"/>
            <w:tcBorders>
              <w:top w:val="nil"/>
              <w:left w:val="nil"/>
              <w:bottom w:val="nil"/>
              <w:right w:val="nil"/>
            </w:tcBorders>
            <w:shd w:val="clear" w:color="auto" w:fill="auto"/>
            <w:noWrap/>
            <w:hideMark/>
          </w:tcPr>
          <w:p w:rsidRPr="00AE6852" w:rsidR="00D40CF1" w:rsidP="00AE6852" w:rsidRDefault="00D40CF1" w14:paraId="01E2D8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AE6852">
              <w:rPr>
                <w:rFonts w:ascii="Times New Roman" w:hAnsi="Times New Roman" w:eastAsia="Times New Roman" w:cs="Times New Roman"/>
                <w:kern w:val="0"/>
                <w:sz w:val="20"/>
                <w:szCs w:val="20"/>
                <w:lang w:eastAsia="sv-SE"/>
                <w14:numSpacing w14:val="default"/>
              </w:rPr>
              <w:t>±0</w:t>
            </w:r>
          </w:p>
        </w:tc>
      </w:tr>
      <w:tr w:rsidRPr="00AE6852" w:rsidR="00D40CF1" w:rsidTr="00AE6852" w14:paraId="01E2D84E" w14:textId="77777777">
        <w:trPr>
          <w:trHeight w:val="255"/>
        </w:trPr>
        <w:tc>
          <w:tcPr>
            <w:tcW w:w="4962" w:type="dxa"/>
            <w:gridSpan w:val="2"/>
            <w:tcBorders>
              <w:top w:val="nil"/>
              <w:left w:val="nil"/>
              <w:bottom w:val="single" w:color="auto" w:sz="4" w:space="0"/>
              <w:right w:val="nil"/>
            </w:tcBorders>
            <w:shd w:val="clear" w:color="auto" w:fill="auto"/>
            <w:hideMark/>
          </w:tcPr>
          <w:p w:rsidRPr="00AE6852" w:rsidR="00D40CF1" w:rsidP="00AE6852" w:rsidRDefault="00D40CF1" w14:paraId="01E2D8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Summa</w:t>
            </w:r>
          </w:p>
        </w:tc>
        <w:tc>
          <w:tcPr>
            <w:tcW w:w="1794" w:type="dxa"/>
            <w:tcBorders>
              <w:top w:val="nil"/>
              <w:left w:val="nil"/>
              <w:bottom w:val="single" w:color="auto" w:sz="4" w:space="0"/>
              <w:right w:val="nil"/>
            </w:tcBorders>
            <w:shd w:val="clear" w:color="auto" w:fill="auto"/>
            <w:noWrap/>
            <w:hideMark/>
          </w:tcPr>
          <w:p w:rsidRPr="00AE6852" w:rsidR="00D40CF1" w:rsidP="00AE6852" w:rsidRDefault="00D40CF1" w14:paraId="01E2D8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1 018 973 476</w:t>
            </w:r>
          </w:p>
        </w:tc>
        <w:tc>
          <w:tcPr>
            <w:tcW w:w="1891" w:type="dxa"/>
            <w:tcBorders>
              <w:top w:val="nil"/>
              <w:left w:val="nil"/>
              <w:bottom w:val="single" w:color="auto" w:sz="4" w:space="0"/>
              <w:right w:val="nil"/>
            </w:tcBorders>
            <w:shd w:val="clear" w:color="auto" w:fill="auto"/>
            <w:noWrap/>
            <w:hideMark/>
          </w:tcPr>
          <w:p w:rsidRPr="00AE6852" w:rsidR="00D40CF1" w:rsidP="00AE6852" w:rsidRDefault="00BF3F7B" w14:paraId="01E2D84D" w14:textId="29B17BC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AE6852">
              <w:rPr>
                <w:rFonts w:ascii="Times New Roman" w:hAnsi="Times New Roman" w:eastAsia="Times New Roman" w:cs="Times New Roman"/>
                <w:b/>
                <w:bCs/>
                <w:kern w:val="0"/>
                <w:sz w:val="20"/>
                <w:szCs w:val="20"/>
                <w:lang w:eastAsia="sv-SE"/>
                <w14:numSpacing w14:val="default"/>
              </w:rPr>
              <w:t>−7 712 7</w:t>
            </w:r>
            <w:r w:rsidRPr="00AE6852" w:rsidR="00DB052B">
              <w:rPr>
                <w:rFonts w:ascii="Times New Roman" w:hAnsi="Times New Roman" w:eastAsia="Times New Roman" w:cs="Times New Roman"/>
                <w:b/>
                <w:bCs/>
                <w:kern w:val="0"/>
                <w:sz w:val="20"/>
                <w:szCs w:val="20"/>
                <w:lang w:eastAsia="sv-SE"/>
                <w14:numSpacing w14:val="default"/>
              </w:rPr>
              <w:t>8</w:t>
            </w:r>
            <w:r w:rsidRPr="00AE6852" w:rsidR="00D40CF1">
              <w:rPr>
                <w:rFonts w:ascii="Times New Roman" w:hAnsi="Times New Roman" w:eastAsia="Times New Roman" w:cs="Times New Roman"/>
                <w:b/>
                <w:bCs/>
                <w:kern w:val="0"/>
                <w:sz w:val="20"/>
                <w:szCs w:val="20"/>
                <w:lang w:eastAsia="sv-SE"/>
                <w14:numSpacing w14:val="default"/>
              </w:rPr>
              <w:t>8</w:t>
            </w:r>
          </w:p>
        </w:tc>
      </w:tr>
    </w:tbl>
    <w:p w:rsidRPr="004E07A6" w:rsidR="00471775" w:rsidP="00012C0E" w:rsidRDefault="00471775" w14:paraId="01E2D84F" w14:textId="77777777">
      <w:pPr>
        <w:ind w:firstLine="0"/>
        <w:rPr>
          <w:lang w:eastAsia="sv-SE"/>
        </w:rPr>
      </w:pPr>
      <w:r w:rsidRPr="004E07A6">
        <w:rPr>
          <w:lang w:eastAsia="sv-SE"/>
        </w:rPr>
        <w:br w:type="page"/>
      </w:r>
    </w:p>
    <w:p w:rsidRPr="007D475B" w:rsidR="00012C0E" w:rsidP="007D475B" w:rsidRDefault="007D475B" w14:paraId="01E2D851" w14:textId="3DC51CCA">
      <w:pPr>
        <w:pStyle w:val="Tabellrubrik"/>
      </w:pPr>
      <w:bookmarkStart w:name="_Toc531250371" w:id="534"/>
      <w:r>
        <w:t xml:space="preserve">21.7 </w:t>
      </w:r>
      <w:r w:rsidRPr="007D475B" w:rsidR="00012C0E">
        <w:t>Förslag till utgiftsramar 2020</w:t>
      </w:r>
      <w:r w:rsidR="00CD0CDD">
        <w:t>–</w:t>
      </w:r>
      <w:r w:rsidRPr="007D475B" w:rsidR="00012C0E">
        <w:t>2021</w:t>
      </w:r>
      <w:bookmarkEnd w:id="534"/>
    </w:p>
    <w:p w:rsidRPr="007D475B" w:rsidR="007D475B" w:rsidP="007D475B" w:rsidRDefault="007D475B" w14:paraId="5667937F" w14:textId="3EFBC267">
      <w:pPr>
        <w:pStyle w:val="Tabellunderrubrik"/>
      </w:pPr>
      <w:r w:rsidRPr="007D475B">
        <w:t>Miljoner kronor</w:t>
      </w:r>
    </w:p>
    <w:tbl>
      <w:tblPr>
        <w:tblW w:w="8647" w:type="dxa"/>
        <w:tblCellMar>
          <w:left w:w="70" w:type="dxa"/>
          <w:right w:w="70" w:type="dxa"/>
        </w:tblCellMar>
        <w:tblLook w:val="04A0" w:firstRow="1" w:lastRow="0" w:firstColumn="1" w:lastColumn="0" w:noHBand="0" w:noVBand="1"/>
      </w:tblPr>
      <w:tblGrid>
        <w:gridCol w:w="340"/>
        <w:gridCol w:w="5102"/>
        <w:gridCol w:w="1504"/>
        <w:gridCol w:w="1701"/>
      </w:tblGrid>
      <w:tr w:rsidRPr="007D475B" w:rsidR="00D40CF1" w:rsidTr="00B62025" w14:paraId="01E2D858" w14:textId="77777777">
        <w:trPr>
          <w:trHeight w:val="255"/>
        </w:trPr>
        <w:tc>
          <w:tcPr>
            <w:tcW w:w="5442" w:type="dxa"/>
            <w:gridSpan w:val="2"/>
            <w:tcBorders>
              <w:top w:val="single" w:color="auto" w:sz="4" w:space="0"/>
              <w:left w:val="nil"/>
              <w:bottom w:val="nil"/>
              <w:right w:val="nil"/>
            </w:tcBorders>
            <w:shd w:val="clear" w:color="auto" w:fill="auto"/>
            <w:noWrap/>
            <w:hideMark/>
          </w:tcPr>
          <w:p w:rsidRPr="007D475B" w:rsidR="00D40CF1" w:rsidP="007D475B" w:rsidRDefault="00D40CF1" w14:paraId="01E2D8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Utgiftsområde</w:t>
            </w:r>
          </w:p>
        </w:tc>
        <w:tc>
          <w:tcPr>
            <w:tcW w:w="3205" w:type="dxa"/>
            <w:gridSpan w:val="2"/>
            <w:tcBorders>
              <w:top w:val="single" w:color="auto" w:sz="4" w:space="0"/>
              <w:left w:val="nil"/>
              <w:bottom w:val="nil"/>
              <w:right w:val="nil"/>
            </w:tcBorders>
            <w:shd w:val="clear" w:color="auto" w:fill="auto"/>
            <w:hideMark/>
          </w:tcPr>
          <w:p w:rsidRPr="007D475B" w:rsidR="00D40CF1" w:rsidP="007D475B" w:rsidRDefault="00D40CF1" w14:paraId="01E2D857" w14:textId="3232D2D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Avvikelse från regeringen (SD)</w:t>
            </w:r>
          </w:p>
        </w:tc>
      </w:tr>
      <w:tr w:rsidRPr="007D475B" w:rsidR="00D40CF1" w:rsidTr="00B62025" w14:paraId="01E2D85D" w14:textId="77777777">
        <w:trPr>
          <w:trHeight w:val="255"/>
        </w:trPr>
        <w:tc>
          <w:tcPr>
            <w:tcW w:w="340" w:type="dxa"/>
            <w:tcBorders>
              <w:top w:val="nil"/>
              <w:left w:val="nil"/>
              <w:bottom w:val="single" w:color="auto" w:sz="4" w:space="0"/>
              <w:right w:val="nil"/>
            </w:tcBorders>
            <w:shd w:val="clear" w:color="auto" w:fill="auto"/>
            <w:noWrap/>
            <w:hideMark/>
          </w:tcPr>
          <w:p w:rsidRPr="007D475B" w:rsidR="00D40CF1" w:rsidP="007D475B" w:rsidRDefault="00D40CF1" w14:paraId="01E2D8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 </w:t>
            </w:r>
          </w:p>
        </w:tc>
        <w:tc>
          <w:tcPr>
            <w:tcW w:w="5102" w:type="dxa"/>
            <w:tcBorders>
              <w:top w:val="nil"/>
              <w:left w:val="nil"/>
              <w:bottom w:val="single" w:color="auto" w:sz="4" w:space="0"/>
              <w:right w:val="nil"/>
            </w:tcBorders>
            <w:shd w:val="clear" w:color="auto" w:fill="auto"/>
            <w:noWrap/>
            <w:hideMark/>
          </w:tcPr>
          <w:p w:rsidRPr="007D475B" w:rsidR="00D40CF1" w:rsidP="007D475B" w:rsidRDefault="00D40CF1" w14:paraId="01E2D8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 </w:t>
            </w:r>
          </w:p>
        </w:tc>
        <w:tc>
          <w:tcPr>
            <w:tcW w:w="1504" w:type="dxa"/>
            <w:tcBorders>
              <w:top w:val="nil"/>
              <w:left w:val="nil"/>
              <w:bottom w:val="single" w:color="auto" w:sz="4" w:space="0"/>
              <w:right w:val="nil"/>
            </w:tcBorders>
            <w:shd w:val="clear" w:color="auto" w:fill="auto"/>
            <w:hideMark/>
          </w:tcPr>
          <w:p w:rsidRPr="007D475B" w:rsidR="00D40CF1" w:rsidP="007D475B" w:rsidRDefault="00D40CF1" w14:paraId="01E2D8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2020</w:t>
            </w:r>
          </w:p>
        </w:tc>
        <w:tc>
          <w:tcPr>
            <w:tcW w:w="1701" w:type="dxa"/>
            <w:tcBorders>
              <w:top w:val="nil"/>
              <w:left w:val="nil"/>
              <w:bottom w:val="single" w:color="auto" w:sz="4" w:space="0"/>
              <w:right w:val="nil"/>
            </w:tcBorders>
            <w:shd w:val="clear" w:color="auto" w:fill="auto"/>
            <w:hideMark/>
          </w:tcPr>
          <w:p w:rsidRPr="007D475B" w:rsidR="00D40CF1" w:rsidP="007D475B" w:rsidRDefault="00D40CF1" w14:paraId="01E2D8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2021</w:t>
            </w:r>
          </w:p>
        </w:tc>
      </w:tr>
      <w:tr w:rsidRPr="007D475B" w:rsidR="00D40CF1" w:rsidTr="00B62025" w14:paraId="01E2D862"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w:t>
            </w:r>
          </w:p>
        </w:tc>
        <w:tc>
          <w:tcPr>
            <w:tcW w:w="5102" w:type="dxa"/>
            <w:tcBorders>
              <w:top w:val="nil"/>
              <w:left w:val="nil"/>
              <w:bottom w:val="nil"/>
              <w:right w:val="nil"/>
            </w:tcBorders>
            <w:shd w:val="clear" w:color="auto" w:fill="auto"/>
            <w:hideMark/>
          </w:tcPr>
          <w:p w:rsidRPr="007D475B" w:rsidR="00D40CF1" w:rsidP="007D475B" w:rsidRDefault="00D40CF1" w14:paraId="01E2D8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Rikets styrelse</w:t>
            </w:r>
          </w:p>
        </w:tc>
        <w:tc>
          <w:tcPr>
            <w:tcW w:w="1504" w:type="dxa"/>
            <w:tcBorders>
              <w:top w:val="nil"/>
              <w:left w:val="nil"/>
              <w:bottom w:val="nil"/>
              <w:right w:val="nil"/>
            </w:tcBorders>
            <w:shd w:val="clear" w:color="auto" w:fill="auto"/>
            <w:noWrap/>
            <w:hideMark/>
          </w:tcPr>
          <w:p w:rsidRPr="007D475B" w:rsidR="00D40CF1" w:rsidP="007D475B" w:rsidRDefault="00D40CF1" w14:paraId="01E2D8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−693</w:t>
            </w:r>
          </w:p>
        </w:tc>
        <w:tc>
          <w:tcPr>
            <w:tcW w:w="1701" w:type="dxa"/>
            <w:tcBorders>
              <w:top w:val="nil"/>
              <w:left w:val="nil"/>
              <w:bottom w:val="nil"/>
              <w:right w:val="nil"/>
            </w:tcBorders>
            <w:shd w:val="clear" w:color="auto" w:fill="auto"/>
            <w:noWrap/>
            <w:hideMark/>
          </w:tcPr>
          <w:p w:rsidRPr="007D475B" w:rsidR="00D40CF1" w:rsidP="007D475B" w:rsidRDefault="00D40CF1" w14:paraId="01E2D8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−850</w:t>
            </w:r>
          </w:p>
        </w:tc>
      </w:tr>
      <w:tr w:rsidRPr="007D475B" w:rsidR="00D40CF1" w:rsidTr="00B62025" w14:paraId="01E2D867"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w:t>
            </w:r>
          </w:p>
        </w:tc>
        <w:tc>
          <w:tcPr>
            <w:tcW w:w="5102" w:type="dxa"/>
            <w:tcBorders>
              <w:top w:val="nil"/>
              <w:left w:val="nil"/>
              <w:bottom w:val="nil"/>
              <w:right w:val="nil"/>
            </w:tcBorders>
            <w:shd w:val="clear" w:color="auto" w:fill="auto"/>
            <w:hideMark/>
          </w:tcPr>
          <w:p w:rsidRPr="007D475B" w:rsidR="00D40CF1" w:rsidP="007D475B" w:rsidRDefault="00D40CF1" w14:paraId="01E2D8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Samhällsekonomi och finansförvaltning</w:t>
            </w:r>
          </w:p>
        </w:tc>
        <w:tc>
          <w:tcPr>
            <w:tcW w:w="1504" w:type="dxa"/>
            <w:tcBorders>
              <w:top w:val="nil"/>
              <w:left w:val="nil"/>
              <w:bottom w:val="nil"/>
              <w:right w:val="nil"/>
            </w:tcBorders>
            <w:shd w:val="clear" w:color="auto" w:fill="auto"/>
            <w:noWrap/>
            <w:hideMark/>
          </w:tcPr>
          <w:p w:rsidRPr="007D475B" w:rsidR="00D40CF1" w:rsidP="007D475B" w:rsidRDefault="00D40CF1" w14:paraId="01E2D8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−1 575</w:t>
            </w:r>
          </w:p>
        </w:tc>
        <w:tc>
          <w:tcPr>
            <w:tcW w:w="1701" w:type="dxa"/>
            <w:tcBorders>
              <w:top w:val="nil"/>
              <w:left w:val="nil"/>
              <w:bottom w:val="nil"/>
              <w:right w:val="nil"/>
            </w:tcBorders>
            <w:shd w:val="clear" w:color="auto" w:fill="auto"/>
            <w:noWrap/>
            <w:hideMark/>
          </w:tcPr>
          <w:p w:rsidRPr="007D475B" w:rsidR="00D40CF1" w:rsidP="007D475B" w:rsidRDefault="00D40CF1" w14:paraId="01E2D8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−1 460</w:t>
            </w:r>
          </w:p>
        </w:tc>
      </w:tr>
      <w:tr w:rsidRPr="007D475B" w:rsidR="00D40CF1" w:rsidTr="00B62025" w14:paraId="01E2D86C"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w:t>
            </w:r>
          </w:p>
        </w:tc>
        <w:tc>
          <w:tcPr>
            <w:tcW w:w="5102" w:type="dxa"/>
            <w:tcBorders>
              <w:top w:val="nil"/>
              <w:left w:val="nil"/>
              <w:bottom w:val="nil"/>
              <w:right w:val="nil"/>
            </w:tcBorders>
            <w:shd w:val="clear" w:color="auto" w:fill="auto"/>
            <w:hideMark/>
          </w:tcPr>
          <w:p w:rsidRPr="007D475B" w:rsidR="00D40CF1" w:rsidP="007D475B" w:rsidRDefault="00D40CF1" w14:paraId="01E2D8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Skatt, tull och exekution</w:t>
            </w:r>
          </w:p>
        </w:tc>
        <w:tc>
          <w:tcPr>
            <w:tcW w:w="1504" w:type="dxa"/>
            <w:tcBorders>
              <w:top w:val="nil"/>
              <w:left w:val="nil"/>
              <w:bottom w:val="nil"/>
              <w:right w:val="nil"/>
            </w:tcBorders>
            <w:shd w:val="clear" w:color="auto" w:fill="auto"/>
            <w:noWrap/>
            <w:hideMark/>
          </w:tcPr>
          <w:p w:rsidRPr="007D475B" w:rsidR="00D40CF1" w:rsidP="007D475B" w:rsidRDefault="00D40CF1" w14:paraId="01E2D8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+610</w:t>
            </w:r>
          </w:p>
        </w:tc>
        <w:tc>
          <w:tcPr>
            <w:tcW w:w="1701" w:type="dxa"/>
            <w:tcBorders>
              <w:top w:val="nil"/>
              <w:left w:val="nil"/>
              <w:bottom w:val="nil"/>
              <w:right w:val="nil"/>
            </w:tcBorders>
            <w:shd w:val="clear" w:color="auto" w:fill="auto"/>
            <w:noWrap/>
            <w:hideMark/>
          </w:tcPr>
          <w:p w:rsidRPr="007D475B" w:rsidR="00D40CF1" w:rsidP="007D475B" w:rsidRDefault="00D40CF1" w14:paraId="01E2D8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+670</w:t>
            </w:r>
          </w:p>
        </w:tc>
      </w:tr>
      <w:tr w:rsidRPr="007D475B" w:rsidR="00D40CF1" w:rsidTr="00B62025" w14:paraId="01E2D871"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4</w:t>
            </w:r>
          </w:p>
        </w:tc>
        <w:tc>
          <w:tcPr>
            <w:tcW w:w="5102" w:type="dxa"/>
            <w:tcBorders>
              <w:top w:val="nil"/>
              <w:left w:val="nil"/>
              <w:bottom w:val="nil"/>
              <w:right w:val="nil"/>
            </w:tcBorders>
            <w:shd w:val="clear" w:color="auto" w:fill="auto"/>
            <w:hideMark/>
          </w:tcPr>
          <w:p w:rsidRPr="007D475B" w:rsidR="00D40CF1" w:rsidP="007D475B" w:rsidRDefault="00D40CF1" w14:paraId="01E2D8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Rättsväsendet</w:t>
            </w:r>
          </w:p>
        </w:tc>
        <w:tc>
          <w:tcPr>
            <w:tcW w:w="1504" w:type="dxa"/>
            <w:tcBorders>
              <w:top w:val="nil"/>
              <w:left w:val="nil"/>
              <w:bottom w:val="nil"/>
              <w:right w:val="nil"/>
            </w:tcBorders>
            <w:shd w:val="clear" w:color="auto" w:fill="auto"/>
            <w:noWrap/>
            <w:hideMark/>
          </w:tcPr>
          <w:p w:rsidRPr="007D475B" w:rsidR="00D40CF1" w:rsidP="007D475B" w:rsidRDefault="00D40CF1" w14:paraId="01E2D8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+7 261</w:t>
            </w:r>
          </w:p>
        </w:tc>
        <w:tc>
          <w:tcPr>
            <w:tcW w:w="1701" w:type="dxa"/>
            <w:tcBorders>
              <w:top w:val="nil"/>
              <w:left w:val="nil"/>
              <w:bottom w:val="nil"/>
              <w:right w:val="nil"/>
            </w:tcBorders>
            <w:shd w:val="clear" w:color="auto" w:fill="auto"/>
            <w:noWrap/>
            <w:hideMark/>
          </w:tcPr>
          <w:p w:rsidRPr="007D475B" w:rsidR="00D40CF1" w:rsidP="007D475B" w:rsidRDefault="00D40CF1" w14:paraId="01E2D8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+9 735</w:t>
            </w:r>
          </w:p>
        </w:tc>
      </w:tr>
      <w:tr w:rsidRPr="007D475B" w:rsidR="00D40CF1" w:rsidTr="00B62025" w14:paraId="01E2D876"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5</w:t>
            </w:r>
          </w:p>
        </w:tc>
        <w:tc>
          <w:tcPr>
            <w:tcW w:w="5102" w:type="dxa"/>
            <w:tcBorders>
              <w:top w:val="nil"/>
              <w:left w:val="nil"/>
              <w:bottom w:val="nil"/>
              <w:right w:val="nil"/>
            </w:tcBorders>
            <w:shd w:val="clear" w:color="auto" w:fill="auto"/>
            <w:hideMark/>
          </w:tcPr>
          <w:p w:rsidRPr="007D475B" w:rsidR="00D40CF1" w:rsidP="007D475B" w:rsidRDefault="00D40CF1" w14:paraId="01E2D8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Internationell samverkan</w:t>
            </w:r>
          </w:p>
        </w:tc>
        <w:tc>
          <w:tcPr>
            <w:tcW w:w="1504" w:type="dxa"/>
            <w:tcBorders>
              <w:top w:val="nil"/>
              <w:left w:val="nil"/>
              <w:bottom w:val="nil"/>
              <w:right w:val="nil"/>
            </w:tcBorders>
            <w:shd w:val="clear" w:color="auto" w:fill="auto"/>
            <w:noWrap/>
            <w:hideMark/>
          </w:tcPr>
          <w:p w:rsidRPr="007D475B" w:rsidR="00D40CF1" w:rsidP="007D475B" w:rsidRDefault="00D40CF1" w14:paraId="01E2D8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+20</w:t>
            </w:r>
          </w:p>
        </w:tc>
        <w:tc>
          <w:tcPr>
            <w:tcW w:w="1701" w:type="dxa"/>
            <w:tcBorders>
              <w:top w:val="nil"/>
              <w:left w:val="nil"/>
              <w:bottom w:val="nil"/>
              <w:right w:val="nil"/>
            </w:tcBorders>
            <w:shd w:val="clear" w:color="auto" w:fill="auto"/>
            <w:noWrap/>
            <w:hideMark/>
          </w:tcPr>
          <w:p w:rsidRPr="007D475B" w:rsidR="00D40CF1" w:rsidP="007D475B" w:rsidRDefault="00D40CF1" w14:paraId="01E2D8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+20</w:t>
            </w:r>
          </w:p>
        </w:tc>
      </w:tr>
      <w:tr w:rsidRPr="007D475B" w:rsidR="00D40CF1" w:rsidTr="00B62025" w14:paraId="01E2D87B"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w:t>
            </w:r>
          </w:p>
        </w:tc>
        <w:tc>
          <w:tcPr>
            <w:tcW w:w="5102" w:type="dxa"/>
            <w:tcBorders>
              <w:top w:val="nil"/>
              <w:left w:val="nil"/>
              <w:bottom w:val="nil"/>
              <w:right w:val="nil"/>
            </w:tcBorders>
            <w:shd w:val="clear" w:color="auto" w:fill="auto"/>
            <w:hideMark/>
          </w:tcPr>
          <w:p w:rsidRPr="007D475B" w:rsidR="00D40CF1" w:rsidP="007D475B" w:rsidRDefault="00D40CF1" w14:paraId="01E2D8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Försvar och samhällets krisberedskap</w:t>
            </w:r>
          </w:p>
        </w:tc>
        <w:tc>
          <w:tcPr>
            <w:tcW w:w="1504" w:type="dxa"/>
            <w:tcBorders>
              <w:top w:val="nil"/>
              <w:left w:val="nil"/>
              <w:bottom w:val="nil"/>
              <w:right w:val="nil"/>
            </w:tcBorders>
            <w:shd w:val="clear" w:color="auto" w:fill="auto"/>
            <w:noWrap/>
            <w:hideMark/>
          </w:tcPr>
          <w:p w:rsidRPr="007D475B" w:rsidR="00D40CF1" w:rsidP="007D475B" w:rsidRDefault="00D40CF1" w14:paraId="01E2D8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+8 715</w:t>
            </w:r>
          </w:p>
        </w:tc>
        <w:tc>
          <w:tcPr>
            <w:tcW w:w="1701" w:type="dxa"/>
            <w:tcBorders>
              <w:top w:val="nil"/>
              <w:left w:val="nil"/>
              <w:bottom w:val="nil"/>
              <w:right w:val="nil"/>
            </w:tcBorders>
            <w:shd w:val="clear" w:color="auto" w:fill="auto"/>
            <w:noWrap/>
            <w:hideMark/>
          </w:tcPr>
          <w:p w:rsidRPr="007D475B" w:rsidR="00D40CF1" w:rsidP="007D475B" w:rsidRDefault="00D40CF1" w14:paraId="01E2D8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+12 684</w:t>
            </w:r>
          </w:p>
        </w:tc>
      </w:tr>
      <w:tr w:rsidRPr="007D475B" w:rsidR="00D40CF1" w:rsidTr="00B62025" w14:paraId="01E2D880"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7</w:t>
            </w:r>
          </w:p>
        </w:tc>
        <w:tc>
          <w:tcPr>
            <w:tcW w:w="5102" w:type="dxa"/>
            <w:tcBorders>
              <w:top w:val="nil"/>
              <w:left w:val="nil"/>
              <w:bottom w:val="nil"/>
              <w:right w:val="nil"/>
            </w:tcBorders>
            <w:shd w:val="clear" w:color="auto" w:fill="auto"/>
            <w:hideMark/>
          </w:tcPr>
          <w:p w:rsidRPr="007D475B" w:rsidR="00D40CF1" w:rsidP="007D475B" w:rsidRDefault="00D40CF1" w14:paraId="01E2D8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Internationellt bistånd</w:t>
            </w:r>
          </w:p>
        </w:tc>
        <w:tc>
          <w:tcPr>
            <w:tcW w:w="1504" w:type="dxa"/>
            <w:tcBorders>
              <w:top w:val="nil"/>
              <w:left w:val="nil"/>
              <w:bottom w:val="nil"/>
              <w:right w:val="nil"/>
            </w:tcBorders>
            <w:shd w:val="clear" w:color="auto" w:fill="auto"/>
            <w:noWrap/>
            <w:hideMark/>
          </w:tcPr>
          <w:p w:rsidRPr="007D475B" w:rsidR="00D40CF1" w:rsidP="007D475B" w:rsidRDefault="00D40CF1" w14:paraId="01E2D8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−11 172</w:t>
            </w:r>
          </w:p>
        </w:tc>
        <w:tc>
          <w:tcPr>
            <w:tcW w:w="1701" w:type="dxa"/>
            <w:tcBorders>
              <w:top w:val="nil"/>
              <w:left w:val="nil"/>
              <w:bottom w:val="nil"/>
              <w:right w:val="nil"/>
            </w:tcBorders>
            <w:shd w:val="clear" w:color="auto" w:fill="auto"/>
            <w:noWrap/>
            <w:hideMark/>
          </w:tcPr>
          <w:p w:rsidRPr="007D475B" w:rsidR="00D40CF1" w:rsidP="007D475B" w:rsidRDefault="00D40CF1" w14:paraId="01E2D8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−12 693</w:t>
            </w:r>
          </w:p>
        </w:tc>
      </w:tr>
      <w:tr w:rsidRPr="007D475B" w:rsidR="00D40CF1" w:rsidTr="00B62025" w14:paraId="01E2D885"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8</w:t>
            </w:r>
          </w:p>
        </w:tc>
        <w:tc>
          <w:tcPr>
            <w:tcW w:w="5102" w:type="dxa"/>
            <w:tcBorders>
              <w:top w:val="nil"/>
              <w:left w:val="nil"/>
              <w:bottom w:val="nil"/>
              <w:right w:val="nil"/>
            </w:tcBorders>
            <w:shd w:val="clear" w:color="auto" w:fill="auto"/>
            <w:hideMark/>
          </w:tcPr>
          <w:p w:rsidRPr="007D475B" w:rsidR="00D40CF1" w:rsidP="007D475B" w:rsidRDefault="00D40CF1" w14:paraId="01E2D8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Migration</w:t>
            </w:r>
          </w:p>
        </w:tc>
        <w:tc>
          <w:tcPr>
            <w:tcW w:w="1504" w:type="dxa"/>
            <w:tcBorders>
              <w:top w:val="nil"/>
              <w:left w:val="nil"/>
              <w:bottom w:val="nil"/>
              <w:right w:val="nil"/>
            </w:tcBorders>
            <w:shd w:val="clear" w:color="auto" w:fill="auto"/>
            <w:noWrap/>
            <w:hideMark/>
          </w:tcPr>
          <w:p w:rsidRPr="007D475B" w:rsidR="00D40CF1" w:rsidP="007D475B" w:rsidRDefault="00D40CF1" w14:paraId="01E2D8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−2 325</w:t>
            </w:r>
          </w:p>
        </w:tc>
        <w:tc>
          <w:tcPr>
            <w:tcW w:w="1701" w:type="dxa"/>
            <w:tcBorders>
              <w:top w:val="nil"/>
              <w:left w:val="nil"/>
              <w:bottom w:val="nil"/>
              <w:right w:val="nil"/>
            </w:tcBorders>
            <w:shd w:val="clear" w:color="auto" w:fill="auto"/>
            <w:noWrap/>
            <w:hideMark/>
          </w:tcPr>
          <w:p w:rsidRPr="007D475B" w:rsidR="00D40CF1" w:rsidP="007D475B" w:rsidRDefault="00D40CF1" w14:paraId="01E2D8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−4 172</w:t>
            </w:r>
          </w:p>
        </w:tc>
      </w:tr>
      <w:tr w:rsidRPr="007D475B" w:rsidR="00D40CF1" w:rsidTr="00B62025" w14:paraId="01E2D88A"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9</w:t>
            </w:r>
          </w:p>
        </w:tc>
        <w:tc>
          <w:tcPr>
            <w:tcW w:w="5102" w:type="dxa"/>
            <w:tcBorders>
              <w:top w:val="nil"/>
              <w:left w:val="nil"/>
              <w:bottom w:val="nil"/>
              <w:right w:val="nil"/>
            </w:tcBorders>
            <w:shd w:val="clear" w:color="auto" w:fill="auto"/>
            <w:hideMark/>
          </w:tcPr>
          <w:p w:rsidRPr="007D475B" w:rsidR="00D40CF1" w:rsidP="007D475B" w:rsidRDefault="00D40CF1" w14:paraId="01E2D8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Hälsovård, sjukvård och social omsorg</w:t>
            </w:r>
          </w:p>
        </w:tc>
        <w:tc>
          <w:tcPr>
            <w:tcW w:w="1504" w:type="dxa"/>
            <w:tcBorders>
              <w:top w:val="nil"/>
              <w:left w:val="nil"/>
              <w:bottom w:val="nil"/>
              <w:right w:val="nil"/>
            </w:tcBorders>
            <w:shd w:val="clear" w:color="auto" w:fill="auto"/>
            <w:noWrap/>
            <w:hideMark/>
          </w:tcPr>
          <w:p w:rsidRPr="007D475B" w:rsidR="00D40CF1" w:rsidP="007D475B" w:rsidRDefault="00D40CF1" w14:paraId="01E2D8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+9 110</w:t>
            </w:r>
          </w:p>
        </w:tc>
        <w:tc>
          <w:tcPr>
            <w:tcW w:w="1701" w:type="dxa"/>
            <w:tcBorders>
              <w:top w:val="nil"/>
              <w:left w:val="nil"/>
              <w:bottom w:val="nil"/>
              <w:right w:val="nil"/>
            </w:tcBorders>
            <w:shd w:val="clear" w:color="auto" w:fill="auto"/>
            <w:noWrap/>
            <w:hideMark/>
          </w:tcPr>
          <w:p w:rsidRPr="007D475B" w:rsidR="00D40CF1" w:rsidP="007D475B" w:rsidRDefault="00D40CF1" w14:paraId="01E2D8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+9 603</w:t>
            </w:r>
          </w:p>
        </w:tc>
      </w:tr>
      <w:tr w:rsidRPr="007D475B" w:rsidR="00D40CF1" w:rsidTr="00B62025" w14:paraId="01E2D88F" w14:textId="77777777">
        <w:trPr>
          <w:trHeight w:val="300"/>
        </w:trPr>
        <w:tc>
          <w:tcPr>
            <w:tcW w:w="340" w:type="dxa"/>
            <w:tcBorders>
              <w:top w:val="nil"/>
              <w:left w:val="nil"/>
              <w:bottom w:val="nil"/>
              <w:right w:val="nil"/>
            </w:tcBorders>
            <w:shd w:val="clear" w:color="auto" w:fill="auto"/>
            <w:noWrap/>
            <w:hideMark/>
          </w:tcPr>
          <w:p w:rsidRPr="007D475B" w:rsidR="00D40CF1" w:rsidP="007D475B" w:rsidRDefault="00D40CF1" w14:paraId="01E2D8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10</w:t>
            </w:r>
          </w:p>
        </w:tc>
        <w:tc>
          <w:tcPr>
            <w:tcW w:w="5102" w:type="dxa"/>
            <w:tcBorders>
              <w:top w:val="nil"/>
              <w:left w:val="nil"/>
              <w:bottom w:val="nil"/>
              <w:right w:val="nil"/>
            </w:tcBorders>
            <w:shd w:val="clear" w:color="auto" w:fill="auto"/>
            <w:hideMark/>
          </w:tcPr>
          <w:p w:rsidRPr="007D475B" w:rsidR="00D40CF1" w:rsidP="007D475B" w:rsidRDefault="00D40CF1" w14:paraId="01E2D8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Ekonomisk trygghet vid sjukdom och funktionsnedsättning</w:t>
            </w:r>
          </w:p>
        </w:tc>
        <w:tc>
          <w:tcPr>
            <w:tcW w:w="1504" w:type="dxa"/>
            <w:tcBorders>
              <w:top w:val="nil"/>
              <w:left w:val="nil"/>
              <w:bottom w:val="nil"/>
              <w:right w:val="nil"/>
            </w:tcBorders>
            <w:shd w:val="clear" w:color="auto" w:fill="auto"/>
            <w:noWrap/>
            <w:vAlign w:val="bottom"/>
            <w:hideMark/>
          </w:tcPr>
          <w:p w:rsidRPr="007D475B" w:rsidR="00D40CF1" w:rsidP="007D475B" w:rsidRDefault="00BF3F7B" w14:paraId="01E2D88D" w14:textId="73BCA1A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+4 8</w:t>
            </w:r>
            <w:r w:rsidRPr="007D475B" w:rsidR="00D40CF1">
              <w:rPr>
                <w:rFonts w:ascii="Times New Roman" w:hAnsi="Times New Roman" w:eastAsia="Times New Roman" w:cs="Times New Roman"/>
                <w:kern w:val="0"/>
                <w:sz w:val="20"/>
                <w:szCs w:val="20"/>
                <w:lang w:eastAsia="sv-SE"/>
                <w14:numSpacing w14:val="default"/>
              </w:rPr>
              <w:t>27</w:t>
            </w:r>
          </w:p>
        </w:tc>
        <w:tc>
          <w:tcPr>
            <w:tcW w:w="1701" w:type="dxa"/>
            <w:tcBorders>
              <w:top w:val="nil"/>
              <w:left w:val="nil"/>
              <w:bottom w:val="nil"/>
              <w:right w:val="nil"/>
            </w:tcBorders>
            <w:shd w:val="clear" w:color="auto" w:fill="auto"/>
            <w:noWrap/>
            <w:vAlign w:val="bottom"/>
            <w:hideMark/>
          </w:tcPr>
          <w:p w:rsidRPr="007D475B" w:rsidR="00D40CF1" w:rsidP="007D475B" w:rsidRDefault="007B1B08" w14:paraId="01E2D88E" w14:textId="3C59644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+4 8</w:t>
            </w:r>
            <w:r w:rsidRPr="007D475B" w:rsidR="00D40CF1">
              <w:rPr>
                <w:rFonts w:ascii="Times New Roman" w:hAnsi="Times New Roman" w:eastAsia="Times New Roman" w:cs="Times New Roman"/>
                <w:kern w:val="0"/>
                <w:sz w:val="20"/>
                <w:szCs w:val="20"/>
                <w:lang w:eastAsia="sv-SE"/>
                <w14:numSpacing w14:val="default"/>
              </w:rPr>
              <w:t>96</w:t>
            </w:r>
          </w:p>
        </w:tc>
      </w:tr>
      <w:tr w:rsidRPr="007D475B" w:rsidR="00D40CF1" w:rsidTr="00B62025" w14:paraId="01E2D894"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9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11</w:t>
            </w:r>
          </w:p>
        </w:tc>
        <w:tc>
          <w:tcPr>
            <w:tcW w:w="5102" w:type="dxa"/>
            <w:tcBorders>
              <w:top w:val="nil"/>
              <w:left w:val="nil"/>
              <w:bottom w:val="nil"/>
              <w:right w:val="nil"/>
            </w:tcBorders>
            <w:shd w:val="clear" w:color="auto" w:fill="auto"/>
            <w:hideMark/>
          </w:tcPr>
          <w:p w:rsidRPr="007D475B" w:rsidR="00D40CF1" w:rsidP="007D475B" w:rsidRDefault="00D40CF1" w14:paraId="01E2D8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Ekonomisk trygghet vid ålderdom</w:t>
            </w:r>
          </w:p>
        </w:tc>
        <w:tc>
          <w:tcPr>
            <w:tcW w:w="1504" w:type="dxa"/>
            <w:tcBorders>
              <w:top w:val="nil"/>
              <w:left w:val="nil"/>
              <w:bottom w:val="nil"/>
              <w:right w:val="nil"/>
            </w:tcBorders>
            <w:shd w:val="clear" w:color="auto" w:fill="auto"/>
            <w:noWrap/>
            <w:hideMark/>
          </w:tcPr>
          <w:p w:rsidRPr="007D475B" w:rsidR="00D40CF1" w:rsidP="007D475B" w:rsidRDefault="00D40CF1" w14:paraId="01E2D8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+6 900</w:t>
            </w:r>
          </w:p>
        </w:tc>
        <w:tc>
          <w:tcPr>
            <w:tcW w:w="1701" w:type="dxa"/>
            <w:tcBorders>
              <w:top w:val="nil"/>
              <w:left w:val="nil"/>
              <w:bottom w:val="nil"/>
              <w:right w:val="nil"/>
            </w:tcBorders>
            <w:shd w:val="clear" w:color="auto" w:fill="auto"/>
            <w:noWrap/>
            <w:hideMark/>
          </w:tcPr>
          <w:p w:rsidRPr="007D475B" w:rsidR="00D40CF1" w:rsidP="007D475B" w:rsidRDefault="00D40CF1" w14:paraId="01E2D8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+7 200</w:t>
            </w:r>
          </w:p>
        </w:tc>
      </w:tr>
      <w:tr w:rsidRPr="007D475B" w:rsidR="00D40CF1" w:rsidTr="00B62025" w14:paraId="01E2D899"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12</w:t>
            </w:r>
          </w:p>
        </w:tc>
        <w:tc>
          <w:tcPr>
            <w:tcW w:w="5102" w:type="dxa"/>
            <w:tcBorders>
              <w:top w:val="nil"/>
              <w:left w:val="nil"/>
              <w:bottom w:val="nil"/>
              <w:right w:val="nil"/>
            </w:tcBorders>
            <w:shd w:val="clear" w:color="auto" w:fill="auto"/>
            <w:hideMark/>
          </w:tcPr>
          <w:p w:rsidRPr="007D475B" w:rsidR="00D40CF1" w:rsidP="007D475B" w:rsidRDefault="00D40CF1" w14:paraId="01E2D8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Ekonomisk trygghet för familjer och barn</w:t>
            </w:r>
          </w:p>
        </w:tc>
        <w:tc>
          <w:tcPr>
            <w:tcW w:w="1504" w:type="dxa"/>
            <w:tcBorders>
              <w:top w:val="nil"/>
              <w:left w:val="nil"/>
              <w:bottom w:val="nil"/>
              <w:right w:val="nil"/>
            </w:tcBorders>
            <w:shd w:val="clear" w:color="auto" w:fill="auto"/>
            <w:noWrap/>
            <w:hideMark/>
          </w:tcPr>
          <w:p w:rsidRPr="007D475B" w:rsidR="00D40CF1" w:rsidP="007D475B" w:rsidRDefault="00D40CF1" w14:paraId="01E2D8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+3 038</w:t>
            </w:r>
          </w:p>
        </w:tc>
        <w:tc>
          <w:tcPr>
            <w:tcW w:w="1701" w:type="dxa"/>
            <w:tcBorders>
              <w:top w:val="nil"/>
              <w:left w:val="nil"/>
              <w:bottom w:val="nil"/>
              <w:right w:val="nil"/>
            </w:tcBorders>
            <w:shd w:val="clear" w:color="auto" w:fill="auto"/>
            <w:noWrap/>
            <w:hideMark/>
          </w:tcPr>
          <w:p w:rsidRPr="007D475B" w:rsidR="00D40CF1" w:rsidP="007D475B" w:rsidRDefault="00D40CF1" w14:paraId="01E2D89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+3 178</w:t>
            </w:r>
          </w:p>
        </w:tc>
      </w:tr>
      <w:tr w:rsidRPr="007D475B" w:rsidR="00D40CF1" w:rsidTr="00B62025" w14:paraId="01E2D89E"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13</w:t>
            </w:r>
          </w:p>
        </w:tc>
        <w:tc>
          <w:tcPr>
            <w:tcW w:w="5102" w:type="dxa"/>
            <w:tcBorders>
              <w:top w:val="nil"/>
              <w:left w:val="nil"/>
              <w:bottom w:val="nil"/>
              <w:right w:val="nil"/>
            </w:tcBorders>
            <w:shd w:val="clear" w:color="auto" w:fill="auto"/>
            <w:hideMark/>
          </w:tcPr>
          <w:p w:rsidRPr="007D475B" w:rsidR="00D40CF1" w:rsidP="007D475B" w:rsidRDefault="00D40CF1" w14:paraId="01E2D8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Jämställdhet och nyanlända invandrares etablering</w:t>
            </w:r>
          </w:p>
        </w:tc>
        <w:tc>
          <w:tcPr>
            <w:tcW w:w="1504" w:type="dxa"/>
            <w:tcBorders>
              <w:top w:val="nil"/>
              <w:left w:val="nil"/>
              <w:bottom w:val="nil"/>
              <w:right w:val="nil"/>
            </w:tcBorders>
            <w:shd w:val="clear" w:color="auto" w:fill="auto"/>
            <w:noWrap/>
            <w:hideMark/>
          </w:tcPr>
          <w:p w:rsidRPr="007D475B" w:rsidR="00D40CF1" w:rsidP="007D475B" w:rsidRDefault="00D40CF1" w14:paraId="01E2D8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−8 857</w:t>
            </w:r>
          </w:p>
        </w:tc>
        <w:tc>
          <w:tcPr>
            <w:tcW w:w="1701" w:type="dxa"/>
            <w:tcBorders>
              <w:top w:val="nil"/>
              <w:left w:val="nil"/>
              <w:bottom w:val="nil"/>
              <w:right w:val="nil"/>
            </w:tcBorders>
            <w:shd w:val="clear" w:color="auto" w:fill="auto"/>
            <w:noWrap/>
            <w:hideMark/>
          </w:tcPr>
          <w:p w:rsidRPr="007D475B" w:rsidR="00D40CF1" w:rsidP="007D475B" w:rsidRDefault="00D40CF1" w14:paraId="01E2D8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−11 311</w:t>
            </w:r>
          </w:p>
        </w:tc>
      </w:tr>
      <w:tr w:rsidRPr="007D475B" w:rsidR="00D40CF1" w:rsidTr="00B62025" w14:paraId="01E2D8A3"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14</w:t>
            </w:r>
          </w:p>
        </w:tc>
        <w:tc>
          <w:tcPr>
            <w:tcW w:w="5102" w:type="dxa"/>
            <w:tcBorders>
              <w:top w:val="nil"/>
              <w:left w:val="nil"/>
              <w:bottom w:val="nil"/>
              <w:right w:val="nil"/>
            </w:tcBorders>
            <w:shd w:val="clear" w:color="auto" w:fill="auto"/>
            <w:hideMark/>
          </w:tcPr>
          <w:p w:rsidRPr="007D475B" w:rsidR="00D40CF1" w:rsidP="007D475B" w:rsidRDefault="00D40CF1" w14:paraId="01E2D8A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Arbetsmarknad och arbetsliv</w:t>
            </w:r>
          </w:p>
        </w:tc>
        <w:tc>
          <w:tcPr>
            <w:tcW w:w="1504" w:type="dxa"/>
            <w:tcBorders>
              <w:top w:val="nil"/>
              <w:left w:val="nil"/>
              <w:bottom w:val="nil"/>
              <w:right w:val="nil"/>
            </w:tcBorders>
            <w:shd w:val="clear" w:color="auto" w:fill="auto"/>
            <w:noWrap/>
            <w:hideMark/>
          </w:tcPr>
          <w:p w:rsidRPr="007D475B" w:rsidR="00D40CF1" w:rsidP="007D475B" w:rsidRDefault="00D40CF1" w14:paraId="01E2D8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−11 060</w:t>
            </w:r>
          </w:p>
        </w:tc>
        <w:tc>
          <w:tcPr>
            <w:tcW w:w="1701" w:type="dxa"/>
            <w:tcBorders>
              <w:top w:val="nil"/>
              <w:left w:val="nil"/>
              <w:bottom w:val="nil"/>
              <w:right w:val="nil"/>
            </w:tcBorders>
            <w:shd w:val="clear" w:color="auto" w:fill="auto"/>
            <w:noWrap/>
            <w:hideMark/>
          </w:tcPr>
          <w:p w:rsidRPr="007D475B" w:rsidR="00D40CF1" w:rsidP="007D475B" w:rsidRDefault="00D40CF1" w14:paraId="01E2D8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−15 937</w:t>
            </w:r>
          </w:p>
        </w:tc>
      </w:tr>
      <w:tr w:rsidRPr="007D475B" w:rsidR="00D40CF1" w:rsidTr="00B62025" w14:paraId="01E2D8A8"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15</w:t>
            </w:r>
          </w:p>
        </w:tc>
        <w:tc>
          <w:tcPr>
            <w:tcW w:w="5102" w:type="dxa"/>
            <w:tcBorders>
              <w:top w:val="nil"/>
              <w:left w:val="nil"/>
              <w:bottom w:val="nil"/>
              <w:right w:val="nil"/>
            </w:tcBorders>
            <w:shd w:val="clear" w:color="auto" w:fill="auto"/>
            <w:hideMark/>
          </w:tcPr>
          <w:p w:rsidRPr="007D475B" w:rsidR="00D40CF1" w:rsidP="007D475B" w:rsidRDefault="00D40CF1" w14:paraId="01E2D8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Studiestöd</w:t>
            </w:r>
          </w:p>
        </w:tc>
        <w:tc>
          <w:tcPr>
            <w:tcW w:w="1504" w:type="dxa"/>
            <w:tcBorders>
              <w:top w:val="nil"/>
              <w:left w:val="nil"/>
              <w:bottom w:val="nil"/>
              <w:right w:val="nil"/>
            </w:tcBorders>
            <w:shd w:val="clear" w:color="auto" w:fill="auto"/>
            <w:noWrap/>
            <w:hideMark/>
          </w:tcPr>
          <w:p w:rsidRPr="007D475B" w:rsidR="00D40CF1" w:rsidP="007D475B" w:rsidRDefault="00D40CF1" w14:paraId="01E2D8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−747</w:t>
            </w:r>
          </w:p>
        </w:tc>
        <w:tc>
          <w:tcPr>
            <w:tcW w:w="1701" w:type="dxa"/>
            <w:tcBorders>
              <w:top w:val="nil"/>
              <w:left w:val="nil"/>
              <w:bottom w:val="nil"/>
              <w:right w:val="nil"/>
            </w:tcBorders>
            <w:shd w:val="clear" w:color="auto" w:fill="auto"/>
            <w:noWrap/>
            <w:hideMark/>
          </w:tcPr>
          <w:p w:rsidRPr="007D475B" w:rsidR="00D40CF1" w:rsidP="007D475B" w:rsidRDefault="00D40CF1" w14:paraId="01E2D8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−628</w:t>
            </w:r>
          </w:p>
        </w:tc>
      </w:tr>
      <w:tr w:rsidRPr="007D475B" w:rsidR="00D40CF1" w:rsidTr="00B62025" w14:paraId="01E2D8AD"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A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16</w:t>
            </w:r>
          </w:p>
        </w:tc>
        <w:tc>
          <w:tcPr>
            <w:tcW w:w="5102" w:type="dxa"/>
            <w:tcBorders>
              <w:top w:val="nil"/>
              <w:left w:val="nil"/>
              <w:bottom w:val="nil"/>
              <w:right w:val="nil"/>
            </w:tcBorders>
            <w:shd w:val="clear" w:color="auto" w:fill="auto"/>
            <w:hideMark/>
          </w:tcPr>
          <w:p w:rsidRPr="007D475B" w:rsidR="00D40CF1" w:rsidP="007D475B" w:rsidRDefault="00D40CF1" w14:paraId="01E2D8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Utbildning och universitetsforskning</w:t>
            </w:r>
          </w:p>
        </w:tc>
        <w:tc>
          <w:tcPr>
            <w:tcW w:w="1504" w:type="dxa"/>
            <w:tcBorders>
              <w:top w:val="nil"/>
              <w:left w:val="nil"/>
              <w:bottom w:val="nil"/>
              <w:right w:val="nil"/>
            </w:tcBorders>
            <w:shd w:val="clear" w:color="auto" w:fill="auto"/>
            <w:noWrap/>
            <w:hideMark/>
          </w:tcPr>
          <w:p w:rsidRPr="007D475B" w:rsidR="00D40CF1" w:rsidP="007D475B" w:rsidRDefault="00D40CF1" w14:paraId="01E2D8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+694</w:t>
            </w:r>
          </w:p>
        </w:tc>
        <w:tc>
          <w:tcPr>
            <w:tcW w:w="1701" w:type="dxa"/>
            <w:tcBorders>
              <w:top w:val="nil"/>
              <w:left w:val="nil"/>
              <w:bottom w:val="nil"/>
              <w:right w:val="nil"/>
            </w:tcBorders>
            <w:shd w:val="clear" w:color="auto" w:fill="auto"/>
            <w:noWrap/>
            <w:hideMark/>
          </w:tcPr>
          <w:p w:rsidRPr="007D475B" w:rsidR="00D40CF1" w:rsidP="007D475B" w:rsidRDefault="00D40CF1" w14:paraId="01E2D8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+694</w:t>
            </w:r>
          </w:p>
        </w:tc>
      </w:tr>
      <w:tr w:rsidRPr="007D475B" w:rsidR="00D40CF1" w:rsidTr="00B62025" w14:paraId="01E2D8B2"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A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17</w:t>
            </w:r>
          </w:p>
        </w:tc>
        <w:tc>
          <w:tcPr>
            <w:tcW w:w="5102" w:type="dxa"/>
            <w:tcBorders>
              <w:top w:val="nil"/>
              <w:left w:val="nil"/>
              <w:bottom w:val="nil"/>
              <w:right w:val="nil"/>
            </w:tcBorders>
            <w:shd w:val="clear" w:color="auto" w:fill="auto"/>
            <w:hideMark/>
          </w:tcPr>
          <w:p w:rsidRPr="007D475B" w:rsidR="00D40CF1" w:rsidP="007D475B" w:rsidRDefault="00D40CF1" w14:paraId="01E2D8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Kultur, medier, trossamfund och fritid</w:t>
            </w:r>
          </w:p>
        </w:tc>
        <w:tc>
          <w:tcPr>
            <w:tcW w:w="1504" w:type="dxa"/>
            <w:tcBorders>
              <w:top w:val="nil"/>
              <w:left w:val="nil"/>
              <w:bottom w:val="nil"/>
              <w:right w:val="nil"/>
            </w:tcBorders>
            <w:shd w:val="clear" w:color="auto" w:fill="auto"/>
            <w:noWrap/>
            <w:hideMark/>
          </w:tcPr>
          <w:p w:rsidRPr="007D475B" w:rsidR="00D40CF1" w:rsidP="007D475B" w:rsidRDefault="00D40CF1" w14:paraId="01E2D8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−451</w:t>
            </w:r>
          </w:p>
        </w:tc>
        <w:tc>
          <w:tcPr>
            <w:tcW w:w="1701" w:type="dxa"/>
            <w:tcBorders>
              <w:top w:val="nil"/>
              <w:left w:val="nil"/>
              <w:bottom w:val="nil"/>
              <w:right w:val="nil"/>
            </w:tcBorders>
            <w:shd w:val="clear" w:color="auto" w:fill="auto"/>
            <w:noWrap/>
            <w:hideMark/>
          </w:tcPr>
          <w:p w:rsidRPr="007D475B" w:rsidR="00D40CF1" w:rsidP="007D475B" w:rsidRDefault="00D40CF1" w14:paraId="01E2D8B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+107</w:t>
            </w:r>
          </w:p>
        </w:tc>
      </w:tr>
      <w:tr w:rsidRPr="007D475B" w:rsidR="00D40CF1" w:rsidTr="00B62025" w14:paraId="01E2D8B7" w14:textId="77777777">
        <w:trPr>
          <w:trHeight w:val="510"/>
        </w:trPr>
        <w:tc>
          <w:tcPr>
            <w:tcW w:w="340" w:type="dxa"/>
            <w:tcBorders>
              <w:top w:val="nil"/>
              <w:left w:val="nil"/>
              <w:bottom w:val="nil"/>
              <w:right w:val="nil"/>
            </w:tcBorders>
            <w:shd w:val="clear" w:color="auto" w:fill="auto"/>
            <w:noWrap/>
            <w:hideMark/>
          </w:tcPr>
          <w:p w:rsidRPr="007D475B" w:rsidR="00D40CF1" w:rsidP="007D475B" w:rsidRDefault="00D40CF1" w14:paraId="01E2D8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18</w:t>
            </w:r>
          </w:p>
        </w:tc>
        <w:tc>
          <w:tcPr>
            <w:tcW w:w="5102" w:type="dxa"/>
            <w:tcBorders>
              <w:top w:val="nil"/>
              <w:left w:val="nil"/>
              <w:bottom w:val="nil"/>
              <w:right w:val="nil"/>
            </w:tcBorders>
            <w:shd w:val="clear" w:color="auto" w:fill="auto"/>
            <w:hideMark/>
          </w:tcPr>
          <w:p w:rsidRPr="007D475B" w:rsidR="00D40CF1" w:rsidP="007D475B" w:rsidRDefault="00D40CF1" w14:paraId="01E2D8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Samhällsplanering, bostadsförsörjning och byggande samt konsumentpolitik</w:t>
            </w:r>
          </w:p>
        </w:tc>
        <w:tc>
          <w:tcPr>
            <w:tcW w:w="1504" w:type="dxa"/>
            <w:tcBorders>
              <w:top w:val="nil"/>
              <w:left w:val="nil"/>
              <w:bottom w:val="nil"/>
              <w:right w:val="nil"/>
            </w:tcBorders>
            <w:shd w:val="clear" w:color="auto" w:fill="auto"/>
            <w:noWrap/>
            <w:vAlign w:val="bottom"/>
            <w:hideMark/>
          </w:tcPr>
          <w:p w:rsidRPr="007D475B" w:rsidR="00D40CF1" w:rsidP="007D475B" w:rsidRDefault="00D40CF1" w14:paraId="01E2D8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−2 635</w:t>
            </w:r>
          </w:p>
        </w:tc>
        <w:tc>
          <w:tcPr>
            <w:tcW w:w="1701" w:type="dxa"/>
            <w:tcBorders>
              <w:top w:val="nil"/>
              <w:left w:val="nil"/>
              <w:bottom w:val="nil"/>
              <w:right w:val="nil"/>
            </w:tcBorders>
            <w:shd w:val="clear" w:color="auto" w:fill="auto"/>
            <w:noWrap/>
            <w:vAlign w:val="bottom"/>
            <w:hideMark/>
          </w:tcPr>
          <w:p w:rsidRPr="007D475B" w:rsidR="00D40CF1" w:rsidP="007D475B" w:rsidRDefault="00D40CF1" w14:paraId="01E2D8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−3 845</w:t>
            </w:r>
          </w:p>
        </w:tc>
      </w:tr>
      <w:tr w:rsidRPr="007D475B" w:rsidR="00D40CF1" w:rsidTr="00B62025" w14:paraId="01E2D8BC"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19</w:t>
            </w:r>
          </w:p>
        </w:tc>
        <w:tc>
          <w:tcPr>
            <w:tcW w:w="5102" w:type="dxa"/>
            <w:tcBorders>
              <w:top w:val="nil"/>
              <w:left w:val="nil"/>
              <w:bottom w:val="nil"/>
              <w:right w:val="nil"/>
            </w:tcBorders>
            <w:shd w:val="clear" w:color="auto" w:fill="auto"/>
            <w:hideMark/>
          </w:tcPr>
          <w:p w:rsidRPr="007D475B" w:rsidR="00D40CF1" w:rsidP="007D475B" w:rsidRDefault="00D40CF1" w14:paraId="01E2D8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Regional tillväxt</w:t>
            </w:r>
          </w:p>
        </w:tc>
        <w:tc>
          <w:tcPr>
            <w:tcW w:w="1504" w:type="dxa"/>
            <w:tcBorders>
              <w:top w:val="nil"/>
              <w:left w:val="nil"/>
              <w:bottom w:val="nil"/>
              <w:right w:val="nil"/>
            </w:tcBorders>
            <w:shd w:val="clear" w:color="auto" w:fill="auto"/>
            <w:noWrap/>
            <w:hideMark/>
          </w:tcPr>
          <w:p w:rsidRPr="007D475B" w:rsidR="00D40CF1" w:rsidP="007D475B" w:rsidRDefault="00D40CF1" w14:paraId="01E2D8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+520</w:t>
            </w:r>
          </w:p>
        </w:tc>
        <w:tc>
          <w:tcPr>
            <w:tcW w:w="1701" w:type="dxa"/>
            <w:tcBorders>
              <w:top w:val="nil"/>
              <w:left w:val="nil"/>
              <w:bottom w:val="nil"/>
              <w:right w:val="nil"/>
            </w:tcBorders>
            <w:shd w:val="clear" w:color="auto" w:fill="auto"/>
            <w:noWrap/>
            <w:hideMark/>
          </w:tcPr>
          <w:p w:rsidRPr="007D475B" w:rsidR="00D40CF1" w:rsidP="007D475B" w:rsidRDefault="00D40CF1" w14:paraId="01E2D8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+520</w:t>
            </w:r>
          </w:p>
        </w:tc>
      </w:tr>
      <w:tr w:rsidRPr="007D475B" w:rsidR="00D40CF1" w:rsidTr="00B62025" w14:paraId="01E2D8C1"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20</w:t>
            </w:r>
          </w:p>
        </w:tc>
        <w:tc>
          <w:tcPr>
            <w:tcW w:w="5102" w:type="dxa"/>
            <w:tcBorders>
              <w:top w:val="nil"/>
              <w:left w:val="nil"/>
              <w:bottom w:val="nil"/>
              <w:right w:val="nil"/>
            </w:tcBorders>
            <w:shd w:val="clear" w:color="auto" w:fill="auto"/>
            <w:hideMark/>
          </w:tcPr>
          <w:p w:rsidRPr="007D475B" w:rsidR="00D40CF1" w:rsidP="007D475B" w:rsidRDefault="00D40CF1" w14:paraId="01E2D8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Allmän miljö- och naturvård</w:t>
            </w:r>
          </w:p>
        </w:tc>
        <w:tc>
          <w:tcPr>
            <w:tcW w:w="1504" w:type="dxa"/>
            <w:tcBorders>
              <w:top w:val="nil"/>
              <w:left w:val="nil"/>
              <w:bottom w:val="nil"/>
              <w:right w:val="nil"/>
            </w:tcBorders>
            <w:shd w:val="clear" w:color="auto" w:fill="auto"/>
            <w:noWrap/>
            <w:hideMark/>
          </w:tcPr>
          <w:p w:rsidRPr="007D475B" w:rsidR="00D40CF1" w:rsidP="007D475B" w:rsidRDefault="00D40CF1" w14:paraId="01E2D8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−3 333</w:t>
            </w:r>
          </w:p>
        </w:tc>
        <w:tc>
          <w:tcPr>
            <w:tcW w:w="1701" w:type="dxa"/>
            <w:tcBorders>
              <w:top w:val="nil"/>
              <w:left w:val="nil"/>
              <w:bottom w:val="nil"/>
              <w:right w:val="nil"/>
            </w:tcBorders>
            <w:shd w:val="clear" w:color="auto" w:fill="auto"/>
            <w:noWrap/>
            <w:hideMark/>
          </w:tcPr>
          <w:p w:rsidRPr="007D475B" w:rsidR="00D40CF1" w:rsidP="007D475B" w:rsidRDefault="00D40CF1" w14:paraId="01E2D8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−3 240</w:t>
            </w:r>
          </w:p>
        </w:tc>
      </w:tr>
      <w:tr w:rsidRPr="007D475B" w:rsidR="00D40CF1" w:rsidTr="00B62025" w14:paraId="01E2D8C6"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21</w:t>
            </w:r>
          </w:p>
        </w:tc>
        <w:tc>
          <w:tcPr>
            <w:tcW w:w="5102" w:type="dxa"/>
            <w:tcBorders>
              <w:top w:val="nil"/>
              <w:left w:val="nil"/>
              <w:bottom w:val="nil"/>
              <w:right w:val="nil"/>
            </w:tcBorders>
            <w:shd w:val="clear" w:color="auto" w:fill="auto"/>
            <w:hideMark/>
          </w:tcPr>
          <w:p w:rsidRPr="007D475B" w:rsidR="00D40CF1" w:rsidP="007D475B" w:rsidRDefault="00D40CF1" w14:paraId="01E2D8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Energi</w:t>
            </w:r>
          </w:p>
        </w:tc>
        <w:tc>
          <w:tcPr>
            <w:tcW w:w="1504" w:type="dxa"/>
            <w:tcBorders>
              <w:top w:val="nil"/>
              <w:left w:val="nil"/>
              <w:bottom w:val="nil"/>
              <w:right w:val="nil"/>
            </w:tcBorders>
            <w:shd w:val="clear" w:color="auto" w:fill="auto"/>
            <w:noWrap/>
            <w:hideMark/>
          </w:tcPr>
          <w:p w:rsidRPr="007D475B" w:rsidR="00D40CF1" w:rsidP="007D475B" w:rsidRDefault="00D40CF1" w14:paraId="01E2D8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−275</w:t>
            </w:r>
          </w:p>
        </w:tc>
        <w:tc>
          <w:tcPr>
            <w:tcW w:w="1701" w:type="dxa"/>
            <w:tcBorders>
              <w:top w:val="nil"/>
              <w:left w:val="nil"/>
              <w:bottom w:val="nil"/>
              <w:right w:val="nil"/>
            </w:tcBorders>
            <w:shd w:val="clear" w:color="auto" w:fill="auto"/>
            <w:noWrap/>
            <w:hideMark/>
          </w:tcPr>
          <w:p w:rsidRPr="007D475B" w:rsidR="00D40CF1" w:rsidP="007D475B" w:rsidRDefault="00D40CF1" w14:paraId="01E2D8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+315</w:t>
            </w:r>
          </w:p>
        </w:tc>
      </w:tr>
      <w:tr w:rsidRPr="007D475B" w:rsidR="00D40CF1" w:rsidTr="00B62025" w14:paraId="01E2D8CB"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22</w:t>
            </w:r>
          </w:p>
        </w:tc>
        <w:tc>
          <w:tcPr>
            <w:tcW w:w="5102" w:type="dxa"/>
            <w:tcBorders>
              <w:top w:val="nil"/>
              <w:left w:val="nil"/>
              <w:bottom w:val="nil"/>
              <w:right w:val="nil"/>
            </w:tcBorders>
            <w:shd w:val="clear" w:color="auto" w:fill="auto"/>
            <w:hideMark/>
          </w:tcPr>
          <w:p w:rsidRPr="007D475B" w:rsidR="00D40CF1" w:rsidP="007D475B" w:rsidRDefault="00D40CF1" w14:paraId="01E2D8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Kommunikationer</w:t>
            </w:r>
          </w:p>
        </w:tc>
        <w:tc>
          <w:tcPr>
            <w:tcW w:w="1504" w:type="dxa"/>
            <w:tcBorders>
              <w:top w:val="nil"/>
              <w:left w:val="nil"/>
              <w:bottom w:val="nil"/>
              <w:right w:val="nil"/>
            </w:tcBorders>
            <w:shd w:val="clear" w:color="auto" w:fill="auto"/>
            <w:noWrap/>
            <w:hideMark/>
          </w:tcPr>
          <w:p w:rsidRPr="007D475B" w:rsidR="00D40CF1" w:rsidP="007D475B" w:rsidRDefault="00D40CF1" w14:paraId="01E2D8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+3 285</w:t>
            </w:r>
          </w:p>
        </w:tc>
        <w:tc>
          <w:tcPr>
            <w:tcW w:w="1701" w:type="dxa"/>
            <w:tcBorders>
              <w:top w:val="nil"/>
              <w:left w:val="nil"/>
              <w:bottom w:val="nil"/>
              <w:right w:val="nil"/>
            </w:tcBorders>
            <w:shd w:val="clear" w:color="auto" w:fill="auto"/>
            <w:noWrap/>
            <w:hideMark/>
          </w:tcPr>
          <w:p w:rsidRPr="007D475B" w:rsidR="00D40CF1" w:rsidP="007D475B" w:rsidRDefault="00D40CF1" w14:paraId="01E2D8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+3 335</w:t>
            </w:r>
          </w:p>
        </w:tc>
      </w:tr>
      <w:tr w:rsidRPr="007D475B" w:rsidR="00D40CF1" w:rsidTr="00B62025" w14:paraId="01E2D8D0"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23</w:t>
            </w:r>
          </w:p>
        </w:tc>
        <w:tc>
          <w:tcPr>
            <w:tcW w:w="5102" w:type="dxa"/>
            <w:tcBorders>
              <w:top w:val="nil"/>
              <w:left w:val="nil"/>
              <w:bottom w:val="nil"/>
              <w:right w:val="nil"/>
            </w:tcBorders>
            <w:shd w:val="clear" w:color="auto" w:fill="auto"/>
            <w:hideMark/>
          </w:tcPr>
          <w:p w:rsidRPr="007D475B" w:rsidR="00D40CF1" w:rsidP="007D475B" w:rsidRDefault="00D40CF1" w14:paraId="01E2D8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Areella näringar, landsbygd och livsmedel</w:t>
            </w:r>
          </w:p>
        </w:tc>
        <w:tc>
          <w:tcPr>
            <w:tcW w:w="1504" w:type="dxa"/>
            <w:tcBorders>
              <w:top w:val="nil"/>
              <w:left w:val="nil"/>
              <w:bottom w:val="nil"/>
              <w:right w:val="nil"/>
            </w:tcBorders>
            <w:shd w:val="clear" w:color="auto" w:fill="auto"/>
            <w:noWrap/>
            <w:hideMark/>
          </w:tcPr>
          <w:p w:rsidRPr="007D475B" w:rsidR="00D40CF1" w:rsidP="007D475B" w:rsidRDefault="00D40CF1" w14:paraId="01E2D8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+372</w:t>
            </w:r>
          </w:p>
        </w:tc>
        <w:tc>
          <w:tcPr>
            <w:tcW w:w="1701" w:type="dxa"/>
            <w:tcBorders>
              <w:top w:val="nil"/>
              <w:left w:val="nil"/>
              <w:bottom w:val="nil"/>
              <w:right w:val="nil"/>
            </w:tcBorders>
            <w:shd w:val="clear" w:color="auto" w:fill="auto"/>
            <w:noWrap/>
            <w:hideMark/>
          </w:tcPr>
          <w:p w:rsidRPr="007D475B" w:rsidR="00D40CF1" w:rsidP="007D475B" w:rsidRDefault="00D40CF1" w14:paraId="01E2D8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+452</w:t>
            </w:r>
          </w:p>
        </w:tc>
      </w:tr>
      <w:tr w:rsidRPr="007D475B" w:rsidR="00D40CF1" w:rsidTr="00B62025" w14:paraId="01E2D8D5"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24</w:t>
            </w:r>
          </w:p>
        </w:tc>
        <w:tc>
          <w:tcPr>
            <w:tcW w:w="5102" w:type="dxa"/>
            <w:tcBorders>
              <w:top w:val="nil"/>
              <w:left w:val="nil"/>
              <w:bottom w:val="nil"/>
              <w:right w:val="nil"/>
            </w:tcBorders>
            <w:shd w:val="clear" w:color="auto" w:fill="auto"/>
            <w:hideMark/>
          </w:tcPr>
          <w:p w:rsidRPr="007D475B" w:rsidR="00D40CF1" w:rsidP="007D475B" w:rsidRDefault="00D40CF1" w14:paraId="01E2D8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Näringsliv</w:t>
            </w:r>
          </w:p>
        </w:tc>
        <w:tc>
          <w:tcPr>
            <w:tcW w:w="1504" w:type="dxa"/>
            <w:tcBorders>
              <w:top w:val="nil"/>
              <w:left w:val="nil"/>
              <w:bottom w:val="nil"/>
              <w:right w:val="nil"/>
            </w:tcBorders>
            <w:shd w:val="clear" w:color="auto" w:fill="auto"/>
            <w:noWrap/>
            <w:hideMark/>
          </w:tcPr>
          <w:p w:rsidRPr="007D475B" w:rsidR="00D40CF1" w:rsidP="007D475B" w:rsidRDefault="00D40CF1" w14:paraId="01E2D8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−61</w:t>
            </w:r>
          </w:p>
        </w:tc>
        <w:tc>
          <w:tcPr>
            <w:tcW w:w="1701" w:type="dxa"/>
            <w:tcBorders>
              <w:top w:val="nil"/>
              <w:left w:val="nil"/>
              <w:bottom w:val="nil"/>
              <w:right w:val="nil"/>
            </w:tcBorders>
            <w:shd w:val="clear" w:color="auto" w:fill="auto"/>
            <w:noWrap/>
            <w:hideMark/>
          </w:tcPr>
          <w:p w:rsidRPr="007D475B" w:rsidR="00D40CF1" w:rsidP="007D475B" w:rsidRDefault="00D40CF1" w14:paraId="01E2D8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−12</w:t>
            </w:r>
          </w:p>
        </w:tc>
      </w:tr>
      <w:tr w:rsidRPr="007D475B" w:rsidR="00D40CF1" w:rsidTr="00B62025" w14:paraId="01E2D8DA"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25</w:t>
            </w:r>
          </w:p>
        </w:tc>
        <w:tc>
          <w:tcPr>
            <w:tcW w:w="5102" w:type="dxa"/>
            <w:tcBorders>
              <w:top w:val="nil"/>
              <w:left w:val="nil"/>
              <w:bottom w:val="nil"/>
              <w:right w:val="nil"/>
            </w:tcBorders>
            <w:shd w:val="clear" w:color="auto" w:fill="auto"/>
            <w:hideMark/>
          </w:tcPr>
          <w:p w:rsidRPr="007D475B" w:rsidR="00D40CF1" w:rsidP="007D475B" w:rsidRDefault="00D40CF1" w14:paraId="01E2D8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Allmänna bidrag till kommuner</w:t>
            </w:r>
          </w:p>
        </w:tc>
        <w:tc>
          <w:tcPr>
            <w:tcW w:w="1504" w:type="dxa"/>
            <w:tcBorders>
              <w:top w:val="nil"/>
              <w:left w:val="nil"/>
              <w:bottom w:val="nil"/>
              <w:right w:val="nil"/>
            </w:tcBorders>
            <w:shd w:val="clear" w:color="auto" w:fill="auto"/>
            <w:noWrap/>
            <w:hideMark/>
          </w:tcPr>
          <w:p w:rsidRPr="007D475B" w:rsidR="00D40CF1" w:rsidP="007D475B" w:rsidRDefault="00D40CF1" w14:paraId="01E2D8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−15 310</w:t>
            </w:r>
          </w:p>
        </w:tc>
        <w:tc>
          <w:tcPr>
            <w:tcW w:w="1701" w:type="dxa"/>
            <w:tcBorders>
              <w:top w:val="nil"/>
              <w:left w:val="nil"/>
              <w:bottom w:val="nil"/>
              <w:right w:val="nil"/>
            </w:tcBorders>
            <w:shd w:val="clear" w:color="auto" w:fill="auto"/>
            <w:noWrap/>
            <w:hideMark/>
          </w:tcPr>
          <w:p w:rsidRPr="007D475B" w:rsidR="00D40CF1" w:rsidP="007D475B" w:rsidRDefault="00D40CF1" w14:paraId="01E2D8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−11 132</w:t>
            </w:r>
          </w:p>
        </w:tc>
      </w:tr>
      <w:tr w:rsidRPr="007D475B" w:rsidR="00D40CF1" w:rsidTr="00B62025" w14:paraId="01E2D8DF"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26</w:t>
            </w:r>
          </w:p>
        </w:tc>
        <w:tc>
          <w:tcPr>
            <w:tcW w:w="5102" w:type="dxa"/>
            <w:tcBorders>
              <w:top w:val="nil"/>
              <w:left w:val="nil"/>
              <w:bottom w:val="nil"/>
              <w:right w:val="nil"/>
            </w:tcBorders>
            <w:shd w:val="clear" w:color="auto" w:fill="auto"/>
            <w:hideMark/>
          </w:tcPr>
          <w:p w:rsidRPr="007D475B" w:rsidR="00D40CF1" w:rsidP="007D475B" w:rsidRDefault="00D40CF1" w14:paraId="01E2D8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Statsskuldsräntor m.m.</w:t>
            </w:r>
          </w:p>
        </w:tc>
        <w:tc>
          <w:tcPr>
            <w:tcW w:w="1504" w:type="dxa"/>
            <w:tcBorders>
              <w:top w:val="nil"/>
              <w:left w:val="nil"/>
              <w:bottom w:val="nil"/>
              <w:right w:val="nil"/>
            </w:tcBorders>
            <w:shd w:val="clear" w:color="auto" w:fill="auto"/>
            <w:noWrap/>
            <w:hideMark/>
          </w:tcPr>
          <w:p w:rsidRPr="007D475B" w:rsidR="00D40CF1" w:rsidP="007D475B" w:rsidRDefault="00D40CF1" w14:paraId="01E2D8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c>
          <w:tcPr>
            <w:tcW w:w="1701" w:type="dxa"/>
            <w:tcBorders>
              <w:top w:val="nil"/>
              <w:left w:val="nil"/>
              <w:bottom w:val="nil"/>
              <w:right w:val="nil"/>
            </w:tcBorders>
            <w:shd w:val="clear" w:color="auto" w:fill="auto"/>
            <w:noWrap/>
            <w:hideMark/>
          </w:tcPr>
          <w:p w:rsidRPr="007D475B" w:rsidR="00D40CF1" w:rsidP="007D475B" w:rsidRDefault="00D40CF1" w14:paraId="01E2D8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r>
      <w:tr w:rsidRPr="007D475B" w:rsidR="00D40CF1" w:rsidTr="00B62025" w14:paraId="01E2D8E4" w14:textId="77777777">
        <w:trPr>
          <w:trHeight w:val="255"/>
        </w:trPr>
        <w:tc>
          <w:tcPr>
            <w:tcW w:w="340" w:type="dxa"/>
            <w:tcBorders>
              <w:top w:val="nil"/>
              <w:left w:val="nil"/>
              <w:bottom w:val="nil"/>
              <w:right w:val="nil"/>
            </w:tcBorders>
            <w:shd w:val="clear" w:color="auto" w:fill="auto"/>
            <w:noWrap/>
            <w:hideMark/>
          </w:tcPr>
          <w:p w:rsidRPr="007D475B" w:rsidR="00D40CF1" w:rsidP="007D475B" w:rsidRDefault="00D40CF1" w14:paraId="01E2D8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27</w:t>
            </w:r>
          </w:p>
        </w:tc>
        <w:tc>
          <w:tcPr>
            <w:tcW w:w="5102" w:type="dxa"/>
            <w:tcBorders>
              <w:top w:val="nil"/>
              <w:left w:val="nil"/>
              <w:bottom w:val="nil"/>
              <w:right w:val="nil"/>
            </w:tcBorders>
            <w:shd w:val="clear" w:color="auto" w:fill="auto"/>
            <w:hideMark/>
          </w:tcPr>
          <w:p w:rsidRPr="007D475B" w:rsidR="00D40CF1" w:rsidP="007D475B" w:rsidRDefault="00D40CF1" w14:paraId="01E2D8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Avgiften till Europeiska unionen</w:t>
            </w:r>
          </w:p>
        </w:tc>
        <w:tc>
          <w:tcPr>
            <w:tcW w:w="1504" w:type="dxa"/>
            <w:tcBorders>
              <w:top w:val="nil"/>
              <w:left w:val="nil"/>
              <w:bottom w:val="nil"/>
              <w:right w:val="nil"/>
            </w:tcBorders>
            <w:shd w:val="clear" w:color="auto" w:fill="auto"/>
            <w:noWrap/>
            <w:hideMark/>
          </w:tcPr>
          <w:p w:rsidRPr="007D475B" w:rsidR="00D40CF1" w:rsidP="007D475B" w:rsidRDefault="00D40CF1" w14:paraId="01E2D8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c>
          <w:tcPr>
            <w:tcW w:w="1701" w:type="dxa"/>
            <w:tcBorders>
              <w:top w:val="nil"/>
              <w:left w:val="nil"/>
              <w:bottom w:val="nil"/>
              <w:right w:val="nil"/>
            </w:tcBorders>
            <w:shd w:val="clear" w:color="auto" w:fill="auto"/>
            <w:noWrap/>
            <w:hideMark/>
          </w:tcPr>
          <w:p w:rsidRPr="007D475B" w:rsidR="00D40CF1" w:rsidP="007D475B" w:rsidRDefault="00D40CF1" w14:paraId="01E2D8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r>
      <w:tr w:rsidRPr="007D475B" w:rsidR="00D40CF1" w:rsidTr="00B62025" w14:paraId="01E2D8E8" w14:textId="77777777">
        <w:trPr>
          <w:trHeight w:val="255"/>
        </w:trPr>
        <w:tc>
          <w:tcPr>
            <w:tcW w:w="5442" w:type="dxa"/>
            <w:gridSpan w:val="2"/>
            <w:tcBorders>
              <w:top w:val="nil"/>
              <w:left w:val="nil"/>
              <w:bottom w:val="nil"/>
              <w:right w:val="nil"/>
            </w:tcBorders>
            <w:shd w:val="clear" w:color="auto" w:fill="auto"/>
            <w:hideMark/>
          </w:tcPr>
          <w:p w:rsidRPr="007D475B" w:rsidR="00D40CF1" w:rsidP="007D475B" w:rsidRDefault="00D40CF1" w14:paraId="01E2D8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Summa utgiftsområden</w:t>
            </w:r>
          </w:p>
        </w:tc>
        <w:tc>
          <w:tcPr>
            <w:tcW w:w="1504" w:type="dxa"/>
            <w:tcBorders>
              <w:top w:val="nil"/>
              <w:left w:val="nil"/>
              <w:bottom w:val="nil"/>
              <w:right w:val="nil"/>
            </w:tcBorders>
            <w:shd w:val="clear" w:color="auto" w:fill="auto"/>
            <w:noWrap/>
            <w:hideMark/>
          </w:tcPr>
          <w:p w:rsidRPr="007D475B" w:rsidR="00D40CF1" w:rsidP="007D475B" w:rsidRDefault="007B1B08" w14:paraId="01E2D8E6" w14:textId="32B8A58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−13 1</w:t>
            </w:r>
            <w:r w:rsidRPr="007D475B" w:rsidR="00D40CF1">
              <w:rPr>
                <w:rFonts w:ascii="Times New Roman" w:hAnsi="Times New Roman" w:eastAsia="Times New Roman" w:cs="Times New Roman"/>
                <w:b/>
                <w:bCs/>
                <w:kern w:val="0"/>
                <w:sz w:val="20"/>
                <w:szCs w:val="20"/>
                <w:lang w:eastAsia="sv-SE"/>
                <w14:numSpacing w14:val="default"/>
              </w:rPr>
              <w:t>42</w:t>
            </w:r>
          </w:p>
        </w:tc>
        <w:tc>
          <w:tcPr>
            <w:tcW w:w="1701" w:type="dxa"/>
            <w:tcBorders>
              <w:top w:val="nil"/>
              <w:left w:val="nil"/>
              <w:bottom w:val="nil"/>
              <w:right w:val="nil"/>
            </w:tcBorders>
            <w:shd w:val="clear" w:color="auto" w:fill="auto"/>
            <w:noWrap/>
            <w:hideMark/>
          </w:tcPr>
          <w:p w:rsidRPr="007D475B" w:rsidR="00D40CF1" w:rsidP="007D475B" w:rsidRDefault="007B1B08" w14:paraId="01E2D8E7" w14:textId="5511EB8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−11 8</w:t>
            </w:r>
            <w:r w:rsidRPr="007D475B" w:rsidR="00D40CF1">
              <w:rPr>
                <w:rFonts w:ascii="Times New Roman" w:hAnsi="Times New Roman" w:eastAsia="Times New Roman" w:cs="Times New Roman"/>
                <w:b/>
                <w:bCs/>
                <w:kern w:val="0"/>
                <w:sz w:val="20"/>
                <w:szCs w:val="20"/>
                <w:lang w:eastAsia="sv-SE"/>
                <w14:numSpacing w14:val="default"/>
              </w:rPr>
              <w:t>69</w:t>
            </w:r>
          </w:p>
        </w:tc>
      </w:tr>
      <w:tr w:rsidRPr="007D475B" w:rsidR="00D40CF1" w:rsidTr="00B62025" w14:paraId="01E2D8EC" w14:textId="77777777">
        <w:trPr>
          <w:trHeight w:val="255"/>
        </w:trPr>
        <w:tc>
          <w:tcPr>
            <w:tcW w:w="5442" w:type="dxa"/>
            <w:gridSpan w:val="2"/>
            <w:tcBorders>
              <w:top w:val="nil"/>
              <w:left w:val="nil"/>
              <w:bottom w:val="nil"/>
              <w:right w:val="nil"/>
            </w:tcBorders>
            <w:shd w:val="clear" w:color="auto" w:fill="auto"/>
            <w:hideMark/>
          </w:tcPr>
          <w:p w:rsidRPr="007D475B" w:rsidR="00D40CF1" w:rsidP="007D475B" w:rsidRDefault="00D40CF1" w14:paraId="01E2D8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Minskning av anslagsbehållningar</w:t>
            </w:r>
          </w:p>
        </w:tc>
        <w:tc>
          <w:tcPr>
            <w:tcW w:w="1504" w:type="dxa"/>
            <w:tcBorders>
              <w:top w:val="nil"/>
              <w:left w:val="nil"/>
              <w:bottom w:val="nil"/>
              <w:right w:val="nil"/>
            </w:tcBorders>
            <w:shd w:val="clear" w:color="auto" w:fill="auto"/>
            <w:noWrap/>
            <w:hideMark/>
          </w:tcPr>
          <w:p w:rsidRPr="007D475B" w:rsidR="00D40CF1" w:rsidP="007D475B" w:rsidRDefault="00D40CF1" w14:paraId="01E2D8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c>
          <w:tcPr>
            <w:tcW w:w="1701" w:type="dxa"/>
            <w:tcBorders>
              <w:top w:val="nil"/>
              <w:left w:val="nil"/>
              <w:bottom w:val="nil"/>
              <w:right w:val="nil"/>
            </w:tcBorders>
            <w:shd w:val="clear" w:color="auto" w:fill="auto"/>
            <w:noWrap/>
            <w:hideMark/>
          </w:tcPr>
          <w:p w:rsidRPr="007D475B" w:rsidR="00D40CF1" w:rsidP="007D475B" w:rsidRDefault="00D40CF1" w14:paraId="01E2D8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r>
      <w:tr w:rsidRPr="007D475B" w:rsidR="00D40CF1" w:rsidTr="00B62025" w14:paraId="01E2D8F0" w14:textId="77777777">
        <w:trPr>
          <w:trHeight w:val="255"/>
        </w:trPr>
        <w:tc>
          <w:tcPr>
            <w:tcW w:w="5442" w:type="dxa"/>
            <w:gridSpan w:val="2"/>
            <w:tcBorders>
              <w:top w:val="nil"/>
              <w:left w:val="nil"/>
              <w:bottom w:val="single" w:color="auto" w:sz="4" w:space="0"/>
              <w:right w:val="nil"/>
            </w:tcBorders>
            <w:shd w:val="clear" w:color="auto" w:fill="auto"/>
            <w:hideMark/>
          </w:tcPr>
          <w:p w:rsidRPr="007D475B" w:rsidR="00D40CF1" w:rsidP="007D475B" w:rsidRDefault="00D40CF1" w14:paraId="01E2D8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Summa utgifter</w:t>
            </w:r>
          </w:p>
        </w:tc>
        <w:tc>
          <w:tcPr>
            <w:tcW w:w="1504" w:type="dxa"/>
            <w:tcBorders>
              <w:top w:val="nil"/>
              <w:left w:val="nil"/>
              <w:bottom w:val="single" w:color="auto" w:sz="4" w:space="0"/>
              <w:right w:val="nil"/>
            </w:tcBorders>
            <w:shd w:val="clear" w:color="auto" w:fill="auto"/>
            <w:noWrap/>
            <w:hideMark/>
          </w:tcPr>
          <w:p w:rsidRPr="007D475B" w:rsidR="00D40CF1" w:rsidP="007D475B" w:rsidRDefault="007B1B08" w14:paraId="01E2D8EE" w14:textId="21E13DD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−13 1</w:t>
            </w:r>
            <w:r w:rsidRPr="007D475B" w:rsidR="00D40CF1">
              <w:rPr>
                <w:rFonts w:ascii="Times New Roman" w:hAnsi="Times New Roman" w:eastAsia="Times New Roman" w:cs="Times New Roman"/>
                <w:b/>
                <w:bCs/>
                <w:kern w:val="0"/>
                <w:sz w:val="20"/>
                <w:szCs w:val="20"/>
                <w:lang w:eastAsia="sv-SE"/>
                <w14:numSpacing w14:val="default"/>
              </w:rPr>
              <w:t>42</w:t>
            </w:r>
          </w:p>
        </w:tc>
        <w:tc>
          <w:tcPr>
            <w:tcW w:w="1701" w:type="dxa"/>
            <w:tcBorders>
              <w:top w:val="nil"/>
              <w:left w:val="nil"/>
              <w:bottom w:val="single" w:color="auto" w:sz="4" w:space="0"/>
              <w:right w:val="nil"/>
            </w:tcBorders>
            <w:shd w:val="clear" w:color="auto" w:fill="auto"/>
            <w:noWrap/>
            <w:hideMark/>
          </w:tcPr>
          <w:p w:rsidRPr="007D475B" w:rsidR="00D40CF1" w:rsidP="007D475B" w:rsidRDefault="007B1B08" w14:paraId="01E2D8EF" w14:textId="4041A18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−11 8</w:t>
            </w:r>
            <w:r w:rsidRPr="007D475B" w:rsidR="00D40CF1">
              <w:rPr>
                <w:rFonts w:ascii="Times New Roman" w:hAnsi="Times New Roman" w:eastAsia="Times New Roman" w:cs="Times New Roman"/>
                <w:b/>
                <w:bCs/>
                <w:kern w:val="0"/>
                <w:sz w:val="20"/>
                <w:szCs w:val="20"/>
                <w:lang w:eastAsia="sv-SE"/>
                <w14:numSpacing w14:val="default"/>
              </w:rPr>
              <w:t>69</w:t>
            </w:r>
          </w:p>
        </w:tc>
      </w:tr>
      <w:tr w:rsidRPr="007D475B" w:rsidR="00D40CF1" w:rsidTr="00B62025" w14:paraId="01E2D8F4" w14:textId="77777777">
        <w:trPr>
          <w:trHeight w:val="255"/>
        </w:trPr>
        <w:tc>
          <w:tcPr>
            <w:tcW w:w="5442" w:type="dxa"/>
            <w:gridSpan w:val="2"/>
            <w:tcBorders>
              <w:top w:val="nil"/>
              <w:left w:val="nil"/>
              <w:bottom w:val="nil"/>
              <w:right w:val="nil"/>
            </w:tcBorders>
            <w:shd w:val="clear" w:color="auto" w:fill="auto"/>
            <w:hideMark/>
          </w:tcPr>
          <w:p w:rsidRPr="007D475B" w:rsidR="00D40CF1" w:rsidP="007D475B" w:rsidRDefault="00D40CF1" w14:paraId="01E2D8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Myndigheters m.fl. in- och utlåning i Riksgäldskontoret, netto</w:t>
            </w:r>
          </w:p>
        </w:tc>
        <w:tc>
          <w:tcPr>
            <w:tcW w:w="1504" w:type="dxa"/>
            <w:tcBorders>
              <w:top w:val="nil"/>
              <w:left w:val="nil"/>
              <w:bottom w:val="nil"/>
              <w:right w:val="nil"/>
            </w:tcBorders>
            <w:shd w:val="clear" w:color="auto" w:fill="auto"/>
            <w:noWrap/>
            <w:hideMark/>
          </w:tcPr>
          <w:p w:rsidRPr="007D475B" w:rsidR="00D40CF1" w:rsidP="007D475B" w:rsidRDefault="00D40CF1" w14:paraId="01E2D8F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c>
          <w:tcPr>
            <w:tcW w:w="1701" w:type="dxa"/>
            <w:tcBorders>
              <w:top w:val="nil"/>
              <w:left w:val="nil"/>
              <w:bottom w:val="nil"/>
              <w:right w:val="nil"/>
            </w:tcBorders>
            <w:shd w:val="clear" w:color="auto" w:fill="auto"/>
            <w:noWrap/>
            <w:hideMark/>
          </w:tcPr>
          <w:p w:rsidRPr="007D475B" w:rsidR="00D40CF1" w:rsidP="007D475B" w:rsidRDefault="00D40CF1" w14:paraId="01E2D8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r>
      <w:tr w:rsidRPr="007D475B" w:rsidR="00D40CF1" w:rsidTr="00B62025" w14:paraId="01E2D8F8" w14:textId="77777777">
        <w:trPr>
          <w:trHeight w:val="255"/>
        </w:trPr>
        <w:tc>
          <w:tcPr>
            <w:tcW w:w="5442" w:type="dxa"/>
            <w:gridSpan w:val="2"/>
            <w:tcBorders>
              <w:top w:val="nil"/>
              <w:left w:val="nil"/>
              <w:bottom w:val="nil"/>
              <w:right w:val="nil"/>
            </w:tcBorders>
            <w:shd w:val="clear" w:color="auto" w:fill="auto"/>
            <w:hideMark/>
          </w:tcPr>
          <w:p w:rsidRPr="007D475B" w:rsidR="00D40CF1" w:rsidP="007D475B" w:rsidRDefault="00D40CF1" w14:paraId="01E2D8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Kassamässig korrigering</w:t>
            </w:r>
          </w:p>
        </w:tc>
        <w:tc>
          <w:tcPr>
            <w:tcW w:w="1504" w:type="dxa"/>
            <w:tcBorders>
              <w:top w:val="nil"/>
              <w:left w:val="nil"/>
              <w:bottom w:val="nil"/>
              <w:right w:val="nil"/>
            </w:tcBorders>
            <w:shd w:val="clear" w:color="auto" w:fill="auto"/>
            <w:noWrap/>
            <w:hideMark/>
          </w:tcPr>
          <w:p w:rsidRPr="007D475B" w:rsidR="00D40CF1" w:rsidP="007D475B" w:rsidRDefault="00D40CF1" w14:paraId="01E2D8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c>
          <w:tcPr>
            <w:tcW w:w="1701" w:type="dxa"/>
            <w:tcBorders>
              <w:top w:val="nil"/>
              <w:left w:val="nil"/>
              <w:bottom w:val="nil"/>
              <w:right w:val="nil"/>
            </w:tcBorders>
            <w:shd w:val="clear" w:color="auto" w:fill="auto"/>
            <w:noWrap/>
            <w:hideMark/>
          </w:tcPr>
          <w:p w:rsidRPr="007D475B" w:rsidR="00D40CF1" w:rsidP="007D475B" w:rsidRDefault="00D40CF1" w14:paraId="01E2D8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7D475B">
              <w:rPr>
                <w:rFonts w:ascii="Times New Roman" w:hAnsi="Times New Roman" w:eastAsia="Times New Roman" w:cs="Times New Roman"/>
                <w:kern w:val="0"/>
                <w:sz w:val="20"/>
                <w:szCs w:val="20"/>
                <w:lang w:eastAsia="sv-SE"/>
                <w14:numSpacing w14:val="default"/>
              </w:rPr>
              <w:t>±0</w:t>
            </w:r>
          </w:p>
        </w:tc>
      </w:tr>
      <w:tr w:rsidRPr="007D475B" w:rsidR="00D40CF1" w:rsidTr="00B62025" w14:paraId="01E2D8FC" w14:textId="77777777">
        <w:trPr>
          <w:trHeight w:val="255"/>
        </w:trPr>
        <w:tc>
          <w:tcPr>
            <w:tcW w:w="5442" w:type="dxa"/>
            <w:gridSpan w:val="2"/>
            <w:tcBorders>
              <w:top w:val="nil"/>
              <w:left w:val="nil"/>
              <w:bottom w:val="single" w:color="auto" w:sz="4" w:space="0"/>
              <w:right w:val="nil"/>
            </w:tcBorders>
            <w:shd w:val="clear" w:color="auto" w:fill="auto"/>
            <w:hideMark/>
          </w:tcPr>
          <w:p w:rsidRPr="007D475B" w:rsidR="00D40CF1" w:rsidP="007D475B" w:rsidRDefault="00D40CF1" w14:paraId="01E2D8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Summa</w:t>
            </w:r>
          </w:p>
        </w:tc>
        <w:tc>
          <w:tcPr>
            <w:tcW w:w="1504" w:type="dxa"/>
            <w:tcBorders>
              <w:top w:val="nil"/>
              <w:left w:val="nil"/>
              <w:bottom w:val="single" w:color="auto" w:sz="4" w:space="0"/>
              <w:right w:val="nil"/>
            </w:tcBorders>
            <w:shd w:val="clear" w:color="auto" w:fill="auto"/>
            <w:noWrap/>
            <w:hideMark/>
          </w:tcPr>
          <w:p w:rsidRPr="007D475B" w:rsidR="00D40CF1" w:rsidP="007D475B" w:rsidRDefault="007B1B08" w14:paraId="01E2D8FA" w14:textId="2B39F93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−13 1</w:t>
            </w:r>
            <w:r w:rsidRPr="007D475B" w:rsidR="00D40CF1">
              <w:rPr>
                <w:rFonts w:ascii="Times New Roman" w:hAnsi="Times New Roman" w:eastAsia="Times New Roman" w:cs="Times New Roman"/>
                <w:b/>
                <w:bCs/>
                <w:kern w:val="0"/>
                <w:sz w:val="20"/>
                <w:szCs w:val="20"/>
                <w:lang w:eastAsia="sv-SE"/>
                <w14:numSpacing w14:val="default"/>
              </w:rPr>
              <w:t>42</w:t>
            </w:r>
          </w:p>
        </w:tc>
        <w:tc>
          <w:tcPr>
            <w:tcW w:w="1701" w:type="dxa"/>
            <w:tcBorders>
              <w:top w:val="nil"/>
              <w:left w:val="nil"/>
              <w:bottom w:val="single" w:color="auto" w:sz="4" w:space="0"/>
              <w:right w:val="nil"/>
            </w:tcBorders>
            <w:shd w:val="clear" w:color="auto" w:fill="auto"/>
            <w:noWrap/>
            <w:hideMark/>
          </w:tcPr>
          <w:p w:rsidRPr="007D475B" w:rsidR="00D40CF1" w:rsidP="007D475B" w:rsidRDefault="007B1B08" w14:paraId="01E2D8FB" w14:textId="5BA92A9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7D475B">
              <w:rPr>
                <w:rFonts w:ascii="Times New Roman" w:hAnsi="Times New Roman" w:eastAsia="Times New Roman" w:cs="Times New Roman"/>
                <w:b/>
                <w:bCs/>
                <w:kern w:val="0"/>
                <w:sz w:val="20"/>
                <w:szCs w:val="20"/>
                <w:lang w:eastAsia="sv-SE"/>
                <w14:numSpacing w14:val="default"/>
              </w:rPr>
              <w:t>−11 8</w:t>
            </w:r>
            <w:r w:rsidRPr="007D475B" w:rsidR="00D40CF1">
              <w:rPr>
                <w:rFonts w:ascii="Times New Roman" w:hAnsi="Times New Roman" w:eastAsia="Times New Roman" w:cs="Times New Roman"/>
                <w:b/>
                <w:bCs/>
                <w:kern w:val="0"/>
                <w:sz w:val="20"/>
                <w:szCs w:val="20"/>
                <w:lang w:eastAsia="sv-SE"/>
                <w14:numSpacing w14:val="default"/>
              </w:rPr>
              <w:t>69</w:t>
            </w:r>
          </w:p>
        </w:tc>
      </w:tr>
    </w:tbl>
    <w:p w:rsidRPr="004E07A6" w:rsidR="00012C0E" w:rsidP="00012C0E" w:rsidRDefault="00471775" w14:paraId="01E2D8FD" w14:textId="77777777">
      <w:pPr>
        <w:ind w:firstLine="0"/>
        <w:rPr>
          <w:lang w:eastAsia="sv-SE"/>
        </w:rPr>
      </w:pPr>
      <w:r w:rsidRPr="004E07A6">
        <w:rPr>
          <w:lang w:eastAsia="sv-SE"/>
        </w:rPr>
        <w:br w:type="page"/>
      </w:r>
    </w:p>
    <w:p w:rsidRPr="00CD0CDD" w:rsidR="00012C0E" w:rsidP="00CD0CDD" w:rsidRDefault="00CD0CDD" w14:paraId="01E2D8FE" w14:textId="003C8599">
      <w:pPr>
        <w:pStyle w:val="Tabellrubrik"/>
      </w:pPr>
      <w:bookmarkStart w:name="_Toc531250372" w:id="535"/>
      <w:r>
        <w:t xml:space="preserve">21.8 </w:t>
      </w:r>
      <w:r w:rsidRPr="00CD0CDD" w:rsidR="00012C0E">
        <w:t>Beräkning av statsbudgetens inkomster 2019</w:t>
      </w:r>
      <w:bookmarkEnd w:id="535"/>
    </w:p>
    <w:p w:rsidRPr="00CD0CDD" w:rsidR="00CD0CDD" w:rsidP="00CD0CDD" w:rsidRDefault="00CD0CDD" w14:paraId="431F2439" w14:textId="019B1463">
      <w:pPr>
        <w:pStyle w:val="Tabellunderrubrik"/>
      </w:pPr>
      <w:r w:rsidRPr="00CD0CDD">
        <w:t>Tusental kronor</w:t>
      </w:r>
    </w:p>
    <w:tbl>
      <w:tblPr>
        <w:tblW w:w="8647" w:type="dxa"/>
        <w:tblCellMar>
          <w:left w:w="70" w:type="dxa"/>
          <w:right w:w="70" w:type="dxa"/>
        </w:tblCellMar>
        <w:tblLook w:val="04A0" w:firstRow="1" w:lastRow="0" w:firstColumn="1" w:lastColumn="0" w:noHBand="0" w:noVBand="1"/>
      </w:tblPr>
      <w:tblGrid>
        <w:gridCol w:w="5336"/>
        <w:gridCol w:w="1476"/>
        <w:gridCol w:w="1835"/>
      </w:tblGrid>
      <w:tr w:rsidRPr="00CD0CDD" w:rsidR="00D40CF1" w:rsidTr="00440DEC" w14:paraId="01E2D906" w14:textId="77777777">
        <w:trPr>
          <w:trHeight w:val="510"/>
          <w:tblHeader/>
        </w:trPr>
        <w:tc>
          <w:tcPr>
            <w:tcW w:w="5336" w:type="dxa"/>
            <w:tcBorders>
              <w:top w:val="single" w:color="auto" w:sz="4" w:space="0"/>
              <w:left w:val="nil"/>
              <w:bottom w:val="single" w:color="auto" w:sz="4" w:space="0"/>
              <w:right w:val="nil"/>
            </w:tcBorders>
            <w:shd w:val="clear" w:color="auto" w:fill="auto"/>
            <w:noWrap/>
            <w:hideMark/>
          </w:tcPr>
          <w:p w:rsidRPr="00CD0CDD" w:rsidR="00D40CF1" w:rsidP="00CD0CDD" w:rsidRDefault="00D40CF1" w14:paraId="01E2D9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Inkomsttitel</w:t>
            </w:r>
          </w:p>
        </w:tc>
        <w:tc>
          <w:tcPr>
            <w:tcW w:w="1476" w:type="dxa"/>
            <w:tcBorders>
              <w:top w:val="single" w:color="auto" w:sz="4" w:space="0"/>
              <w:left w:val="nil"/>
              <w:bottom w:val="single" w:color="auto" w:sz="4" w:space="0"/>
              <w:right w:val="nil"/>
            </w:tcBorders>
            <w:shd w:val="clear" w:color="auto" w:fill="auto"/>
            <w:hideMark/>
          </w:tcPr>
          <w:p w:rsidRPr="00CD0CDD" w:rsidR="00D40CF1" w:rsidP="00CD0CDD" w:rsidRDefault="00D40CF1" w14:paraId="01E2D9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Regeringens förslag</w:t>
            </w:r>
          </w:p>
        </w:tc>
        <w:tc>
          <w:tcPr>
            <w:tcW w:w="1835" w:type="dxa"/>
            <w:tcBorders>
              <w:top w:val="single" w:color="auto" w:sz="4" w:space="0"/>
              <w:left w:val="nil"/>
              <w:bottom w:val="single" w:color="auto" w:sz="4" w:space="0"/>
              <w:right w:val="nil"/>
            </w:tcBorders>
            <w:shd w:val="clear" w:color="auto" w:fill="auto"/>
            <w:hideMark/>
          </w:tcPr>
          <w:p w:rsidRPr="00CD0CDD" w:rsidR="00D40CF1" w:rsidP="00CD0CDD" w:rsidRDefault="00D40CF1" w14:paraId="01E2D9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Avvikelse från regeringen (SD)</w:t>
            </w:r>
          </w:p>
        </w:tc>
      </w:tr>
      <w:tr w:rsidRPr="00CD0CDD" w:rsidR="00D40CF1" w:rsidTr="00440DEC" w14:paraId="01E2D90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1100 Direkta skatter på arbete</w:t>
            </w:r>
          </w:p>
        </w:tc>
        <w:tc>
          <w:tcPr>
            <w:tcW w:w="1476" w:type="dxa"/>
            <w:tcBorders>
              <w:top w:val="nil"/>
              <w:left w:val="nil"/>
              <w:bottom w:val="nil"/>
              <w:right w:val="nil"/>
            </w:tcBorders>
            <w:shd w:val="clear" w:color="auto" w:fill="auto"/>
            <w:noWrap/>
            <w:hideMark/>
          </w:tcPr>
          <w:p w:rsidRPr="00CD0CDD" w:rsidR="00D40CF1" w:rsidP="00CD0CDD" w:rsidRDefault="00D40CF1" w14:paraId="01E2D9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679 003 646</w:t>
            </w:r>
          </w:p>
        </w:tc>
        <w:tc>
          <w:tcPr>
            <w:tcW w:w="1835" w:type="dxa"/>
            <w:tcBorders>
              <w:top w:val="nil"/>
              <w:left w:val="nil"/>
              <w:bottom w:val="nil"/>
              <w:right w:val="nil"/>
            </w:tcBorders>
            <w:shd w:val="clear" w:color="auto" w:fill="auto"/>
            <w:noWrap/>
            <w:hideMark/>
          </w:tcPr>
          <w:p w:rsidRPr="00CD0CDD" w:rsidR="00D40CF1" w:rsidP="00CD0CDD" w:rsidRDefault="00D40CF1" w14:paraId="01E2D9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−19 108 000</w:t>
            </w:r>
          </w:p>
        </w:tc>
      </w:tr>
      <w:tr w:rsidRPr="00CD0CDD" w:rsidR="00D40CF1" w:rsidTr="00440DEC" w14:paraId="01E2D90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1111 Statlig inkomstskatt</w:t>
            </w:r>
          </w:p>
        </w:tc>
        <w:tc>
          <w:tcPr>
            <w:tcW w:w="1476" w:type="dxa"/>
            <w:tcBorders>
              <w:top w:val="nil"/>
              <w:left w:val="nil"/>
              <w:bottom w:val="nil"/>
              <w:right w:val="nil"/>
            </w:tcBorders>
            <w:shd w:val="clear" w:color="auto" w:fill="auto"/>
            <w:noWrap/>
            <w:hideMark/>
          </w:tcPr>
          <w:p w:rsidRPr="00CD0CDD" w:rsidR="00D40CF1" w:rsidP="00CD0CDD" w:rsidRDefault="00D40CF1" w14:paraId="01E2D9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60 986 320</w:t>
            </w:r>
          </w:p>
        </w:tc>
        <w:tc>
          <w:tcPr>
            <w:tcW w:w="1835" w:type="dxa"/>
            <w:tcBorders>
              <w:top w:val="nil"/>
              <w:left w:val="nil"/>
              <w:bottom w:val="nil"/>
              <w:right w:val="nil"/>
            </w:tcBorders>
            <w:shd w:val="clear" w:color="auto" w:fill="auto"/>
            <w:noWrap/>
            <w:hideMark/>
          </w:tcPr>
          <w:p w:rsidRPr="00CD0CDD" w:rsidR="00D40CF1" w:rsidP="00CD0CDD" w:rsidRDefault="00D40CF1" w14:paraId="01E2D9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+217 000</w:t>
            </w:r>
          </w:p>
        </w:tc>
      </w:tr>
      <w:tr w:rsidRPr="00CD0CDD" w:rsidR="00D40CF1" w:rsidTr="00440DEC" w14:paraId="01E2D91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1115 Kommunal inkomstskatt</w:t>
            </w:r>
          </w:p>
        </w:tc>
        <w:tc>
          <w:tcPr>
            <w:tcW w:w="1476" w:type="dxa"/>
            <w:tcBorders>
              <w:top w:val="nil"/>
              <w:left w:val="nil"/>
              <w:bottom w:val="nil"/>
              <w:right w:val="nil"/>
            </w:tcBorders>
            <w:shd w:val="clear" w:color="auto" w:fill="auto"/>
            <w:noWrap/>
            <w:hideMark/>
          </w:tcPr>
          <w:p w:rsidRPr="00CD0CDD" w:rsidR="00D40CF1" w:rsidP="00CD0CDD" w:rsidRDefault="00D40CF1" w14:paraId="01E2D9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753 505 825</w:t>
            </w:r>
          </w:p>
        </w:tc>
        <w:tc>
          <w:tcPr>
            <w:tcW w:w="1835" w:type="dxa"/>
            <w:tcBorders>
              <w:top w:val="nil"/>
              <w:left w:val="nil"/>
              <w:bottom w:val="nil"/>
              <w:right w:val="nil"/>
            </w:tcBorders>
            <w:shd w:val="clear" w:color="auto" w:fill="auto"/>
            <w:noWrap/>
            <w:hideMark/>
          </w:tcPr>
          <w:p w:rsidRPr="00CD0CDD" w:rsidR="00D40CF1" w:rsidP="00CD0CDD" w:rsidRDefault="00D40CF1" w14:paraId="01E2D91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+30 309 000</w:t>
            </w:r>
          </w:p>
        </w:tc>
      </w:tr>
      <w:tr w:rsidRPr="00CD0CDD" w:rsidR="00D40CF1" w:rsidTr="00440DEC" w14:paraId="01E2D91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1120 Allmän pensionsavgift</w:t>
            </w:r>
          </w:p>
        </w:tc>
        <w:tc>
          <w:tcPr>
            <w:tcW w:w="1476" w:type="dxa"/>
            <w:tcBorders>
              <w:top w:val="nil"/>
              <w:left w:val="nil"/>
              <w:bottom w:val="nil"/>
              <w:right w:val="nil"/>
            </w:tcBorders>
            <w:shd w:val="clear" w:color="auto" w:fill="auto"/>
            <w:noWrap/>
            <w:hideMark/>
          </w:tcPr>
          <w:p w:rsidRPr="00CD0CDD" w:rsidR="00D40CF1" w:rsidP="00CD0CDD" w:rsidRDefault="00D40CF1" w14:paraId="01E2D9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128 702 343</w:t>
            </w:r>
          </w:p>
        </w:tc>
        <w:tc>
          <w:tcPr>
            <w:tcW w:w="1835" w:type="dxa"/>
            <w:tcBorders>
              <w:top w:val="nil"/>
              <w:left w:val="nil"/>
              <w:bottom w:val="nil"/>
              <w:right w:val="nil"/>
            </w:tcBorders>
            <w:shd w:val="clear" w:color="auto" w:fill="auto"/>
            <w:noWrap/>
            <w:hideMark/>
          </w:tcPr>
          <w:p w:rsidRPr="00CD0CDD" w:rsidR="00D40CF1" w:rsidP="00CD0CDD" w:rsidRDefault="00D40CF1" w14:paraId="01E2D9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−2 000</w:t>
            </w:r>
          </w:p>
        </w:tc>
      </w:tr>
      <w:tr w:rsidRPr="00CD0CDD" w:rsidR="00D40CF1" w:rsidTr="00440DEC" w14:paraId="01E2D91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1130 Artistskatt</w:t>
            </w:r>
          </w:p>
        </w:tc>
        <w:tc>
          <w:tcPr>
            <w:tcW w:w="1476" w:type="dxa"/>
            <w:tcBorders>
              <w:top w:val="nil"/>
              <w:left w:val="nil"/>
              <w:bottom w:val="nil"/>
              <w:right w:val="nil"/>
            </w:tcBorders>
            <w:shd w:val="clear" w:color="auto" w:fill="auto"/>
            <w:noWrap/>
            <w:hideMark/>
          </w:tcPr>
          <w:p w:rsidRPr="00CD0CDD" w:rsidR="00D40CF1" w:rsidP="00CD0CDD" w:rsidRDefault="00D40CF1" w14:paraId="01E2D9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c>
          <w:tcPr>
            <w:tcW w:w="1835" w:type="dxa"/>
            <w:tcBorders>
              <w:top w:val="nil"/>
              <w:left w:val="nil"/>
              <w:bottom w:val="nil"/>
              <w:right w:val="nil"/>
            </w:tcBorders>
            <w:shd w:val="clear" w:color="auto" w:fill="auto"/>
            <w:noWrap/>
            <w:hideMark/>
          </w:tcPr>
          <w:p w:rsidRPr="00CD0CDD" w:rsidR="00D40CF1" w:rsidP="00CD0CDD" w:rsidRDefault="00D40CF1" w14:paraId="01E2D91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1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1140 Skattereduktioner</w:t>
            </w:r>
          </w:p>
        </w:tc>
        <w:tc>
          <w:tcPr>
            <w:tcW w:w="1476" w:type="dxa"/>
            <w:tcBorders>
              <w:top w:val="nil"/>
              <w:left w:val="nil"/>
              <w:bottom w:val="nil"/>
              <w:right w:val="nil"/>
            </w:tcBorders>
            <w:shd w:val="clear" w:color="auto" w:fill="auto"/>
            <w:noWrap/>
            <w:hideMark/>
          </w:tcPr>
          <w:p w:rsidRPr="00CD0CDD" w:rsidR="00D40CF1" w:rsidP="00CD0CDD" w:rsidRDefault="00D40CF1" w14:paraId="01E2D9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−264 190 842</w:t>
            </w:r>
          </w:p>
        </w:tc>
        <w:tc>
          <w:tcPr>
            <w:tcW w:w="1835" w:type="dxa"/>
            <w:tcBorders>
              <w:top w:val="nil"/>
              <w:left w:val="nil"/>
              <w:bottom w:val="nil"/>
              <w:right w:val="nil"/>
            </w:tcBorders>
            <w:shd w:val="clear" w:color="auto" w:fill="auto"/>
            <w:noWrap/>
            <w:hideMark/>
          </w:tcPr>
          <w:p w:rsidRPr="00CD0CDD" w:rsidR="00D40CF1" w:rsidP="00CD0CDD" w:rsidRDefault="00D40CF1" w14:paraId="01E2D91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−49 632 000</w:t>
            </w:r>
          </w:p>
        </w:tc>
      </w:tr>
      <w:tr w:rsidRPr="00CD0CDD" w:rsidR="00D40CF1" w:rsidTr="00440DEC" w14:paraId="01E2D922" w14:textId="77777777">
        <w:trPr>
          <w:trHeight w:val="120"/>
        </w:trPr>
        <w:tc>
          <w:tcPr>
            <w:tcW w:w="5336" w:type="dxa"/>
            <w:tcBorders>
              <w:top w:val="nil"/>
              <w:left w:val="nil"/>
              <w:bottom w:val="nil"/>
              <w:right w:val="nil"/>
            </w:tcBorders>
            <w:shd w:val="clear" w:color="auto" w:fill="auto"/>
            <w:noWrap/>
            <w:hideMark/>
          </w:tcPr>
          <w:p w:rsidRPr="00CD0CDD" w:rsidR="00D40CF1" w:rsidP="00CD0CDD" w:rsidRDefault="00D40CF1" w14:paraId="01E2D9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76" w:type="dxa"/>
            <w:tcBorders>
              <w:top w:val="nil"/>
              <w:left w:val="nil"/>
              <w:bottom w:val="nil"/>
              <w:right w:val="nil"/>
            </w:tcBorders>
            <w:shd w:val="clear" w:color="auto" w:fill="auto"/>
            <w:noWrap/>
            <w:hideMark/>
          </w:tcPr>
          <w:p w:rsidRPr="00CD0CDD" w:rsidR="00D40CF1" w:rsidP="00CD0CDD" w:rsidRDefault="00D40CF1" w14:paraId="01E2D9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835" w:type="dxa"/>
            <w:tcBorders>
              <w:top w:val="nil"/>
              <w:left w:val="nil"/>
              <w:bottom w:val="nil"/>
              <w:right w:val="nil"/>
            </w:tcBorders>
            <w:shd w:val="clear" w:color="auto" w:fill="auto"/>
            <w:noWrap/>
            <w:hideMark/>
          </w:tcPr>
          <w:p w:rsidRPr="00CD0CDD" w:rsidR="00D40CF1" w:rsidP="00CD0CDD" w:rsidRDefault="00D40CF1" w14:paraId="01E2D92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CD0CDD" w:rsidR="00D40CF1" w:rsidTr="00440DEC" w14:paraId="01E2D92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1200 Indirekta skatter på arbete</w:t>
            </w:r>
          </w:p>
        </w:tc>
        <w:tc>
          <w:tcPr>
            <w:tcW w:w="1476" w:type="dxa"/>
            <w:tcBorders>
              <w:top w:val="nil"/>
              <w:left w:val="nil"/>
              <w:bottom w:val="nil"/>
              <w:right w:val="nil"/>
            </w:tcBorders>
            <w:shd w:val="clear" w:color="auto" w:fill="auto"/>
            <w:noWrap/>
            <w:hideMark/>
          </w:tcPr>
          <w:p w:rsidRPr="00CD0CDD" w:rsidR="00D40CF1" w:rsidP="00CD0CDD" w:rsidRDefault="00D40CF1" w14:paraId="01E2D9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607 653 447</w:t>
            </w:r>
          </w:p>
        </w:tc>
        <w:tc>
          <w:tcPr>
            <w:tcW w:w="1835" w:type="dxa"/>
            <w:tcBorders>
              <w:top w:val="nil"/>
              <w:left w:val="nil"/>
              <w:bottom w:val="nil"/>
              <w:right w:val="nil"/>
            </w:tcBorders>
            <w:shd w:val="clear" w:color="auto" w:fill="auto"/>
            <w:noWrap/>
            <w:hideMark/>
          </w:tcPr>
          <w:p w:rsidRPr="00CD0CDD" w:rsidR="00D40CF1" w:rsidP="00CD0CDD" w:rsidRDefault="00D40CF1" w14:paraId="01E2D9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−2 203 000</w:t>
            </w:r>
          </w:p>
        </w:tc>
      </w:tr>
      <w:tr w:rsidRPr="00CD0CDD" w:rsidR="00D40CF1" w:rsidTr="00440DEC" w14:paraId="01E2D92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1210 Arbetsgivaravgifter</w:t>
            </w:r>
          </w:p>
        </w:tc>
        <w:tc>
          <w:tcPr>
            <w:tcW w:w="1476" w:type="dxa"/>
            <w:tcBorders>
              <w:top w:val="nil"/>
              <w:left w:val="nil"/>
              <w:bottom w:val="nil"/>
              <w:right w:val="nil"/>
            </w:tcBorders>
            <w:shd w:val="clear" w:color="auto" w:fill="auto"/>
            <w:noWrap/>
            <w:hideMark/>
          </w:tcPr>
          <w:p w:rsidRPr="00CD0CDD" w:rsidR="00D40CF1" w:rsidP="00CD0CDD" w:rsidRDefault="00D40CF1" w14:paraId="01E2D9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590 840 638</w:t>
            </w:r>
          </w:p>
        </w:tc>
        <w:tc>
          <w:tcPr>
            <w:tcW w:w="1835" w:type="dxa"/>
            <w:tcBorders>
              <w:top w:val="nil"/>
              <w:left w:val="nil"/>
              <w:bottom w:val="nil"/>
              <w:right w:val="nil"/>
            </w:tcBorders>
            <w:shd w:val="clear" w:color="auto" w:fill="auto"/>
            <w:noWrap/>
            <w:hideMark/>
          </w:tcPr>
          <w:p w:rsidRPr="00CD0CDD" w:rsidR="00D40CF1" w:rsidP="00CD0CDD" w:rsidRDefault="00D40CF1" w14:paraId="01E2D9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+281 000</w:t>
            </w:r>
          </w:p>
        </w:tc>
      </w:tr>
      <w:tr w:rsidRPr="00CD0CDD" w:rsidR="00D40CF1" w:rsidTr="00440DEC" w14:paraId="01E2D92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1240 Egenavgifter</w:t>
            </w:r>
          </w:p>
        </w:tc>
        <w:tc>
          <w:tcPr>
            <w:tcW w:w="1476" w:type="dxa"/>
            <w:tcBorders>
              <w:top w:val="nil"/>
              <w:left w:val="nil"/>
              <w:bottom w:val="nil"/>
              <w:right w:val="nil"/>
            </w:tcBorders>
            <w:shd w:val="clear" w:color="auto" w:fill="auto"/>
            <w:noWrap/>
            <w:hideMark/>
          </w:tcPr>
          <w:p w:rsidRPr="00CD0CDD" w:rsidR="00D40CF1" w:rsidP="00CD0CDD" w:rsidRDefault="00D40CF1" w14:paraId="01E2D9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13 125 974</w:t>
            </w:r>
          </w:p>
        </w:tc>
        <w:tc>
          <w:tcPr>
            <w:tcW w:w="1835" w:type="dxa"/>
            <w:tcBorders>
              <w:top w:val="nil"/>
              <w:left w:val="nil"/>
              <w:bottom w:val="nil"/>
              <w:right w:val="nil"/>
            </w:tcBorders>
            <w:shd w:val="clear" w:color="auto" w:fill="auto"/>
            <w:noWrap/>
            <w:hideMark/>
          </w:tcPr>
          <w:p w:rsidRPr="00CD0CDD" w:rsidR="00D40CF1" w:rsidP="00CD0CDD" w:rsidRDefault="00D40CF1" w14:paraId="01E2D9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−4 000</w:t>
            </w:r>
          </w:p>
        </w:tc>
      </w:tr>
      <w:tr w:rsidRPr="00CD0CDD" w:rsidR="00D40CF1" w:rsidTr="00440DEC" w14:paraId="01E2D93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1260 Avgifter till premiepensionssystemet</w:t>
            </w:r>
          </w:p>
        </w:tc>
        <w:tc>
          <w:tcPr>
            <w:tcW w:w="1476" w:type="dxa"/>
            <w:tcBorders>
              <w:top w:val="nil"/>
              <w:left w:val="nil"/>
              <w:bottom w:val="nil"/>
              <w:right w:val="nil"/>
            </w:tcBorders>
            <w:shd w:val="clear" w:color="auto" w:fill="auto"/>
            <w:noWrap/>
            <w:hideMark/>
          </w:tcPr>
          <w:p w:rsidRPr="00CD0CDD" w:rsidR="00D40CF1" w:rsidP="00CD0CDD" w:rsidRDefault="00D40CF1" w14:paraId="01E2D9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−40 845 788</w:t>
            </w:r>
          </w:p>
        </w:tc>
        <w:tc>
          <w:tcPr>
            <w:tcW w:w="1835" w:type="dxa"/>
            <w:tcBorders>
              <w:top w:val="nil"/>
              <w:left w:val="nil"/>
              <w:bottom w:val="nil"/>
              <w:right w:val="nil"/>
            </w:tcBorders>
            <w:shd w:val="clear" w:color="auto" w:fill="auto"/>
            <w:noWrap/>
            <w:hideMark/>
          </w:tcPr>
          <w:p w:rsidRPr="00CD0CDD" w:rsidR="00D40CF1" w:rsidP="00CD0CDD" w:rsidRDefault="00D40CF1" w14:paraId="01E2D93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3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1270 Särskild löneskatt</w:t>
            </w:r>
          </w:p>
        </w:tc>
        <w:tc>
          <w:tcPr>
            <w:tcW w:w="1476" w:type="dxa"/>
            <w:tcBorders>
              <w:top w:val="nil"/>
              <w:left w:val="nil"/>
              <w:bottom w:val="nil"/>
              <w:right w:val="nil"/>
            </w:tcBorders>
            <w:shd w:val="clear" w:color="auto" w:fill="auto"/>
            <w:noWrap/>
            <w:hideMark/>
          </w:tcPr>
          <w:p w:rsidRPr="00CD0CDD" w:rsidR="00D40CF1" w:rsidP="00CD0CDD" w:rsidRDefault="00D40CF1" w14:paraId="01E2D9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49 838 573</w:t>
            </w:r>
          </w:p>
        </w:tc>
        <w:tc>
          <w:tcPr>
            <w:tcW w:w="1835" w:type="dxa"/>
            <w:tcBorders>
              <w:top w:val="nil"/>
              <w:left w:val="nil"/>
              <w:bottom w:val="nil"/>
              <w:right w:val="nil"/>
            </w:tcBorders>
            <w:shd w:val="clear" w:color="auto" w:fill="auto"/>
            <w:noWrap/>
            <w:hideMark/>
          </w:tcPr>
          <w:p w:rsidRPr="00CD0CDD" w:rsidR="00D40CF1" w:rsidP="00CD0CDD" w:rsidRDefault="00D40CF1" w14:paraId="01E2D93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−2 480 000</w:t>
            </w:r>
          </w:p>
        </w:tc>
      </w:tr>
      <w:tr w:rsidRPr="00CD0CDD" w:rsidR="00D40CF1" w:rsidTr="00440DEC" w14:paraId="01E2D93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1280 Nedsättningar</w:t>
            </w:r>
          </w:p>
        </w:tc>
        <w:tc>
          <w:tcPr>
            <w:tcW w:w="1476" w:type="dxa"/>
            <w:tcBorders>
              <w:top w:val="nil"/>
              <w:left w:val="nil"/>
              <w:bottom w:val="nil"/>
              <w:right w:val="nil"/>
            </w:tcBorders>
            <w:shd w:val="clear" w:color="auto" w:fill="auto"/>
            <w:noWrap/>
            <w:hideMark/>
          </w:tcPr>
          <w:p w:rsidRPr="00CD0CDD" w:rsidR="00D40CF1" w:rsidP="00CD0CDD" w:rsidRDefault="00D40CF1" w14:paraId="01E2D9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−5 814 273</w:t>
            </w:r>
          </w:p>
        </w:tc>
        <w:tc>
          <w:tcPr>
            <w:tcW w:w="1835" w:type="dxa"/>
            <w:tcBorders>
              <w:top w:val="nil"/>
              <w:left w:val="nil"/>
              <w:bottom w:val="nil"/>
              <w:right w:val="nil"/>
            </w:tcBorders>
            <w:shd w:val="clear" w:color="auto" w:fill="auto"/>
            <w:noWrap/>
            <w:hideMark/>
          </w:tcPr>
          <w:p w:rsidRPr="00CD0CDD" w:rsidR="00D40CF1" w:rsidP="00CD0CDD" w:rsidRDefault="00D40CF1" w14:paraId="01E2D9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3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1290 Tjänstegruppliv</w:t>
            </w:r>
          </w:p>
        </w:tc>
        <w:tc>
          <w:tcPr>
            <w:tcW w:w="1476" w:type="dxa"/>
            <w:tcBorders>
              <w:top w:val="nil"/>
              <w:left w:val="nil"/>
              <w:bottom w:val="nil"/>
              <w:right w:val="nil"/>
            </w:tcBorders>
            <w:shd w:val="clear" w:color="auto" w:fill="auto"/>
            <w:noWrap/>
            <w:hideMark/>
          </w:tcPr>
          <w:p w:rsidRPr="00CD0CDD" w:rsidR="00D40CF1" w:rsidP="00CD0CDD" w:rsidRDefault="00D40CF1" w14:paraId="01E2D9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508 323</w:t>
            </w:r>
          </w:p>
        </w:tc>
        <w:tc>
          <w:tcPr>
            <w:tcW w:w="1835" w:type="dxa"/>
            <w:tcBorders>
              <w:top w:val="nil"/>
              <w:left w:val="nil"/>
              <w:bottom w:val="nil"/>
              <w:right w:val="nil"/>
            </w:tcBorders>
            <w:shd w:val="clear" w:color="auto" w:fill="auto"/>
            <w:noWrap/>
            <w:hideMark/>
          </w:tcPr>
          <w:p w:rsidRPr="00CD0CDD" w:rsidR="00D40CF1" w:rsidP="00CD0CDD" w:rsidRDefault="00D40CF1" w14:paraId="01E2D9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42" w14:textId="77777777">
        <w:trPr>
          <w:trHeight w:val="120"/>
        </w:trPr>
        <w:tc>
          <w:tcPr>
            <w:tcW w:w="5336" w:type="dxa"/>
            <w:tcBorders>
              <w:top w:val="nil"/>
              <w:left w:val="nil"/>
              <w:bottom w:val="nil"/>
              <w:right w:val="nil"/>
            </w:tcBorders>
            <w:shd w:val="clear" w:color="auto" w:fill="auto"/>
            <w:noWrap/>
            <w:hideMark/>
          </w:tcPr>
          <w:p w:rsidRPr="00CD0CDD" w:rsidR="00D40CF1" w:rsidP="00CD0CDD" w:rsidRDefault="00D40CF1" w14:paraId="01E2D9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76" w:type="dxa"/>
            <w:tcBorders>
              <w:top w:val="nil"/>
              <w:left w:val="nil"/>
              <w:bottom w:val="nil"/>
              <w:right w:val="nil"/>
            </w:tcBorders>
            <w:shd w:val="clear" w:color="auto" w:fill="auto"/>
            <w:noWrap/>
            <w:hideMark/>
          </w:tcPr>
          <w:p w:rsidRPr="00CD0CDD" w:rsidR="00D40CF1" w:rsidP="00CD0CDD" w:rsidRDefault="00D40CF1" w14:paraId="01E2D9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835" w:type="dxa"/>
            <w:tcBorders>
              <w:top w:val="nil"/>
              <w:left w:val="nil"/>
              <w:bottom w:val="nil"/>
              <w:right w:val="nil"/>
            </w:tcBorders>
            <w:shd w:val="clear" w:color="auto" w:fill="auto"/>
            <w:noWrap/>
            <w:hideMark/>
          </w:tcPr>
          <w:p w:rsidRPr="00CD0CDD" w:rsidR="00D40CF1" w:rsidP="00CD0CDD" w:rsidRDefault="00D40CF1" w14:paraId="01E2D94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CD0CDD" w:rsidR="00D40CF1" w:rsidTr="00440DEC" w14:paraId="01E2D94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1300 Skatt på kapital</w:t>
            </w:r>
          </w:p>
        </w:tc>
        <w:tc>
          <w:tcPr>
            <w:tcW w:w="1476" w:type="dxa"/>
            <w:tcBorders>
              <w:top w:val="nil"/>
              <w:left w:val="nil"/>
              <w:bottom w:val="nil"/>
              <w:right w:val="nil"/>
            </w:tcBorders>
            <w:shd w:val="clear" w:color="auto" w:fill="auto"/>
            <w:noWrap/>
            <w:hideMark/>
          </w:tcPr>
          <w:p w:rsidRPr="00CD0CDD" w:rsidR="00D40CF1" w:rsidP="00CD0CDD" w:rsidRDefault="00D40CF1" w14:paraId="01E2D9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271 461 659</w:t>
            </w:r>
          </w:p>
        </w:tc>
        <w:tc>
          <w:tcPr>
            <w:tcW w:w="1835" w:type="dxa"/>
            <w:tcBorders>
              <w:top w:val="nil"/>
              <w:left w:val="nil"/>
              <w:bottom w:val="nil"/>
              <w:right w:val="nil"/>
            </w:tcBorders>
            <w:shd w:val="clear" w:color="auto" w:fill="auto"/>
            <w:noWrap/>
            <w:hideMark/>
          </w:tcPr>
          <w:p w:rsidRPr="00CD0CDD" w:rsidR="00D40CF1" w:rsidP="00CD0CDD" w:rsidRDefault="00D40CF1" w14:paraId="01E2D9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+1 683 000</w:t>
            </w:r>
          </w:p>
        </w:tc>
      </w:tr>
      <w:tr w:rsidRPr="00CD0CDD" w:rsidR="00D40CF1" w:rsidTr="00440DEC" w14:paraId="01E2D94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1310 Skatt på kapital, hushåll</w:t>
            </w:r>
          </w:p>
        </w:tc>
        <w:tc>
          <w:tcPr>
            <w:tcW w:w="1476" w:type="dxa"/>
            <w:tcBorders>
              <w:top w:val="nil"/>
              <w:left w:val="nil"/>
              <w:bottom w:val="nil"/>
              <w:right w:val="nil"/>
            </w:tcBorders>
            <w:shd w:val="clear" w:color="auto" w:fill="auto"/>
            <w:noWrap/>
            <w:hideMark/>
          </w:tcPr>
          <w:p w:rsidRPr="00CD0CDD" w:rsidR="00D40CF1" w:rsidP="00CD0CDD" w:rsidRDefault="00D40CF1" w14:paraId="01E2D9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68 755 765</w:t>
            </w:r>
          </w:p>
        </w:tc>
        <w:tc>
          <w:tcPr>
            <w:tcW w:w="1835" w:type="dxa"/>
            <w:tcBorders>
              <w:top w:val="nil"/>
              <w:left w:val="nil"/>
              <w:bottom w:val="nil"/>
              <w:right w:val="nil"/>
            </w:tcBorders>
            <w:shd w:val="clear" w:color="auto" w:fill="auto"/>
            <w:noWrap/>
            <w:hideMark/>
          </w:tcPr>
          <w:p w:rsidRPr="00CD0CDD" w:rsidR="00D40CF1" w:rsidP="00CD0CDD" w:rsidRDefault="00D40CF1" w14:paraId="01E2D9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+900 000</w:t>
            </w:r>
          </w:p>
        </w:tc>
      </w:tr>
      <w:tr w:rsidRPr="00CD0CDD" w:rsidR="00D40CF1" w:rsidTr="00440DEC" w14:paraId="01E2D94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1320 Skatt på företagsvinster</w:t>
            </w:r>
          </w:p>
        </w:tc>
        <w:tc>
          <w:tcPr>
            <w:tcW w:w="1476" w:type="dxa"/>
            <w:tcBorders>
              <w:top w:val="nil"/>
              <w:left w:val="nil"/>
              <w:bottom w:val="nil"/>
              <w:right w:val="nil"/>
            </w:tcBorders>
            <w:shd w:val="clear" w:color="auto" w:fill="auto"/>
            <w:noWrap/>
            <w:hideMark/>
          </w:tcPr>
          <w:p w:rsidRPr="00CD0CDD" w:rsidR="00D40CF1" w:rsidP="00CD0CDD" w:rsidRDefault="00D40CF1" w14:paraId="01E2D9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143 189 230</w:t>
            </w:r>
          </w:p>
        </w:tc>
        <w:tc>
          <w:tcPr>
            <w:tcW w:w="1835" w:type="dxa"/>
            <w:tcBorders>
              <w:top w:val="nil"/>
              <w:left w:val="nil"/>
              <w:bottom w:val="nil"/>
              <w:right w:val="nil"/>
            </w:tcBorders>
            <w:shd w:val="clear" w:color="auto" w:fill="auto"/>
            <w:noWrap/>
            <w:hideMark/>
          </w:tcPr>
          <w:p w:rsidRPr="00CD0CDD" w:rsidR="00D40CF1" w:rsidP="00CD0CDD" w:rsidRDefault="00D40CF1" w14:paraId="01E2D94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+1 473 000</w:t>
            </w:r>
          </w:p>
        </w:tc>
      </w:tr>
      <w:tr w:rsidRPr="00CD0CDD" w:rsidR="00D40CF1" w:rsidTr="00440DEC" w14:paraId="01E2D95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1330 Kupongskatt</w:t>
            </w:r>
          </w:p>
        </w:tc>
        <w:tc>
          <w:tcPr>
            <w:tcW w:w="1476" w:type="dxa"/>
            <w:tcBorders>
              <w:top w:val="nil"/>
              <w:left w:val="nil"/>
              <w:bottom w:val="nil"/>
              <w:right w:val="nil"/>
            </w:tcBorders>
            <w:shd w:val="clear" w:color="auto" w:fill="auto"/>
            <w:noWrap/>
            <w:hideMark/>
          </w:tcPr>
          <w:p w:rsidRPr="00CD0CDD" w:rsidR="00D40CF1" w:rsidP="00CD0CDD" w:rsidRDefault="00D40CF1" w14:paraId="01E2D9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8 158 094</w:t>
            </w:r>
          </w:p>
        </w:tc>
        <w:tc>
          <w:tcPr>
            <w:tcW w:w="1835" w:type="dxa"/>
            <w:tcBorders>
              <w:top w:val="nil"/>
              <w:left w:val="nil"/>
              <w:bottom w:val="nil"/>
              <w:right w:val="nil"/>
            </w:tcBorders>
            <w:shd w:val="clear" w:color="auto" w:fill="auto"/>
            <w:noWrap/>
            <w:hideMark/>
          </w:tcPr>
          <w:p w:rsidRPr="00CD0CDD" w:rsidR="00D40CF1" w:rsidP="00CD0CDD" w:rsidRDefault="00D40CF1" w14:paraId="01E2D9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5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1340 Avkastningsskatt</w:t>
            </w:r>
          </w:p>
        </w:tc>
        <w:tc>
          <w:tcPr>
            <w:tcW w:w="1476" w:type="dxa"/>
            <w:tcBorders>
              <w:top w:val="nil"/>
              <w:left w:val="nil"/>
              <w:bottom w:val="nil"/>
              <w:right w:val="nil"/>
            </w:tcBorders>
            <w:shd w:val="clear" w:color="auto" w:fill="auto"/>
            <w:noWrap/>
            <w:hideMark/>
          </w:tcPr>
          <w:p w:rsidRPr="00CD0CDD" w:rsidR="00D40CF1" w:rsidP="00CD0CDD" w:rsidRDefault="00D40CF1" w14:paraId="01E2D9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6 396 030</w:t>
            </w:r>
          </w:p>
        </w:tc>
        <w:tc>
          <w:tcPr>
            <w:tcW w:w="1835" w:type="dxa"/>
            <w:tcBorders>
              <w:top w:val="nil"/>
              <w:left w:val="nil"/>
              <w:bottom w:val="nil"/>
              <w:right w:val="nil"/>
            </w:tcBorders>
            <w:shd w:val="clear" w:color="auto" w:fill="auto"/>
            <w:noWrap/>
            <w:hideMark/>
          </w:tcPr>
          <w:p w:rsidRPr="00CD0CDD" w:rsidR="00D40CF1" w:rsidP="00CD0CDD" w:rsidRDefault="00D40CF1" w14:paraId="01E2D95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−790 000</w:t>
            </w:r>
          </w:p>
        </w:tc>
      </w:tr>
      <w:tr w:rsidRPr="00CD0CDD" w:rsidR="00D40CF1" w:rsidTr="00440DEC" w14:paraId="01E2D95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57" w14:textId="3FA258CD">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1350 Fastighet</w:t>
            </w:r>
            <w:r w:rsidR="00CD0CDD">
              <w:rPr>
                <w:rFonts w:ascii="Times New Roman" w:hAnsi="Times New Roman" w:eastAsia="Times New Roman" w:cs="Times New Roman"/>
                <w:kern w:val="0"/>
                <w:sz w:val="20"/>
                <w:szCs w:val="20"/>
                <w:lang w:eastAsia="sv-SE"/>
                <w14:numSpacing w14:val="default"/>
              </w:rPr>
              <w:t>s</w:t>
            </w:r>
            <w:r w:rsidRPr="00CD0CDD">
              <w:rPr>
                <w:rFonts w:ascii="Times New Roman" w:hAnsi="Times New Roman" w:eastAsia="Times New Roman" w:cs="Times New Roman"/>
                <w:kern w:val="0"/>
                <w:sz w:val="20"/>
                <w:szCs w:val="20"/>
                <w:lang w:eastAsia="sv-SE"/>
                <w14:numSpacing w14:val="default"/>
              </w:rPr>
              <w:t>skatt</w:t>
            </w:r>
          </w:p>
        </w:tc>
        <w:tc>
          <w:tcPr>
            <w:tcW w:w="1476" w:type="dxa"/>
            <w:tcBorders>
              <w:top w:val="nil"/>
              <w:left w:val="nil"/>
              <w:bottom w:val="nil"/>
              <w:right w:val="nil"/>
            </w:tcBorders>
            <w:shd w:val="clear" w:color="auto" w:fill="auto"/>
            <w:noWrap/>
            <w:hideMark/>
          </w:tcPr>
          <w:p w:rsidRPr="00CD0CDD" w:rsidR="00D40CF1" w:rsidP="00CD0CDD" w:rsidRDefault="00D40CF1" w14:paraId="01E2D9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32 112 092</w:t>
            </w:r>
          </w:p>
        </w:tc>
        <w:tc>
          <w:tcPr>
            <w:tcW w:w="1835" w:type="dxa"/>
            <w:tcBorders>
              <w:top w:val="nil"/>
              <w:left w:val="nil"/>
              <w:bottom w:val="nil"/>
              <w:right w:val="nil"/>
            </w:tcBorders>
            <w:shd w:val="clear" w:color="auto" w:fill="auto"/>
            <w:noWrap/>
            <w:hideMark/>
          </w:tcPr>
          <w:p w:rsidRPr="00CD0CDD" w:rsidR="00D40CF1" w:rsidP="00CD0CDD" w:rsidRDefault="00D40CF1" w14:paraId="01E2D9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+100 000</w:t>
            </w:r>
          </w:p>
        </w:tc>
      </w:tr>
      <w:tr w:rsidRPr="00CD0CDD" w:rsidR="00D40CF1" w:rsidTr="00440DEC" w14:paraId="01E2D96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1360 Stämpelskatt</w:t>
            </w:r>
          </w:p>
        </w:tc>
        <w:tc>
          <w:tcPr>
            <w:tcW w:w="1476" w:type="dxa"/>
            <w:tcBorders>
              <w:top w:val="nil"/>
              <w:left w:val="nil"/>
              <w:bottom w:val="nil"/>
              <w:right w:val="nil"/>
            </w:tcBorders>
            <w:shd w:val="clear" w:color="auto" w:fill="auto"/>
            <w:noWrap/>
            <w:hideMark/>
          </w:tcPr>
          <w:p w:rsidRPr="00CD0CDD" w:rsidR="00D40CF1" w:rsidP="00CD0CDD" w:rsidRDefault="00D40CF1" w14:paraId="01E2D9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12 850 448</w:t>
            </w:r>
          </w:p>
        </w:tc>
        <w:tc>
          <w:tcPr>
            <w:tcW w:w="1835" w:type="dxa"/>
            <w:tcBorders>
              <w:top w:val="nil"/>
              <w:left w:val="nil"/>
              <w:bottom w:val="nil"/>
              <w:right w:val="nil"/>
            </w:tcBorders>
            <w:shd w:val="clear" w:color="auto" w:fill="auto"/>
            <w:noWrap/>
            <w:hideMark/>
          </w:tcPr>
          <w:p w:rsidRPr="00CD0CDD" w:rsidR="00D40CF1" w:rsidP="00CD0CDD" w:rsidRDefault="00D40CF1" w14:paraId="01E2D9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66" w14:textId="77777777">
        <w:trPr>
          <w:trHeight w:val="120"/>
        </w:trPr>
        <w:tc>
          <w:tcPr>
            <w:tcW w:w="5336" w:type="dxa"/>
            <w:tcBorders>
              <w:top w:val="nil"/>
              <w:left w:val="nil"/>
              <w:bottom w:val="nil"/>
              <w:right w:val="nil"/>
            </w:tcBorders>
            <w:shd w:val="clear" w:color="auto" w:fill="auto"/>
            <w:noWrap/>
            <w:hideMark/>
          </w:tcPr>
          <w:p w:rsidRPr="00CD0CDD" w:rsidR="00D40CF1" w:rsidP="00CD0CDD" w:rsidRDefault="00D40CF1" w14:paraId="01E2D9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76" w:type="dxa"/>
            <w:tcBorders>
              <w:top w:val="nil"/>
              <w:left w:val="nil"/>
              <w:bottom w:val="nil"/>
              <w:right w:val="nil"/>
            </w:tcBorders>
            <w:shd w:val="clear" w:color="auto" w:fill="auto"/>
            <w:noWrap/>
            <w:hideMark/>
          </w:tcPr>
          <w:p w:rsidRPr="00CD0CDD" w:rsidR="00D40CF1" w:rsidP="00CD0CDD" w:rsidRDefault="00D40CF1" w14:paraId="01E2D9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835" w:type="dxa"/>
            <w:tcBorders>
              <w:top w:val="nil"/>
              <w:left w:val="nil"/>
              <w:bottom w:val="nil"/>
              <w:right w:val="nil"/>
            </w:tcBorders>
            <w:shd w:val="clear" w:color="auto" w:fill="auto"/>
            <w:noWrap/>
            <w:hideMark/>
          </w:tcPr>
          <w:p w:rsidRPr="00CD0CDD" w:rsidR="00D40CF1" w:rsidP="00CD0CDD" w:rsidRDefault="00D40CF1" w14:paraId="01E2D9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CD0CDD" w:rsidR="00D40CF1" w:rsidTr="00440DEC" w14:paraId="01E2D96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1400 Skatt på konsumtion och insatsvaror</w:t>
            </w:r>
          </w:p>
        </w:tc>
        <w:tc>
          <w:tcPr>
            <w:tcW w:w="1476" w:type="dxa"/>
            <w:tcBorders>
              <w:top w:val="nil"/>
              <w:left w:val="nil"/>
              <w:bottom w:val="nil"/>
              <w:right w:val="nil"/>
            </w:tcBorders>
            <w:shd w:val="clear" w:color="auto" w:fill="auto"/>
            <w:noWrap/>
            <w:hideMark/>
          </w:tcPr>
          <w:p w:rsidRPr="00CD0CDD" w:rsidR="00D40CF1" w:rsidP="00CD0CDD" w:rsidRDefault="00D40CF1" w14:paraId="01E2D9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595 936 447</w:t>
            </w:r>
          </w:p>
        </w:tc>
        <w:tc>
          <w:tcPr>
            <w:tcW w:w="1835" w:type="dxa"/>
            <w:tcBorders>
              <w:top w:val="nil"/>
              <w:left w:val="nil"/>
              <w:bottom w:val="nil"/>
              <w:right w:val="nil"/>
            </w:tcBorders>
            <w:shd w:val="clear" w:color="auto" w:fill="auto"/>
            <w:noWrap/>
            <w:hideMark/>
          </w:tcPr>
          <w:p w:rsidRPr="00CD0CDD" w:rsidR="00D40CF1" w:rsidP="00CD0CDD" w:rsidRDefault="00D40CF1" w14:paraId="01E2D9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+10 427 000</w:t>
            </w:r>
          </w:p>
        </w:tc>
      </w:tr>
      <w:tr w:rsidRPr="00CD0CDD" w:rsidR="00D40CF1" w:rsidTr="00440DEC" w14:paraId="01E2D96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1410 Mervärdesskatt, hushåll</w:t>
            </w:r>
          </w:p>
        </w:tc>
        <w:tc>
          <w:tcPr>
            <w:tcW w:w="1476" w:type="dxa"/>
            <w:tcBorders>
              <w:top w:val="nil"/>
              <w:left w:val="nil"/>
              <w:bottom w:val="nil"/>
              <w:right w:val="nil"/>
            </w:tcBorders>
            <w:shd w:val="clear" w:color="auto" w:fill="auto"/>
            <w:noWrap/>
            <w:hideMark/>
          </w:tcPr>
          <w:p w:rsidRPr="00CD0CDD" w:rsidR="00D40CF1" w:rsidP="00CD0CDD" w:rsidRDefault="00D40CF1" w14:paraId="01E2D9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460 758 700</w:t>
            </w:r>
          </w:p>
        </w:tc>
        <w:tc>
          <w:tcPr>
            <w:tcW w:w="1835" w:type="dxa"/>
            <w:tcBorders>
              <w:top w:val="nil"/>
              <w:left w:val="nil"/>
              <w:bottom w:val="nil"/>
              <w:right w:val="nil"/>
            </w:tcBorders>
            <w:shd w:val="clear" w:color="auto" w:fill="auto"/>
            <w:noWrap/>
            <w:hideMark/>
          </w:tcPr>
          <w:p w:rsidRPr="00CD0CDD" w:rsidR="00D40CF1" w:rsidP="00CD0CDD" w:rsidRDefault="00D40CF1" w14:paraId="01E2D96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+12 460 000</w:t>
            </w:r>
          </w:p>
        </w:tc>
      </w:tr>
      <w:tr w:rsidRPr="00CD0CDD" w:rsidR="00D40CF1" w:rsidTr="00440DEC" w14:paraId="01E2D97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1420 Skatt på alkohol och tobak</w:t>
            </w:r>
          </w:p>
        </w:tc>
        <w:tc>
          <w:tcPr>
            <w:tcW w:w="1476" w:type="dxa"/>
            <w:tcBorders>
              <w:top w:val="nil"/>
              <w:left w:val="nil"/>
              <w:bottom w:val="nil"/>
              <w:right w:val="nil"/>
            </w:tcBorders>
            <w:shd w:val="clear" w:color="auto" w:fill="auto"/>
            <w:noWrap/>
            <w:hideMark/>
          </w:tcPr>
          <w:p w:rsidRPr="00CD0CDD" w:rsidR="00D40CF1" w:rsidP="00CD0CDD" w:rsidRDefault="00D40CF1" w14:paraId="01E2D9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27 090 665</w:t>
            </w:r>
          </w:p>
        </w:tc>
        <w:tc>
          <w:tcPr>
            <w:tcW w:w="1835" w:type="dxa"/>
            <w:tcBorders>
              <w:top w:val="nil"/>
              <w:left w:val="nil"/>
              <w:bottom w:val="nil"/>
              <w:right w:val="nil"/>
            </w:tcBorders>
            <w:shd w:val="clear" w:color="auto" w:fill="auto"/>
            <w:noWrap/>
            <w:hideMark/>
          </w:tcPr>
          <w:p w:rsidRPr="00CD0CDD" w:rsidR="00D40CF1" w:rsidP="00CD0CDD" w:rsidRDefault="00D40CF1" w14:paraId="01E2D9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7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1430 Skatt på energi och miljö</w:t>
            </w:r>
          </w:p>
        </w:tc>
        <w:tc>
          <w:tcPr>
            <w:tcW w:w="1476" w:type="dxa"/>
            <w:tcBorders>
              <w:top w:val="nil"/>
              <w:left w:val="nil"/>
              <w:bottom w:val="nil"/>
              <w:right w:val="nil"/>
            </w:tcBorders>
            <w:shd w:val="clear" w:color="auto" w:fill="auto"/>
            <w:noWrap/>
            <w:hideMark/>
          </w:tcPr>
          <w:p w:rsidRPr="00CD0CDD" w:rsidR="00D40CF1" w:rsidP="00CD0CDD" w:rsidRDefault="00D40CF1" w14:paraId="01E2D9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52 170 422</w:t>
            </w:r>
          </w:p>
        </w:tc>
        <w:tc>
          <w:tcPr>
            <w:tcW w:w="1835" w:type="dxa"/>
            <w:tcBorders>
              <w:top w:val="nil"/>
              <w:left w:val="nil"/>
              <w:bottom w:val="nil"/>
              <w:right w:val="nil"/>
            </w:tcBorders>
            <w:shd w:val="clear" w:color="auto" w:fill="auto"/>
            <w:noWrap/>
            <w:hideMark/>
          </w:tcPr>
          <w:p w:rsidRPr="00CD0CDD" w:rsidR="00D40CF1" w:rsidP="00CD0CDD" w:rsidRDefault="00D40CF1" w14:paraId="01E2D9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−200 000</w:t>
            </w:r>
          </w:p>
        </w:tc>
      </w:tr>
      <w:tr w:rsidRPr="00CD0CDD" w:rsidR="00D40CF1" w:rsidTr="00440DEC" w14:paraId="01E2D97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1440 Koldioxidskatt</w:t>
            </w:r>
          </w:p>
        </w:tc>
        <w:tc>
          <w:tcPr>
            <w:tcW w:w="1476" w:type="dxa"/>
            <w:tcBorders>
              <w:top w:val="nil"/>
              <w:left w:val="nil"/>
              <w:bottom w:val="nil"/>
              <w:right w:val="nil"/>
            </w:tcBorders>
            <w:shd w:val="clear" w:color="auto" w:fill="auto"/>
            <w:noWrap/>
            <w:hideMark/>
          </w:tcPr>
          <w:p w:rsidRPr="00CD0CDD" w:rsidR="00D40CF1" w:rsidP="00CD0CDD" w:rsidRDefault="00D40CF1" w14:paraId="01E2D9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23 059 691</w:t>
            </w:r>
          </w:p>
        </w:tc>
        <w:tc>
          <w:tcPr>
            <w:tcW w:w="1835" w:type="dxa"/>
            <w:tcBorders>
              <w:top w:val="nil"/>
              <w:left w:val="nil"/>
              <w:bottom w:val="nil"/>
              <w:right w:val="nil"/>
            </w:tcBorders>
            <w:shd w:val="clear" w:color="auto" w:fill="auto"/>
            <w:noWrap/>
            <w:hideMark/>
          </w:tcPr>
          <w:p w:rsidRPr="00CD0CDD" w:rsidR="00D40CF1" w:rsidP="00CD0CDD" w:rsidRDefault="00D40CF1" w14:paraId="01E2D97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+1 360 000</w:t>
            </w:r>
          </w:p>
        </w:tc>
      </w:tr>
      <w:tr w:rsidRPr="00CD0CDD" w:rsidR="00D40CF1" w:rsidTr="00440DEC" w14:paraId="01E2D97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1450 Övriga skatter på energi och miljö</w:t>
            </w:r>
          </w:p>
        </w:tc>
        <w:tc>
          <w:tcPr>
            <w:tcW w:w="1476" w:type="dxa"/>
            <w:tcBorders>
              <w:top w:val="nil"/>
              <w:left w:val="nil"/>
              <w:bottom w:val="nil"/>
              <w:right w:val="nil"/>
            </w:tcBorders>
            <w:shd w:val="clear" w:color="auto" w:fill="auto"/>
            <w:noWrap/>
            <w:hideMark/>
          </w:tcPr>
          <w:p w:rsidRPr="00CD0CDD" w:rsidR="00D40CF1" w:rsidP="00CD0CDD" w:rsidRDefault="00D40CF1" w14:paraId="01E2D9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4 171 346</w:t>
            </w:r>
          </w:p>
        </w:tc>
        <w:tc>
          <w:tcPr>
            <w:tcW w:w="1835" w:type="dxa"/>
            <w:tcBorders>
              <w:top w:val="nil"/>
              <w:left w:val="nil"/>
              <w:bottom w:val="nil"/>
              <w:right w:val="nil"/>
            </w:tcBorders>
            <w:shd w:val="clear" w:color="auto" w:fill="auto"/>
            <w:noWrap/>
            <w:hideMark/>
          </w:tcPr>
          <w:p w:rsidRPr="00CD0CDD" w:rsidR="00D40CF1" w:rsidP="00CD0CDD" w:rsidRDefault="00D40CF1" w14:paraId="01E2D97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−1 853 000</w:t>
            </w:r>
          </w:p>
        </w:tc>
      </w:tr>
      <w:tr w:rsidRPr="00CD0CDD" w:rsidR="00D40CF1" w:rsidTr="00440DEC" w14:paraId="01E2D98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1470 Skatt på vägtrafik</w:t>
            </w:r>
          </w:p>
        </w:tc>
        <w:tc>
          <w:tcPr>
            <w:tcW w:w="1476" w:type="dxa"/>
            <w:tcBorders>
              <w:top w:val="nil"/>
              <w:left w:val="nil"/>
              <w:bottom w:val="nil"/>
              <w:right w:val="nil"/>
            </w:tcBorders>
            <w:shd w:val="clear" w:color="auto" w:fill="auto"/>
            <w:noWrap/>
            <w:hideMark/>
          </w:tcPr>
          <w:p w:rsidRPr="00CD0CDD" w:rsidR="00D40CF1" w:rsidP="00CD0CDD" w:rsidRDefault="00D40CF1" w14:paraId="01E2D9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22 093 901</w:t>
            </w:r>
          </w:p>
        </w:tc>
        <w:tc>
          <w:tcPr>
            <w:tcW w:w="1835" w:type="dxa"/>
            <w:tcBorders>
              <w:top w:val="nil"/>
              <w:left w:val="nil"/>
              <w:bottom w:val="nil"/>
              <w:right w:val="nil"/>
            </w:tcBorders>
            <w:shd w:val="clear" w:color="auto" w:fill="auto"/>
            <w:noWrap/>
            <w:hideMark/>
          </w:tcPr>
          <w:p w:rsidRPr="00CD0CDD" w:rsidR="00D40CF1" w:rsidP="00CD0CDD" w:rsidRDefault="00D40CF1" w14:paraId="01E2D98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−1 340 000</w:t>
            </w:r>
          </w:p>
        </w:tc>
      </w:tr>
      <w:tr w:rsidRPr="00CD0CDD" w:rsidR="00D40CF1" w:rsidTr="00440DEC" w14:paraId="01E2D98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1480 Övriga skatter</w:t>
            </w:r>
          </w:p>
        </w:tc>
        <w:tc>
          <w:tcPr>
            <w:tcW w:w="1476" w:type="dxa"/>
            <w:tcBorders>
              <w:top w:val="nil"/>
              <w:left w:val="nil"/>
              <w:bottom w:val="nil"/>
              <w:right w:val="nil"/>
            </w:tcBorders>
            <w:shd w:val="clear" w:color="auto" w:fill="auto"/>
            <w:noWrap/>
            <w:hideMark/>
          </w:tcPr>
          <w:p w:rsidRPr="00CD0CDD" w:rsidR="00D40CF1" w:rsidP="00CD0CDD" w:rsidRDefault="00D40CF1" w14:paraId="01E2D9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6 591 722</w:t>
            </w:r>
          </w:p>
        </w:tc>
        <w:tc>
          <w:tcPr>
            <w:tcW w:w="1835" w:type="dxa"/>
            <w:tcBorders>
              <w:top w:val="nil"/>
              <w:left w:val="nil"/>
              <w:bottom w:val="nil"/>
              <w:right w:val="nil"/>
            </w:tcBorders>
            <w:shd w:val="clear" w:color="auto" w:fill="auto"/>
            <w:noWrap/>
            <w:hideMark/>
          </w:tcPr>
          <w:p w:rsidRPr="00CD0CDD" w:rsidR="00D40CF1" w:rsidP="00CD0CDD" w:rsidRDefault="00D40CF1" w14:paraId="01E2D9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CD0CDD">
              <w:rPr>
                <w:rFonts w:ascii="Times New Roman" w:hAnsi="Times New Roman" w:eastAsia="Times New Roman" w:cs="Times New Roman"/>
                <w:kern w:val="0"/>
                <w:sz w:val="20"/>
                <w:szCs w:val="20"/>
                <w:lang w:eastAsia="sv-SE"/>
                <w14:numSpacing w14:val="default"/>
              </w:rPr>
              <w:t>±0</w:t>
            </w:r>
          </w:p>
        </w:tc>
      </w:tr>
      <w:tr w:rsidRPr="00CD0CDD" w:rsidR="00D40CF1" w:rsidTr="00440DEC" w14:paraId="01E2D98A" w14:textId="77777777">
        <w:trPr>
          <w:trHeight w:val="120"/>
        </w:trPr>
        <w:tc>
          <w:tcPr>
            <w:tcW w:w="5336" w:type="dxa"/>
            <w:tcBorders>
              <w:top w:val="nil"/>
              <w:left w:val="nil"/>
              <w:bottom w:val="nil"/>
              <w:right w:val="nil"/>
            </w:tcBorders>
            <w:shd w:val="clear" w:color="auto" w:fill="auto"/>
            <w:noWrap/>
            <w:hideMark/>
          </w:tcPr>
          <w:p w:rsidRPr="00CD0CDD" w:rsidR="00D40CF1" w:rsidP="00CD0CDD" w:rsidRDefault="00D40CF1" w14:paraId="01E2D9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76" w:type="dxa"/>
            <w:tcBorders>
              <w:top w:val="nil"/>
              <w:left w:val="nil"/>
              <w:bottom w:val="nil"/>
              <w:right w:val="nil"/>
            </w:tcBorders>
            <w:shd w:val="clear" w:color="auto" w:fill="auto"/>
            <w:noWrap/>
            <w:hideMark/>
          </w:tcPr>
          <w:p w:rsidRPr="00CD0CDD" w:rsidR="00D40CF1" w:rsidP="00CD0CDD" w:rsidRDefault="00D40CF1" w14:paraId="01E2D9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835" w:type="dxa"/>
            <w:tcBorders>
              <w:top w:val="nil"/>
              <w:left w:val="nil"/>
              <w:bottom w:val="nil"/>
              <w:right w:val="nil"/>
            </w:tcBorders>
            <w:shd w:val="clear" w:color="auto" w:fill="auto"/>
            <w:noWrap/>
            <w:hideMark/>
          </w:tcPr>
          <w:p w:rsidRPr="00CD0CDD" w:rsidR="00D40CF1" w:rsidP="00CD0CDD" w:rsidRDefault="00D40CF1" w14:paraId="01E2D9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CD0CDD" w:rsidR="00D40CF1" w:rsidTr="00440DEC" w14:paraId="01E2D98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1500 Skatt på import</w:t>
            </w:r>
          </w:p>
        </w:tc>
        <w:tc>
          <w:tcPr>
            <w:tcW w:w="1476" w:type="dxa"/>
            <w:tcBorders>
              <w:top w:val="nil"/>
              <w:left w:val="nil"/>
              <w:bottom w:val="nil"/>
              <w:right w:val="nil"/>
            </w:tcBorders>
            <w:shd w:val="clear" w:color="auto" w:fill="auto"/>
            <w:noWrap/>
            <w:hideMark/>
          </w:tcPr>
          <w:p w:rsidRPr="00CD0CDD" w:rsidR="00D40CF1" w:rsidP="00CD0CDD" w:rsidRDefault="00D40CF1" w14:paraId="01E2D9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7 125 058</w:t>
            </w:r>
          </w:p>
        </w:tc>
        <w:tc>
          <w:tcPr>
            <w:tcW w:w="1835" w:type="dxa"/>
            <w:tcBorders>
              <w:top w:val="nil"/>
              <w:left w:val="nil"/>
              <w:bottom w:val="nil"/>
              <w:right w:val="nil"/>
            </w:tcBorders>
            <w:shd w:val="clear" w:color="auto" w:fill="auto"/>
            <w:noWrap/>
            <w:hideMark/>
          </w:tcPr>
          <w:p w:rsidRPr="00CD0CDD" w:rsidR="00D40CF1" w:rsidP="00CD0CDD" w:rsidRDefault="00D40CF1" w14:paraId="01E2D9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9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1600 Restförda och övriga skatter</w:t>
            </w:r>
          </w:p>
        </w:tc>
        <w:tc>
          <w:tcPr>
            <w:tcW w:w="1476" w:type="dxa"/>
            <w:tcBorders>
              <w:top w:val="nil"/>
              <w:left w:val="nil"/>
              <w:bottom w:val="nil"/>
              <w:right w:val="nil"/>
            </w:tcBorders>
            <w:shd w:val="clear" w:color="auto" w:fill="auto"/>
            <w:noWrap/>
            <w:hideMark/>
          </w:tcPr>
          <w:p w:rsidRPr="00CD0CDD" w:rsidR="00D40CF1" w:rsidP="00CD0CDD" w:rsidRDefault="00D40CF1" w14:paraId="01E2D9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21 505 121</w:t>
            </w:r>
          </w:p>
        </w:tc>
        <w:tc>
          <w:tcPr>
            <w:tcW w:w="1835" w:type="dxa"/>
            <w:tcBorders>
              <w:top w:val="nil"/>
              <w:left w:val="nil"/>
              <w:bottom w:val="nil"/>
              <w:right w:val="nil"/>
            </w:tcBorders>
            <w:shd w:val="clear" w:color="auto" w:fill="auto"/>
            <w:noWrap/>
            <w:hideMark/>
          </w:tcPr>
          <w:p w:rsidRPr="00CD0CDD" w:rsidR="00D40CF1" w:rsidP="00CD0CDD" w:rsidRDefault="00D40CF1" w14:paraId="01E2D9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−370 000</w:t>
            </w:r>
          </w:p>
        </w:tc>
      </w:tr>
      <w:tr w:rsidRPr="00CD0CDD" w:rsidR="00D40CF1" w:rsidTr="00440DEC" w14:paraId="01E2D99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1700 Avgående poster, skatter till EU</w:t>
            </w:r>
          </w:p>
        </w:tc>
        <w:tc>
          <w:tcPr>
            <w:tcW w:w="1476" w:type="dxa"/>
            <w:tcBorders>
              <w:top w:val="nil"/>
              <w:left w:val="nil"/>
              <w:bottom w:val="nil"/>
              <w:right w:val="nil"/>
            </w:tcBorders>
            <w:shd w:val="clear" w:color="auto" w:fill="auto"/>
            <w:noWrap/>
            <w:hideMark/>
          </w:tcPr>
          <w:p w:rsidRPr="00CD0CDD" w:rsidR="00D40CF1" w:rsidP="00CD0CDD" w:rsidRDefault="00D40CF1" w14:paraId="01E2D9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−7 125 059</w:t>
            </w:r>
          </w:p>
        </w:tc>
        <w:tc>
          <w:tcPr>
            <w:tcW w:w="1835" w:type="dxa"/>
            <w:tcBorders>
              <w:top w:val="nil"/>
              <w:left w:val="nil"/>
              <w:bottom w:val="nil"/>
              <w:right w:val="nil"/>
            </w:tcBorders>
            <w:shd w:val="clear" w:color="auto" w:fill="auto"/>
            <w:noWrap/>
            <w:hideMark/>
          </w:tcPr>
          <w:p w:rsidRPr="00CD0CDD" w:rsidR="00D40CF1" w:rsidP="00CD0CDD" w:rsidRDefault="00D40CF1" w14:paraId="01E2D9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A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Offentliga sektorns skatteintäkter (periodiserat)</w:t>
            </w:r>
          </w:p>
        </w:tc>
        <w:tc>
          <w:tcPr>
            <w:tcW w:w="1476" w:type="dxa"/>
            <w:tcBorders>
              <w:top w:val="nil"/>
              <w:left w:val="nil"/>
              <w:bottom w:val="nil"/>
              <w:right w:val="nil"/>
            </w:tcBorders>
            <w:shd w:val="clear" w:color="auto" w:fill="auto"/>
            <w:noWrap/>
            <w:hideMark/>
          </w:tcPr>
          <w:p w:rsidRPr="00CD0CDD" w:rsidR="00D40CF1" w:rsidP="00CD0CDD" w:rsidRDefault="00D40CF1" w14:paraId="01E2D9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2 175 560 319</w:t>
            </w:r>
          </w:p>
        </w:tc>
        <w:tc>
          <w:tcPr>
            <w:tcW w:w="1835" w:type="dxa"/>
            <w:tcBorders>
              <w:top w:val="nil"/>
              <w:left w:val="nil"/>
              <w:bottom w:val="nil"/>
              <w:right w:val="nil"/>
            </w:tcBorders>
            <w:shd w:val="clear" w:color="auto" w:fill="auto"/>
            <w:noWrap/>
            <w:hideMark/>
          </w:tcPr>
          <w:p w:rsidRPr="00CD0CDD" w:rsidR="00D40CF1" w:rsidP="00CD0CDD" w:rsidRDefault="00D40CF1" w14:paraId="01E2D9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−9 571 000</w:t>
            </w:r>
          </w:p>
        </w:tc>
      </w:tr>
      <w:tr w:rsidRPr="00CD0CDD" w:rsidR="00D40CF1" w:rsidTr="00440DEC" w14:paraId="01E2D9A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1800 Avgående poster, skatter till andra sektorer</w:t>
            </w:r>
          </w:p>
        </w:tc>
        <w:tc>
          <w:tcPr>
            <w:tcW w:w="1476" w:type="dxa"/>
            <w:tcBorders>
              <w:top w:val="nil"/>
              <w:left w:val="nil"/>
              <w:bottom w:val="nil"/>
              <w:right w:val="nil"/>
            </w:tcBorders>
            <w:shd w:val="clear" w:color="auto" w:fill="auto"/>
            <w:noWrap/>
            <w:hideMark/>
          </w:tcPr>
          <w:p w:rsidRPr="00CD0CDD" w:rsidR="00D40CF1" w:rsidP="00CD0CDD" w:rsidRDefault="00D40CF1" w14:paraId="01E2D9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−1 038 636 295</w:t>
            </w:r>
          </w:p>
        </w:tc>
        <w:tc>
          <w:tcPr>
            <w:tcW w:w="1835" w:type="dxa"/>
            <w:tcBorders>
              <w:top w:val="nil"/>
              <w:left w:val="nil"/>
              <w:bottom w:val="nil"/>
              <w:right w:val="nil"/>
            </w:tcBorders>
            <w:shd w:val="clear" w:color="auto" w:fill="auto"/>
            <w:noWrap/>
            <w:hideMark/>
          </w:tcPr>
          <w:p w:rsidRPr="00CD0CDD" w:rsidR="00D40CF1" w:rsidP="00CD0CDD" w:rsidRDefault="00D40CF1" w14:paraId="01E2D9A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−30 307 000</w:t>
            </w:r>
          </w:p>
        </w:tc>
      </w:tr>
      <w:tr w:rsidRPr="00CD0CDD" w:rsidR="00D40CF1" w:rsidTr="00440DEC" w14:paraId="01E2D9B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Statens skatteintäkter (periodiserat)</w:t>
            </w:r>
          </w:p>
        </w:tc>
        <w:tc>
          <w:tcPr>
            <w:tcW w:w="1476" w:type="dxa"/>
            <w:tcBorders>
              <w:top w:val="nil"/>
              <w:left w:val="nil"/>
              <w:bottom w:val="nil"/>
              <w:right w:val="nil"/>
            </w:tcBorders>
            <w:shd w:val="clear" w:color="auto" w:fill="auto"/>
            <w:noWrap/>
            <w:hideMark/>
          </w:tcPr>
          <w:p w:rsidRPr="00CD0CDD" w:rsidR="00D40CF1" w:rsidP="00CD0CDD" w:rsidRDefault="00D40CF1" w14:paraId="01E2D9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1 136 924 024</w:t>
            </w:r>
          </w:p>
        </w:tc>
        <w:tc>
          <w:tcPr>
            <w:tcW w:w="1835" w:type="dxa"/>
            <w:tcBorders>
              <w:top w:val="nil"/>
              <w:left w:val="nil"/>
              <w:bottom w:val="nil"/>
              <w:right w:val="nil"/>
            </w:tcBorders>
            <w:shd w:val="clear" w:color="auto" w:fill="auto"/>
            <w:noWrap/>
            <w:hideMark/>
          </w:tcPr>
          <w:p w:rsidRPr="00CD0CDD" w:rsidR="00D40CF1" w:rsidP="00CD0CDD" w:rsidRDefault="00D40CF1" w14:paraId="01E2D9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−39 878 000</w:t>
            </w:r>
          </w:p>
        </w:tc>
      </w:tr>
      <w:tr w:rsidRPr="00CD0CDD" w:rsidR="00D40CF1" w:rsidTr="00440DEC" w14:paraId="01E2D9B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1900 Periodiseringar</w:t>
            </w:r>
          </w:p>
        </w:tc>
        <w:tc>
          <w:tcPr>
            <w:tcW w:w="1476" w:type="dxa"/>
            <w:tcBorders>
              <w:top w:val="nil"/>
              <w:left w:val="nil"/>
              <w:bottom w:val="nil"/>
              <w:right w:val="nil"/>
            </w:tcBorders>
            <w:shd w:val="clear" w:color="auto" w:fill="auto"/>
            <w:noWrap/>
            <w:hideMark/>
          </w:tcPr>
          <w:p w:rsidRPr="00CD0CDD" w:rsidR="00D40CF1" w:rsidP="00CD0CDD" w:rsidRDefault="00D40CF1" w14:paraId="01E2D9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8 365 786</w:t>
            </w:r>
          </w:p>
        </w:tc>
        <w:tc>
          <w:tcPr>
            <w:tcW w:w="1835" w:type="dxa"/>
            <w:tcBorders>
              <w:top w:val="nil"/>
              <w:left w:val="nil"/>
              <w:bottom w:val="nil"/>
              <w:right w:val="nil"/>
            </w:tcBorders>
            <w:shd w:val="clear" w:color="auto" w:fill="auto"/>
            <w:noWrap/>
            <w:hideMark/>
          </w:tcPr>
          <w:p w:rsidRPr="00CD0CDD" w:rsidR="00D40CF1" w:rsidP="00CD0CDD" w:rsidRDefault="00D40CF1" w14:paraId="01E2D9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CD0CDD" w:rsidTr="00440DEC" w14:paraId="7FEABD10" w14:textId="77777777">
        <w:trPr>
          <w:trHeight w:val="255"/>
        </w:trPr>
        <w:tc>
          <w:tcPr>
            <w:tcW w:w="5336" w:type="dxa"/>
            <w:tcBorders>
              <w:top w:val="nil"/>
              <w:left w:val="nil"/>
              <w:bottom w:val="nil"/>
              <w:right w:val="nil"/>
            </w:tcBorders>
            <w:shd w:val="clear" w:color="auto" w:fill="auto"/>
            <w:noWrap/>
          </w:tcPr>
          <w:p w:rsidRPr="00CD0CDD" w:rsidR="00CD0CDD" w:rsidP="00CD0CDD" w:rsidRDefault="00CD0CDD" w14:paraId="50282D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p>
        </w:tc>
        <w:tc>
          <w:tcPr>
            <w:tcW w:w="1476" w:type="dxa"/>
            <w:tcBorders>
              <w:top w:val="nil"/>
              <w:left w:val="nil"/>
              <w:bottom w:val="nil"/>
              <w:right w:val="nil"/>
            </w:tcBorders>
            <w:shd w:val="clear" w:color="auto" w:fill="auto"/>
            <w:noWrap/>
          </w:tcPr>
          <w:p w:rsidRPr="00CD0CDD" w:rsidR="00CD0CDD" w:rsidP="00CD0CDD" w:rsidRDefault="00CD0CDD" w14:paraId="3063EC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p>
        </w:tc>
        <w:tc>
          <w:tcPr>
            <w:tcW w:w="1835" w:type="dxa"/>
            <w:tcBorders>
              <w:top w:val="nil"/>
              <w:left w:val="nil"/>
              <w:bottom w:val="nil"/>
              <w:right w:val="nil"/>
            </w:tcBorders>
            <w:shd w:val="clear" w:color="auto" w:fill="auto"/>
            <w:noWrap/>
          </w:tcPr>
          <w:p w:rsidRPr="00CD0CDD" w:rsidR="00CD0CDD" w:rsidP="00CD0CDD" w:rsidRDefault="00CD0CDD" w14:paraId="046DB5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p>
        </w:tc>
      </w:tr>
      <w:tr w:rsidRPr="00CD0CDD" w:rsidR="00D40CF1" w:rsidTr="00440DEC" w14:paraId="01E2D9C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1000 Statens skatteinkomster</w:t>
            </w:r>
          </w:p>
        </w:tc>
        <w:tc>
          <w:tcPr>
            <w:tcW w:w="1476" w:type="dxa"/>
            <w:tcBorders>
              <w:top w:val="nil"/>
              <w:left w:val="nil"/>
              <w:bottom w:val="nil"/>
              <w:right w:val="nil"/>
            </w:tcBorders>
            <w:shd w:val="clear" w:color="auto" w:fill="auto"/>
            <w:noWrap/>
            <w:hideMark/>
          </w:tcPr>
          <w:p w:rsidRPr="00CD0CDD" w:rsidR="00D40CF1" w:rsidP="00CD0CDD" w:rsidRDefault="00D40CF1" w14:paraId="01E2D9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1 145 289 810</w:t>
            </w:r>
          </w:p>
        </w:tc>
        <w:tc>
          <w:tcPr>
            <w:tcW w:w="1835" w:type="dxa"/>
            <w:tcBorders>
              <w:top w:val="nil"/>
              <w:left w:val="nil"/>
              <w:bottom w:val="nil"/>
              <w:right w:val="nil"/>
            </w:tcBorders>
            <w:shd w:val="clear" w:color="auto" w:fill="auto"/>
            <w:noWrap/>
            <w:hideMark/>
          </w:tcPr>
          <w:p w:rsidRPr="00CD0CDD" w:rsidR="00D40CF1" w:rsidP="00CD0CDD" w:rsidRDefault="00D40CF1" w14:paraId="01E2D9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−39 878 000</w:t>
            </w:r>
          </w:p>
        </w:tc>
      </w:tr>
      <w:tr w:rsidRPr="00CD0CDD" w:rsidR="00D40CF1" w:rsidTr="00440DEC" w14:paraId="01E2D9C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Övriga inkomster (kassamässigt)</w:t>
            </w:r>
          </w:p>
        </w:tc>
        <w:tc>
          <w:tcPr>
            <w:tcW w:w="1476" w:type="dxa"/>
            <w:tcBorders>
              <w:top w:val="nil"/>
              <w:left w:val="nil"/>
              <w:bottom w:val="nil"/>
              <w:right w:val="nil"/>
            </w:tcBorders>
            <w:shd w:val="clear" w:color="auto" w:fill="auto"/>
            <w:noWrap/>
            <w:hideMark/>
          </w:tcPr>
          <w:p w:rsidRPr="00CD0CDD" w:rsidR="00D40CF1" w:rsidP="00CD0CDD" w:rsidRDefault="00D40CF1" w14:paraId="01E2D9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−47 790 257</w:t>
            </w:r>
          </w:p>
        </w:tc>
        <w:tc>
          <w:tcPr>
            <w:tcW w:w="1835" w:type="dxa"/>
            <w:tcBorders>
              <w:top w:val="nil"/>
              <w:left w:val="nil"/>
              <w:bottom w:val="nil"/>
              <w:right w:val="nil"/>
            </w:tcBorders>
            <w:shd w:val="clear" w:color="auto" w:fill="auto"/>
            <w:noWrap/>
            <w:hideMark/>
          </w:tcPr>
          <w:p w:rsidRPr="00CD0CDD" w:rsidR="00D40CF1" w:rsidP="00CD0CDD" w:rsidRDefault="00D40CF1" w14:paraId="01E2D9C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−2 400 000</w:t>
            </w:r>
          </w:p>
        </w:tc>
      </w:tr>
      <w:tr w:rsidRPr="00CD0CDD" w:rsidR="00D40CF1" w:rsidTr="00440DEC" w14:paraId="01E2D9D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2000 Inkomster av statens verksamhet</w:t>
            </w:r>
          </w:p>
        </w:tc>
        <w:tc>
          <w:tcPr>
            <w:tcW w:w="1476" w:type="dxa"/>
            <w:tcBorders>
              <w:top w:val="nil"/>
              <w:left w:val="nil"/>
              <w:bottom w:val="nil"/>
              <w:right w:val="nil"/>
            </w:tcBorders>
            <w:shd w:val="clear" w:color="auto" w:fill="auto"/>
            <w:noWrap/>
            <w:hideMark/>
          </w:tcPr>
          <w:p w:rsidRPr="00CD0CDD" w:rsidR="00D40CF1" w:rsidP="00CD0CDD" w:rsidRDefault="00D40CF1" w14:paraId="01E2D9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32 536 178</w:t>
            </w:r>
          </w:p>
        </w:tc>
        <w:tc>
          <w:tcPr>
            <w:tcW w:w="1835" w:type="dxa"/>
            <w:tcBorders>
              <w:top w:val="nil"/>
              <w:left w:val="nil"/>
              <w:bottom w:val="nil"/>
              <w:right w:val="nil"/>
            </w:tcBorders>
            <w:shd w:val="clear" w:color="auto" w:fill="auto"/>
            <w:noWrap/>
            <w:hideMark/>
          </w:tcPr>
          <w:p w:rsidRPr="00CD0CDD" w:rsidR="00D40CF1" w:rsidP="00CD0CDD" w:rsidRDefault="00D40CF1" w14:paraId="01E2D9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−2 400 000</w:t>
            </w:r>
          </w:p>
        </w:tc>
      </w:tr>
      <w:tr w:rsidRPr="00CD0CDD" w:rsidR="00D40CF1" w:rsidTr="00440DEC" w14:paraId="01E2D9D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3000 Inkomster av försåld egendom</w:t>
            </w:r>
          </w:p>
        </w:tc>
        <w:tc>
          <w:tcPr>
            <w:tcW w:w="1476" w:type="dxa"/>
            <w:tcBorders>
              <w:top w:val="nil"/>
              <w:left w:val="nil"/>
              <w:bottom w:val="nil"/>
              <w:right w:val="nil"/>
            </w:tcBorders>
            <w:shd w:val="clear" w:color="auto" w:fill="auto"/>
            <w:noWrap/>
            <w:hideMark/>
          </w:tcPr>
          <w:p w:rsidRPr="00CD0CDD" w:rsidR="00D40CF1" w:rsidP="00CD0CDD" w:rsidRDefault="00D40CF1" w14:paraId="01E2D9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5 000 000</w:t>
            </w:r>
          </w:p>
        </w:tc>
        <w:tc>
          <w:tcPr>
            <w:tcW w:w="1835" w:type="dxa"/>
            <w:tcBorders>
              <w:top w:val="nil"/>
              <w:left w:val="nil"/>
              <w:bottom w:val="nil"/>
              <w:right w:val="nil"/>
            </w:tcBorders>
            <w:shd w:val="clear" w:color="auto" w:fill="auto"/>
            <w:noWrap/>
            <w:hideMark/>
          </w:tcPr>
          <w:p w:rsidRPr="00CD0CDD" w:rsidR="00D40CF1" w:rsidP="00CD0CDD" w:rsidRDefault="00D40CF1" w14:paraId="01E2D9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D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4000 Återbetalning av lån</w:t>
            </w:r>
          </w:p>
        </w:tc>
        <w:tc>
          <w:tcPr>
            <w:tcW w:w="1476" w:type="dxa"/>
            <w:tcBorders>
              <w:top w:val="nil"/>
              <w:left w:val="nil"/>
              <w:bottom w:val="nil"/>
              <w:right w:val="nil"/>
            </w:tcBorders>
            <w:shd w:val="clear" w:color="auto" w:fill="auto"/>
            <w:noWrap/>
            <w:hideMark/>
          </w:tcPr>
          <w:p w:rsidRPr="00CD0CDD" w:rsidR="00D40CF1" w:rsidP="00CD0CDD" w:rsidRDefault="00D40CF1" w14:paraId="01E2D9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716 774</w:t>
            </w:r>
          </w:p>
        </w:tc>
        <w:tc>
          <w:tcPr>
            <w:tcW w:w="1835" w:type="dxa"/>
            <w:tcBorders>
              <w:top w:val="nil"/>
              <w:left w:val="nil"/>
              <w:bottom w:val="nil"/>
              <w:right w:val="nil"/>
            </w:tcBorders>
            <w:shd w:val="clear" w:color="auto" w:fill="auto"/>
            <w:noWrap/>
            <w:hideMark/>
          </w:tcPr>
          <w:p w:rsidRPr="00CD0CDD" w:rsidR="00D40CF1" w:rsidP="00CD0CDD" w:rsidRDefault="00D40CF1" w14:paraId="01E2D9D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DE"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5000 Kalkylmässiga inkomster</w:t>
            </w:r>
          </w:p>
        </w:tc>
        <w:tc>
          <w:tcPr>
            <w:tcW w:w="1476" w:type="dxa"/>
            <w:tcBorders>
              <w:top w:val="nil"/>
              <w:left w:val="nil"/>
              <w:bottom w:val="nil"/>
              <w:right w:val="nil"/>
            </w:tcBorders>
            <w:shd w:val="clear" w:color="auto" w:fill="auto"/>
            <w:noWrap/>
            <w:hideMark/>
          </w:tcPr>
          <w:p w:rsidRPr="00CD0CDD" w:rsidR="00D40CF1" w:rsidP="00CD0CDD" w:rsidRDefault="00D40CF1" w14:paraId="01E2D9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14 194 000</w:t>
            </w:r>
          </w:p>
        </w:tc>
        <w:tc>
          <w:tcPr>
            <w:tcW w:w="1835" w:type="dxa"/>
            <w:tcBorders>
              <w:top w:val="nil"/>
              <w:left w:val="nil"/>
              <w:bottom w:val="nil"/>
              <w:right w:val="nil"/>
            </w:tcBorders>
            <w:shd w:val="clear" w:color="auto" w:fill="auto"/>
            <w:noWrap/>
            <w:hideMark/>
          </w:tcPr>
          <w:p w:rsidRPr="00CD0CDD" w:rsidR="00D40CF1" w:rsidP="00CD0CDD" w:rsidRDefault="00D40CF1" w14:paraId="01E2D9D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E2"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6000 Bidrag m.m. från EU</w:t>
            </w:r>
          </w:p>
        </w:tc>
        <w:tc>
          <w:tcPr>
            <w:tcW w:w="1476" w:type="dxa"/>
            <w:tcBorders>
              <w:top w:val="nil"/>
              <w:left w:val="nil"/>
              <w:bottom w:val="nil"/>
              <w:right w:val="nil"/>
            </w:tcBorders>
            <w:shd w:val="clear" w:color="auto" w:fill="auto"/>
            <w:noWrap/>
            <w:hideMark/>
          </w:tcPr>
          <w:p w:rsidRPr="00CD0CDD" w:rsidR="00D40CF1" w:rsidP="00CD0CDD" w:rsidRDefault="00D40CF1" w14:paraId="01E2D9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12 521 658</w:t>
            </w:r>
          </w:p>
        </w:tc>
        <w:tc>
          <w:tcPr>
            <w:tcW w:w="1835" w:type="dxa"/>
            <w:tcBorders>
              <w:top w:val="nil"/>
              <w:left w:val="nil"/>
              <w:bottom w:val="nil"/>
              <w:right w:val="nil"/>
            </w:tcBorders>
            <w:shd w:val="clear" w:color="auto" w:fill="auto"/>
            <w:noWrap/>
            <w:hideMark/>
          </w:tcPr>
          <w:p w:rsidRPr="00CD0CDD" w:rsidR="00D40CF1" w:rsidP="00CD0CDD" w:rsidRDefault="00D40CF1" w14:paraId="01E2D9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E6"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7000 Avräkningar m.m. i anslutning till skattesystemet</w:t>
            </w:r>
          </w:p>
        </w:tc>
        <w:tc>
          <w:tcPr>
            <w:tcW w:w="1476" w:type="dxa"/>
            <w:tcBorders>
              <w:top w:val="nil"/>
              <w:left w:val="nil"/>
              <w:bottom w:val="nil"/>
              <w:right w:val="nil"/>
            </w:tcBorders>
            <w:shd w:val="clear" w:color="auto" w:fill="auto"/>
            <w:noWrap/>
            <w:hideMark/>
          </w:tcPr>
          <w:p w:rsidRPr="00CD0CDD" w:rsidR="00D40CF1" w:rsidP="00CD0CDD" w:rsidRDefault="00D40CF1" w14:paraId="01E2D9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−112 758 867</w:t>
            </w:r>
          </w:p>
        </w:tc>
        <w:tc>
          <w:tcPr>
            <w:tcW w:w="1835" w:type="dxa"/>
            <w:tcBorders>
              <w:top w:val="nil"/>
              <w:left w:val="nil"/>
              <w:bottom w:val="nil"/>
              <w:right w:val="nil"/>
            </w:tcBorders>
            <w:shd w:val="clear" w:color="auto" w:fill="auto"/>
            <w:noWrap/>
            <w:hideMark/>
          </w:tcPr>
          <w:p w:rsidRPr="00CD0CDD" w:rsidR="00D40CF1" w:rsidP="00CD0CDD" w:rsidRDefault="00D40CF1" w14:paraId="01E2D9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EA" w14:textId="77777777">
        <w:trPr>
          <w:trHeight w:val="255"/>
        </w:trPr>
        <w:tc>
          <w:tcPr>
            <w:tcW w:w="5336" w:type="dxa"/>
            <w:tcBorders>
              <w:top w:val="nil"/>
              <w:left w:val="nil"/>
              <w:bottom w:val="nil"/>
              <w:right w:val="nil"/>
            </w:tcBorders>
            <w:shd w:val="clear" w:color="auto" w:fill="auto"/>
            <w:noWrap/>
            <w:hideMark/>
          </w:tcPr>
          <w:p w:rsidRPr="00CD0CDD" w:rsidR="00D40CF1" w:rsidP="00CD0CDD" w:rsidRDefault="00D40CF1" w14:paraId="01E2D9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8000 Utgifter som redovisas som krediteringar på skattekonto</w:t>
            </w:r>
          </w:p>
        </w:tc>
        <w:tc>
          <w:tcPr>
            <w:tcW w:w="1476" w:type="dxa"/>
            <w:tcBorders>
              <w:top w:val="nil"/>
              <w:left w:val="nil"/>
              <w:bottom w:val="nil"/>
              <w:right w:val="nil"/>
            </w:tcBorders>
            <w:shd w:val="clear" w:color="auto" w:fill="auto"/>
            <w:noWrap/>
            <w:hideMark/>
          </w:tcPr>
          <w:p w:rsidRPr="00CD0CDD" w:rsidR="00D40CF1" w:rsidP="00CD0CDD" w:rsidRDefault="00D40CF1" w14:paraId="01E2D9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c>
          <w:tcPr>
            <w:tcW w:w="1835" w:type="dxa"/>
            <w:tcBorders>
              <w:top w:val="nil"/>
              <w:left w:val="nil"/>
              <w:bottom w:val="nil"/>
              <w:right w:val="nil"/>
            </w:tcBorders>
            <w:shd w:val="clear" w:color="auto" w:fill="auto"/>
            <w:noWrap/>
            <w:hideMark/>
          </w:tcPr>
          <w:p w:rsidRPr="00CD0CDD" w:rsidR="00D40CF1" w:rsidP="00CD0CDD" w:rsidRDefault="00D40CF1" w14:paraId="01E2D9E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±0</w:t>
            </w:r>
          </w:p>
        </w:tc>
      </w:tr>
      <w:tr w:rsidRPr="00CD0CDD" w:rsidR="00D40CF1" w:rsidTr="00440DEC" w14:paraId="01E2D9EE" w14:textId="77777777">
        <w:trPr>
          <w:trHeight w:val="180"/>
        </w:trPr>
        <w:tc>
          <w:tcPr>
            <w:tcW w:w="5336" w:type="dxa"/>
            <w:tcBorders>
              <w:top w:val="nil"/>
              <w:left w:val="nil"/>
              <w:bottom w:val="nil"/>
              <w:right w:val="nil"/>
            </w:tcBorders>
            <w:shd w:val="clear" w:color="auto" w:fill="auto"/>
            <w:noWrap/>
            <w:hideMark/>
          </w:tcPr>
          <w:p w:rsidRPr="00CD0CDD" w:rsidR="00D40CF1" w:rsidP="00CD0CDD" w:rsidRDefault="00D40CF1" w14:paraId="01E2D9E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p>
        </w:tc>
        <w:tc>
          <w:tcPr>
            <w:tcW w:w="1476" w:type="dxa"/>
            <w:tcBorders>
              <w:top w:val="nil"/>
              <w:left w:val="nil"/>
              <w:bottom w:val="nil"/>
              <w:right w:val="nil"/>
            </w:tcBorders>
            <w:shd w:val="clear" w:color="auto" w:fill="auto"/>
            <w:noWrap/>
            <w:hideMark/>
          </w:tcPr>
          <w:p w:rsidRPr="00CD0CDD" w:rsidR="00D40CF1" w:rsidP="00CD0CDD" w:rsidRDefault="00D40CF1" w14:paraId="01E2D9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835" w:type="dxa"/>
            <w:tcBorders>
              <w:top w:val="nil"/>
              <w:left w:val="nil"/>
              <w:bottom w:val="nil"/>
              <w:right w:val="nil"/>
            </w:tcBorders>
            <w:shd w:val="clear" w:color="auto" w:fill="auto"/>
            <w:noWrap/>
            <w:hideMark/>
          </w:tcPr>
          <w:p w:rsidRPr="00CD0CDD" w:rsidR="00D40CF1" w:rsidP="00CD0CDD" w:rsidRDefault="00D40CF1" w14:paraId="01E2D9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CD0CDD" w:rsidR="00D40CF1" w:rsidTr="00440DEC" w14:paraId="01E2D9F2" w14:textId="77777777">
        <w:trPr>
          <w:trHeight w:val="255"/>
        </w:trPr>
        <w:tc>
          <w:tcPr>
            <w:tcW w:w="5336" w:type="dxa"/>
            <w:tcBorders>
              <w:top w:val="nil"/>
              <w:left w:val="nil"/>
              <w:bottom w:val="single" w:color="auto" w:sz="4" w:space="0"/>
              <w:right w:val="nil"/>
            </w:tcBorders>
            <w:shd w:val="clear" w:color="auto" w:fill="auto"/>
            <w:noWrap/>
            <w:hideMark/>
          </w:tcPr>
          <w:p w:rsidRPr="00CD0CDD" w:rsidR="00D40CF1" w:rsidP="00CD0CDD" w:rsidRDefault="00D40CF1" w14:paraId="01E2D9E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Statsbudgetens inkomster (kassamässigt)</w:t>
            </w:r>
          </w:p>
        </w:tc>
        <w:tc>
          <w:tcPr>
            <w:tcW w:w="1476" w:type="dxa"/>
            <w:tcBorders>
              <w:top w:val="nil"/>
              <w:left w:val="nil"/>
              <w:bottom w:val="single" w:color="auto" w:sz="4" w:space="0"/>
              <w:right w:val="nil"/>
            </w:tcBorders>
            <w:shd w:val="clear" w:color="auto" w:fill="auto"/>
            <w:noWrap/>
            <w:hideMark/>
          </w:tcPr>
          <w:p w:rsidRPr="00CD0CDD" w:rsidR="00D40CF1" w:rsidP="00CD0CDD" w:rsidRDefault="00D40CF1" w14:paraId="01E2D9F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1 097 499 553</w:t>
            </w:r>
          </w:p>
        </w:tc>
        <w:tc>
          <w:tcPr>
            <w:tcW w:w="1835" w:type="dxa"/>
            <w:tcBorders>
              <w:top w:val="nil"/>
              <w:left w:val="nil"/>
              <w:bottom w:val="single" w:color="auto" w:sz="4" w:space="0"/>
              <w:right w:val="nil"/>
            </w:tcBorders>
            <w:shd w:val="clear" w:color="auto" w:fill="auto"/>
            <w:noWrap/>
            <w:hideMark/>
          </w:tcPr>
          <w:p w:rsidRPr="00CD0CDD" w:rsidR="00D40CF1" w:rsidP="00CD0CDD" w:rsidRDefault="00D40CF1" w14:paraId="01E2D9F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CD0CDD">
              <w:rPr>
                <w:rFonts w:ascii="Times New Roman" w:hAnsi="Times New Roman" w:eastAsia="Times New Roman" w:cs="Times New Roman"/>
                <w:b/>
                <w:bCs/>
                <w:kern w:val="0"/>
                <w:sz w:val="20"/>
                <w:szCs w:val="20"/>
                <w:lang w:eastAsia="sv-SE"/>
                <w14:numSpacing w14:val="default"/>
              </w:rPr>
              <w:t>−42 278 000</w:t>
            </w:r>
          </w:p>
        </w:tc>
      </w:tr>
    </w:tbl>
    <w:p w:rsidRPr="00440DEC" w:rsidR="00012C0E" w:rsidP="00440DEC" w:rsidRDefault="00440DEC" w14:paraId="01E2D9F4" w14:textId="6B9A711E">
      <w:pPr>
        <w:pStyle w:val="Tabellrubrik"/>
        <w:spacing w:before="240"/>
      </w:pPr>
      <w:bookmarkStart w:name="_Toc531250373" w:id="536"/>
      <w:r>
        <w:t xml:space="preserve">21.9 </w:t>
      </w:r>
      <w:r w:rsidRPr="00440DEC" w:rsidR="00012C0E">
        <w:t>Beräkning av statsbudgetens inkomster 2020</w:t>
      </w:r>
      <w:r>
        <w:t>–</w:t>
      </w:r>
      <w:r w:rsidRPr="00440DEC" w:rsidR="00012C0E">
        <w:t>2021</w:t>
      </w:r>
      <w:bookmarkEnd w:id="536"/>
    </w:p>
    <w:p w:rsidRPr="00440DEC" w:rsidR="00440DEC" w:rsidP="00440DEC" w:rsidRDefault="00440DEC" w14:paraId="4D2571E9" w14:textId="77777777">
      <w:pPr>
        <w:pStyle w:val="Tabellunderrubrik"/>
      </w:pPr>
      <w:r w:rsidRPr="00440DEC">
        <w:t>Miljoner kronor</w:t>
      </w:r>
    </w:p>
    <w:tbl>
      <w:tblPr>
        <w:tblW w:w="8647" w:type="dxa"/>
        <w:tblCellMar>
          <w:left w:w="70" w:type="dxa"/>
          <w:right w:w="70" w:type="dxa"/>
        </w:tblCellMar>
        <w:tblLook w:val="04A0" w:firstRow="1" w:lastRow="0" w:firstColumn="1" w:lastColumn="0" w:noHBand="0" w:noVBand="1"/>
      </w:tblPr>
      <w:tblGrid>
        <w:gridCol w:w="5664"/>
        <w:gridCol w:w="1424"/>
        <w:gridCol w:w="1559"/>
      </w:tblGrid>
      <w:tr w:rsidRPr="00440DEC" w:rsidR="00D40CF1" w:rsidTr="00EA39B1" w14:paraId="01E2D9F9" w14:textId="77777777">
        <w:trPr>
          <w:trHeight w:val="255"/>
          <w:tblHeader/>
        </w:trPr>
        <w:tc>
          <w:tcPr>
            <w:tcW w:w="5664" w:type="dxa"/>
            <w:tcBorders>
              <w:top w:val="single" w:color="auto" w:sz="4" w:space="0"/>
              <w:left w:val="nil"/>
              <w:bottom w:val="nil"/>
              <w:right w:val="nil"/>
            </w:tcBorders>
            <w:shd w:val="clear" w:color="auto" w:fill="auto"/>
            <w:noWrap/>
            <w:hideMark/>
          </w:tcPr>
          <w:p w:rsidRPr="00440DEC" w:rsidR="00D40CF1" w:rsidP="00440DEC" w:rsidRDefault="00D40CF1" w14:paraId="01E2D9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Inkomsttitel</w:t>
            </w:r>
          </w:p>
        </w:tc>
        <w:tc>
          <w:tcPr>
            <w:tcW w:w="2983" w:type="dxa"/>
            <w:gridSpan w:val="2"/>
            <w:tcBorders>
              <w:top w:val="single" w:color="auto" w:sz="4" w:space="0"/>
              <w:left w:val="nil"/>
              <w:bottom w:val="nil"/>
              <w:right w:val="nil"/>
            </w:tcBorders>
            <w:shd w:val="clear" w:color="auto" w:fill="auto"/>
            <w:hideMark/>
          </w:tcPr>
          <w:p w:rsidRPr="00440DEC" w:rsidR="00D40CF1" w:rsidP="00440DEC" w:rsidRDefault="00D40CF1" w14:paraId="01E2D9F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Avvikelse från regeringen (SD)</w:t>
            </w:r>
          </w:p>
        </w:tc>
      </w:tr>
      <w:tr w:rsidRPr="00440DEC" w:rsidR="00D40CF1" w:rsidTr="00EA39B1" w14:paraId="01E2D9FD" w14:textId="77777777">
        <w:trPr>
          <w:trHeight w:val="255"/>
          <w:tblHeader/>
        </w:trPr>
        <w:tc>
          <w:tcPr>
            <w:tcW w:w="5664" w:type="dxa"/>
            <w:tcBorders>
              <w:top w:val="nil"/>
              <w:left w:val="nil"/>
              <w:bottom w:val="single" w:color="auto" w:sz="4" w:space="0"/>
              <w:right w:val="nil"/>
            </w:tcBorders>
            <w:shd w:val="clear" w:color="auto" w:fill="auto"/>
            <w:noWrap/>
            <w:hideMark/>
          </w:tcPr>
          <w:p w:rsidRPr="00440DEC" w:rsidR="00D40CF1" w:rsidP="00440DEC" w:rsidRDefault="00D40CF1" w14:paraId="01E2D9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 </w:t>
            </w:r>
          </w:p>
        </w:tc>
        <w:tc>
          <w:tcPr>
            <w:tcW w:w="1424" w:type="dxa"/>
            <w:tcBorders>
              <w:top w:val="nil"/>
              <w:left w:val="nil"/>
              <w:bottom w:val="single" w:color="auto" w:sz="4" w:space="0"/>
              <w:right w:val="nil"/>
            </w:tcBorders>
            <w:shd w:val="clear" w:color="auto" w:fill="auto"/>
            <w:hideMark/>
          </w:tcPr>
          <w:p w:rsidRPr="00440DEC" w:rsidR="00D40CF1" w:rsidP="00440DEC" w:rsidRDefault="00D40CF1" w14:paraId="01E2D9F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2020</w:t>
            </w:r>
          </w:p>
        </w:tc>
        <w:tc>
          <w:tcPr>
            <w:tcW w:w="1559" w:type="dxa"/>
            <w:tcBorders>
              <w:top w:val="nil"/>
              <w:left w:val="nil"/>
              <w:bottom w:val="single" w:color="auto" w:sz="4" w:space="0"/>
              <w:right w:val="nil"/>
            </w:tcBorders>
            <w:shd w:val="clear" w:color="auto" w:fill="auto"/>
            <w:hideMark/>
          </w:tcPr>
          <w:p w:rsidRPr="00440DEC" w:rsidR="00D40CF1" w:rsidP="00440DEC" w:rsidRDefault="00D40CF1" w14:paraId="01E2D9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2021</w:t>
            </w:r>
          </w:p>
        </w:tc>
      </w:tr>
      <w:tr w:rsidRPr="00440DEC" w:rsidR="00D40CF1" w:rsidTr="00440DEC" w14:paraId="01E2DA0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9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1100 Direkta skatter på arbete</w:t>
            </w:r>
          </w:p>
        </w:tc>
        <w:tc>
          <w:tcPr>
            <w:tcW w:w="1424" w:type="dxa"/>
            <w:tcBorders>
              <w:top w:val="nil"/>
              <w:left w:val="nil"/>
              <w:bottom w:val="nil"/>
              <w:right w:val="nil"/>
            </w:tcBorders>
            <w:shd w:val="clear" w:color="auto" w:fill="auto"/>
            <w:noWrap/>
            <w:hideMark/>
          </w:tcPr>
          <w:p w:rsidRPr="00440DEC" w:rsidR="00D40CF1" w:rsidP="00440DEC" w:rsidRDefault="00D40CF1" w14:paraId="01E2D9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−16 607</w:t>
            </w:r>
          </w:p>
        </w:tc>
        <w:tc>
          <w:tcPr>
            <w:tcW w:w="1559" w:type="dxa"/>
            <w:tcBorders>
              <w:top w:val="nil"/>
              <w:left w:val="nil"/>
              <w:bottom w:val="nil"/>
              <w:right w:val="nil"/>
            </w:tcBorders>
            <w:shd w:val="clear" w:color="auto" w:fill="auto"/>
            <w:noWrap/>
            <w:hideMark/>
          </w:tcPr>
          <w:p w:rsidRPr="00440DEC" w:rsidR="00D40CF1" w:rsidP="00440DEC" w:rsidRDefault="00D40CF1" w14:paraId="01E2DA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−17 024</w:t>
            </w:r>
          </w:p>
        </w:tc>
      </w:tr>
      <w:tr w:rsidRPr="00440DEC" w:rsidR="00D40CF1" w:rsidTr="00440DEC" w14:paraId="01E2DA0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0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1111 Statlig inkomstskatt</w:t>
            </w:r>
          </w:p>
        </w:tc>
        <w:tc>
          <w:tcPr>
            <w:tcW w:w="1424" w:type="dxa"/>
            <w:tcBorders>
              <w:top w:val="nil"/>
              <w:left w:val="nil"/>
              <w:bottom w:val="nil"/>
              <w:right w:val="nil"/>
            </w:tcBorders>
            <w:shd w:val="clear" w:color="auto" w:fill="auto"/>
            <w:noWrap/>
            <w:hideMark/>
          </w:tcPr>
          <w:p w:rsidRPr="00440DEC" w:rsidR="00D40CF1" w:rsidP="00440DEC" w:rsidRDefault="00D40CF1" w14:paraId="01E2DA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+780</w:t>
            </w:r>
          </w:p>
        </w:tc>
        <w:tc>
          <w:tcPr>
            <w:tcW w:w="1559" w:type="dxa"/>
            <w:tcBorders>
              <w:top w:val="nil"/>
              <w:left w:val="nil"/>
              <w:bottom w:val="nil"/>
              <w:right w:val="nil"/>
            </w:tcBorders>
            <w:shd w:val="clear" w:color="auto" w:fill="auto"/>
            <w:noWrap/>
            <w:hideMark/>
          </w:tcPr>
          <w:p w:rsidRPr="00440DEC" w:rsidR="00D40CF1" w:rsidP="00440DEC" w:rsidRDefault="00D40CF1" w14:paraId="01E2DA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+866</w:t>
            </w:r>
          </w:p>
        </w:tc>
      </w:tr>
      <w:tr w:rsidRPr="00440DEC" w:rsidR="00D40CF1" w:rsidTr="00440DEC" w14:paraId="01E2DA0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1115 Kommunal inkomstskatt</w:t>
            </w:r>
          </w:p>
        </w:tc>
        <w:tc>
          <w:tcPr>
            <w:tcW w:w="1424" w:type="dxa"/>
            <w:tcBorders>
              <w:top w:val="nil"/>
              <w:left w:val="nil"/>
              <w:bottom w:val="nil"/>
              <w:right w:val="nil"/>
            </w:tcBorders>
            <w:shd w:val="clear" w:color="auto" w:fill="auto"/>
            <w:noWrap/>
            <w:hideMark/>
          </w:tcPr>
          <w:p w:rsidRPr="00440DEC" w:rsidR="00D40CF1" w:rsidP="00440DEC" w:rsidRDefault="00D40CF1" w14:paraId="01E2DA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+34 370</w:t>
            </w:r>
          </w:p>
        </w:tc>
        <w:tc>
          <w:tcPr>
            <w:tcW w:w="1559" w:type="dxa"/>
            <w:tcBorders>
              <w:top w:val="nil"/>
              <w:left w:val="nil"/>
              <w:bottom w:val="nil"/>
              <w:right w:val="nil"/>
            </w:tcBorders>
            <w:shd w:val="clear" w:color="auto" w:fill="auto"/>
            <w:noWrap/>
            <w:hideMark/>
          </w:tcPr>
          <w:p w:rsidRPr="00440DEC" w:rsidR="00D40CF1" w:rsidP="00440DEC" w:rsidRDefault="00D40CF1" w14:paraId="01E2DA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+35 992</w:t>
            </w:r>
          </w:p>
        </w:tc>
      </w:tr>
      <w:tr w:rsidRPr="00440DEC" w:rsidR="00D40CF1" w:rsidTr="00440DEC" w14:paraId="01E2DA0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1120 Allmän pensionsavgift</w:t>
            </w:r>
          </w:p>
        </w:tc>
        <w:tc>
          <w:tcPr>
            <w:tcW w:w="1424" w:type="dxa"/>
            <w:tcBorders>
              <w:top w:val="nil"/>
              <w:left w:val="nil"/>
              <w:bottom w:val="nil"/>
              <w:right w:val="nil"/>
            </w:tcBorders>
            <w:shd w:val="clear" w:color="auto" w:fill="auto"/>
            <w:noWrap/>
            <w:hideMark/>
          </w:tcPr>
          <w:p w:rsidRPr="00440DEC" w:rsidR="00D40CF1" w:rsidP="00440DEC" w:rsidRDefault="00D40CF1" w14:paraId="01E2DA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+362</w:t>
            </w:r>
          </w:p>
        </w:tc>
        <w:tc>
          <w:tcPr>
            <w:tcW w:w="1559" w:type="dxa"/>
            <w:tcBorders>
              <w:top w:val="nil"/>
              <w:left w:val="nil"/>
              <w:bottom w:val="nil"/>
              <w:right w:val="nil"/>
            </w:tcBorders>
            <w:shd w:val="clear" w:color="auto" w:fill="auto"/>
            <w:noWrap/>
            <w:hideMark/>
          </w:tcPr>
          <w:p w:rsidRPr="00440DEC" w:rsidR="00D40CF1" w:rsidP="00440DEC" w:rsidRDefault="00D40CF1" w14:paraId="01E2DA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+414</w:t>
            </w:r>
          </w:p>
        </w:tc>
      </w:tr>
      <w:tr w:rsidRPr="00440DEC" w:rsidR="00D40CF1" w:rsidTr="00440DEC" w14:paraId="01E2DA1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1130 Artistskatt</w:t>
            </w:r>
          </w:p>
        </w:tc>
        <w:tc>
          <w:tcPr>
            <w:tcW w:w="1424" w:type="dxa"/>
            <w:tcBorders>
              <w:top w:val="nil"/>
              <w:left w:val="nil"/>
              <w:bottom w:val="nil"/>
              <w:right w:val="nil"/>
            </w:tcBorders>
            <w:shd w:val="clear" w:color="auto" w:fill="auto"/>
            <w:noWrap/>
            <w:hideMark/>
          </w:tcPr>
          <w:p w:rsidRPr="00440DEC" w:rsidR="00D40CF1" w:rsidP="00440DEC" w:rsidRDefault="00D40CF1" w14:paraId="01E2DA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1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r>
      <w:tr w:rsidRPr="00440DEC" w:rsidR="00D40CF1" w:rsidTr="00440DEC" w14:paraId="01E2DA1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1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1140 Skattereduktioner</w:t>
            </w:r>
          </w:p>
        </w:tc>
        <w:tc>
          <w:tcPr>
            <w:tcW w:w="1424" w:type="dxa"/>
            <w:tcBorders>
              <w:top w:val="nil"/>
              <w:left w:val="nil"/>
              <w:bottom w:val="nil"/>
              <w:right w:val="nil"/>
            </w:tcBorders>
            <w:shd w:val="clear" w:color="auto" w:fill="auto"/>
            <w:noWrap/>
            <w:hideMark/>
          </w:tcPr>
          <w:p w:rsidRPr="00440DEC" w:rsidR="00D40CF1" w:rsidP="00440DEC" w:rsidRDefault="00D40CF1" w14:paraId="01E2DA1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−52 119</w:t>
            </w:r>
          </w:p>
        </w:tc>
        <w:tc>
          <w:tcPr>
            <w:tcW w:w="1559" w:type="dxa"/>
            <w:tcBorders>
              <w:top w:val="nil"/>
              <w:left w:val="nil"/>
              <w:bottom w:val="nil"/>
              <w:right w:val="nil"/>
            </w:tcBorders>
            <w:shd w:val="clear" w:color="auto" w:fill="auto"/>
            <w:noWrap/>
            <w:hideMark/>
          </w:tcPr>
          <w:p w:rsidRPr="00440DEC" w:rsidR="00D40CF1" w:rsidP="00440DEC" w:rsidRDefault="00D40CF1" w14:paraId="01E2DA1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−54 296</w:t>
            </w:r>
          </w:p>
        </w:tc>
      </w:tr>
      <w:tr w:rsidRPr="00440DEC" w:rsidR="00D40CF1" w:rsidTr="00440DEC" w14:paraId="01E2DA19" w14:textId="77777777">
        <w:trPr>
          <w:trHeight w:val="120"/>
        </w:trPr>
        <w:tc>
          <w:tcPr>
            <w:tcW w:w="5664" w:type="dxa"/>
            <w:tcBorders>
              <w:top w:val="nil"/>
              <w:left w:val="nil"/>
              <w:bottom w:val="nil"/>
              <w:right w:val="nil"/>
            </w:tcBorders>
            <w:shd w:val="clear" w:color="auto" w:fill="auto"/>
            <w:noWrap/>
            <w:hideMark/>
          </w:tcPr>
          <w:p w:rsidRPr="00440DEC" w:rsidR="00D40CF1" w:rsidP="00440DEC" w:rsidRDefault="00D40CF1" w14:paraId="01E2DA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24" w:type="dxa"/>
            <w:tcBorders>
              <w:top w:val="nil"/>
              <w:left w:val="nil"/>
              <w:bottom w:val="nil"/>
              <w:right w:val="nil"/>
            </w:tcBorders>
            <w:shd w:val="clear" w:color="auto" w:fill="auto"/>
            <w:noWrap/>
            <w:hideMark/>
          </w:tcPr>
          <w:p w:rsidRPr="00440DEC" w:rsidR="00D40CF1" w:rsidP="00440DEC" w:rsidRDefault="00D40CF1" w14:paraId="01E2DA1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559" w:type="dxa"/>
            <w:tcBorders>
              <w:top w:val="nil"/>
              <w:left w:val="nil"/>
              <w:bottom w:val="nil"/>
              <w:right w:val="nil"/>
            </w:tcBorders>
            <w:shd w:val="clear" w:color="auto" w:fill="auto"/>
            <w:noWrap/>
            <w:hideMark/>
          </w:tcPr>
          <w:p w:rsidRPr="00440DEC" w:rsidR="00D40CF1" w:rsidP="00440DEC" w:rsidRDefault="00D40CF1" w14:paraId="01E2DA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440DEC" w:rsidR="00D40CF1" w:rsidTr="00440DEC" w14:paraId="01E2DA1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1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1200 Indirekta skatter på arbete</w:t>
            </w:r>
          </w:p>
        </w:tc>
        <w:tc>
          <w:tcPr>
            <w:tcW w:w="1424" w:type="dxa"/>
            <w:tcBorders>
              <w:top w:val="nil"/>
              <w:left w:val="nil"/>
              <w:bottom w:val="nil"/>
              <w:right w:val="nil"/>
            </w:tcBorders>
            <w:shd w:val="clear" w:color="auto" w:fill="auto"/>
            <w:noWrap/>
            <w:hideMark/>
          </w:tcPr>
          <w:p w:rsidRPr="00440DEC" w:rsidR="00D40CF1" w:rsidP="00440DEC" w:rsidRDefault="00D40CF1" w14:paraId="01E2DA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−20 922</w:t>
            </w:r>
          </w:p>
        </w:tc>
        <w:tc>
          <w:tcPr>
            <w:tcW w:w="1559" w:type="dxa"/>
            <w:tcBorders>
              <w:top w:val="nil"/>
              <w:left w:val="nil"/>
              <w:bottom w:val="nil"/>
              <w:right w:val="nil"/>
            </w:tcBorders>
            <w:shd w:val="clear" w:color="auto" w:fill="auto"/>
            <w:noWrap/>
            <w:hideMark/>
          </w:tcPr>
          <w:p w:rsidRPr="00440DEC" w:rsidR="00D40CF1" w:rsidP="00440DEC" w:rsidRDefault="00D40CF1" w14:paraId="01E2DA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−20 375</w:t>
            </w:r>
          </w:p>
        </w:tc>
      </w:tr>
      <w:tr w:rsidRPr="00440DEC" w:rsidR="00D40CF1" w:rsidTr="00440DEC" w14:paraId="01E2DA2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1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1210 Arbetsgivaravgifter</w:t>
            </w:r>
          </w:p>
        </w:tc>
        <w:tc>
          <w:tcPr>
            <w:tcW w:w="1424" w:type="dxa"/>
            <w:tcBorders>
              <w:top w:val="nil"/>
              <w:left w:val="nil"/>
              <w:bottom w:val="nil"/>
              <w:right w:val="nil"/>
            </w:tcBorders>
            <w:shd w:val="clear" w:color="auto" w:fill="auto"/>
            <w:noWrap/>
            <w:hideMark/>
          </w:tcPr>
          <w:p w:rsidRPr="00440DEC" w:rsidR="00D40CF1" w:rsidP="00440DEC" w:rsidRDefault="00D40CF1" w14:paraId="01E2DA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−14 565</w:t>
            </w:r>
          </w:p>
        </w:tc>
        <w:tc>
          <w:tcPr>
            <w:tcW w:w="1559" w:type="dxa"/>
            <w:tcBorders>
              <w:top w:val="nil"/>
              <w:left w:val="nil"/>
              <w:bottom w:val="nil"/>
              <w:right w:val="nil"/>
            </w:tcBorders>
            <w:shd w:val="clear" w:color="auto" w:fill="auto"/>
            <w:noWrap/>
            <w:hideMark/>
          </w:tcPr>
          <w:p w:rsidRPr="00440DEC" w:rsidR="00D40CF1" w:rsidP="00440DEC" w:rsidRDefault="00D40CF1" w14:paraId="01E2DA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−14 057</w:t>
            </w:r>
          </w:p>
        </w:tc>
      </w:tr>
      <w:tr w:rsidRPr="00440DEC" w:rsidR="00D40CF1" w:rsidTr="00440DEC" w14:paraId="01E2DA2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1240 Egenavgifter</w:t>
            </w:r>
          </w:p>
        </w:tc>
        <w:tc>
          <w:tcPr>
            <w:tcW w:w="1424" w:type="dxa"/>
            <w:tcBorders>
              <w:top w:val="nil"/>
              <w:left w:val="nil"/>
              <w:bottom w:val="nil"/>
              <w:right w:val="nil"/>
            </w:tcBorders>
            <w:shd w:val="clear" w:color="auto" w:fill="auto"/>
            <w:noWrap/>
            <w:hideMark/>
          </w:tcPr>
          <w:p w:rsidRPr="00440DEC" w:rsidR="00D40CF1" w:rsidP="00440DEC" w:rsidRDefault="00D40CF1" w14:paraId="01E2DA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−3 817</w:t>
            </w:r>
          </w:p>
        </w:tc>
        <w:tc>
          <w:tcPr>
            <w:tcW w:w="1559" w:type="dxa"/>
            <w:tcBorders>
              <w:top w:val="nil"/>
              <w:left w:val="nil"/>
              <w:bottom w:val="nil"/>
              <w:right w:val="nil"/>
            </w:tcBorders>
            <w:shd w:val="clear" w:color="auto" w:fill="auto"/>
            <w:noWrap/>
            <w:hideMark/>
          </w:tcPr>
          <w:p w:rsidRPr="00440DEC" w:rsidR="00D40CF1" w:rsidP="00440DEC" w:rsidRDefault="00D40CF1" w14:paraId="01E2DA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−3 818</w:t>
            </w:r>
          </w:p>
        </w:tc>
      </w:tr>
      <w:tr w:rsidRPr="00440DEC" w:rsidR="00D40CF1" w:rsidTr="00440DEC" w14:paraId="01E2DA2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1260 Avgifter till premiepensionssystemet</w:t>
            </w:r>
          </w:p>
        </w:tc>
        <w:tc>
          <w:tcPr>
            <w:tcW w:w="1424" w:type="dxa"/>
            <w:tcBorders>
              <w:top w:val="nil"/>
              <w:left w:val="nil"/>
              <w:bottom w:val="nil"/>
              <w:right w:val="nil"/>
            </w:tcBorders>
            <w:shd w:val="clear" w:color="auto" w:fill="auto"/>
            <w:noWrap/>
            <w:hideMark/>
          </w:tcPr>
          <w:p w:rsidRPr="00440DEC" w:rsidR="00D40CF1" w:rsidP="00440DEC" w:rsidRDefault="00D40CF1" w14:paraId="01E2DA2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−190</w:t>
            </w:r>
          </w:p>
        </w:tc>
        <w:tc>
          <w:tcPr>
            <w:tcW w:w="1559" w:type="dxa"/>
            <w:tcBorders>
              <w:top w:val="nil"/>
              <w:left w:val="nil"/>
              <w:bottom w:val="nil"/>
              <w:right w:val="nil"/>
            </w:tcBorders>
            <w:shd w:val="clear" w:color="auto" w:fill="auto"/>
            <w:noWrap/>
            <w:hideMark/>
          </w:tcPr>
          <w:p w:rsidRPr="00440DEC" w:rsidR="00D40CF1" w:rsidP="00440DEC" w:rsidRDefault="00D40CF1" w14:paraId="01E2DA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−220</w:t>
            </w:r>
          </w:p>
        </w:tc>
      </w:tr>
      <w:tr w:rsidRPr="00440DEC" w:rsidR="00D40CF1" w:rsidTr="00440DEC" w14:paraId="01E2DA2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1270 Särskild löneskatt</w:t>
            </w:r>
          </w:p>
        </w:tc>
        <w:tc>
          <w:tcPr>
            <w:tcW w:w="1424" w:type="dxa"/>
            <w:tcBorders>
              <w:top w:val="nil"/>
              <w:left w:val="nil"/>
              <w:bottom w:val="nil"/>
              <w:right w:val="nil"/>
            </w:tcBorders>
            <w:shd w:val="clear" w:color="auto" w:fill="auto"/>
            <w:noWrap/>
            <w:hideMark/>
          </w:tcPr>
          <w:p w:rsidRPr="00440DEC" w:rsidR="00D40CF1" w:rsidP="00440DEC" w:rsidRDefault="00D40CF1" w14:paraId="01E2DA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−2 350</w:t>
            </w:r>
          </w:p>
        </w:tc>
        <w:tc>
          <w:tcPr>
            <w:tcW w:w="1559" w:type="dxa"/>
            <w:tcBorders>
              <w:top w:val="nil"/>
              <w:left w:val="nil"/>
              <w:bottom w:val="nil"/>
              <w:right w:val="nil"/>
            </w:tcBorders>
            <w:shd w:val="clear" w:color="auto" w:fill="auto"/>
            <w:noWrap/>
            <w:hideMark/>
          </w:tcPr>
          <w:p w:rsidRPr="00440DEC" w:rsidR="00D40CF1" w:rsidP="00440DEC" w:rsidRDefault="00D40CF1" w14:paraId="01E2DA2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−2 280</w:t>
            </w:r>
          </w:p>
        </w:tc>
      </w:tr>
      <w:tr w:rsidRPr="00440DEC" w:rsidR="00D40CF1" w:rsidTr="00440DEC" w14:paraId="01E2DA3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1280 Nedsättningar</w:t>
            </w:r>
          </w:p>
        </w:tc>
        <w:tc>
          <w:tcPr>
            <w:tcW w:w="1424" w:type="dxa"/>
            <w:tcBorders>
              <w:top w:val="nil"/>
              <w:left w:val="nil"/>
              <w:bottom w:val="nil"/>
              <w:right w:val="nil"/>
            </w:tcBorders>
            <w:shd w:val="clear" w:color="auto" w:fill="auto"/>
            <w:noWrap/>
            <w:hideMark/>
          </w:tcPr>
          <w:p w:rsidRPr="00440DEC" w:rsidR="00D40CF1" w:rsidP="00440DEC" w:rsidRDefault="00D40CF1" w14:paraId="01E2DA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3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r>
      <w:tr w:rsidRPr="00440DEC" w:rsidR="00D40CF1" w:rsidTr="00440DEC" w14:paraId="01E2DA3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1290 Tjänstegruppliv</w:t>
            </w:r>
          </w:p>
        </w:tc>
        <w:tc>
          <w:tcPr>
            <w:tcW w:w="1424" w:type="dxa"/>
            <w:tcBorders>
              <w:top w:val="nil"/>
              <w:left w:val="nil"/>
              <w:bottom w:val="nil"/>
              <w:right w:val="nil"/>
            </w:tcBorders>
            <w:shd w:val="clear" w:color="auto" w:fill="auto"/>
            <w:noWrap/>
            <w:hideMark/>
          </w:tcPr>
          <w:p w:rsidRPr="00440DEC" w:rsidR="00D40CF1" w:rsidP="00440DEC" w:rsidRDefault="00D40CF1" w14:paraId="01E2DA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3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r>
      <w:tr w:rsidRPr="00440DEC" w:rsidR="00D40CF1" w:rsidTr="00440DEC" w14:paraId="01E2DA39" w14:textId="77777777">
        <w:trPr>
          <w:trHeight w:val="120"/>
        </w:trPr>
        <w:tc>
          <w:tcPr>
            <w:tcW w:w="5664" w:type="dxa"/>
            <w:tcBorders>
              <w:top w:val="nil"/>
              <w:left w:val="nil"/>
              <w:bottom w:val="nil"/>
              <w:right w:val="nil"/>
            </w:tcBorders>
            <w:shd w:val="clear" w:color="auto" w:fill="auto"/>
            <w:noWrap/>
            <w:hideMark/>
          </w:tcPr>
          <w:p w:rsidRPr="00440DEC" w:rsidR="00D40CF1" w:rsidP="00440DEC" w:rsidRDefault="00D40CF1" w14:paraId="01E2DA3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24" w:type="dxa"/>
            <w:tcBorders>
              <w:top w:val="nil"/>
              <w:left w:val="nil"/>
              <w:bottom w:val="nil"/>
              <w:right w:val="nil"/>
            </w:tcBorders>
            <w:shd w:val="clear" w:color="auto" w:fill="auto"/>
            <w:noWrap/>
            <w:hideMark/>
          </w:tcPr>
          <w:p w:rsidRPr="00440DEC" w:rsidR="00D40CF1" w:rsidP="00440DEC" w:rsidRDefault="00D40CF1" w14:paraId="01E2DA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559" w:type="dxa"/>
            <w:tcBorders>
              <w:top w:val="nil"/>
              <w:left w:val="nil"/>
              <w:bottom w:val="nil"/>
              <w:right w:val="nil"/>
            </w:tcBorders>
            <w:shd w:val="clear" w:color="auto" w:fill="auto"/>
            <w:noWrap/>
            <w:hideMark/>
          </w:tcPr>
          <w:p w:rsidRPr="00440DEC" w:rsidR="00D40CF1" w:rsidP="00440DEC" w:rsidRDefault="00D40CF1" w14:paraId="01E2DA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440DEC" w:rsidR="00D40CF1" w:rsidTr="00440DEC" w14:paraId="01E2DA3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3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1300 Skatt på kapital</w:t>
            </w:r>
          </w:p>
        </w:tc>
        <w:tc>
          <w:tcPr>
            <w:tcW w:w="1424" w:type="dxa"/>
            <w:tcBorders>
              <w:top w:val="nil"/>
              <w:left w:val="nil"/>
              <w:bottom w:val="nil"/>
              <w:right w:val="nil"/>
            </w:tcBorders>
            <w:shd w:val="clear" w:color="auto" w:fill="auto"/>
            <w:noWrap/>
            <w:hideMark/>
          </w:tcPr>
          <w:p w:rsidRPr="00440DEC" w:rsidR="00D40CF1" w:rsidP="00440DEC" w:rsidRDefault="00D40CF1" w14:paraId="01E2DA3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+4 082</w:t>
            </w:r>
          </w:p>
        </w:tc>
        <w:tc>
          <w:tcPr>
            <w:tcW w:w="1559" w:type="dxa"/>
            <w:tcBorders>
              <w:top w:val="nil"/>
              <w:left w:val="nil"/>
              <w:bottom w:val="nil"/>
              <w:right w:val="nil"/>
            </w:tcBorders>
            <w:shd w:val="clear" w:color="auto" w:fill="auto"/>
            <w:noWrap/>
            <w:hideMark/>
          </w:tcPr>
          <w:p w:rsidRPr="00440DEC" w:rsidR="00D40CF1" w:rsidP="00440DEC" w:rsidRDefault="00D40CF1" w14:paraId="01E2DA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+5 667</w:t>
            </w:r>
          </w:p>
        </w:tc>
      </w:tr>
      <w:tr w:rsidRPr="00440DEC" w:rsidR="00D40CF1" w:rsidTr="00440DEC" w14:paraId="01E2DA4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1310 Skatt på kapital, hushåll</w:t>
            </w:r>
          </w:p>
        </w:tc>
        <w:tc>
          <w:tcPr>
            <w:tcW w:w="1424" w:type="dxa"/>
            <w:tcBorders>
              <w:top w:val="nil"/>
              <w:left w:val="nil"/>
              <w:bottom w:val="nil"/>
              <w:right w:val="nil"/>
            </w:tcBorders>
            <w:shd w:val="clear" w:color="auto" w:fill="auto"/>
            <w:noWrap/>
            <w:hideMark/>
          </w:tcPr>
          <w:p w:rsidRPr="00440DEC" w:rsidR="00D40CF1" w:rsidP="00440DEC" w:rsidRDefault="00D40CF1" w14:paraId="01E2DA3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+2 960</w:t>
            </w:r>
          </w:p>
        </w:tc>
        <w:tc>
          <w:tcPr>
            <w:tcW w:w="1559" w:type="dxa"/>
            <w:tcBorders>
              <w:top w:val="nil"/>
              <w:left w:val="nil"/>
              <w:bottom w:val="nil"/>
              <w:right w:val="nil"/>
            </w:tcBorders>
            <w:shd w:val="clear" w:color="auto" w:fill="auto"/>
            <w:noWrap/>
            <w:hideMark/>
          </w:tcPr>
          <w:p w:rsidRPr="00440DEC" w:rsidR="00D40CF1" w:rsidP="00440DEC" w:rsidRDefault="00D40CF1" w14:paraId="01E2DA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+4 760</w:t>
            </w:r>
          </w:p>
        </w:tc>
      </w:tr>
      <w:tr w:rsidRPr="00440DEC" w:rsidR="00D40CF1" w:rsidTr="00440DEC" w14:paraId="01E2DA4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4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1320 Skatt på företagsvinster</w:t>
            </w:r>
          </w:p>
        </w:tc>
        <w:tc>
          <w:tcPr>
            <w:tcW w:w="1424" w:type="dxa"/>
            <w:tcBorders>
              <w:top w:val="nil"/>
              <w:left w:val="nil"/>
              <w:bottom w:val="nil"/>
              <w:right w:val="nil"/>
            </w:tcBorders>
            <w:shd w:val="clear" w:color="auto" w:fill="auto"/>
            <w:noWrap/>
            <w:hideMark/>
          </w:tcPr>
          <w:p w:rsidRPr="00440DEC" w:rsidR="00D40CF1" w:rsidP="00440DEC" w:rsidRDefault="00D40CF1" w14:paraId="01E2DA4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+1 812</w:t>
            </w:r>
          </w:p>
        </w:tc>
        <w:tc>
          <w:tcPr>
            <w:tcW w:w="1559" w:type="dxa"/>
            <w:tcBorders>
              <w:top w:val="nil"/>
              <w:left w:val="nil"/>
              <w:bottom w:val="nil"/>
              <w:right w:val="nil"/>
            </w:tcBorders>
            <w:shd w:val="clear" w:color="auto" w:fill="auto"/>
            <w:noWrap/>
            <w:hideMark/>
          </w:tcPr>
          <w:p w:rsidRPr="00440DEC" w:rsidR="00D40CF1" w:rsidP="00440DEC" w:rsidRDefault="00D40CF1" w14:paraId="01E2DA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+1 597</w:t>
            </w:r>
          </w:p>
        </w:tc>
      </w:tr>
      <w:tr w:rsidRPr="00440DEC" w:rsidR="00D40CF1" w:rsidTr="00440DEC" w14:paraId="01E2DA4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1330 Kupongskatt</w:t>
            </w:r>
          </w:p>
        </w:tc>
        <w:tc>
          <w:tcPr>
            <w:tcW w:w="1424" w:type="dxa"/>
            <w:tcBorders>
              <w:top w:val="nil"/>
              <w:left w:val="nil"/>
              <w:bottom w:val="nil"/>
              <w:right w:val="nil"/>
            </w:tcBorders>
            <w:shd w:val="clear" w:color="auto" w:fill="auto"/>
            <w:noWrap/>
            <w:hideMark/>
          </w:tcPr>
          <w:p w:rsidRPr="00440DEC" w:rsidR="00D40CF1" w:rsidP="00440DEC" w:rsidRDefault="00D40CF1" w14:paraId="01E2DA4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r>
      <w:tr w:rsidRPr="00440DEC" w:rsidR="00D40CF1" w:rsidTr="00440DEC" w14:paraId="01E2DA4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1340 Avkastningsskatt</w:t>
            </w:r>
          </w:p>
        </w:tc>
        <w:tc>
          <w:tcPr>
            <w:tcW w:w="1424" w:type="dxa"/>
            <w:tcBorders>
              <w:top w:val="nil"/>
              <w:left w:val="nil"/>
              <w:bottom w:val="nil"/>
              <w:right w:val="nil"/>
            </w:tcBorders>
            <w:shd w:val="clear" w:color="auto" w:fill="auto"/>
            <w:noWrap/>
            <w:hideMark/>
          </w:tcPr>
          <w:p w:rsidRPr="00440DEC" w:rsidR="00D40CF1" w:rsidP="00440DEC" w:rsidRDefault="00D40CF1" w14:paraId="01E2DA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−790</w:t>
            </w:r>
          </w:p>
        </w:tc>
        <w:tc>
          <w:tcPr>
            <w:tcW w:w="1559" w:type="dxa"/>
            <w:tcBorders>
              <w:top w:val="nil"/>
              <w:left w:val="nil"/>
              <w:bottom w:val="nil"/>
              <w:right w:val="nil"/>
            </w:tcBorders>
            <w:shd w:val="clear" w:color="auto" w:fill="auto"/>
            <w:noWrap/>
            <w:hideMark/>
          </w:tcPr>
          <w:p w:rsidRPr="00440DEC" w:rsidR="00D40CF1" w:rsidP="00440DEC" w:rsidRDefault="00D40CF1" w14:paraId="01E2DA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−790</w:t>
            </w:r>
          </w:p>
        </w:tc>
      </w:tr>
      <w:tr w:rsidRPr="00440DEC" w:rsidR="00D40CF1" w:rsidTr="00440DEC" w14:paraId="01E2DA5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4E" w14:textId="456AD17D">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1350 Fastighets</w:t>
            </w:r>
            <w:r w:rsidRPr="00440DEC" w:rsidR="00440DEC">
              <w:rPr>
                <w:rFonts w:ascii="Times New Roman" w:hAnsi="Times New Roman" w:eastAsia="Times New Roman" w:cs="Times New Roman"/>
                <w:kern w:val="0"/>
                <w:sz w:val="20"/>
                <w:szCs w:val="20"/>
                <w:lang w:eastAsia="sv-SE"/>
                <w14:numSpacing w14:val="default"/>
              </w:rPr>
              <w:t>s</w:t>
            </w:r>
            <w:r w:rsidRPr="00440DEC">
              <w:rPr>
                <w:rFonts w:ascii="Times New Roman" w:hAnsi="Times New Roman" w:eastAsia="Times New Roman" w:cs="Times New Roman"/>
                <w:kern w:val="0"/>
                <w:sz w:val="20"/>
                <w:szCs w:val="20"/>
                <w:lang w:eastAsia="sv-SE"/>
                <w14:numSpacing w14:val="default"/>
              </w:rPr>
              <w:t>katt</w:t>
            </w:r>
          </w:p>
        </w:tc>
        <w:tc>
          <w:tcPr>
            <w:tcW w:w="1424" w:type="dxa"/>
            <w:tcBorders>
              <w:top w:val="nil"/>
              <w:left w:val="nil"/>
              <w:bottom w:val="nil"/>
              <w:right w:val="nil"/>
            </w:tcBorders>
            <w:shd w:val="clear" w:color="auto" w:fill="auto"/>
            <w:noWrap/>
            <w:hideMark/>
          </w:tcPr>
          <w:p w:rsidRPr="00440DEC" w:rsidR="00D40CF1" w:rsidP="00440DEC" w:rsidRDefault="00D40CF1" w14:paraId="01E2DA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+100</w:t>
            </w:r>
          </w:p>
        </w:tc>
        <w:tc>
          <w:tcPr>
            <w:tcW w:w="1559" w:type="dxa"/>
            <w:tcBorders>
              <w:top w:val="nil"/>
              <w:left w:val="nil"/>
              <w:bottom w:val="nil"/>
              <w:right w:val="nil"/>
            </w:tcBorders>
            <w:shd w:val="clear" w:color="auto" w:fill="auto"/>
            <w:noWrap/>
            <w:hideMark/>
          </w:tcPr>
          <w:p w:rsidRPr="00440DEC" w:rsidR="00D40CF1" w:rsidP="00440DEC" w:rsidRDefault="00D40CF1" w14:paraId="01E2DA5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+100</w:t>
            </w:r>
          </w:p>
        </w:tc>
      </w:tr>
      <w:tr w:rsidRPr="00440DEC" w:rsidR="00D40CF1" w:rsidTr="00440DEC" w14:paraId="01E2DA5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1360 Stämpelskatt</w:t>
            </w:r>
          </w:p>
        </w:tc>
        <w:tc>
          <w:tcPr>
            <w:tcW w:w="1424" w:type="dxa"/>
            <w:tcBorders>
              <w:top w:val="nil"/>
              <w:left w:val="nil"/>
              <w:bottom w:val="nil"/>
              <w:right w:val="nil"/>
            </w:tcBorders>
            <w:shd w:val="clear" w:color="auto" w:fill="auto"/>
            <w:noWrap/>
            <w:hideMark/>
          </w:tcPr>
          <w:p w:rsidRPr="00440DEC" w:rsidR="00D40CF1" w:rsidP="00440DEC" w:rsidRDefault="00D40CF1" w14:paraId="01E2DA5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r>
      <w:tr w:rsidRPr="00440DEC" w:rsidR="00D40CF1" w:rsidTr="00440DEC" w14:paraId="01E2DA5D" w14:textId="77777777">
        <w:trPr>
          <w:trHeight w:val="120"/>
        </w:trPr>
        <w:tc>
          <w:tcPr>
            <w:tcW w:w="5664" w:type="dxa"/>
            <w:tcBorders>
              <w:top w:val="nil"/>
              <w:left w:val="nil"/>
              <w:bottom w:val="nil"/>
              <w:right w:val="nil"/>
            </w:tcBorders>
            <w:shd w:val="clear" w:color="auto" w:fill="auto"/>
            <w:noWrap/>
            <w:hideMark/>
          </w:tcPr>
          <w:p w:rsidRPr="00440DEC" w:rsidR="00D40CF1" w:rsidP="00440DEC" w:rsidRDefault="00D40CF1" w14:paraId="01E2DA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24" w:type="dxa"/>
            <w:tcBorders>
              <w:top w:val="nil"/>
              <w:left w:val="nil"/>
              <w:bottom w:val="nil"/>
              <w:right w:val="nil"/>
            </w:tcBorders>
            <w:shd w:val="clear" w:color="auto" w:fill="auto"/>
            <w:noWrap/>
            <w:hideMark/>
          </w:tcPr>
          <w:p w:rsidRPr="00440DEC" w:rsidR="00D40CF1" w:rsidP="00440DEC" w:rsidRDefault="00D40CF1" w14:paraId="01E2DA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559" w:type="dxa"/>
            <w:tcBorders>
              <w:top w:val="nil"/>
              <w:left w:val="nil"/>
              <w:bottom w:val="nil"/>
              <w:right w:val="nil"/>
            </w:tcBorders>
            <w:shd w:val="clear" w:color="auto" w:fill="auto"/>
            <w:noWrap/>
            <w:hideMark/>
          </w:tcPr>
          <w:p w:rsidRPr="00440DEC" w:rsidR="00D40CF1" w:rsidP="00440DEC" w:rsidRDefault="00D40CF1" w14:paraId="01E2DA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440DEC" w:rsidR="00D40CF1" w:rsidTr="00440DEC" w14:paraId="01E2DA6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5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1400 Skatt på konsumtion och insatsvaror</w:t>
            </w:r>
          </w:p>
        </w:tc>
        <w:tc>
          <w:tcPr>
            <w:tcW w:w="1424" w:type="dxa"/>
            <w:tcBorders>
              <w:top w:val="nil"/>
              <w:left w:val="nil"/>
              <w:bottom w:val="nil"/>
              <w:right w:val="nil"/>
            </w:tcBorders>
            <w:shd w:val="clear" w:color="auto" w:fill="auto"/>
            <w:noWrap/>
            <w:hideMark/>
          </w:tcPr>
          <w:p w:rsidRPr="00440DEC" w:rsidR="00D40CF1" w:rsidP="00440DEC" w:rsidRDefault="00D40CF1" w14:paraId="01E2DA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+10 912</w:t>
            </w:r>
          </w:p>
        </w:tc>
        <w:tc>
          <w:tcPr>
            <w:tcW w:w="1559" w:type="dxa"/>
            <w:tcBorders>
              <w:top w:val="nil"/>
              <w:left w:val="nil"/>
              <w:bottom w:val="nil"/>
              <w:right w:val="nil"/>
            </w:tcBorders>
            <w:shd w:val="clear" w:color="auto" w:fill="auto"/>
            <w:noWrap/>
            <w:hideMark/>
          </w:tcPr>
          <w:p w:rsidRPr="00440DEC" w:rsidR="00D40CF1" w:rsidP="00440DEC" w:rsidRDefault="00D40CF1" w14:paraId="01E2DA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+10 849</w:t>
            </w:r>
          </w:p>
        </w:tc>
      </w:tr>
      <w:tr w:rsidRPr="00440DEC" w:rsidR="00D40CF1" w:rsidTr="00440DEC" w14:paraId="01E2DA6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1410 Mervärdesskatt, hushåll</w:t>
            </w:r>
          </w:p>
        </w:tc>
        <w:tc>
          <w:tcPr>
            <w:tcW w:w="1424" w:type="dxa"/>
            <w:tcBorders>
              <w:top w:val="nil"/>
              <w:left w:val="nil"/>
              <w:bottom w:val="nil"/>
              <w:right w:val="nil"/>
            </w:tcBorders>
            <w:shd w:val="clear" w:color="auto" w:fill="auto"/>
            <w:noWrap/>
            <w:hideMark/>
          </w:tcPr>
          <w:p w:rsidRPr="00440DEC" w:rsidR="00D40CF1" w:rsidP="00440DEC" w:rsidRDefault="00D40CF1" w14:paraId="01E2DA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+13 260</w:t>
            </w:r>
          </w:p>
        </w:tc>
        <w:tc>
          <w:tcPr>
            <w:tcW w:w="1559" w:type="dxa"/>
            <w:tcBorders>
              <w:top w:val="nil"/>
              <w:left w:val="nil"/>
              <w:bottom w:val="nil"/>
              <w:right w:val="nil"/>
            </w:tcBorders>
            <w:shd w:val="clear" w:color="auto" w:fill="auto"/>
            <w:noWrap/>
            <w:hideMark/>
          </w:tcPr>
          <w:p w:rsidRPr="00440DEC" w:rsidR="00D40CF1" w:rsidP="00440DEC" w:rsidRDefault="00D40CF1" w14:paraId="01E2DA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+13 430</w:t>
            </w:r>
          </w:p>
        </w:tc>
      </w:tr>
      <w:tr w:rsidRPr="00440DEC" w:rsidR="00D40CF1" w:rsidTr="00440DEC" w14:paraId="01E2DA6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1420 Skatt på alkohol och tobak</w:t>
            </w:r>
          </w:p>
        </w:tc>
        <w:tc>
          <w:tcPr>
            <w:tcW w:w="1424" w:type="dxa"/>
            <w:tcBorders>
              <w:top w:val="nil"/>
              <w:left w:val="nil"/>
              <w:bottom w:val="nil"/>
              <w:right w:val="nil"/>
            </w:tcBorders>
            <w:shd w:val="clear" w:color="auto" w:fill="auto"/>
            <w:noWrap/>
            <w:hideMark/>
          </w:tcPr>
          <w:p w:rsidRPr="00440DEC" w:rsidR="00D40CF1" w:rsidP="00440DEC" w:rsidRDefault="00D40CF1" w14:paraId="01E2DA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+10</w:t>
            </w:r>
          </w:p>
        </w:tc>
        <w:tc>
          <w:tcPr>
            <w:tcW w:w="1559" w:type="dxa"/>
            <w:tcBorders>
              <w:top w:val="nil"/>
              <w:left w:val="nil"/>
              <w:bottom w:val="nil"/>
              <w:right w:val="nil"/>
            </w:tcBorders>
            <w:shd w:val="clear" w:color="auto" w:fill="auto"/>
            <w:noWrap/>
            <w:hideMark/>
          </w:tcPr>
          <w:p w:rsidRPr="00440DEC" w:rsidR="00D40CF1" w:rsidP="00440DEC" w:rsidRDefault="00D40CF1" w14:paraId="01E2DA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+10</w:t>
            </w:r>
          </w:p>
        </w:tc>
      </w:tr>
      <w:tr w:rsidRPr="00440DEC" w:rsidR="00D40CF1" w:rsidTr="00440DEC" w14:paraId="01E2DA6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1430 Skatt på energi och miljö</w:t>
            </w:r>
          </w:p>
        </w:tc>
        <w:tc>
          <w:tcPr>
            <w:tcW w:w="1424" w:type="dxa"/>
            <w:tcBorders>
              <w:top w:val="nil"/>
              <w:left w:val="nil"/>
              <w:bottom w:val="nil"/>
              <w:right w:val="nil"/>
            </w:tcBorders>
            <w:shd w:val="clear" w:color="auto" w:fill="auto"/>
            <w:noWrap/>
            <w:hideMark/>
          </w:tcPr>
          <w:p w:rsidRPr="00440DEC" w:rsidR="00D40CF1" w:rsidP="00440DEC" w:rsidRDefault="00D40CF1" w14:paraId="01E2DA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+138</w:t>
            </w:r>
          </w:p>
        </w:tc>
        <w:tc>
          <w:tcPr>
            <w:tcW w:w="1559" w:type="dxa"/>
            <w:tcBorders>
              <w:top w:val="nil"/>
              <w:left w:val="nil"/>
              <w:bottom w:val="nil"/>
              <w:right w:val="nil"/>
            </w:tcBorders>
            <w:shd w:val="clear" w:color="auto" w:fill="auto"/>
            <w:noWrap/>
            <w:hideMark/>
          </w:tcPr>
          <w:p w:rsidRPr="00440DEC" w:rsidR="00D40CF1" w:rsidP="00440DEC" w:rsidRDefault="00D40CF1" w14:paraId="01E2DA6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+306</w:t>
            </w:r>
          </w:p>
        </w:tc>
      </w:tr>
      <w:tr w:rsidRPr="00440DEC" w:rsidR="00D40CF1" w:rsidTr="00440DEC" w14:paraId="01E2DA7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1440 Koldioxidskatt</w:t>
            </w:r>
          </w:p>
        </w:tc>
        <w:tc>
          <w:tcPr>
            <w:tcW w:w="1424" w:type="dxa"/>
            <w:tcBorders>
              <w:top w:val="nil"/>
              <w:left w:val="nil"/>
              <w:bottom w:val="nil"/>
              <w:right w:val="nil"/>
            </w:tcBorders>
            <w:shd w:val="clear" w:color="auto" w:fill="auto"/>
            <w:noWrap/>
            <w:hideMark/>
          </w:tcPr>
          <w:p w:rsidRPr="00440DEC" w:rsidR="00D40CF1" w:rsidP="00440DEC" w:rsidRDefault="00D40CF1" w14:paraId="01E2DA6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+1 630</w:t>
            </w:r>
          </w:p>
        </w:tc>
        <w:tc>
          <w:tcPr>
            <w:tcW w:w="1559" w:type="dxa"/>
            <w:tcBorders>
              <w:top w:val="nil"/>
              <w:left w:val="nil"/>
              <w:bottom w:val="nil"/>
              <w:right w:val="nil"/>
            </w:tcBorders>
            <w:shd w:val="clear" w:color="auto" w:fill="auto"/>
            <w:noWrap/>
            <w:hideMark/>
          </w:tcPr>
          <w:p w:rsidRPr="00440DEC" w:rsidR="00D40CF1" w:rsidP="00440DEC" w:rsidRDefault="00D40CF1" w14:paraId="01E2DA7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+1 720</w:t>
            </w:r>
          </w:p>
        </w:tc>
      </w:tr>
      <w:tr w:rsidRPr="00440DEC" w:rsidR="00D40CF1" w:rsidTr="00440DEC" w14:paraId="01E2DA7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1450 Övriga skatter på energi och miljö</w:t>
            </w:r>
          </w:p>
        </w:tc>
        <w:tc>
          <w:tcPr>
            <w:tcW w:w="1424" w:type="dxa"/>
            <w:tcBorders>
              <w:top w:val="nil"/>
              <w:left w:val="nil"/>
              <w:bottom w:val="nil"/>
              <w:right w:val="nil"/>
            </w:tcBorders>
            <w:shd w:val="clear" w:color="auto" w:fill="auto"/>
            <w:noWrap/>
            <w:hideMark/>
          </w:tcPr>
          <w:p w:rsidRPr="00440DEC" w:rsidR="00D40CF1" w:rsidP="00440DEC" w:rsidRDefault="00D40CF1" w14:paraId="01E2DA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−1 906</w:t>
            </w:r>
          </w:p>
        </w:tc>
        <w:tc>
          <w:tcPr>
            <w:tcW w:w="1559" w:type="dxa"/>
            <w:tcBorders>
              <w:top w:val="nil"/>
              <w:left w:val="nil"/>
              <w:bottom w:val="nil"/>
              <w:right w:val="nil"/>
            </w:tcBorders>
            <w:shd w:val="clear" w:color="auto" w:fill="auto"/>
            <w:noWrap/>
            <w:hideMark/>
          </w:tcPr>
          <w:p w:rsidRPr="00440DEC" w:rsidR="00D40CF1" w:rsidP="00440DEC" w:rsidRDefault="00D40CF1" w14:paraId="01E2DA7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−1 947</w:t>
            </w:r>
          </w:p>
        </w:tc>
      </w:tr>
      <w:tr w:rsidRPr="00440DEC" w:rsidR="00D40CF1" w:rsidTr="00440DEC" w14:paraId="01E2DA7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1470 Skatt på vägtrafik</w:t>
            </w:r>
          </w:p>
        </w:tc>
        <w:tc>
          <w:tcPr>
            <w:tcW w:w="1424" w:type="dxa"/>
            <w:tcBorders>
              <w:top w:val="nil"/>
              <w:left w:val="nil"/>
              <w:bottom w:val="nil"/>
              <w:right w:val="nil"/>
            </w:tcBorders>
            <w:shd w:val="clear" w:color="auto" w:fill="auto"/>
            <w:noWrap/>
            <w:hideMark/>
          </w:tcPr>
          <w:p w:rsidRPr="00440DEC" w:rsidR="00D40CF1" w:rsidP="00440DEC" w:rsidRDefault="00D40CF1" w14:paraId="01E2DA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−2 220</w:t>
            </w:r>
          </w:p>
        </w:tc>
        <w:tc>
          <w:tcPr>
            <w:tcW w:w="1559" w:type="dxa"/>
            <w:tcBorders>
              <w:top w:val="nil"/>
              <w:left w:val="nil"/>
              <w:bottom w:val="nil"/>
              <w:right w:val="nil"/>
            </w:tcBorders>
            <w:shd w:val="clear" w:color="auto" w:fill="auto"/>
            <w:noWrap/>
            <w:hideMark/>
          </w:tcPr>
          <w:p w:rsidRPr="00440DEC" w:rsidR="00D40CF1" w:rsidP="00440DEC" w:rsidRDefault="00D40CF1" w14:paraId="01E2DA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−2 670</w:t>
            </w:r>
          </w:p>
        </w:tc>
      </w:tr>
      <w:tr w:rsidRPr="00440DEC" w:rsidR="00D40CF1" w:rsidTr="00440DEC" w14:paraId="01E2DA7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1480 Övriga skatter</w:t>
            </w:r>
          </w:p>
        </w:tc>
        <w:tc>
          <w:tcPr>
            <w:tcW w:w="1424" w:type="dxa"/>
            <w:tcBorders>
              <w:top w:val="nil"/>
              <w:left w:val="nil"/>
              <w:bottom w:val="nil"/>
              <w:right w:val="nil"/>
            </w:tcBorders>
            <w:shd w:val="clear" w:color="auto" w:fill="auto"/>
            <w:noWrap/>
            <w:hideMark/>
          </w:tcPr>
          <w:p w:rsidRPr="00440DEC" w:rsidR="00D40CF1" w:rsidP="00440DEC" w:rsidRDefault="00D40CF1" w14:paraId="01E2DA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r w:rsidRPr="00440DEC">
              <w:rPr>
                <w:rFonts w:ascii="Times New Roman" w:hAnsi="Times New Roman" w:eastAsia="Times New Roman" w:cs="Times New Roman"/>
                <w:kern w:val="0"/>
                <w:sz w:val="20"/>
                <w:szCs w:val="20"/>
                <w:lang w:eastAsia="sv-SE"/>
                <w14:numSpacing w14:val="default"/>
              </w:rPr>
              <w:t>±0</w:t>
            </w:r>
          </w:p>
        </w:tc>
      </w:tr>
      <w:tr w:rsidRPr="00440DEC" w:rsidR="00D40CF1" w:rsidTr="00440DEC" w14:paraId="01E2DA81" w14:textId="77777777">
        <w:trPr>
          <w:trHeight w:val="120"/>
        </w:trPr>
        <w:tc>
          <w:tcPr>
            <w:tcW w:w="5664" w:type="dxa"/>
            <w:tcBorders>
              <w:top w:val="nil"/>
              <w:left w:val="nil"/>
              <w:bottom w:val="nil"/>
              <w:right w:val="nil"/>
            </w:tcBorders>
            <w:shd w:val="clear" w:color="auto" w:fill="auto"/>
            <w:noWrap/>
            <w:hideMark/>
          </w:tcPr>
          <w:p w:rsidRPr="00440DEC" w:rsidR="00D40CF1" w:rsidP="00440DEC" w:rsidRDefault="00D40CF1" w14:paraId="01E2DA7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kern w:val="0"/>
                <w:sz w:val="20"/>
                <w:szCs w:val="20"/>
                <w:lang w:eastAsia="sv-SE"/>
                <w14:numSpacing w14:val="default"/>
              </w:rPr>
            </w:pPr>
          </w:p>
        </w:tc>
        <w:tc>
          <w:tcPr>
            <w:tcW w:w="1424" w:type="dxa"/>
            <w:tcBorders>
              <w:top w:val="nil"/>
              <w:left w:val="nil"/>
              <w:bottom w:val="nil"/>
              <w:right w:val="nil"/>
            </w:tcBorders>
            <w:shd w:val="clear" w:color="auto" w:fill="auto"/>
            <w:noWrap/>
            <w:hideMark/>
          </w:tcPr>
          <w:p w:rsidRPr="00440DEC" w:rsidR="00D40CF1" w:rsidP="00440DEC" w:rsidRDefault="00D40CF1" w14:paraId="01E2DA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559" w:type="dxa"/>
            <w:tcBorders>
              <w:top w:val="nil"/>
              <w:left w:val="nil"/>
              <w:bottom w:val="nil"/>
              <w:right w:val="nil"/>
            </w:tcBorders>
            <w:shd w:val="clear" w:color="auto" w:fill="auto"/>
            <w:noWrap/>
            <w:hideMark/>
          </w:tcPr>
          <w:p w:rsidRPr="00440DEC" w:rsidR="00D40CF1" w:rsidP="00440DEC" w:rsidRDefault="00D40CF1" w14:paraId="01E2DA8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440DEC" w:rsidR="00D40CF1" w:rsidTr="00440DEC" w14:paraId="01E2DA8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1500 Skatt på import</w:t>
            </w:r>
          </w:p>
        </w:tc>
        <w:tc>
          <w:tcPr>
            <w:tcW w:w="1424" w:type="dxa"/>
            <w:tcBorders>
              <w:top w:val="nil"/>
              <w:left w:val="nil"/>
              <w:bottom w:val="nil"/>
              <w:right w:val="nil"/>
            </w:tcBorders>
            <w:shd w:val="clear" w:color="auto" w:fill="auto"/>
            <w:noWrap/>
            <w:hideMark/>
          </w:tcPr>
          <w:p w:rsidRPr="00440DEC" w:rsidR="00D40CF1" w:rsidP="00440DEC" w:rsidRDefault="00D40CF1" w14:paraId="01E2DA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8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1600 Restförda och övriga skatter</w:t>
            </w:r>
          </w:p>
        </w:tc>
        <w:tc>
          <w:tcPr>
            <w:tcW w:w="1424" w:type="dxa"/>
            <w:tcBorders>
              <w:top w:val="nil"/>
              <w:left w:val="nil"/>
              <w:bottom w:val="nil"/>
              <w:right w:val="nil"/>
            </w:tcBorders>
            <w:shd w:val="clear" w:color="auto" w:fill="auto"/>
            <w:noWrap/>
            <w:hideMark/>
          </w:tcPr>
          <w:p w:rsidRPr="00440DEC" w:rsidR="00D40CF1" w:rsidP="00440DEC" w:rsidRDefault="00D40CF1" w14:paraId="01E2DA8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−370</w:t>
            </w:r>
          </w:p>
        </w:tc>
        <w:tc>
          <w:tcPr>
            <w:tcW w:w="1559" w:type="dxa"/>
            <w:tcBorders>
              <w:top w:val="nil"/>
              <w:left w:val="nil"/>
              <w:bottom w:val="nil"/>
              <w:right w:val="nil"/>
            </w:tcBorders>
            <w:shd w:val="clear" w:color="auto" w:fill="auto"/>
            <w:noWrap/>
            <w:hideMark/>
          </w:tcPr>
          <w:p w:rsidRPr="00440DEC" w:rsidR="00D40CF1" w:rsidP="00440DEC" w:rsidRDefault="00D40CF1" w14:paraId="01E2DA8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−370</w:t>
            </w:r>
          </w:p>
        </w:tc>
      </w:tr>
      <w:tr w:rsidRPr="00440DEC" w:rsidR="00D40CF1" w:rsidTr="00440DEC" w14:paraId="01E2DA9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1700 Avgående poster, skatter till EU</w:t>
            </w:r>
          </w:p>
        </w:tc>
        <w:tc>
          <w:tcPr>
            <w:tcW w:w="1424" w:type="dxa"/>
            <w:tcBorders>
              <w:top w:val="nil"/>
              <w:left w:val="nil"/>
              <w:bottom w:val="nil"/>
              <w:right w:val="nil"/>
            </w:tcBorders>
            <w:shd w:val="clear" w:color="auto" w:fill="auto"/>
            <w:noWrap/>
            <w:hideMark/>
          </w:tcPr>
          <w:p w:rsidRPr="00440DEC" w:rsidR="00D40CF1" w:rsidP="00440DEC" w:rsidRDefault="00D40CF1" w14:paraId="01E2DA9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9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Offentliga sektorns skatteintäkter (periodiserat)</w:t>
            </w:r>
          </w:p>
        </w:tc>
        <w:tc>
          <w:tcPr>
            <w:tcW w:w="1424" w:type="dxa"/>
            <w:tcBorders>
              <w:top w:val="nil"/>
              <w:left w:val="nil"/>
              <w:bottom w:val="nil"/>
              <w:right w:val="nil"/>
            </w:tcBorders>
            <w:shd w:val="clear" w:color="auto" w:fill="auto"/>
            <w:noWrap/>
            <w:hideMark/>
          </w:tcPr>
          <w:p w:rsidRPr="00440DEC" w:rsidR="00D40CF1" w:rsidP="00440DEC" w:rsidRDefault="00D40CF1" w14:paraId="01E2DA9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−22 905</w:t>
            </w:r>
          </w:p>
        </w:tc>
        <w:tc>
          <w:tcPr>
            <w:tcW w:w="1559" w:type="dxa"/>
            <w:tcBorders>
              <w:top w:val="nil"/>
              <w:left w:val="nil"/>
              <w:bottom w:val="nil"/>
              <w:right w:val="nil"/>
            </w:tcBorders>
            <w:shd w:val="clear" w:color="auto" w:fill="auto"/>
            <w:noWrap/>
            <w:hideMark/>
          </w:tcPr>
          <w:p w:rsidRPr="00440DEC" w:rsidR="00D40CF1" w:rsidP="00440DEC" w:rsidRDefault="00D40CF1" w14:paraId="01E2DA9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−21 253</w:t>
            </w:r>
          </w:p>
        </w:tc>
      </w:tr>
      <w:tr w:rsidRPr="00440DEC" w:rsidR="00D40CF1" w:rsidTr="00440DEC" w14:paraId="01E2DAA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1800 Avgående poster, skatter till andra sektorer</w:t>
            </w:r>
          </w:p>
        </w:tc>
        <w:tc>
          <w:tcPr>
            <w:tcW w:w="1424" w:type="dxa"/>
            <w:tcBorders>
              <w:top w:val="nil"/>
              <w:left w:val="nil"/>
              <w:bottom w:val="nil"/>
              <w:right w:val="nil"/>
            </w:tcBorders>
            <w:shd w:val="clear" w:color="auto" w:fill="auto"/>
            <w:noWrap/>
            <w:hideMark/>
          </w:tcPr>
          <w:p w:rsidRPr="00440DEC" w:rsidR="00D40CF1" w:rsidP="00440DEC" w:rsidRDefault="00D40CF1" w14:paraId="01E2DAA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−34 732</w:t>
            </w:r>
          </w:p>
        </w:tc>
        <w:tc>
          <w:tcPr>
            <w:tcW w:w="1559" w:type="dxa"/>
            <w:tcBorders>
              <w:top w:val="nil"/>
              <w:left w:val="nil"/>
              <w:bottom w:val="nil"/>
              <w:right w:val="nil"/>
            </w:tcBorders>
            <w:shd w:val="clear" w:color="auto" w:fill="auto"/>
            <w:noWrap/>
            <w:hideMark/>
          </w:tcPr>
          <w:p w:rsidRPr="00440DEC" w:rsidR="00D40CF1" w:rsidP="00440DEC" w:rsidRDefault="00D40CF1" w14:paraId="01E2DA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−36 406</w:t>
            </w:r>
          </w:p>
        </w:tc>
      </w:tr>
      <w:tr w:rsidRPr="00440DEC" w:rsidR="00D40CF1" w:rsidTr="00440DEC" w14:paraId="01E2DAA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Statens skatteintäkter (periodiserat)</w:t>
            </w:r>
          </w:p>
        </w:tc>
        <w:tc>
          <w:tcPr>
            <w:tcW w:w="1424" w:type="dxa"/>
            <w:tcBorders>
              <w:top w:val="nil"/>
              <w:left w:val="nil"/>
              <w:bottom w:val="nil"/>
              <w:right w:val="nil"/>
            </w:tcBorders>
            <w:shd w:val="clear" w:color="auto" w:fill="auto"/>
            <w:noWrap/>
            <w:hideMark/>
          </w:tcPr>
          <w:p w:rsidRPr="00440DEC" w:rsidR="00D40CF1" w:rsidP="00440DEC" w:rsidRDefault="00D40CF1" w14:paraId="01E2DA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−57 637</w:t>
            </w:r>
          </w:p>
        </w:tc>
        <w:tc>
          <w:tcPr>
            <w:tcW w:w="1559" w:type="dxa"/>
            <w:tcBorders>
              <w:top w:val="nil"/>
              <w:left w:val="nil"/>
              <w:bottom w:val="nil"/>
              <w:right w:val="nil"/>
            </w:tcBorders>
            <w:shd w:val="clear" w:color="auto" w:fill="auto"/>
            <w:noWrap/>
            <w:hideMark/>
          </w:tcPr>
          <w:p w:rsidRPr="00440DEC" w:rsidR="00D40CF1" w:rsidP="00440DEC" w:rsidRDefault="00D40CF1" w14:paraId="01E2DA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−57 659</w:t>
            </w:r>
          </w:p>
        </w:tc>
      </w:tr>
      <w:tr w:rsidRPr="00440DEC" w:rsidR="00D40CF1" w:rsidTr="00440DEC" w14:paraId="01E2DAB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B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1900 Periodiseringar</w:t>
            </w:r>
          </w:p>
        </w:tc>
        <w:tc>
          <w:tcPr>
            <w:tcW w:w="1424" w:type="dxa"/>
            <w:tcBorders>
              <w:top w:val="nil"/>
              <w:left w:val="nil"/>
              <w:bottom w:val="nil"/>
              <w:right w:val="nil"/>
            </w:tcBorders>
            <w:shd w:val="clear" w:color="auto" w:fill="auto"/>
            <w:noWrap/>
            <w:hideMark/>
          </w:tcPr>
          <w:p w:rsidRPr="00440DEC" w:rsidR="00D40CF1" w:rsidP="00440DEC" w:rsidRDefault="00D40CF1" w14:paraId="01E2DA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B9" w14:textId="77777777">
        <w:trPr>
          <w:trHeight w:val="120"/>
        </w:trPr>
        <w:tc>
          <w:tcPr>
            <w:tcW w:w="5664" w:type="dxa"/>
            <w:tcBorders>
              <w:top w:val="nil"/>
              <w:left w:val="nil"/>
              <w:bottom w:val="nil"/>
              <w:right w:val="nil"/>
            </w:tcBorders>
            <w:shd w:val="clear" w:color="auto" w:fill="auto"/>
            <w:noWrap/>
            <w:hideMark/>
          </w:tcPr>
          <w:p w:rsidRPr="00440DEC" w:rsidR="00D40CF1" w:rsidP="00440DEC" w:rsidRDefault="00D40CF1" w14:paraId="01E2DA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p>
        </w:tc>
        <w:tc>
          <w:tcPr>
            <w:tcW w:w="1424" w:type="dxa"/>
            <w:tcBorders>
              <w:top w:val="nil"/>
              <w:left w:val="nil"/>
              <w:bottom w:val="nil"/>
              <w:right w:val="nil"/>
            </w:tcBorders>
            <w:shd w:val="clear" w:color="auto" w:fill="auto"/>
            <w:noWrap/>
            <w:hideMark/>
          </w:tcPr>
          <w:p w:rsidRPr="00440DEC" w:rsidR="00D40CF1" w:rsidP="00440DEC" w:rsidRDefault="00D40CF1" w14:paraId="01E2DA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559" w:type="dxa"/>
            <w:tcBorders>
              <w:top w:val="nil"/>
              <w:left w:val="nil"/>
              <w:bottom w:val="nil"/>
              <w:right w:val="nil"/>
            </w:tcBorders>
            <w:shd w:val="clear" w:color="auto" w:fill="auto"/>
            <w:noWrap/>
            <w:hideMark/>
          </w:tcPr>
          <w:p w:rsidRPr="00440DEC" w:rsidR="00D40CF1" w:rsidP="00440DEC" w:rsidRDefault="00D40CF1" w14:paraId="01E2DAB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440DEC" w:rsidR="00D40CF1" w:rsidTr="00440DEC" w14:paraId="01E2DAB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1000 Statens skatteinkomster</w:t>
            </w:r>
          </w:p>
        </w:tc>
        <w:tc>
          <w:tcPr>
            <w:tcW w:w="1424" w:type="dxa"/>
            <w:tcBorders>
              <w:top w:val="nil"/>
              <w:left w:val="nil"/>
              <w:bottom w:val="nil"/>
              <w:right w:val="nil"/>
            </w:tcBorders>
            <w:shd w:val="clear" w:color="auto" w:fill="auto"/>
            <w:noWrap/>
            <w:hideMark/>
          </w:tcPr>
          <w:p w:rsidRPr="00440DEC" w:rsidR="00D40CF1" w:rsidP="00440DEC" w:rsidRDefault="00D40CF1" w14:paraId="01E2DAB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−57 637</w:t>
            </w:r>
          </w:p>
        </w:tc>
        <w:tc>
          <w:tcPr>
            <w:tcW w:w="1559" w:type="dxa"/>
            <w:tcBorders>
              <w:top w:val="nil"/>
              <w:left w:val="nil"/>
              <w:bottom w:val="nil"/>
              <w:right w:val="nil"/>
            </w:tcBorders>
            <w:shd w:val="clear" w:color="auto" w:fill="auto"/>
            <w:noWrap/>
            <w:hideMark/>
          </w:tcPr>
          <w:p w:rsidRPr="00440DEC" w:rsidR="00D40CF1" w:rsidP="00440DEC" w:rsidRDefault="00D40CF1" w14:paraId="01E2DA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−57 659</w:t>
            </w:r>
          </w:p>
        </w:tc>
      </w:tr>
      <w:tr w:rsidRPr="00440DEC" w:rsidR="00D40CF1" w:rsidTr="00440DEC" w14:paraId="01E2DAC1" w14:textId="77777777">
        <w:trPr>
          <w:trHeight w:val="120"/>
        </w:trPr>
        <w:tc>
          <w:tcPr>
            <w:tcW w:w="5664" w:type="dxa"/>
            <w:tcBorders>
              <w:top w:val="nil"/>
              <w:left w:val="nil"/>
              <w:bottom w:val="nil"/>
              <w:right w:val="nil"/>
            </w:tcBorders>
            <w:shd w:val="clear" w:color="auto" w:fill="auto"/>
            <w:noWrap/>
            <w:hideMark/>
          </w:tcPr>
          <w:p w:rsidRPr="00440DEC" w:rsidR="00D40CF1" w:rsidP="00440DEC" w:rsidRDefault="00D40CF1" w14:paraId="01E2DA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p>
        </w:tc>
        <w:tc>
          <w:tcPr>
            <w:tcW w:w="1424" w:type="dxa"/>
            <w:tcBorders>
              <w:top w:val="nil"/>
              <w:left w:val="nil"/>
              <w:bottom w:val="nil"/>
              <w:right w:val="nil"/>
            </w:tcBorders>
            <w:shd w:val="clear" w:color="auto" w:fill="auto"/>
            <w:noWrap/>
            <w:hideMark/>
          </w:tcPr>
          <w:p w:rsidRPr="00440DEC" w:rsidR="00D40CF1" w:rsidP="00440DEC" w:rsidRDefault="00D40CF1" w14:paraId="01E2DA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559" w:type="dxa"/>
            <w:tcBorders>
              <w:top w:val="nil"/>
              <w:left w:val="nil"/>
              <w:bottom w:val="nil"/>
              <w:right w:val="nil"/>
            </w:tcBorders>
            <w:shd w:val="clear" w:color="auto" w:fill="auto"/>
            <w:noWrap/>
            <w:hideMark/>
          </w:tcPr>
          <w:p w:rsidRPr="00440DEC" w:rsidR="00D40CF1" w:rsidP="00440DEC" w:rsidRDefault="00D40CF1" w14:paraId="01E2DA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440DEC" w:rsidR="00D40CF1" w:rsidTr="00440DEC" w14:paraId="01E2DAC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Övriga inkomster (kassamässigt)</w:t>
            </w:r>
          </w:p>
        </w:tc>
        <w:tc>
          <w:tcPr>
            <w:tcW w:w="1424" w:type="dxa"/>
            <w:tcBorders>
              <w:top w:val="nil"/>
              <w:left w:val="nil"/>
              <w:bottom w:val="nil"/>
              <w:right w:val="nil"/>
            </w:tcBorders>
            <w:shd w:val="clear" w:color="auto" w:fill="auto"/>
            <w:noWrap/>
            <w:hideMark/>
          </w:tcPr>
          <w:p w:rsidRPr="00440DEC" w:rsidR="00D40CF1" w:rsidP="00440DEC" w:rsidRDefault="00D40CF1" w14:paraId="01E2DA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−2 440</w:t>
            </w:r>
          </w:p>
        </w:tc>
        <w:tc>
          <w:tcPr>
            <w:tcW w:w="1559" w:type="dxa"/>
            <w:tcBorders>
              <w:top w:val="nil"/>
              <w:left w:val="nil"/>
              <w:bottom w:val="nil"/>
              <w:right w:val="nil"/>
            </w:tcBorders>
            <w:shd w:val="clear" w:color="auto" w:fill="auto"/>
            <w:noWrap/>
            <w:hideMark/>
          </w:tcPr>
          <w:p w:rsidRPr="00440DEC" w:rsidR="00D40CF1" w:rsidP="00440DEC" w:rsidRDefault="00D40CF1" w14:paraId="01E2DA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−2 420</w:t>
            </w:r>
          </w:p>
        </w:tc>
      </w:tr>
      <w:tr w:rsidRPr="00440DEC" w:rsidR="00D40CF1" w:rsidTr="00440DEC" w14:paraId="01E2DAC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2000 Inkomster av statens verksamhet</w:t>
            </w:r>
          </w:p>
        </w:tc>
        <w:tc>
          <w:tcPr>
            <w:tcW w:w="1424" w:type="dxa"/>
            <w:tcBorders>
              <w:top w:val="nil"/>
              <w:left w:val="nil"/>
              <w:bottom w:val="nil"/>
              <w:right w:val="nil"/>
            </w:tcBorders>
            <w:shd w:val="clear" w:color="auto" w:fill="auto"/>
            <w:noWrap/>
            <w:hideMark/>
          </w:tcPr>
          <w:p w:rsidRPr="00440DEC" w:rsidR="00D40CF1" w:rsidP="00440DEC" w:rsidRDefault="00D40CF1" w14:paraId="01E2DAC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−2 440</w:t>
            </w:r>
          </w:p>
        </w:tc>
        <w:tc>
          <w:tcPr>
            <w:tcW w:w="1559" w:type="dxa"/>
            <w:tcBorders>
              <w:top w:val="nil"/>
              <w:left w:val="nil"/>
              <w:bottom w:val="nil"/>
              <w:right w:val="nil"/>
            </w:tcBorders>
            <w:shd w:val="clear" w:color="auto" w:fill="auto"/>
            <w:noWrap/>
            <w:hideMark/>
          </w:tcPr>
          <w:p w:rsidRPr="00440DEC" w:rsidR="00D40CF1" w:rsidP="00440DEC" w:rsidRDefault="00D40CF1" w14:paraId="01E2DA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−2 420</w:t>
            </w:r>
          </w:p>
        </w:tc>
      </w:tr>
      <w:tr w:rsidRPr="00440DEC" w:rsidR="00D40CF1" w:rsidTr="00440DEC" w14:paraId="01E2DAC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3000 Inkomster av försåld egendom</w:t>
            </w:r>
          </w:p>
        </w:tc>
        <w:tc>
          <w:tcPr>
            <w:tcW w:w="1424" w:type="dxa"/>
            <w:tcBorders>
              <w:top w:val="nil"/>
              <w:left w:val="nil"/>
              <w:bottom w:val="nil"/>
              <w:right w:val="nil"/>
            </w:tcBorders>
            <w:shd w:val="clear" w:color="auto" w:fill="auto"/>
            <w:noWrap/>
            <w:hideMark/>
          </w:tcPr>
          <w:p w:rsidRPr="00440DEC" w:rsidR="00D40CF1" w:rsidP="00440DEC" w:rsidRDefault="00D40CF1" w14:paraId="01E2DA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D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4000 Återbetalning av lån</w:t>
            </w:r>
          </w:p>
        </w:tc>
        <w:tc>
          <w:tcPr>
            <w:tcW w:w="1424" w:type="dxa"/>
            <w:tcBorders>
              <w:top w:val="nil"/>
              <w:left w:val="nil"/>
              <w:bottom w:val="nil"/>
              <w:right w:val="nil"/>
            </w:tcBorders>
            <w:shd w:val="clear" w:color="auto" w:fill="auto"/>
            <w:noWrap/>
            <w:hideMark/>
          </w:tcPr>
          <w:p w:rsidRPr="00440DEC" w:rsidR="00D40CF1" w:rsidP="00440DEC" w:rsidRDefault="00D40CF1" w14:paraId="01E2DA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D5"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5000 Kalkylmässiga inkomster</w:t>
            </w:r>
          </w:p>
        </w:tc>
        <w:tc>
          <w:tcPr>
            <w:tcW w:w="1424" w:type="dxa"/>
            <w:tcBorders>
              <w:top w:val="nil"/>
              <w:left w:val="nil"/>
              <w:bottom w:val="nil"/>
              <w:right w:val="nil"/>
            </w:tcBorders>
            <w:shd w:val="clear" w:color="auto" w:fill="auto"/>
            <w:noWrap/>
            <w:hideMark/>
          </w:tcPr>
          <w:p w:rsidRPr="00440DEC" w:rsidR="00D40CF1" w:rsidP="00440DEC" w:rsidRDefault="00D40CF1" w14:paraId="01E2DA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D9"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6000 Bidrag m.m. från EU</w:t>
            </w:r>
          </w:p>
        </w:tc>
        <w:tc>
          <w:tcPr>
            <w:tcW w:w="1424" w:type="dxa"/>
            <w:tcBorders>
              <w:top w:val="nil"/>
              <w:left w:val="nil"/>
              <w:bottom w:val="nil"/>
              <w:right w:val="nil"/>
            </w:tcBorders>
            <w:shd w:val="clear" w:color="auto" w:fill="auto"/>
            <w:noWrap/>
            <w:hideMark/>
          </w:tcPr>
          <w:p w:rsidRPr="00440DEC" w:rsidR="00D40CF1" w:rsidP="00440DEC" w:rsidRDefault="00D40CF1" w14:paraId="01E2DA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D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DD"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D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7000 Avräkningar m.m. i anslutning till skattesystemet</w:t>
            </w:r>
          </w:p>
        </w:tc>
        <w:tc>
          <w:tcPr>
            <w:tcW w:w="1424" w:type="dxa"/>
            <w:tcBorders>
              <w:top w:val="nil"/>
              <w:left w:val="nil"/>
              <w:bottom w:val="nil"/>
              <w:right w:val="nil"/>
            </w:tcBorders>
            <w:shd w:val="clear" w:color="auto" w:fill="auto"/>
            <w:noWrap/>
            <w:hideMark/>
          </w:tcPr>
          <w:p w:rsidRPr="00440DEC" w:rsidR="00D40CF1" w:rsidP="00440DEC" w:rsidRDefault="00D40CF1" w14:paraId="01E2DAD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E1" w14:textId="77777777">
        <w:trPr>
          <w:trHeight w:val="255"/>
        </w:trPr>
        <w:tc>
          <w:tcPr>
            <w:tcW w:w="5664" w:type="dxa"/>
            <w:tcBorders>
              <w:top w:val="nil"/>
              <w:left w:val="nil"/>
              <w:bottom w:val="nil"/>
              <w:right w:val="nil"/>
            </w:tcBorders>
            <w:shd w:val="clear" w:color="auto" w:fill="auto"/>
            <w:noWrap/>
            <w:hideMark/>
          </w:tcPr>
          <w:p w:rsidRPr="00440DEC" w:rsidR="00D40CF1" w:rsidP="00440DEC" w:rsidRDefault="00D40CF1" w14:paraId="01E2DAD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8000 Utgifter som redovisas som krediteringar på skattekonto</w:t>
            </w:r>
          </w:p>
        </w:tc>
        <w:tc>
          <w:tcPr>
            <w:tcW w:w="1424" w:type="dxa"/>
            <w:tcBorders>
              <w:top w:val="nil"/>
              <w:left w:val="nil"/>
              <w:bottom w:val="nil"/>
              <w:right w:val="nil"/>
            </w:tcBorders>
            <w:shd w:val="clear" w:color="auto" w:fill="auto"/>
            <w:noWrap/>
            <w:hideMark/>
          </w:tcPr>
          <w:p w:rsidRPr="00440DEC" w:rsidR="00D40CF1" w:rsidP="00440DEC" w:rsidRDefault="00D40CF1" w14:paraId="01E2DA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c>
          <w:tcPr>
            <w:tcW w:w="1559" w:type="dxa"/>
            <w:tcBorders>
              <w:top w:val="nil"/>
              <w:left w:val="nil"/>
              <w:bottom w:val="nil"/>
              <w:right w:val="nil"/>
            </w:tcBorders>
            <w:shd w:val="clear" w:color="auto" w:fill="auto"/>
            <w:noWrap/>
            <w:hideMark/>
          </w:tcPr>
          <w:p w:rsidRPr="00440DEC" w:rsidR="00D40CF1" w:rsidP="00440DEC" w:rsidRDefault="00D40CF1" w14:paraId="01E2DAE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±0</w:t>
            </w:r>
          </w:p>
        </w:tc>
      </w:tr>
      <w:tr w:rsidRPr="00440DEC" w:rsidR="00D40CF1" w:rsidTr="00440DEC" w14:paraId="01E2DAE5" w14:textId="77777777">
        <w:trPr>
          <w:trHeight w:val="180"/>
        </w:trPr>
        <w:tc>
          <w:tcPr>
            <w:tcW w:w="5664" w:type="dxa"/>
            <w:tcBorders>
              <w:top w:val="nil"/>
              <w:left w:val="nil"/>
              <w:bottom w:val="nil"/>
              <w:right w:val="nil"/>
            </w:tcBorders>
            <w:shd w:val="clear" w:color="auto" w:fill="auto"/>
            <w:noWrap/>
            <w:hideMark/>
          </w:tcPr>
          <w:p w:rsidRPr="00440DEC" w:rsidR="00D40CF1" w:rsidP="00440DEC" w:rsidRDefault="00D40CF1" w14:paraId="01E2DAE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p>
        </w:tc>
        <w:tc>
          <w:tcPr>
            <w:tcW w:w="1424" w:type="dxa"/>
            <w:tcBorders>
              <w:top w:val="nil"/>
              <w:left w:val="nil"/>
              <w:bottom w:val="nil"/>
              <w:right w:val="nil"/>
            </w:tcBorders>
            <w:shd w:val="clear" w:color="auto" w:fill="auto"/>
            <w:noWrap/>
            <w:hideMark/>
          </w:tcPr>
          <w:p w:rsidRPr="00440DEC" w:rsidR="00D40CF1" w:rsidP="00440DEC" w:rsidRDefault="00D40CF1" w14:paraId="01E2DA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c>
          <w:tcPr>
            <w:tcW w:w="1559" w:type="dxa"/>
            <w:tcBorders>
              <w:top w:val="nil"/>
              <w:left w:val="nil"/>
              <w:bottom w:val="nil"/>
              <w:right w:val="nil"/>
            </w:tcBorders>
            <w:shd w:val="clear" w:color="auto" w:fill="auto"/>
            <w:noWrap/>
            <w:hideMark/>
          </w:tcPr>
          <w:p w:rsidRPr="00440DEC" w:rsidR="00D40CF1" w:rsidP="00440DEC" w:rsidRDefault="00D40CF1" w14:paraId="01E2DAE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kern w:val="0"/>
                <w:sz w:val="20"/>
                <w:szCs w:val="20"/>
                <w:lang w:eastAsia="sv-SE"/>
                <w14:numSpacing w14:val="default"/>
              </w:rPr>
            </w:pPr>
          </w:p>
        </w:tc>
      </w:tr>
      <w:tr w:rsidRPr="00440DEC" w:rsidR="00D40CF1" w:rsidTr="00440DEC" w14:paraId="01E2DAE9" w14:textId="77777777">
        <w:trPr>
          <w:trHeight w:val="255"/>
        </w:trPr>
        <w:tc>
          <w:tcPr>
            <w:tcW w:w="5664" w:type="dxa"/>
            <w:tcBorders>
              <w:top w:val="nil"/>
              <w:left w:val="nil"/>
              <w:bottom w:val="single" w:color="auto" w:sz="4" w:space="0"/>
              <w:right w:val="nil"/>
            </w:tcBorders>
            <w:shd w:val="clear" w:color="auto" w:fill="auto"/>
            <w:noWrap/>
            <w:hideMark/>
          </w:tcPr>
          <w:p w:rsidRPr="00440DEC" w:rsidR="00D40CF1" w:rsidP="00440DEC" w:rsidRDefault="00D40CF1" w14:paraId="01E2DA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Statsbudgetens inkomster (kassamässigt)</w:t>
            </w:r>
          </w:p>
        </w:tc>
        <w:tc>
          <w:tcPr>
            <w:tcW w:w="1424" w:type="dxa"/>
            <w:tcBorders>
              <w:top w:val="nil"/>
              <w:left w:val="nil"/>
              <w:bottom w:val="single" w:color="auto" w:sz="4" w:space="0"/>
              <w:right w:val="nil"/>
            </w:tcBorders>
            <w:shd w:val="clear" w:color="auto" w:fill="auto"/>
            <w:noWrap/>
            <w:hideMark/>
          </w:tcPr>
          <w:p w:rsidRPr="00440DEC" w:rsidR="00D40CF1" w:rsidP="00440DEC" w:rsidRDefault="00D40CF1" w14:paraId="01E2DA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−60 077</w:t>
            </w:r>
          </w:p>
        </w:tc>
        <w:tc>
          <w:tcPr>
            <w:tcW w:w="1559" w:type="dxa"/>
            <w:tcBorders>
              <w:top w:val="nil"/>
              <w:left w:val="nil"/>
              <w:bottom w:val="single" w:color="auto" w:sz="4" w:space="0"/>
              <w:right w:val="nil"/>
            </w:tcBorders>
            <w:shd w:val="clear" w:color="auto" w:fill="auto"/>
            <w:noWrap/>
            <w:hideMark/>
          </w:tcPr>
          <w:p w:rsidRPr="00440DEC" w:rsidR="00D40CF1" w:rsidP="00440DEC" w:rsidRDefault="00D40CF1" w14:paraId="01E2DA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bCs/>
                <w:kern w:val="0"/>
                <w:sz w:val="20"/>
                <w:szCs w:val="20"/>
                <w:lang w:eastAsia="sv-SE"/>
                <w14:numSpacing w14:val="default"/>
              </w:rPr>
            </w:pPr>
            <w:r w:rsidRPr="00440DEC">
              <w:rPr>
                <w:rFonts w:ascii="Times New Roman" w:hAnsi="Times New Roman" w:eastAsia="Times New Roman" w:cs="Times New Roman"/>
                <w:b/>
                <w:bCs/>
                <w:kern w:val="0"/>
                <w:sz w:val="20"/>
                <w:szCs w:val="20"/>
                <w:lang w:eastAsia="sv-SE"/>
                <w14:numSpacing w14:val="default"/>
              </w:rPr>
              <w:t>−60 079</w:t>
            </w:r>
          </w:p>
        </w:tc>
      </w:tr>
    </w:tbl>
    <w:p w:rsidRPr="004E07A6" w:rsidR="00B30E5B" w:rsidP="00012C0E" w:rsidRDefault="00B30E5B" w14:paraId="01E2DAEA" w14:textId="77777777">
      <w:pPr>
        <w:ind w:firstLine="0"/>
        <w:rPr>
          <w:lang w:eastAsia="sv-SE"/>
        </w:rPr>
      </w:pPr>
    </w:p>
    <w:p w:rsidRPr="004E07A6" w:rsidR="006E2296" w:rsidP="006E2296" w:rsidRDefault="006E2296" w14:paraId="01E2DAEB" w14:textId="77777777">
      <w:pPr>
        <w:widowControl w:val="0"/>
        <w:tabs>
          <w:tab w:val="clear" w:pos="284"/>
          <w:tab w:val="clear" w:pos="567"/>
          <w:tab w:val="clear" w:pos="851"/>
          <w:tab w:val="clear" w:pos="1134"/>
          <w:tab w:val="clear" w:pos="1701"/>
          <w:tab w:val="clear" w:pos="2268"/>
          <w:tab w:val="clear" w:pos="4536"/>
          <w:tab w:val="clear" w:pos="9072"/>
        </w:tabs>
        <w:adjustRightInd w:val="0"/>
        <w:spacing w:line="276" w:lineRule="auto"/>
        <w:ind w:firstLine="0"/>
        <w:jc w:val="both"/>
        <w:textAlignment w:val="baseline"/>
        <w:rPr>
          <w:rFonts w:ascii="Times New Roman" w:hAnsi="Times New Roman" w:eastAsia="Times New Roman" w:cs="Times New Roman"/>
          <w:kern w:val="0"/>
          <w:lang w:eastAsia="sv-SE"/>
          <w14:numSpacing w14:val="default"/>
        </w:rPr>
      </w:pPr>
    </w:p>
    <w:p w:rsidRPr="004E07A6" w:rsidR="006276CC" w:rsidP="000365A2" w:rsidRDefault="00346D0C" w14:paraId="01E2DAE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GillSans Pro for Riksdagen Md" w:hAnsi="GillSans Pro for Riksdagen Md" w:eastAsia="Times New Roman" w:cs="Times New Roman"/>
          <w:b/>
          <w:sz w:val="28"/>
          <w:szCs w:val="36"/>
          <w:lang w:eastAsia="sv-SE"/>
          <w14:numSpacing w14:val="default"/>
        </w:rPr>
      </w:pPr>
      <w:r w:rsidRPr="004E07A6">
        <w:br w:type="page"/>
      </w:r>
    </w:p>
    <w:p w:rsidRPr="00B85D44" w:rsidR="000365A2" w:rsidP="00B85D44" w:rsidRDefault="0041573C" w14:paraId="01E2DAED" w14:textId="6AF60C31">
      <w:pPr>
        <w:pStyle w:val="Rubrik1"/>
      </w:pPr>
      <w:bookmarkStart w:name="_Toc531250374" w:id="537"/>
      <w:bookmarkStart w:name="_Toc532903363" w:id="538"/>
      <w:r w:rsidRPr="00B85D44">
        <w:t xml:space="preserve">22 </w:t>
      </w:r>
      <w:r w:rsidRPr="00B85D44" w:rsidR="00EA39B1">
        <w:t>Utredningar från r</w:t>
      </w:r>
      <w:r w:rsidRPr="00B85D44" w:rsidR="006276CC">
        <w:t>iksdagens utredningstjäns</w:t>
      </w:r>
      <w:r w:rsidRPr="00B85D44" w:rsidR="000365A2">
        <w:t>t</w:t>
      </w:r>
      <w:bookmarkEnd w:id="537"/>
      <w:bookmarkEnd w:id="538"/>
    </w:p>
    <w:p w:rsidRPr="00EA39B1" w:rsidR="00EA39B1" w:rsidP="00EA39B1" w:rsidRDefault="00EA39B1" w14:paraId="1993EEE4" w14:textId="77777777"/>
    <w:tbl>
      <w:tblPr>
        <w:tblW w:w="8222" w:type="dxa"/>
        <w:tblCellMar>
          <w:left w:w="70" w:type="dxa"/>
          <w:right w:w="70" w:type="dxa"/>
        </w:tblCellMar>
        <w:tblLook w:val="04A0" w:firstRow="1" w:lastRow="0" w:firstColumn="1" w:lastColumn="0" w:noHBand="0" w:noVBand="1"/>
      </w:tblPr>
      <w:tblGrid>
        <w:gridCol w:w="8222"/>
      </w:tblGrid>
      <w:tr w:rsidRPr="004E07A6" w:rsidR="000365A2" w:rsidTr="000365A2" w14:paraId="01E2DAEF"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2018:830 Garantipension för flyktinginvandrare</w:t>
            </w:r>
          </w:p>
        </w:tc>
      </w:tr>
      <w:tr w:rsidRPr="004E07A6" w:rsidR="000365A2" w:rsidTr="000365A2" w14:paraId="01E2DAF1"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2018:832 Restaurangmoms</w:t>
            </w:r>
          </w:p>
        </w:tc>
      </w:tr>
      <w:tr w:rsidRPr="004E07A6" w:rsidR="000365A2" w:rsidTr="000365A2" w14:paraId="01E2DAF3"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2018:833 Skatt på kemikalier</w:t>
            </w:r>
          </w:p>
        </w:tc>
      </w:tr>
      <w:tr w:rsidRPr="004E07A6" w:rsidR="000365A2" w:rsidTr="000365A2" w14:paraId="01E2DAF5"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2018:834 Sjuklönekostnader</w:t>
            </w:r>
          </w:p>
        </w:tc>
      </w:tr>
      <w:tr w:rsidRPr="004E07A6" w:rsidR="000365A2" w:rsidTr="000365A2" w14:paraId="01E2DAF7"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2018:835 Arbetslöshetsförsäkringen</w:t>
            </w:r>
          </w:p>
        </w:tc>
      </w:tr>
      <w:tr w:rsidRPr="004E07A6" w:rsidR="000365A2" w:rsidTr="000365A2" w14:paraId="01E2DAF9"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2018:837 Milersättning</w:t>
            </w:r>
          </w:p>
        </w:tc>
      </w:tr>
      <w:tr w:rsidRPr="004E07A6" w:rsidR="000365A2" w:rsidTr="000365A2" w14:paraId="01E2DAFB"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2018:838 Moms på hämtmat</w:t>
            </w:r>
          </w:p>
        </w:tc>
      </w:tr>
      <w:tr w:rsidRPr="004E07A6" w:rsidR="000365A2" w:rsidTr="000365A2" w14:paraId="01E2DAFD"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2018:840 Ränteavdrag</w:t>
            </w:r>
          </w:p>
        </w:tc>
      </w:tr>
      <w:tr w:rsidRPr="004E07A6" w:rsidR="000365A2" w:rsidTr="000365A2" w14:paraId="01E2DAFF"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A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2018:841 Garantipension och BTP</w:t>
            </w:r>
          </w:p>
        </w:tc>
      </w:tr>
      <w:tr w:rsidRPr="004E07A6" w:rsidR="000365A2" w:rsidTr="000365A2" w14:paraId="01E2DB01"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2018:842 Avdrag för den allmänna löneavgiften</w:t>
            </w:r>
          </w:p>
        </w:tc>
      </w:tr>
      <w:tr w:rsidRPr="004E07A6" w:rsidR="000365A2" w:rsidTr="000365A2" w14:paraId="01E2DB03"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EA39B1" w14:paraId="01E2DB02" w14:textId="0CE8D88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Pr>
                <w:rFonts w:ascii="Times New Roman" w:hAnsi="Times New Roman" w:eastAsia="Times New Roman" w:cs="Times New Roman"/>
                <w:color w:val="000000"/>
                <w:kern w:val="0"/>
                <w:sz w:val="22"/>
                <w:szCs w:val="22"/>
                <w:lang w:eastAsia="sv-SE"/>
                <w14:numSpacing w14:val="default"/>
              </w:rPr>
              <w:t>RUT 2018:850 ISK/k</w:t>
            </w:r>
            <w:r w:rsidRPr="004E07A6" w:rsidR="000365A2">
              <w:rPr>
                <w:rFonts w:ascii="Times New Roman" w:hAnsi="Times New Roman" w:eastAsia="Times New Roman" w:cs="Times New Roman"/>
                <w:color w:val="000000"/>
                <w:kern w:val="0"/>
                <w:sz w:val="22"/>
                <w:szCs w:val="22"/>
                <w:lang w:eastAsia="sv-SE"/>
                <w14:numSpacing w14:val="default"/>
              </w:rPr>
              <w:t>apitalförsäkringsskatten</w:t>
            </w:r>
          </w:p>
        </w:tc>
      </w:tr>
      <w:tr w:rsidRPr="004E07A6" w:rsidR="000365A2" w:rsidTr="000365A2" w14:paraId="01E2DB05"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2018:856 Särskilda löneskatten för äldre</w:t>
            </w:r>
          </w:p>
        </w:tc>
      </w:tr>
      <w:tr w:rsidRPr="004E07A6" w:rsidR="000365A2" w:rsidTr="000365A2" w14:paraId="01E2DB07"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2018:910 Aktivitetsersättning och sjukersättning</w:t>
            </w:r>
          </w:p>
        </w:tc>
      </w:tr>
      <w:tr w:rsidRPr="004E07A6" w:rsidR="000365A2" w:rsidTr="000365A2" w14:paraId="01E2DB09"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0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2018:931 Fastighetsskatt vindkraft</w:t>
            </w:r>
          </w:p>
        </w:tc>
      </w:tr>
      <w:tr w:rsidRPr="004E07A6" w:rsidR="000365A2" w:rsidTr="000365A2" w14:paraId="01E2DB0B"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2018:1116 Höjt bostadstillägg</w:t>
            </w:r>
          </w:p>
        </w:tc>
      </w:tr>
      <w:tr w:rsidRPr="004E07A6" w:rsidR="000365A2" w:rsidTr="000365A2" w14:paraId="01E2DB0D"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2018:1117 Avskaffa flerbarnstillägget</w:t>
            </w:r>
          </w:p>
        </w:tc>
      </w:tr>
      <w:tr w:rsidRPr="004E07A6" w:rsidR="000365A2" w:rsidTr="000365A2" w14:paraId="01E2DB0F"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2018:1119 Vårdnadsbidraget</w:t>
            </w:r>
          </w:p>
        </w:tc>
      </w:tr>
      <w:tr w:rsidRPr="004E07A6" w:rsidR="000365A2" w:rsidTr="000365A2" w14:paraId="01E2DB11"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2018:1120 Förstföderskebidrag</w:t>
            </w:r>
          </w:p>
        </w:tc>
      </w:tr>
      <w:tr w:rsidRPr="004E07A6" w:rsidR="000365A2" w:rsidTr="000365A2" w14:paraId="01E2DB13"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2018:1121 Garantinivån i sjukersättningen</w:t>
            </w:r>
          </w:p>
        </w:tc>
      </w:tr>
      <w:tr w:rsidRPr="004E07A6" w:rsidR="000365A2" w:rsidTr="000365A2" w14:paraId="01E2DB15"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2018:1155 Ersättningen i föräldraförsäkringen</w:t>
            </w:r>
          </w:p>
        </w:tc>
      </w:tr>
      <w:tr w:rsidRPr="004E07A6" w:rsidR="000365A2" w:rsidTr="000365A2" w14:paraId="01E2DB17"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2018:1157 Indexering av underhållsstödet</w:t>
            </w:r>
          </w:p>
        </w:tc>
      </w:tr>
      <w:tr w:rsidRPr="004E07A6" w:rsidR="000365A2" w:rsidTr="000365A2" w14:paraId="01E2DB19"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2018:1159 Efterlevandestödet</w:t>
            </w:r>
          </w:p>
        </w:tc>
      </w:tr>
      <w:tr w:rsidRPr="004E07A6" w:rsidR="000365A2" w:rsidTr="000365A2" w14:paraId="01E2DB1B"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2018:1163 Skatten på drivmedel</w:t>
            </w:r>
          </w:p>
        </w:tc>
      </w:tr>
      <w:tr w:rsidRPr="004E07A6" w:rsidR="000365A2" w:rsidTr="000365A2" w14:paraId="01E2DB1D"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2018:1165 RUT-avdraget</w:t>
            </w:r>
          </w:p>
        </w:tc>
      </w:tr>
      <w:tr w:rsidRPr="004E07A6" w:rsidR="000365A2" w:rsidTr="000365A2" w14:paraId="01E2DB1F"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2018:1169 Skattereduktion för fackföreningsavgiften</w:t>
            </w:r>
          </w:p>
        </w:tc>
      </w:tr>
      <w:tr w:rsidRPr="004E07A6" w:rsidR="000365A2" w:rsidTr="000365A2" w14:paraId="01E2DB21"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2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2018:1174 Studieskuldsavdrag för examinerade lärare</w:t>
            </w:r>
          </w:p>
        </w:tc>
      </w:tr>
      <w:tr w:rsidRPr="004E07A6" w:rsidR="000365A2" w:rsidTr="000365A2" w14:paraId="01E2DB23"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2018:1184 Barnbidraget</w:t>
            </w:r>
          </w:p>
        </w:tc>
      </w:tr>
      <w:tr w:rsidRPr="004E07A6" w:rsidR="000365A2" w:rsidTr="000365A2" w14:paraId="01E2DB25"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2018:1229 Personaltätheten på fritidshemmen</w:t>
            </w:r>
          </w:p>
        </w:tc>
      </w:tr>
      <w:tr w:rsidRPr="004E07A6" w:rsidR="000365A2" w:rsidTr="000365A2" w14:paraId="01E2DB27"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2018:1256 Sänka SINK</w:t>
            </w:r>
          </w:p>
        </w:tc>
      </w:tr>
      <w:tr w:rsidRPr="004E07A6" w:rsidR="000365A2" w:rsidTr="000365A2" w14:paraId="01E2DB29"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2018:1280 Karensavdraget för personal som arbetar i förskola</w:t>
            </w:r>
          </w:p>
        </w:tc>
      </w:tr>
      <w:tr w:rsidRPr="004E07A6" w:rsidR="000365A2" w:rsidTr="000365A2" w14:paraId="01E2DB2B"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2018:1281 Karensavdraget för grundskollärare och fritidspedagoger</w:t>
            </w:r>
          </w:p>
        </w:tc>
      </w:tr>
      <w:tr w:rsidRPr="004E07A6" w:rsidR="000365A2" w:rsidTr="000365A2" w14:paraId="01E2DB2D"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B12C79" w14:paraId="01E2DB2C" w14:textId="5586BB94">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Pr>
                <w:rFonts w:ascii="Times New Roman" w:hAnsi="Times New Roman" w:eastAsia="Times New Roman" w:cs="Times New Roman"/>
                <w:color w:val="000000"/>
                <w:kern w:val="0"/>
                <w:sz w:val="22"/>
                <w:szCs w:val="22"/>
                <w:lang w:eastAsia="sv-SE"/>
                <w14:numSpacing w14:val="default"/>
              </w:rPr>
              <w:t>RUT 2018:1286 Bonus–</w:t>
            </w:r>
            <w:bookmarkStart w:name="_GoBack" w:id="539"/>
            <w:bookmarkEnd w:id="539"/>
            <w:r w:rsidR="00EA39B1">
              <w:rPr>
                <w:rFonts w:ascii="Times New Roman" w:hAnsi="Times New Roman" w:eastAsia="Times New Roman" w:cs="Times New Roman"/>
                <w:color w:val="000000"/>
                <w:kern w:val="0"/>
                <w:sz w:val="22"/>
                <w:szCs w:val="22"/>
                <w:lang w:eastAsia="sv-SE"/>
                <w14:numSpacing w14:val="default"/>
              </w:rPr>
              <w:t>m</w:t>
            </w:r>
            <w:r w:rsidRPr="004E07A6" w:rsidR="000365A2">
              <w:rPr>
                <w:rFonts w:ascii="Times New Roman" w:hAnsi="Times New Roman" w:eastAsia="Times New Roman" w:cs="Times New Roman"/>
                <w:color w:val="000000"/>
                <w:kern w:val="0"/>
                <w:sz w:val="22"/>
                <w:szCs w:val="22"/>
                <w:lang w:eastAsia="sv-SE"/>
                <w14:numSpacing w14:val="default"/>
              </w:rPr>
              <w:t>alus</w:t>
            </w:r>
          </w:p>
        </w:tc>
      </w:tr>
      <w:tr w:rsidRPr="004E07A6" w:rsidR="000365A2" w:rsidTr="000365A2" w14:paraId="01E2DB2F"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2018:1287 Förmånsbeskattning av sjukvårdsförsäkringen</w:t>
            </w:r>
          </w:p>
        </w:tc>
      </w:tr>
      <w:tr w:rsidRPr="004E07A6" w:rsidR="000365A2" w:rsidTr="000365A2" w14:paraId="01E2DB31"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3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2018:1289 Ny mineralersättning</w:t>
            </w:r>
          </w:p>
        </w:tc>
      </w:tr>
      <w:tr w:rsidRPr="004E07A6" w:rsidR="000365A2" w:rsidTr="000365A2" w14:paraId="01E2DB33"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2018:1312 Statlig finansiering praktik</w:t>
            </w:r>
          </w:p>
        </w:tc>
      </w:tr>
      <w:tr w:rsidRPr="004E07A6" w:rsidR="000365A2" w:rsidTr="000365A2" w14:paraId="01E2DB35" w14:textId="77777777">
        <w:trPr>
          <w:trHeight w:val="300"/>
        </w:trPr>
        <w:tc>
          <w:tcPr>
            <w:tcW w:w="8222" w:type="dxa"/>
            <w:tcBorders>
              <w:top w:val="nil"/>
              <w:left w:val="nil"/>
              <w:bottom w:val="nil"/>
              <w:right w:val="nil"/>
            </w:tcBorders>
            <w:shd w:val="clear" w:color="auto" w:fill="auto"/>
            <w:noWrap/>
            <w:vAlign w:val="bottom"/>
            <w:hideMark/>
          </w:tcPr>
          <w:p w:rsidRPr="004E07A6" w:rsidR="000365A2" w:rsidP="000365A2" w:rsidRDefault="000365A2" w14:paraId="01E2DB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2018:1337 Produktivitetsavdraget</w:t>
            </w:r>
          </w:p>
        </w:tc>
      </w:tr>
      <w:tr w:rsidRPr="004E07A6" w:rsidR="000365A2" w:rsidTr="000365A2" w14:paraId="01E2DB37"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2018:1357 Allemanspension</w:t>
            </w:r>
          </w:p>
        </w:tc>
      </w:tr>
      <w:tr w:rsidRPr="004E07A6" w:rsidR="000365A2" w:rsidTr="000365A2" w14:paraId="01E2DB39"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2018:1376 Schablon assistansersättningen</w:t>
            </w:r>
          </w:p>
        </w:tc>
      </w:tr>
      <w:tr w:rsidRPr="004E07A6" w:rsidR="000365A2" w:rsidTr="000365A2" w14:paraId="01E2DB3B"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2018:1430 Riktad lönesatsning till Sveriges poliser</w:t>
            </w:r>
          </w:p>
        </w:tc>
      </w:tr>
      <w:tr w:rsidRPr="004E07A6" w:rsidR="000365A2" w:rsidTr="000365A2" w14:paraId="01E2DB3D"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2018:1458 Graviditetspenning</w:t>
            </w:r>
          </w:p>
        </w:tc>
      </w:tr>
      <w:tr w:rsidRPr="004E07A6" w:rsidR="000365A2" w:rsidTr="000365A2" w14:paraId="01E2DB3F"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2018:1571 Moms på livsmedel</w:t>
            </w:r>
          </w:p>
        </w:tc>
      </w:tr>
      <w:tr w:rsidRPr="004E07A6" w:rsidR="000365A2" w:rsidTr="000365A2" w14:paraId="01E2DB41"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2018:1574 Ändrat jobbskatteavdrag</w:t>
            </w:r>
          </w:p>
        </w:tc>
      </w:tr>
      <w:tr w:rsidRPr="004E07A6" w:rsidR="000365A2" w:rsidTr="000365A2" w14:paraId="01E2DB43"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2018:1619 Rätt till heltid</w:t>
            </w:r>
          </w:p>
        </w:tc>
      </w:tr>
      <w:tr w:rsidRPr="004E07A6" w:rsidR="000365A2" w:rsidTr="000365A2" w14:paraId="01E2DB45" w14:textId="77777777">
        <w:trPr>
          <w:trHeight w:val="300"/>
        </w:trPr>
        <w:tc>
          <w:tcPr>
            <w:tcW w:w="8222" w:type="dxa"/>
            <w:tcBorders>
              <w:top w:val="nil"/>
              <w:left w:val="nil"/>
              <w:bottom w:val="nil"/>
              <w:right w:val="nil"/>
            </w:tcBorders>
            <w:shd w:val="clear" w:color="auto" w:fill="auto"/>
            <w:noWrap/>
            <w:vAlign w:val="center"/>
            <w:hideMark/>
          </w:tcPr>
          <w:p w:rsidRPr="004E07A6" w:rsidR="000365A2" w:rsidP="000365A2" w:rsidRDefault="000365A2" w14:paraId="01E2DB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2"/>
                <w:szCs w:val="22"/>
                <w:lang w:eastAsia="sv-SE"/>
                <w14:numSpacing w14:val="default"/>
              </w:rPr>
            </w:pPr>
            <w:r w:rsidRPr="004E07A6">
              <w:rPr>
                <w:rFonts w:ascii="Times New Roman" w:hAnsi="Times New Roman" w:eastAsia="Times New Roman" w:cs="Times New Roman"/>
                <w:color w:val="000000"/>
                <w:kern w:val="0"/>
                <w:sz w:val="22"/>
                <w:szCs w:val="22"/>
                <w:lang w:eastAsia="sv-SE"/>
                <w14:numSpacing w14:val="default"/>
              </w:rPr>
              <w:t>RUT 2018:1624 Riksbudgettabell för flygskatt</w:t>
            </w:r>
          </w:p>
        </w:tc>
      </w:tr>
    </w:tbl>
    <w:p w:rsidR="00114015" w:rsidP="008E0FE2" w:rsidRDefault="00114015" w14:paraId="01E2DB47" w14:textId="4D2BEFCF">
      <w:pPr>
        <w:pStyle w:val="Normalutanindragellerluft"/>
        <w:rPr>
          <w:lang w:eastAsia="sv-SE"/>
        </w:rPr>
      </w:pPr>
      <w:r>
        <w:rPr>
          <w:lang w:eastAsia="sv-SE"/>
        </w:rPr>
        <w:br w:type="page"/>
      </w:r>
    </w:p>
    <w:sdt>
      <w:sdtPr>
        <w:alias w:val="CC_Underskrifter"/>
        <w:tag w:val="CC_Underskrifter"/>
        <w:id w:val="583496634"/>
        <w:lock w:val="sdtContentLocked"/>
        <w:placeholder>
          <w:docPart w:val="A7D56AC970B44DA589D7773C21ADEF04"/>
        </w:placeholder>
      </w:sdtPr>
      <w:sdtEndPr/>
      <w:sdtContent>
        <w:p w:rsidR="00375DF2" w:rsidP="004E07A6" w:rsidRDefault="00375DF2" w14:paraId="01E2DB49" w14:textId="77777777"/>
        <w:p w:rsidRPr="008E0FE2" w:rsidR="004801AC" w:rsidP="004E07A6" w:rsidRDefault="00B12C79" w14:paraId="01E2DB4A" w14:textId="77777777"/>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Oscar Sjöstedt (SD)</w:t>
            </w:r>
          </w:p>
        </w:tc>
        <w:tc>
          <w:tcPr>
            <w:tcW w:w="50" w:type="pct"/>
            <w:vAlign w:val="bottom"/>
          </w:tcPr>
          <w:p>
            <w:pPr>
              <w:pStyle w:val="Underskrifter"/>
            </w:pPr>
            <w:r>
              <w:t> </w:t>
            </w:r>
          </w:p>
        </w:tc>
      </w:tr>
      <w:tr>
        <w:trPr>
          <w:cantSplit/>
        </w:trPr>
        <w:tc>
          <w:tcPr>
            <w:tcW w:w="50" w:type="pct"/>
            <w:vAlign w:val="bottom"/>
          </w:tcPr>
          <w:p>
            <w:pPr>
              <w:pStyle w:val="Underskrifter"/>
              <w:spacing w:after="0"/>
            </w:pPr>
            <w:r>
              <w:t>Jimmie Åkesson (SD)</w:t>
            </w:r>
          </w:p>
        </w:tc>
        <w:tc>
          <w:tcPr>
            <w:tcW w:w="50" w:type="pct"/>
            <w:vAlign w:val="bottom"/>
          </w:tcPr>
          <w:p>
            <w:pPr>
              <w:pStyle w:val="Underskrifter"/>
              <w:spacing w:after="0"/>
            </w:pPr>
            <w:r>
              <w:t>Mattias Bäckström Johansson (SD)</w:t>
            </w:r>
          </w:p>
        </w:tc>
      </w:tr>
      <w:tr>
        <w:trPr>
          <w:cantSplit/>
        </w:trPr>
        <w:tc>
          <w:tcPr>
            <w:tcW w:w="50" w:type="pct"/>
            <w:vAlign w:val="bottom"/>
          </w:tcPr>
          <w:p>
            <w:pPr>
              <w:pStyle w:val="Underskrifter"/>
              <w:spacing w:after="0"/>
            </w:pPr>
            <w:r>
              <w:t>Mattias Karlsson i Norrhult (SD)</w:t>
            </w:r>
          </w:p>
        </w:tc>
        <w:tc>
          <w:tcPr>
            <w:tcW w:w="50" w:type="pct"/>
            <w:vAlign w:val="bottom"/>
          </w:tcPr>
          <w:p>
            <w:pPr>
              <w:pStyle w:val="Underskrifter"/>
              <w:spacing w:after="0"/>
            </w:pPr>
            <w:r>
              <w:t>Paula Bieler (SD)</w:t>
            </w:r>
          </w:p>
        </w:tc>
      </w:tr>
      <w:tr>
        <w:trPr>
          <w:cantSplit/>
        </w:trPr>
        <w:tc>
          <w:tcPr>
            <w:tcW w:w="50" w:type="pct"/>
            <w:vAlign w:val="bottom"/>
          </w:tcPr>
          <w:p>
            <w:pPr>
              <w:pStyle w:val="Underskrifter"/>
              <w:spacing w:after="0"/>
            </w:pPr>
            <w:r>
              <w:t>Carina Ståhl Herrstedt (SD)</w:t>
            </w:r>
          </w:p>
        </w:tc>
        <w:tc>
          <w:tcPr>
            <w:tcW w:w="50" w:type="pct"/>
            <w:vAlign w:val="bottom"/>
          </w:tcPr>
          <w:p>
            <w:pPr>
              <w:pStyle w:val="Underskrifter"/>
              <w:spacing w:after="0"/>
            </w:pPr>
            <w:r>
              <w:t>Julia Kronlid (SD)</w:t>
            </w:r>
          </w:p>
        </w:tc>
      </w:tr>
      <w:tr>
        <w:trPr>
          <w:cantSplit/>
        </w:trPr>
        <w:tc>
          <w:tcPr>
            <w:tcW w:w="50" w:type="pct"/>
            <w:vAlign w:val="bottom"/>
          </w:tcPr>
          <w:p>
            <w:pPr>
              <w:pStyle w:val="Underskrifter"/>
              <w:spacing w:after="0"/>
            </w:pPr>
            <w:r>
              <w:t>Aron Emilsson (SD)</w:t>
            </w:r>
          </w:p>
        </w:tc>
        <w:tc>
          <w:tcPr>
            <w:tcW w:w="50" w:type="pct"/>
            <w:vAlign w:val="bottom"/>
          </w:tcPr>
          <w:p>
            <w:pPr>
              <w:pStyle w:val="Underskrifter"/>
              <w:spacing w:after="0"/>
            </w:pPr>
            <w:r>
              <w:t>Sven-Olof Sällström (SD)</w:t>
            </w:r>
          </w:p>
        </w:tc>
      </w:tr>
      <w:tr>
        <w:trPr>
          <w:cantSplit/>
        </w:trPr>
        <w:tc>
          <w:tcPr>
            <w:tcW w:w="50" w:type="pct"/>
            <w:vAlign w:val="bottom"/>
          </w:tcPr>
          <w:p>
            <w:pPr>
              <w:pStyle w:val="Underskrifter"/>
              <w:spacing w:after="0"/>
            </w:pPr>
            <w:r>
              <w:t>Richard Jomshof (SD)</w:t>
            </w:r>
          </w:p>
        </w:tc>
        <w:tc>
          <w:tcPr>
            <w:tcW w:w="50" w:type="pct"/>
            <w:vAlign w:val="bottom"/>
          </w:tcPr>
          <w:p>
            <w:pPr>
              <w:pStyle w:val="Underskrifter"/>
            </w:pPr>
            <w:r>
              <w:t> </w:t>
            </w:r>
          </w:p>
        </w:tc>
      </w:tr>
    </w:tbl>
    <w:p w:rsidR="008A49F9" w:rsidRDefault="008A49F9" w14:paraId="01E2DB5D" w14:textId="77777777"/>
    <w:sectPr w:rsidR="008A49F9" w:rsidSect="00C16A70">
      <w:headerReference w:type="even" r:id="rId28"/>
      <w:headerReference w:type="default" r:id="rId29"/>
      <w:footerReference w:type="even" r:id="rId30"/>
      <w:footerReference w:type="default" r:id="rId31"/>
      <w:headerReference w:type="first" r:id="rId32"/>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2DB7F" w14:textId="77777777" w:rsidR="00B92757" w:rsidRDefault="00B92757" w:rsidP="000C1CAD">
      <w:pPr>
        <w:spacing w:line="240" w:lineRule="auto"/>
      </w:pPr>
      <w:r>
        <w:separator/>
      </w:r>
    </w:p>
  </w:endnote>
  <w:endnote w:type="continuationSeparator" w:id="0">
    <w:p w14:paraId="01E2DB80" w14:textId="77777777" w:rsidR="00B92757" w:rsidRDefault="00B92757"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GillSans Pro for Riksdagen Md">
    <w:panose1 w:val="020B050202010402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2DB85" w14:textId="77777777" w:rsidR="00B92757" w:rsidRDefault="00B92757"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2DB86" w14:textId="611D9563" w:rsidR="00B92757" w:rsidRDefault="00B92757" w:rsidP="00BD1E02">
    <w:pPr>
      <w:pStyle w:val="Sidfot"/>
      <w:tabs>
        <w:tab w:val="clear" w:pos="9072"/>
        <w:tab w:val="right" w:pos="8504"/>
      </w:tabs>
      <w:ind w:right="-1"/>
      <w:jc w:val="right"/>
    </w:pPr>
    <w:r>
      <w:fldChar w:fldCharType="begin"/>
    </w:r>
    <w:r>
      <w:instrText xml:space="preserve"> PAGE  \* Arabic  \* MERGEFORMAT </w:instrText>
    </w:r>
    <w:r>
      <w:fldChar w:fldCharType="separate"/>
    </w:r>
    <w:r w:rsidR="00B12C79">
      <w:rPr>
        <w:noProof/>
      </w:rPr>
      <w:t>116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2DB7D" w14:textId="27880455" w:rsidR="00B92757" w:rsidRPr="00E74364" w:rsidRDefault="00B92757" w:rsidP="00E74364">
      <w:pPr>
        <w:pStyle w:val="Sidfot"/>
      </w:pPr>
    </w:p>
  </w:footnote>
  <w:footnote w:type="continuationSeparator" w:id="0">
    <w:p w14:paraId="01E2DB7E" w14:textId="77777777" w:rsidR="00B92757" w:rsidRDefault="00B92757" w:rsidP="000C1CAD">
      <w:pPr>
        <w:spacing w:line="240" w:lineRule="auto"/>
      </w:pPr>
      <w:r>
        <w:continuationSeparator/>
      </w:r>
    </w:p>
  </w:footnote>
  <w:footnote w:id="1">
    <w:p w14:paraId="01E2DB93" w14:textId="56466FDF" w:rsidR="00B92757" w:rsidRPr="00CC0BED" w:rsidRDefault="00B92757" w:rsidP="006E2296">
      <w:pPr>
        <w:pStyle w:val="Fotnotstext1"/>
        <w:rPr>
          <w:lang w:val="en-US"/>
        </w:rPr>
      </w:pPr>
      <w:r>
        <w:rPr>
          <w:rStyle w:val="Fotnotsreferens"/>
        </w:rPr>
        <w:footnoteRef/>
      </w:r>
      <w:r w:rsidRPr="00CC0BED">
        <w:rPr>
          <w:lang w:val="en-US"/>
        </w:rPr>
        <w:t xml:space="preserve"> Swedbank, 2017 https://www.svtstat</w:t>
      </w:r>
      <w:r>
        <w:rPr>
          <w:lang w:val="en-US"/>
        </w:rPr>
        <w:t>ic.se/image</w:t>
      </w:r>
      <w:r w:rsidRPr="00CC0BED">
        <w:rPr>
          <w:lang w:val="en-US"/>
        </w:rPr>
        <w:t>cms/svtse/1499304658/nyheter/inrikes/article14367064.</w:t>
      </w:r>
      <w:r>
        <w:rPr>
          <w:lang w:val="en-US"/>
        </w:rPr>
        <w:br/>
      </w:r>
      <w:r w:rsidRPr="00CC0BED">
        <w:rPr>
          <w:lang w:val="en-US"/>
        </w:rPr>
        <w:t>svt/BINARY/Swedbank:%20Många%20har%20orealistiska%20förväntningar%20på%20pensionen</w:t>
      </w:r>
      <w:r>
        <w:rPr>
          <w:lang w:val="en-US"/>
        </w:rPr>
        <w:t>.</w:t>
      </w:r>
    </w:p>
  </w:footnote>
  <w:footnote w:id="2">
    <w:p w14:paraId="01E2DB94" w14:textId="559E6FFF" w:rsidR="00B92757" w:rsidRPr="00AC0036" w:rsidRDefault="00B92757" w:rsidP="006E2296">
      <w:pPr>
        <w:pStyle w:val="Fotnotstext"/>
        <w:rPr>
          <w:lang w:val="en-US"/>
        </w:rPr>
      </w:pPr>
      <w:r>
        <w:rPr>
          <w:rStyle w:val="Fotnotsreferens"/>
        </w:rPr>
        <w:footnoteRef/>
      </w:r>
      <w:r w:rsidRPr="00AC0036">
        <w:rPr>
          <w:lang w:val="en-US"/>
        </w:rPr>
        <w:t xml:space="preserve"> https://www.svt.se/nyheter/inrikes/miljoskatt-slar-hardare-an-vantat-mot-handeln</w:t>
      </w:r>
      <w:r>
        <w:rPr>
          <w:lang w:val="en-US"/>
        </w:rPr>
        <w:t>.</w:t>
      </w:r>
    </w:p>
  </w:footnote>
  <w:footnote w:id="3">
    <w:p w14:paraId="01E2DB95" w14:textId="1A6D91BB" w:rsidR="00B92757" w:rsidRPr="00004D76" w:rsidRDefault="00B92757" w:rsidP="006E2296">
      <w:pPr>
        <w:pStyle w:val="Fotnotstext"/>
        <w:rPr>
          <w:lang w:val="en-US"/>
        </w:rPr>
      </w:pPr>
      <w:r>
        <w:rPr>
          <w:rStyle w:val="Fotnotsreferens"/>
        </w:rPr>
        <w:footnoteRef/>
      </w:r>
      <w:r w:rsidRPr="00004D76">
        <w:rPr>
          <w:lang w:val="en-US"/>
        </w:rPr>
        <w:t xml:space="preserve"> http://www.konj.se/download/18.2de531e0151549bd68280c1c/1448976342751/Specialstudie-46-kort-och-langsiktiga-effekter-av-sankt-restaurangmoms.pdf</w:t>
      </w:r>
      <w:r>
        <w:rPr>
          <w:lang w:val="en-US"/>
        </w:rPr>
        <w:t>.</w:t>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757" w:rsidP="00776B74" w:rsidRDefault="00B92757" w14:paraId="01E2DB81"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01E2DB90" wp14:anchorId="01E2DB8F">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B92757" w:rsidP="008103B5" w:rsidRDefault="00B12C79" w14:paraId="01E2DBB8" w14:textId="77777777">
                          <w:pPr>
                            <w:jc w:val="right"/>
                          </w:pPr>
                          <w:sdt>
                            <w:sdtPr>
                              <w:alias w:val="CC_Noformat_Partikod"/>
                              <w:tag w:val="CC_Noformat_Partikod"/>
                              <w:id w:val="-53464382"/>
                              <w:text/>
                            </w:sdtPr>
                            <w:sdtEndPr/>
                            <w:sdtContent>
                              <w:r w:rsidR="00B92757">
                                <w:t>SD</w:t>
                              </w:r>
                            </w:sdtContent>
                          </w:sdt>
                          <w:sdt>
                            <w:sdtPr>
                              <w:alias w:val="CC_Noformat_Partinummer"/>
                              <w:tag w:val="CC_Noformat_Partinummer"/>
                              <w:id w:val="-1709555926"/>
                              <w:text/>
                            </w:sdtPr>
                            <w:sdtEndPr/>
                            <w:sdtContent>
                              <w:r w:rsidR="00B92757">
                                <w:t>360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01E2DB8F">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1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48425B" w:rsidP="008103B5" w:rsidRDefault="0048425B" w14:paraId="01E2DBB8" w14:textId="77777777">
                    <w:pPr>
                      <w:jc w:val="right"/>
                    </w:pPr>
                    <w:sdt>
                      <w:sdtPr>
                        <w:alias w:val="CC_Noformat_Partikod"/>
                        <w:tag w:val="CC_Noformat_Partikod"/>
                        <w:id w:val="-53464382"/>
                        <w:text/>
                      </w:sdtPr>
                      <w:sdtContent>
                        <w:r>
                          <w:t>SD</w:t>
                        </w:r>
                      </w:sdtContent>
                    </w:sdt>
                    <w:sdt>
                      <w:sdtPr>
                        <w:alias w:val="CC_Noformat_Partinummer"/>
                        <w:tag w:val="CC_Noformat_Partinummer"/>
                        <w:id w:val="-1709555926"/>
                        <w:text/>
                      </w:sdtPr>
                      <w:sdtContent>
                        <w:r>
                          <w:t>360</w:t>
                        </w:r>
                      </w:sdtContent>
                    </w:sdt>
                  </w:p>
                </w:txbxContent>
              </v:textbox>
              <w10:wrap anchorx="page"/>
            </v:shape>
          </w:pict>
        </mc:Fallback>
      </mc:AlternateContent>
    </w:r>
  </w:p>
  <w:p w:rsidRPr="00293C4F" w:rsidR="00B92757" w:rsidP="00776B74" w:rsidRDefault="00B92757" w14:paraId="01E2DB82"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757" w:rsidP="008563AC" w:rsidRDefault="00B92757" w14:paraId="01E2DB83" w14:textId="77777777">
    <w:pPr>
      <w:jc w:val="right"/>
    </w:pPr>
  </w:p>
  <w:p w:rsidR="00B92757" w:rsidP="00776B74" w:rsidRDefault="00B92757" w14:paraId="01E2DB84" w14:textId="77777777">
    <w:pPr>
      <w:pStyle w:val="FSHNormal"/>
      <w:spacing w:before="0" w:line="240" w:lineRule="auto"/>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757" w:rsidP="007D5AD2" w:rsidRDefault="00B12C79" w14:paraId="7E6C374C" w14:textId="77777777">
    <w:pPr>
      <w:jc w:val="right"/>
    </w:pPr>
    <w:sdt>
      <w:sdtPr>
        <w:alias w:val="cc_Logo"/>
        <w:tag w:val="cc_Logo"/>
        <w:id w:val="-2124838662"/>
        <w:lock w:val="contentLocked"/>
      </w:sdtPr>
      <w:sdtEndPr/>
      <w:sdtContent>
        <w:r w:rsidR="00B92757">
          <w:rPr>
            <w:noProof/>
            <w:lang w:eastAsia="sv-SE"/>
          </w:rPr>
          <w:drawing>
            <wp:anchor distT="0" distB="0" distL="114300" distR="114300" simplePos="0" relativeHeight="251663360" behindDoc="0" locked="0" layoutInCell="1" allowOverlap="1" wp14:editId="1E3E8250" wp14:anchorId="2C359269">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B92757" w:rsidP="007D5AD2" w:rsidRDefault="00B12C79" w14:paraId="18926136" w14:textId="251168A6">
    <w:pPr>
      <w:pStyle w:val="FSHNormal"/>
      <w:spacing w:before="40"/>
    </w:pPr>
    <w:sdt>
      <w:sdtPr>
        <w:alias w:val="CC_Noformat_Motionstyp"/>
        <w:tag w:val="CC_Noformat_Motionstyp"/>
        <w:id w:val="1162973129"/>
        <w:lock w:val="contentLocked"/>
        <w15:appearance w15:val="hidden"/>
        <w:text/>
      </w:sdtPr>
      <w:sdtEndPr/>
      <w:sdtContent>
        <w:r>
          <w:t>Partimotion</w:t>
        </w:r>
      </w:sdtContent>
    </w:sdt>
    <w:r w:rsidR="00B92757">
      <w:t xml:space="preserve"> </w:t>
    </w:r>
    <w:sdt>
      <w:sdtPr>
        <w:alias w:val="CC_Noformat_Partikod"/>
        <w:tag w:val="CC_Noformat_Partikod"/>
        <w:id w:val="1471015553"/>
        <w:text/>
      </w:sdtPr>
      <w:sdtEndPr/>
      <w:sdtContent>
        <w:r w:rsidR="00B92757">
          <w:t>SD</w:t>
        </w:r>
      </w:sdtContent>
    </w:sdt>
    <w:sdt>
      <w:sdtPr>
        <w:alias w:val="CC_Noformat_Partinummer"/>
        <w:tag w:val="CC_Noformat_Partinummer"/>
        <w:id w:val="-2014525982"/>
        <w:placeholder>
          <w:docPart w:val="CAA6343C41874B42AFA4933116C9512F"/>
        </w:placeholder>
        <w:showingPlcHdr/>
        <w:text/>
      </w:sdtPr>
      <w:sdtEndPr/>
      <w:sdtContent>
        <w:r w:rsidR="00B92757">
          <w:t xml:space="preserve"> </w:t>
        </w:r>
      </w:sdtContent>
    </w:sdt>
  </w:p>
  <w:p w:rsidRPr="008227B3" w:rsidR="00B92757" w:rsidP="007D5AD2" w:rsidRDefault="00B12C79" w14:paraId="42A81F2C" w14:textId="77777777">
    <w:pPr>
      <w:pStyle w:val="MotionTIllRiksdagen"/>
    </w:pPr>
    <w:sdt>
      <w:sdtPr>
        <w:alias w:val="CC_Boilerplate_1"/>
        <w:tag w:val="CC_Boilerplate_1"/>
        <w:id w:val="2134750458"/>
        <w:lock w:val="contentLocked"/>
        <w15:appearance w15:val="hidden"/>
        <w:text/>
      </w:sdtPr>
      <w:sdtEndPr/>
      <w:sdtContent>
        <w:r w:rsidRPr="008227B3" w:rsidR="00B92757">
          <w:t>Motion till riksdagen </w:t>
        </w:r>
      </w:sdtContent>
    </w:sdt>
  </w:p>
  <w:p w:rsidRPr="008227B3" w:rsidR="00B92757" w:rsidP="007D5AD2" w:rsidRDefault="00B12C79" w14:paraId="46C0AA8F" w14:textId="32BCB0B6">
    <w:pPr>
      <w:pStyle w:val="MotionTIllRiksdagen"/>
    </w:pPr>
    <w:sdt>
      <w:sdtPr>
        <w:rPr>
          <w:rStyle w:val="BeteckningChar"/>
        </w:rPr>
        <w:alias w:val="CC_Noformat_Riksmote"/>
        <w:tag w:val="CC_Noformat_Riksmote"/>
        <w:id w:val="1201050710"/>
        <w:lock w:val="contentLocked"/>
        <w15:appearance w15:val="hidden"/>
        <w:text/>
      </w:sdtPr>
      <w:sdtEndPr>
        <w:rPr>
          <w:rStyle w:val="Rubrik1Char"/>
          <w:rFonts w:asciiTheme="majorHAnsi" w:hAnsiTheme="majorHAnsi"/>
          <w:sz w:val="38"/>
        </w:rPr>
      </w:sdtEndPr>
      <w:sdtContent>
        <w:r>
          <w:t>2018/19</w:t>
        </w:r>
      </w:sdtContent>
    </w:sdt>
    <w:sdt>
      <w:sdtPr>
        <w:rPr>
          <w:rStyle w:val="BeteckningChar"/>
        </w:rPr>
        <w:alias w:val="CC_Noformat_Partibet"/>
        <w:tag w:val="CC_Noformat_Partibet"/>
        <w:id w:val="405810658"/>
        <w:lock w:val="contentLocked"/>
        <w:placeholder>
          <w:docPart w:val="8C1D41BE0F674B70AA322F6C3A0F042C"/>
        </w:placeholder>
        <w:showingPlcHdr/>
        <w15:appearance w15:val="hidden"/>
        <w:text/>
      </w:sdtPr>
      <w:sdtEndPr>
        <w:rPr>
          <w:rStyle w:val="Rubrik1Char"/>
          <w:rFonts w:asciiTheme="majorHAnsi" w:hAnsiTheme="majorHAnsi"/>
          <w:sz w:val="38"/>
        </w:rPr>
      </w:sdtEndPr>
      <w:sdtContent>
        <w:r>
          <w:t>:1913</w:t>
        </w:r>
      </w:sdtContent>
    </w:sdt>
  </w:p>
  <w:p w:rsidR="00B92757" w:rsidP="007D5AD2" w:rsidRDefault="00B12C79" w14:paraId="685C060A" w14:textId="62AF4CD0">
    <w:pPr>
      <w:pStyle w:val="Motionr"/>
    </w:pPr>
    <w:sdt>
      <w:sdtPr>
        <w:alias w:val="CC_Noformat_Avtext"/>
        <w:tag w:val="CC_Noformat_Avtext"/>
        <w:id w:val="-2020768203"/>
        <w:lock w:val="contentLocked"/>
        <w15:appearance w15:val="hidden"/>
        <w:text/>
      </w:sdtPr>
      <w:sdtEndPr/>
      <w:sdtContent>
        <w:r>
          <w:t>av Oscar Sjöstedt m.fl. (SD)</w:t>
        </w:r>
      </w:sdtContent>
    </w:sdt>
  </w:p>
  <w:sdt>
    <w:sdtPr>
      <w:alias w:val="CC_Noformat_Rubtext"/>
      <w:tag w:val="CC_Noformat_Rubtext"/>
      <w:id w:val="-218060500"/>
      <w:text/>
    </w:sdtPr>
    <w:sdtEndPr/>
    <w:sdtContent>
      <w:p w:rsidR="00B92757" w:rsidP="007D5AD2" w:rsidRDefault="00B92757" w14:paraId="2D60A286" w14:textId="5182C98B">
        <w:pPr>
          <w:pStyle w:val="FSHRub2"/>
        </w:pPr>
        <w:r>
          <w:t>Budgetproposition för 2019</w:t>
        </w:r>
      </w:p>
    </w:sdtContent>
  </w:sdt>
  <w:sdt>
    <w:sdtPr>
      <w:alias w:val="CC_Boilerplate_3"/>
      <w:tag w:val="CC_Boilerplate_3"/>
      <w:id w:val="1606463544"/>
      <w:lock w:val="contentLocked"/>
      <w15:appearance w15:val="hidden"/>
      <w:text w:multiLine="1"/>
    </w:sdtPr>
    <w:sdtEndPr/>
    <w:sdtContent>
      <w:p w:rsidR="00B92757" w:rsidP="007D5AD2" w:rsidRDefault="00B92757" w14:paraId="6F47AFF1"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56D3142A"/>
    <w:multiLevelType w:val="hybridMultilevel"/>
    <w:tmpl w:val="ACFA7EC4"/>
    <w:lvl w:ilvl="0" w:tplc="C95676A6">
      <w:start w:val="1"/>
      <w:numFmt w:val="bullet"/>
      <w:pStyle w:val="ListaPunkt"/>
      <w:lvlText w:val=""/>
      <w:lvlJc w:val="left"/>
      <w:pPr>
        <w:ind w:left="109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F90834"/>
    <w:multiLevelType w:val="multilevel"/>
    <w:tmpl w:val="1344767E"/>
    <w:lvl w:ilvl="0">
      <w:start w:val="1"/>
      <w:numFmt w:val="decimal"/>
      <w:pStyle w:val="a"/>
      <w:suff w:val="space"/>
      <w:lvlText w:val="%1"/>
      <w:lvlJc w:val="left"/>
      <w:pPr>
        <w:ind w:left="360" w:hanging="360"/>
      </w:pPr>
      <w:rPr>
        <w:rFonts w:hint="default"/>
      </w:rPr>
    </w:lvl>
    <w:lvl w:ilvl="1">
      <w:start w:val="1"/>
      <w:numFmt w:val="decimal"/>
      <w:pStyle w:val="b"/>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7"/>
  </w:num>
  <w:num w:numId="6">
    <w:abstractNumId w:val="8"/>
  </w:num>
  <w:num w:numId="7">
    <w:abstractNumId w:val="2"/>
  </w:num>
  <w:num w:numId="8">
    <w:abstractNumId w:val="3"/>
  </w:num>
  <w:num w:numId="9">
    <w:abstractNumId w:val="5"/>
  </w:num>
  <w:num w:numId="10">
    <w:abstractNumId w:val="7"/>
    <w:lvlOverride w:ilvl="0">
      <w:startOverride w:val="20"/>
    </w:lvlOverride>
    <w:lvlOverride w:ilvl="1">
      <w:startOverride w:val="1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ibbonMallVersion" w:val="4.4.0"/>
  </w:docVars>
  <w:rsids>
    <w:rsidRoot w:val="006E2296"/>
    <w:rsid w:val="000000E0"/>
    <w:rsid w:val="00000761"/>
    <w:rsid w:val="000014AF"/>
    <w:rsid w:val="00002310"/>
    <w:rsid w:val="00002CB4"/>
    <w:rsid w:val="000030B6"/>
    <w:rsid w:val="00003CCB"/>
    <w:rsid w:val="00003F79"/>
    <w:rsid w:val="0000412E"/>
    <w:rsid w:val="00004250"/>
    <w:rsid w:val="000043C1"/>
    <w:rsid w:val="00004F03"/>
    <w:rsid w:val="000055B5"/>
    <w:rsid w:val="00006BF0"/>
    <w:rsid w:val="0000743A"/>
    <w:rsid w:val="000076F0"/>
    <w:rsid w:val="000079D7"/>
    <w:rsid w:val="00007D10"/>
    <w:rsid w:val="00007E62"/>
    <w:rsid w:val="00010168"/>
    <w:rsid w:val="0001036B"/>
    <w:rsid w:val="000108DA"/>
    <w:rsid w:val="00010DF8"/>
    <w:rsid w:val="00011724"/>
    <w:rsid w:val="00011754"/>
    <w:rsid w:val="00011820"/>
    <w:rsid w:val="00011B85"/>
    <w:rsid w:val="00011C61"/>
    <w:rsid w:val="00011CEC"/>
    <w:rsid w:val="00011F33"/>
    <w:rsid w:val="00012C0E"/>
    <w:rsid w:val="00012EAF"/>
    <w:rsid w:val="00014034"/>
    <w:rsid w:val="00014823"/>
    <w:rsid w:val="00014F39"/>
    <w:rsid w:val="00015064"/>
    <w:rsid w:val="00015205"/>
    <w:rsid w:val="000156D9"/>
    <w:rsid w:val="000171D9"/>
    <w:rsid w:val="00017617"/>
    <w:rsid w:val="000200F6"/>
    <w:rsid w:val="0002068F"/>
    <w:rsid w:val="00022F5C"/>
    <w:rsid w:val="000232AB"/>
    <w:rsid w:val="00024356"/>
    <w:rsid w:val="000243A4"/>
    <w:rsid w:val="00024712"/>
    <w:rsid w:val="00024921"/>
    <w:rsid w:val="00025359"/>
    <w:rsid w:val="000269AE"/>
    <w:rsid w:val="000269D1"/>
    <w:rsid w:val="00026D19"/>
    <w:rsid w:val="0002759A"/>
    <w:rsid w:val="000300BF"/>
    <w:rsid w:val="00030C4D"/>
    <w:rsid w:val="000311F6"/>
    <w:rsid w:val="000314C1"/>
    <w:rsid w:val="00031AF1"/>
    <w:rsid w:val="0003208D"/>
    <w:rsid w:val="0003287D"/>
    <w:rsid w:val="00032A5E"/>
    <w:rsid w:val="00033025"/>
    <w:rsid w:val="00033C04"/>
    <w:rsid w:val="000356A2"/>
    <w:rsid w:val="00035775"/>
    <w:rsid w:val="00035BF0"/>
    <w:rsid w:val="000365A2"/>
    <w:rsid w:val="00036A17"/>
    <w:rsid w:val="00036E35"/>
    <w:rsid w:val="00036E88"/>
    <w:rsid w:val="000370AD"/>
    <w:rsid w:val="00037E4A"/>
    <w:rsid w:val="000405FF"/>
    <w:rsid w:val="00040E0A"/>
    <w:rsid w:val="00040F34"/>
    <w:rsid w:val="00040F89"/>
    <w:rsid w:val="00041BE8"/>
    <w:rsid w:val="00042A9E"/>
    <w:rsid w:val="00043426"/>
    <w:rsid w:val="00043AA9"/>
    <w:rsid w:val="00043F2E"/>
    <w:rsid w:val="000443CA"/>
    <w:rsid w:val="000444CA"/>
    <w:rsid w:val="00045385"/>
    <w:rsid w:val="0004587D"/>
    <w:rsid w:val="000466E4"/>
    <w:rsid w:val="000466F8"/>
    <w:rsid w:val="00046AC8"/>
    <w:rsid w:val="00046B18"/>
    <w:rsid w:val="00047CB1"/>
    <w:rsid w:val="00050A98"/>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E36"/>
    <w:rsid w:val="0006339B"/>
    <w:rsid w:val="0006386B"/>
    <w:rsid w:val="0006435B"/>
    <w:rsid w:val="00064AE2"/>
    <w:rsid w:val="00064CB8"/>
    <w:rsid w:val="00065168"/>
    <w:rsid w:val="000654F6"/>
    <w:rsid w:val="0006570C"/>
    <w:rsid w:val="0006571A"/>
    <w:rsid w:val="00065CDF"/>
    <w:rsid w:val="00065CE6"/>
    <w:rsid w:val="00065FED"/>
    <w:rsid w:val="00066F59"/>
    <w:rsid w:val="0006753D"/>
    <w:rsid w:val="0006767D"/>
    <w:rsid w:val="00070376"/>
    <w:rsid w:val="00070A5C"/>
    <w:rsid w:val="000710A5"/>
    <w:rsid w:val="00071630"/>
    <w:rsid w:val="00071671"/>
    <w:rsid w:val="000719B7"/>
    <w:rsid w:val="000721ED"/>
    <w:rsid w:val="000724B8"/>
    <w:rsid w:val="00072835"/>
    <w:rsid w:val="0007290B"/>
    <w:rsid w:val="000732C2"/>
    <w:rsid w:val="000734AE"/>
    <w:rsid w:val="00073DBB"/>
    <w:rsid w:val="000743FF"/>
    <w:rsid w:val="00074588"/>
    <w:rsid w:val="000756EB"/>
    <w:rsid w:val="00075B69"/>
    <w:rsid w:val="000769DA"/>
    <w:rsid w:val="0007749C"/>
    <w:rsid w:val="000777E3"/>
    <w:rsid w:val="00077950"/>
    <w:rsid w:val="000779A3"/>
    <w:rsid w:val="00077CD4"/>
    <w:rsid w:val="0008003A"/>
    <w:rsid w:val="00080390"/>
    <w:rsid w:val="000808FE"/>
    <w:rsid w:val="00080B5C"/>
    <w:rsid w:val="00080DEA"/>
    <w:rsid w:val="00082BEA"/>
    <w:rsid w:val="00083467"/>
    <w:rsid w:val="000845E2"/>
    <w:rsid w:val="00084C74"/>
    <w:rsid w:val="00084CE8"/>
    <w:rsid w:val="00084E2A"/>
    <w:rsid w:val="00084E38"/>
    <w:rsid w:val="000859E4"/>
    <w:rsid w:val="00086446"/>
    <w:rsid w:val="0008692C"/>
    <w:rsid w:val="00086B78"/>
    <w:rsid w:val="00087231"/>
    <w:rsid w:val="000908BE"/>
    <w:rsid w:val="000909BE"/>
    <w:rsid w:val="00091064"/>
    <w:rsid w:val="00091476"/>
    <w:rsid w:val="00091494"/>
    <w:rsid w:val="00091A21"/>
    <w:rsid w:val="00093636"/>
    <w:rsid w:val="00093646"/>
    <w:rsid w:val="00093F48"/>
    <w:rsid w:val="0009440B"/>
    <w:rsid w:val="00094A50"/>
    <w:rsid w:val="00094A68"/>
    <w:rsid w:val="00094AC0"/>
    <w:rsid w:val="00094BFD"/>
    <w:rsid w:val="000953C2"/>
    <w:rsid w:val="0009550E"/>
    <w:rsid w:val="00095B69"/>
    <w:rsid w:val="000A06E9"/>
    <w:rsid w:val="000A0712"/>
    <w:rsid w:val="000A1014"/>
    <w:rsid w:val="000A19A5"/>
    <w:rsid w:val="000A1D1D"/>
    <w:rsid w:val="000A2547"/>
    <w:rsid w:val="000A2668"/>
    <w:rsid w:val="000A3770"/>
    <w:rsid w:val="000A3A14"/>
    <w:rsid w:val="000A4671"/>
    <w:rsid w:val="000A4821"/>
    <w:rsid w:val="000A4FED"/>
    <w:rsid w:val="000A52B8"/>
    <w:rsid w:val="000A620B"/>
    <w:rsid w:val="000A6935"/>
    <w:rsid w:val="000A6F87"/>
    <w:rsid w:val="000B22C0"/>
    <w:rsid w:val="000B2DAD"/>
    <w:rsid w:val="000B2E6B"/>
    <w:rsid w:val="000B3279"/>
    <w:rsid w:val="000B3BB1"/>
    <w:rsid w:val="000B4478"/>
    <w:rsid w:val="000B472D"/>
    <w:rsid w:val="000B480A"/>
    <w:rsid w:val="000B4FD1"/>
    <w:rsid w:val="000B559E"/>
    <w:rsid w:val="000B5A17"/>
    <w:rsid w:val="000B5BD0"/>
    <w:rsid w:val="000B5FA9"/>
    <w:rsid w:val="000B612A"/>
    <w:rsid w:val="000B680E"/>
    <w:rsid w:val="000B79EA"/>
    <w:rsid w:val="000C1CAD"/>
    <w:rsid w:val="000C25D7"/>
    <w:rsid w:val="000C2779"/>
    <w:rsid w:val="000C28AB"/>
    <w:rsid w:val="000C2EF9"/>
    <w:rsid w:val="000C34E6"/>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7B4"/>
    <w:rsid w:val="000D1089"/>
    <w:rsid w:val="000D10B4"/>
    <w:rsid w:val="000D121B"/>
    <w:rsid w:val="000D147F"/>
    <w:rsid w:val="000D16C4"/>
    <w:rsid w:val="000D1E12"/>
    <w:rsid w:val="000D2039"/>
    <w:rsid w:val="000D2097"/>
    <w:rsid w:val="000D23A4"/>
    <w:rsid w:val="000D298A"/>
    <w:rsid w:val="000D30D6"/>
    <w:rsid w:val="000D3A36"/>
    <w:rsid w:val="000D3A56"/>
    <w:rsid w:val="000D44D2"/>
    <w:rsid w:val="000D48DD"/>
    <w:rsid w:val="000D4D53"/>
    <w:rsid w:val="000D5030"/>
    <w:rsid w:val="000D51C0"/>
    <w:rsid w:val="000D6584"/>
    <w:rsid w:val="000D69BA"/>
    <w:rsid w:val="000D7A5F"/>
    <w:rsid w:val="000E06CC"/>
    <w:rsid w:val="000E0CE1"/>
    <w:rsid w:val="000E1B08"/>
    <w:rsid w:val="000E2141"/>
    <w:rsid w:val="000E24B9"/>
    <w:rsid w:val="000E3115"/>
    <w:rsid w:val="000E394D"/>
    <w:rsid w:val="000E3EF7"/>
    <w:rsid w:val="000E4A72"/>
    <w:rsid w:val="000E4B2C"/>
    <w:rsid w:val="000E4CD8"/>
    <w:rsid w:val="000E4D0E"/>
    <w:rsid w:val="000E504A"/>
    <w:rsid w:val="000E58DE"/>
    <w:rsid w:val="000E5DF7"/>
    <w:rsid w:val="000E64C3"/>
    <w:rsid w:val="000E6606"/>
    <w:rsid w:val="000E712B"/>
    <w:rsid w:val="000E718F"/>
    <w:rsid w:val="000E79FF"/>
    <w:rsid w:val="000E7A08"/>
    <w:rsid w:val="000F1549"/>
    <w:rsid w:val="000F18CF"/>
    <w:rsid w:val="000F1E4C"/>
    <w:rsid w:val="000F3030"/>
    <w:rsid w:val="000F350A"/>
    <w:rsid w:val="000F3685"/>
    <w:rsid w:val="000F4411"/>
    <w:rsid w:val="000F4ECF"/>
    <w:rsid w:val="000F527F"/>
    <w:rsid w:val="000F5329"/>
    <w:rsid w:val="000F5B00"/>
    <w:rsid w:val="000F5CF0"/>
    <w:rsid w:val="000F5DE8"/>
    <w:rsid w:val="000F6943"/>
    <w:rsid w:val="000F747A"/>
    <w:rsid w:val="000F7729"/>
    <w:rsid w:val="000F7BDA"/>
    <w:rsid w:val="0010013B"/>
    <w:rsid w:val="00100EC4"/>
    <w:rsid w:val="00101FEF"/>
    <w:rsid w:val="001020F3"/>
    <w:rsid w:val="00102143"/>
    <w:rsid w:val="00102980"/>
    <w:rsid w:val="0010386F"/>
    <w:rsid w:val="00103FC1"/>
    <w:rsid w:val="00103FDE"/>
    <w:rsid w:val="00104913"/>
    <w:rsid w:val="0010493C"/>
    <w:rsid w:val="00104ACE"/>
    <w:rsid w:val="00105035"/>
    <w:rsid w:val="0010535A"/>
    <w:rsid w:val="0010544C"/>
    <w:rsid w:val="0010587C"/>
    <w:rsid w:val="00105DEF"/>
    <w:rsid w:val="00106455"/>
    <w:rsid w:val="00106BFE"/>
    <w:rsid w:val="00106C22"/>
    <w:rsid w:val="00107B3A"/>
    <w:rsid w:val="00107DE7"/>
    <w:rsid w:val="00110680"/>
    <w:rsid w:val="0011115F"/>
    <w:rsid w:val="001112D8"/>
    <w:rsid w:val="001112E7"/>
    <w:rsid w:val="00111D52"/>
    <w:rsid w:val="00111E99"/>
    <w:rsid w:val="00112283"/>
    <w:rsid w:val="001125E3"/>
    <w:rsid w:val="001127BC"/>
    <w:rsid w:val="001128E4"/>
    <w:rsid w:val="00112A07"/>
    <w:rsid w:val="00113966"/>
    <w:rsid w:val="00114015"/>
    <w:rsid w:val="0011426C"/>
    <w:rsid w:val="00114C71"/>
    <w:rsid w:val="00114CAC"/>
    <w:rsid w:val="001152A4"/>
    <w:rsid w:val="001153D8"/>
    <w:rsid w:val="00115783"/>
    <w:rsid w:val="00116172"/>
    <w:rsid w:val="00116CAF"/>
    <w:rsid w:val="00116EC0"/>
    <w:rsid w:val="00116EED"/>
    <w:rsid w:val="00117500"/>
    <w:rsid w:val="00117F43"/>
    <w:rsid w:val="001214B7"/>
    <w:rsid w:val="00121851"/>
    <w:rsid w:val="00121C4A"/>
    <w:rsid w:val="0012239C"/>
    <w:rsid w:val="001225BD"/>
    <w:rsid w:val="00122A01"/>
    <w:rsid w:val="00122A74"/>
    <w:rsid w:val="0012443D"/>
    <w:rsid w:val="00124543"/>
    <w:rsid w:val="001247ED"/>
    <w:rsid w:val="00124ACE"/>
    <w:rsid w:val="00124ED7"/>
    <w:rsid w:val="00130490"/>
    <w:rsid w:val="00130EE0"/>
    <w:rsid w:val="00130FEC"/>
    <w:rsid w:val="00131549"/>
    <w:rsid w:val="001318A4"/>
    <w:rsid w:val="001332AB"/>
    <w:rsid w:val="00133B4D"/>
    <w:rsid w:val="00133BE2"/>
    <w:rsid w:val="001354CF"/>
    <w:rsid w:val="0013597D"/>
    <w:rsid w:val="00135E5D"/>
    <w:rsid w:val="001364A1"/>
    <w:rsid w:val="00136BC5"/>
    <w:rsid w:val="0013783E"/>
    <w:rsid w:val="00137D27"/>
    <w:rsid w:val="00137DC4"/>
    <w:rsid w:val="00137E1A"/>
    <w:rsid w:val="00140735"/>
    <w:rsid w:val="00140AFA"/>
    <w:rsid w:val="00141C2A"/>
    <w:rsid w:val="0014285A"/>
    <w:rsid w:val="00143D44"/>
    <w:rsid w:val="0014498E"/>
    <w:rsid w:val="00144BFE"/>
    <w:rsid w:val="00146B8E"/>
    <w:rsid w:val="00146DB1"/>
    <w:rsid w:val="00147063"/>
    <w:rsid w:val="0014776C"/>
    <w:rsid w:val="00147EBC"/>
    <w:rsid w:val="001500C1"/>
    <w:rsid w:val="00151546"/>
    <w:rsid w:val="00151EA2"/>
    <w:rsid w:val="00152485"/>
    <w:rsid w:val="001532BF"/>
    <w:rsid w:val="0015385D"/>
    <w:rsid w:val="001544D6"/>
    <w:rsid w:val="001545B9"/>
    <w:rsid w:val="00155608"/>
    <w:rsid w:val="0015610E"/>
    <w:rsid w:val="00156688"/>
    <w:rsid w:val="001567C6"/>
    <w:rsid w:val="00157681"/>
    <w:rsid w:val="00160034"/>
    <w:rsid w:val="00160091"/>
    <w:rsid w:val="001600AA"/>
    <w:rsid w:val="00160AE9"/>
    <w:rsid w:val="00160F27"/>
    <w:rsid w:val="00161EC6"/>
    <w:rsid w:val="00162EFD"/>
    <w:rsid w:val="001632FA"/>
    <w:rsid w:val="0016354B"/>
    <w:rsid w:val="00163563"/>
    <w:rsid w:val="00163AAF"/>
    <w:rsid w:val="0016444A"/>
    <w:rsid w:val="00164C00"/>
    <w:rsid w:val="001654D5"/>
    <w:rsid w:val="00165805"/>
    <w:rsid w:val="001660EA"/>
    <w:rsid w:val="0016692F"/>
    <w:rsid w:val="0016706E"/>
    <w:rsid w:val="00167246"/>
    <w:rsid w:val="001679A5"/>
    <w:rsid w:val="00167A54"/>
    <w:rsid w:val="00167B65"/>
    <w:rsid w:val="001701C2"/>
    <w:rsid w:val="0017077B"/>
    <w:rsid w:val="001712D6"/>
    <w:rsid w:val="001718AD"/>
    <w:rsid w:val="001721ED"/>
    <w:rsid w:val="001734CF"/>
    <w:rsid w:val="00173D59"/>
    <w:rsid w:val="00174454"/>
    <w:rsid w:val="001748A6"/>
    <w:rsid w:val="00175515"/>
    <w:rsid w:val="00175F8E"/>
    <w:rsid w:val="00176706"/>
    <w:rsid w:val="001769E6"/>
    <w:rsid w:val="0017746C"/>
    <w:rsid w:val="00177678"/>
    <w:rsid w:val="001776B8"/>
    <w:rsid w:val="0018024E"/>
    <w:rsid w:val="00182F4B"/>
    <w:rsid w:val="00182F7B"/>
    <w:rsid w:val="001839DB"/>
    <w:rsid w:val="00184516"/>
    <w:rsid w:val="0018464C"/>
    <w:rsid w:val="00185B02"/>
    <w:rsid w:val="00185B0C"/>
    <w:rsid w:val="00185D30"/>
    <w:rsid w:val="00185F89"/>
    <w:rsid w:val="001869FD"/>
    <w:rsid w:val="00186CE7"/>
    <w:rsid w:val="001878F9"/>
    <w:rsid w:val="00187CED"/>
    <w:rsid w:val="001908EC"/>
    <w:rsid w:val="00190ADD"/>
    <w:rsid w:val="00190E1F"/>
    <w:rsid w:val="00191EA5"/>
    <w:rsid w:val="00191F20"/>
    <w:rsid w:val="001924C1"/>
    <w:rsid w:val="00192707"/>
    <w:rsid w:val="00192E2B"/>
    <w:rsid w:val="00193973"/>
    <w:rsid w:val="00193B6B"/>
    <w:rsid w:val="00194054"/>
    <w:rsid w:val="00194A96"/>
    <w:rsid w:val="00194ACE"/>
    <w:rsid w:val="00194E0E"/>
    <w:rsid w:val="00195150"/>
    <w:rsid w:val="001954DF"/>
    <w:rsid w:val="00195E9F"/>
    <w:rsid w:val="00196358"/>
    <w:rsid w:val="00196657"/>
    <w:rsid w:val="00197339"/>
    <w:rsid w:val="00197737"/>
    <w:rsid w:val="00197D0A"/>
    <w:rsid w:val="001A0693"/>
    <w:rsid w:val="001A193E"/>
    <w:rsid w:val="001A1E0F"/>
    <w:rsid w:val="001A2309"/>
    <w:rsid w:val="001A25FF"/>
    <w:rsid w:val="001A2B74"/>
    <w:rsid w:val="001A2F45"/>
    <w:rsid w:val="001A3EC3"/>
    <w:rsid w:val="001A4463"/>
    <w:rsid w:val="001A50EB"/>
    <w:rsid w:val="001A50F8"/>
    <w:rsid w:val="001A5115"/>
    <w:rsid w:val="001A5B65"/>
    <w:rsid w:val="001A6048"/>
    <w:rsid w:val="001A6612"/>
    <w:rsid w:val="001A679A"/>
    <w:rsid w:val="001A78AD"/>
    <w:rsid w:val="001A7F59"/>
    <w:rsid w:val="001B0912"/>
    <w:rsid w:val="001B1273"/>
    <w:rsid w:val="001B1478"/>
    <w:rsid w:val="001B20A4"/>
    <w:rsid w:val="001B2209"/>
    <w:rsid w:val="001B2732"/>
    <w:rsid w:val="001B33E9"/>
    <w:rsid w:val="001B481B"/>
    <w:rsid w:val="001B5424"/>
    <w:rsid w:val="001B6645"/>
    <w:rsid w:val="001B66CE"/>
    <w:rsid w:val="001B6716"/>
    <w:rsid w:val="001B697A"/>
    <w:rsid w:val="001B7753"/>
    <w:rsid w:val="001C0DFE"/>
    <w:rsid w:val="001C1DDA"/>
    <w:rsid w:val="001C2470"/>
    <w:rsid w:val="001C3B42"/>
    <w:rsid w:val="001C56A7"/>
    <w:rsid w:val="001C5944"/>
    <w:rsid w:val="001C5EFB"/>
    <w:rsid w:val="001C71C7"/>
    <w:rsid w:val="001C756B"/>
    <w:rsid w:val="001C774A"/>
    <w:rsid w:val="001D0E3E"/>
    <w:rsid w:val="001D1C82"/>
    <w:rsid w:val="001D218A"/>
    <w:rsid w:val="001D2BAE"/>
    <w:rsid w:val="001D2F8E"/>
    <w:rsid w:val="001D2FF1"/>
    <w:rsid w:val="001D3EE8"/>
    <w:rsid w:val="001D4232"/>
    <w:rsid w:val="001D4A48"/>
    <w:rsid w:val="001D4A9A"/>
    <w:rsid w:val="001D5A93"/>
    <w:rsid w:val="001D5C51"/>
    <w:rsid w:val="001D6A7A"/>
    <w:rsid w:val="001D7002"/>
    <w:rsid w:val="001D76F8"/>
    <w:rsid w:val="001D7E6D"/>
    <w:rsid w:val="001E000C"/>
    <w:rsid w:val="001E06C1"/>
    <w:rsid w:val="001E09D5"/>
    <w:rsid w:val="001E10E8"/>
    <w:rsid w:val="001E189E"/>
    <w:rsid w:val="001E1962"/>
    <w:rsid w:val="001E1C98"/>
    <w:rsid w:val="001E1ECB"/>
    <w:rsid w:val="001E2120"/>
    <w:rsid w:val="001E2474"/>
    <w:rsid w:val="001E25EB"/>
    <w:rsid w:val="001E3788"/>
    <w:rsid w:val="001E37F3"/>
    <w:rsid w:val="001E4A86"/>
    <w:rsid w:val="001E6C8B"/>
    <w:rsid w:val="001E70FA"/>
    <w:rsid w:val="001F00C4"/>
    <w:rsid w:val="001F0615"/>
    <w:rsid w:val="001F1053"/>
    <w:rsid w:val="001F21FD"/>
    <w:rsid w:val="001F22DC"/>
    <w:rsid w:val="001F2513"/>
    <w:rsid w:val="001F369D"/>
    <w:rsid w:val="001F3A0A"/>
    <w:rsid w:val="001F3FA8"/>
    <w:rsid w:val="001F4096"/>
    <w:rsid w:val="001F4293"/>
    <w:rsid w:val="001F4FF8"/>
    <w:rsid w:val="001F5A5C"/>
    <w:rsid w:val="001F5E90"/>
    <w:rsid w:val="001F6B5C"/>
    <w:rsid w:val="001F6E2C"/>
    <w:rsid w:val="001F7729"/>
    <w:rsid w:val="0020030E"/>
    <w:rsid w:val="00200B9A"/>
    <w:rsid w:val="00200BAB"/>
    <w:rsid w:val="00201355"/>
    <w:rsid w:val="002013EA"/>
    <w:rsid w:val="00201655"/>
    <w:rsid w:val="00202D08"/>
    <w:rsid w:val="002032E3"/>
    <w:rsid w:val="0020395E"/>
    <w:rsid w:val="002039A9"/>
    <w:rsid w:val="00203C39"/>
    <w:rsid w:val="00203DE2"/>
    <w:rsid w:val="002047AF"/>
    <w:rsid w:val="002048F3"/>
    <w:rsid w:val="00204A38"/>
    <w:rsid w:val="00204ADB"/>
    <w:rsid w:val="00206041"/>
    <w:rsid w:val="002064B1"/>
    <w:rsid w:val="00206C33"/>
    <w:rsid w:val="0020768B"/>
    <w:rsid w:val="00207EDF"/>
    <w:rsid w:val="00210904"/>
    <w:rsid w:val="0021178C"/>
    <w:rsid w:val="0021181B"/>
    <w:rsid w:val="00211A39"/>
    <w:rsid w:val="0021239A"/>
    <w:rsid w:val="00212A8C"/>
    <w:rsid w:val="00213E34"/>
    <w:rsid w:val="002140EF"/>
    <w:rsid w:val="002141AE"/>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2C9E"/>
    <w:rsid w:val="00223315"/>
    <w:rsid w:val="00223328"/>
    <w:rsid w:val="0022373F"/>
    <w:rsid w:val="00224466"/>
    <w:rsid w:val="00225404"/>
    <w:rsid w:val="002257F5"/>
    <w:rsid w:val="00230143"/>
    <w:rsid w:val="0023042C"/>
    <w:rsid w:val="00231E1F"/>
    <w:rsid w:val="00232A75"/>
    <w:rsid w:val="00232D3A"/>
    <w:rsid w:val="00233501"/>
    <w:rsid w:val="002336C7"/>
    <w:rsid w:val="002344F4"/>
    <w:rsid w:val="00234A25"/>
    <w:rsid w:val="002350F5"/>
    <w:rsid w:val="00235535"/>
    <w:rsid w:val="0023665B"/>
    <w:rsid w:val="0023767D"/>
    <w:rsid w:val="00237947"/>
    <w:rsid w:val="00237A4F"/>
    <w:rsid w:val="00237EA6"/>
    <w:rsid w:val="00240007"/>
    <w:rsid w:val="002400E7"/>
    <w:rsid w:val="00240196"/>
    <w:rsid w:val="002415C3"/>
    <w:rsid w:val="00241A86"/>
    <w:rsid w:val="00241B75"/>
    <w:rsid w:val="00242295"/>
    <w:rsid w:val="00242A12"/>
    <w:rsid w:val="00242E25"/>
    <w:rsid w:val="00244BF3"/>
    <w:rsid w:val="002453AE"/>
    <w:rsid w:val="002454BA"/>
    <w:rsid w:val="00245B13"/>
    <w:rsid w:val="00246FD0"/>
    <w:rsid w:val="002474C8"/>
    <w:rsid w:val="002477A3"/>
    <w:rsid w:val="00247FE0"/>
    <w:rsid w:val="0025056B"/>
    <w:rsid w:val="002510EB"/>
    <w:rsid w:val="00251176"/>
    <w:rsid w:val="002512C0"/>
    <w:rsid w:val="00251533"/>
    <w:rsid w:val="00251565"/>
    <w:rsid w:val="00251C52"/>
    <w:rsid w:val="00251F8B"/>
    <w:rsid w:val="002539E9"/>
    <w:rsid w:val="00253FFE"/>
    <w:rsid w:val="002543B3"/>
    <w:rsid w:val="00254E5A"/>
    <w:rsid w:val="0025501B"/>
    <w:rsid w:val="002551EA"/>
    <w:rsid w:val="00256E82"/>
    <w:rsid w:val="00257E6C"/>
    <w:rsid w:val="00257F10"/>
    <w:rsid w:val="0026051F"/>
    <w:rsid w:val="00260671"/>
    <w:rsid w:val="00260A22"/>
    <w:rsid w:val="00260A58"/>
    <w:rsid w:val="00260A63"/>
    <w:rsid w:val="0026112F"/>
    <w:rsid w:val="002611B9"/>
    <w:rsid w:val="002618F3"/>
    <w:rsid w:val="00261988"/>
    <w:rsid w:val="002629DF"/>
    <w:rsid w:val="00262A0C"/>
    <w:rsid w:val="00262EA3"/>
    <w:rsid w:val="002632DF"/>
    <w:rsid w:val="002633CE"/>
    <w:rsid w:val="00263613"/>
    <w:rsid w:val="0026397A"/>
    <w:rsid w:val="00263A75"/>
    <w:rsid w:val="00263B31"/>
    <w:rsid w:val="00263CFF"/>
    <w:rsid w:val="00263D1A"/>
    <w:rsid w:val="002643C2"/>
    <w:rsid w:val="0026451C"/>
    <w:rsid w:val="00264811"/>
    <w:rsid w:val="002662C5"/>
    <w:rsid w:val="0026644A"/>
    <w:rsid w:val="00266609"/>
    <w:rsid w:val="002700E9"/>
    <w:rsid w:val="00270A2E"/>
    <w:rsid w:val="00270B86"/>
    <w:rsid w:val="002720E5"/>
    <w:rsid w:val="002725D1"/>
    <w:rsid w:val="00274466"/>
    <w:rsid w:val="002751ED"/>
    <w:rsid w:val="002754F3"/>
    <w:rsid w:val="002755AF"/>
    <w:rsid w:val="002756BD"/>
    <w:rsid w:val="00275FBD"/>
    <w:rsid w:val="002766FE"/>
    <w:rsid w:val="00276819"/>
    <w:rsid w:val="00276B6D"/>
    <w:rsid w:val="00276BEE"/>
    <w:rsid w:val="00277466"/>
    <w:rsid w:val="00277B33"/>
    <w:rsid w:val="00277C39"/>
    <w:rsid w:val="00277F22"/>
    <w:rsid w:val="0028015F"/>
    <w:rsid w:val="00280A47"/>
    <w:rsid w:val="00280BC7"/>
    <w:rsid w:val="00280E29"/>
    <w:rsid w:val="0028170C"/>
    <w:rsid w:val="00282016"/>
    <w:rsid w:val="002822D1"/>
    <w:rsid w:val="00282565"/>
    <w:rsid w:val="002826D2"/>
    <w:rsid w:val="00283E0F"/>
    <w:rsid w:val="00283EAE"/>
    <w:rsid w:val="002842FF"/>
    <w:rsid w:val="00284DAD"/>
    <w:rsid w:val="002866FF"/>
    <w:rsid w:val="00286E1F"/>
    <w:rsid w:val="00286FD6"/>
    <w:rsid w:val="002871B2"/>
    <w:rsid w:val="00287E4A"/>
    <w:rsid w:val="002900CF"/>
    <w:rsid w:val="002923F3"/>
    <w:rsid w:val="0029328D"/>
    <w:rsid w:val="00293810"/>
    <w:rsid w:val="00293C4F"/>
    <w:rsid w:val="00293D90"/>
    <w:rsid w:val="00294728"/>
    <w:rsid w:val="002947AF"/>
    <w:rsid w:val="00294BDD"/>
    <w:rsid w:val="00294F6F"/>
    <w:rsid w:val="0029533F"/>
    <w:rsid w:val="00295CD4"/>
    <w:rsid w:val="00296108"/>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2FF2"/>
    <w:rsid w:val="002A3955"/>
    <w:rsid w:val="002A3C6C"/>
    <w:rsid w:val="002A3EE7"/>
    <w:rsid w:val="002A4323"/>
    <w:rsid w:val="002A49B7"/>
    <w:rsid w:val="002A4E10"/>
    <w:rsid w:val="002A5523"/>
    <w:rsid w:val="002A5E89"/>
    <w:rsid w:val="002A63C7"/>
    <w:rsid w:val="002A7116"/>
    <w:rsid w:val="002A7737"/>
    <w:rsid w:val="002B0EC2"/>
    <w:rsid w:val="002B0FB4"/>
    <w:rsid w:val="002B1874"/>
    <w:rsid w:val="002B1B4E"/>
    <w:rsid w:val="002B1DD3"/>
    <w:rsid w:val="002B2021"/>
    <w:rsid w:val="002B21B2"/>
    <w:rsid w:val="002B221E"/>
    <w:rsid w:val="002B2C9F"/>
    <w:rsid w:val="002B2EF2"/>
    <w:rsid w:val="002B375C"/>
    <w:rsid w:val="002B3E98"/>
    <w:rsid w:val="002B6349"/>
    <w:rsid w:val="002B639F"/>
    <w:rsid w:val="002B6FC6"/>
    <w:rsid w:val="002B7046"/>
    <w:rsid w:val="002B738D"/>
    <w:rsid w:val="002B79EF"/>
    <w:rsid w:val="002B7E1C"/>
    <w:rsid w:val="002B7FFA"/>
    <w:rsid w:val="002C3879"/>
    <w:rsid w:val="002C3A65"/>
    <w:rsid w:val="002C3E32"/>
    <w:rsid w:val="002C4B2D"/>
    <w:rsid w:val="002C4D23"/>
    <w:rsid w:val="002C4E34"/>
    <w:rsid w:val="002C51D6"/>
    <w:rsid w:val="002C52A4"/>
    <w:rsid w:val="002C563C"/>
    <w:rsid w:val="002C5D51"/>
    <w:rsid w:val="002C6280"/>
    <w:rsid w:val="002C686F"/>
    <w:rsid w:val="002C6A56"/>
    <w:rsid w:val="002C7993"/>
    <w:rsid w:val="002C7CA4"/>
    <w:rsid w:val="002D0111"/>
    <w:rsid w:val="002D01CA"/>
    <w:rsid w:val="002D14A2"/>
    <w:rsid w:val="002D1779"/>
    <w:rsid w:val="002D280F"/>
    <w:rsid w:val="002D2A33"/>
    <w:rsid w:val="002D35E1"/>
    <w:rsid w:val="002D4C1F"/>
    <w:rsid w:val="002D5149"/>
    <w:rsid w:val="002D5CED"/>
    <w:rsid w:val="002D5F1C"/>
    <w:rsid w:val="002D61FA"/>
    <w:rsid w:val="002D63F1"/>
    <w:rsid w:val="002D64BA"/>
    <w:rsid w:val="002D7638"/>
    <w:rsid w:val="002D778F"/>
    <w:rsid w:val="002D7A20"/>
    <w:rsid w:val="002E0A17"/>
    <w:rsid w:val="002E0E38"/>
    <w:rsid w:val="002E19D1"/>
    <w:rsid w:val="002E250F"/>
    <w:rsid w:val="002E500B"/>
    <w:rsid w:val="002E59A6"/>
    <w:rsid w:val="002E59D4"/>
    <w:rsid w:val="002E5B01"/>
    <w:rsid w:val="002E6D85"/>
    <w:rsid w:val="002E6E29"/>
    <w:rsid w:val="002E6FF5"/>
    <w:rsid w:val="002E78B7"/>
    <w:rsid w:val="002E7DF0"/>
    <w:rsid w:val="002F01E7"/>
    <w:rsid w:val="002F07BD"/>
    <w:rsid w:val="002F07FD"/>
    <w:rsid w:val="002F2617"/>
    <w:rsid w:val="002F295A"/>
    <w:rsid w:val="002F298C"/>
    <w:rsid w:val="002F2F9E"/>
    <w:rsid w:val="002F3291"/>
    <w:rsid w:val="002F3404"/>
    <w:rsid w:val="002F3B69"/>
    <w:rsid w:val="002F3C17"/>
    <w:rsid w:val="002F3D93"/>
    <w:rsid w:val="002F4358"/>
    <w:rsid w:val="002F4437"/>
    <w:rsid w:val="002F4843"/>
    <w:rsid w:val="002F60C4"/>
    <w:rsid w:val="002F6E41"/>
    <w:rsid w:val="002F7630"/>
    <w:rsid w:val="003010E0"/>
    <w:rsid w:val="003032C9"/>
    <w:rsid w:val="00303C09"/>
    <w:rsid w:val="0030446D"/>
    <w:rsid w:val="00304702"/>
    <w:rsid w:val="00304E25"/>
    <w:rsid w:val="0030531E"/>
    <w:rsid w:val="003053E0"/>
    <w:rsid w:val="0030562F"/>
    <w:rsid w:val="00307246"/>
    <w:rsid w:val="00307ABA"/>
    <w:rsid w:val="00310241"/>
    <w:rsid w:val="00310461"/>
    <w:rsid w:val="00311EB7"/>
    <w:rsid w:val="00312304"/>
    <w:rsid w:val="003123AB"/>
    <w:rsid w:val="00313374"/>
    <w:rsid w:val="00313E6D"/>
    <w:rsid w:val="00314099"/>
    <w:rsid w:val="003140DC"/>
    <w:rsid w:val="0031417D"/>
    <w:rsid w:val="00314D2A"/>
    <w:rsid w:val="00314E5A"/>
    <w:rsid w:val="00316334"/>
    <w:rsid w:val="00316420"/>
    <w:rsid w:val="0031675A"/>
    <w:rsid w:val="00316DC7"/>
    <w:rsid w:val="003170AE"/>
    <w:rsid w:val="00317544"/>
    <w:rsid w:val="00317A26"/>
    <w:rsid w:val="00317FAB"/>
    <w:rsid w:val="00320780"/>
    <w:rsid w:val="00321173"/>
    <w:rsid w:val="003211C8"/>
    <w:rsid w:val="00321492"/>
    <w:rsid w:val="0032169A"/>
    <w:rsid w:val="0032197E"/>
    <w:rsid w:val="003224B5"/>
    <w:rsid w:val="003226A0"/>
    <w:rsid w:val="003229EC"/>
    <w:rsid w:val="00322F61"/>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307CC"/>
    <w:rsid w:val="00331427"/>
    <w:rsid w:val="0033215E"/>
    <w:rsid w:val="00333E95"/>
    <w:rsid w:val="00334938"/>
    <w:rsid w:val="00335FFF"/>
    <w:rsid w:val="003366FF"/>
    <w:rsid w:val="00336F3D"/>
    <w:rsid w:val="003370B9"/>
    <w:rsid w:val="003371FF"/>
    <w:rsid w:val="00337327"/>
    <w:rsid w:val="003373C0"/>
    <w:rsid w:val="00337855"/>
    <w:rsid w:val="00341459"/>
    <w:rsid w:val="00342BD2"/>
    <w:rsid w:val="003430B4"/>
    <w:rsid w:val="003430E4"/>
    <w:rsid w:val="00343927"/>
    <w:rsid w:val="003447BC"/>
    <w:rsid w:val="00346D0C"/>
    <w:rsid w:val="00347453"/>
    <w:rsid w:val="00347F27"/>
    <w:rsid w:val="003504DC"/>
    <w:rsid w:val="00350FCC"/>
    <w:rsid w:val="00351240"/>
    <w:rsid w:val="0035132E"/>
    <w:rsid w:val="0035148D"/>
    <w:rsid w:val="00351B38"/>
    <w:rsid w:val="00351DD2"/>
    <w:rsid w:val="003524A9"/>
    <w:rsid w:val="003530A3"/>
    <w:rsid w:val="00353737"/>
    <w:rsid w:val="00353F9D"/>
    <w:rsid w:val="0035416A"/>
    <w:rsid w:val="00354ADE"/>
    <w:rsid w:val="00354EC0"/>
    <w:rsid w:val="00355B35"/>
    <w:rsid w:val="00357325"/>
    <w:rsid w:val="00357D93"/>
    <w:rsid w:val="00360E21"/>
    <w:rsid w:val="003615F1"/>
    <w:rsid w:val="0036177A"/>
    <w:rsid w:val="00361F52"/>
    <w:rsid w:val="003622C5"/>
    <w:rsid w:val="003628E9"/>
    <w:rsid w:val="00362C00"/>
    <w:rsid w:val="00363439"/>
    <w:rsid w:val="00365CB8"/>
    <w:rsid w:val="00365ED9"/>
    <w:rsid w:val="00366306"/>
    <w:rsid w:val="00370C71"/>
    <w:rsid w:val="003711D4"/>
    <w:rsid w:val="0037271B"/>
    <w:rsid w:val="0037365E"/>
    <w:rsid w:val="00374408"/>
    <w:rsid w:val="003745D6"/>
    <w:rsid w:val="003756B0"/>
    <w:rsid w:val="00375DF2"/>
    <w:rsid w:val="0037649D"/>
    <w:rsid w:val="00376A32"/>
    <w:rsid w:val="003805D2"/>
    <w:rsid w:val="003809C1"/>
    <w:rsid w:val="00381104"/>
    <w:rsid w:val="003811A4"/>
    <w:rsid w:val="00381484"/>
    <w:rsid w:val="00381B4B"/>
    <w:rsid w:val="003830EF"/>
    <w:rsid w:val="00383742"/>
    <w:rsid w:val="00383AF3"/>
    <w:rsid w:val="00383B34"/>
    <w:rsid w:val="00383C72"/>
    <w:rsid w:val="00384563"/>
    <w:rsid w:val="0038458E"/>
    <w:rsid w:val="00385870"/>
    <w:rsid w:val="00385CB1"/>
    <w:rsid w:val="00385E4D"/>
    <w:rsid w:val="003866AA"/>
    <w:rsid w:val="00386CC5"/>
    <w:rsid w:val="00387073"/>
    <w:rsid w:val="0038723A"/>
    <w:rsid w:val="003877B7"/>
    <w:rsid w:val="003901BC"/>
    <w:rsid w:val="00390382"/>
    <w:rsid w:val="003910EE"/>
    <w:rsid w:val="00391371"/>
    <w:rsid w:val="00391CB9"/>
    <w:rsid w:val="00391CCF"/>
    <w:rsid w:val="003934D0"/>
    <w:rsid w:val="00393526"/>
    <w:rsid w:val="00393D06"/>
    <w:rsid w:val="00394AAE"/>
    <w:rsid w:val="00394D29"/>
    <w:rsid w:val="00394EF2"/>
    <w:rsid w:val="00395026"/>
    <w:rsid w:val="00395F33"/>
    <w:rsid w:val="00396398"/>
    <w:rsid w:val="0039678F"/>
    <w:rsid w:val="00396C72"/>
    <w:rsid w:val="00396FA3"/>
    <w:rsid w:val="0039739C"/>
    <w:rsid w:val="00397D42"/>
    <w:rsid w:val="003A0A78"/>
    <w:rsid w:val="003A1D3C"/>
    <w:rsid w:val="003A223C"/>
    <w:rsid w:val="003A2952"/>
    <w:rsid w:val="003A415A"/>
    <w:rsid w:val="003A4576"/>
    <w:rsid w:val="003A45BC"/>
    <w:rsid w:val="003A5093"/>
    <w:rsid w:val="003A50FA"/>
    <w:rsid w:val="003A517F"/>
    <w:rsid w:val="003A54B9"/>
    <w:rsid w:val="003A63D3"/>
    <w:rsid w:val="003A69D1"/>
    <w:rsid w:val="003A6F73"/>
    <w:rsid w:val="003A70C6"/>
    <w:rsid w:val="003A7434"/>
    <w:rsid w:val="003A7C19"/>
    <w:rsid w:val="003B0D95"/>
    <w:rsid w:val="003B1AFC"/>
    <w:rsid w:val="003B2109"/>
    <w:rsid w:val="003B2154"/>
    <w:rsid w:val="003B2811"/>
    <w:rsid w:val="003B2CE4"/>
    <w:rsid w:val="003B38E9"/>
    <w:rsid w:val="003B7796"/>
    <w:rsid w:val="003C0479"/>
    <w:rsid w:val="003C06ED"/>
    <w:rsid w:val="003C0D8C"/>
    <w:rsid w:val="003C0E35"/>
    <w:rsid w:val="003C10FB"/>
    <w:rsid w:val="003C1239"/>
    <w:rsid w:val="003C1A2D"/>
    <w:rsid w:val="003C2383"/>
    <w:rsid w:val="003C267A"/>
    <w:rsid w:val="003C28AE"/>
    <w:rsid w:val="003C3343"/>
    <w:rsid w:val="003C47BD"/>
    <w:rsid w:val="003C48F5"/>
    <w:rsid w:val="003C4DA1"/>
    <w:rsid w:val="003C6151"/>
    <w:rsid w:val="003C7235"/>
    <w:rsid w:val="003C72A0"/>
    <w:rsid w:val="003C77FA"/>
    <w:rsid w:val="003D0371"/>
    <w:rsid w:val="003D0D72"/>
    <w:rsid w:val="003D122F"/>
    <w:rsid w:val="003D2C8C"/>
    <w:rsid w:val="003D3534"/>
    <w:rsid w:val="003D3D91"/>
    <w:rsid w:val="003D4127"/>
    <w:rsid w:val="003D47DF"/>
    <w:rsid w:val="003D4C5B"/>
    <w:rsid w:val="003D51A4"/>
    <w:rsid w:val="003D69B6"/>
    <w:rsid w:val="003D7FDF"/>
    <w:rsid w:val="003E0A33"/>
    <w:rsid w:val="003E0F24"/>
    <w:rsid w:val="003E19A1"/>
    <w:rsid w:val="003E19A8"/>
    <w:rsid w:val="003E1AAD"/>
    <w:rsid w:val="003E2067"/>
    <w:rsid w:val="003E2129"/>
    <w:rsid w:val="003E247C"/>
    <w:rsid w:val="003E2B46"/>
    <w:rsid w:val="003E2DDF"/>
    <w:rsid w:val="003E3AA5"/>
    <w:rsid w:val="003E3C81"/>
    <w:rsid w:val="003E4E86"/>
    <w:rsid w:val="003E61EB"/>
    <w:rsid w:val="003E65F8"/>
    <w:rsid w:val="003E6657"/>
    <w:rsid w:val="003E7028"/>
    <w:rsid w:val="003F0C65"/>
    <w:rsid w:val="003F0DD3"/>
    <w:rsid w:val="003F11B3"/>
    <w:rsid w:val="003F1473"/>
    <w:rsid w:val="003F1CA9"/>
    <w:rsid w:val="003F1E52"/>
    <w:rsid w:val="003F2909"/>
    <w:rsid w:val="003F2D43"/>
    <w:rsid w:val="003F4798"/>
    <w:rsid w:val="003F4B69"/>
    <w:rsid w:val="003F63BF"/>
    <w:rsid w:val="003F6835"/>
    <w:rsid w:val="003F71DB"/>
    <w:rsid w:val="003F72C9"/>
    <w:rsid w:val="003F75A4"/>
    <w:rsid w:val="003F75CF"/>
    <w:rsid w:val="0040054D"/>
    <w:rsid w:val="00401163"/>
    <w:rsid w:val="0040265C"/>
    <w:rsid w:val="00402AA0"/>
    <w:rsid w:val="00402C37"/>
    <w:rsid w:val="00402F29"/>
    <w:rsid w:val="00403C6E"/>
    <w:rsid w:val="00403CDC"/>
    <w:rsid w:val="004046BA"/>
    <w:rsid w:val="00406010"/>
    <w:rsid w:val="004062B3"/>
    <w:rsid w:val="004066D3"/>
    <w:rsid w:val="00406717"/>
    <w:rsid w:val="00406CFF"/>
    <w:rsid w:val="00406EA4"/>
    <w:rsid w:val="00406EB6"/>
    <w:rsid w:val="00407123"/>
    <w:rsid w:val="00407193"/>
    <w:rsid w:val="004071A4"/>
    <w:rsid w:val="0040787D"/>
    <w:rsid w:val="00411F92"/>
    <w:rsid w:val="00412D8B"/>
    <w:rsid w:val="00413DE2"/>
    <w:rsid w:val="004152C1"/>
    <w:rsid w:val="004156F1"/>
    <w:rsid w:val="0041573C"/>
    <w:rsid w:val="00415B2B"/>
    <w:rsid w:val="00416089"/>
    <w:rsid w:val="00416619"/>
    <w:rsid w:val="00416858"/>
    <w:rsid w:val="00416C48"/>
    <w:rsid w:val="00416FE1"/>
    <w:rsid w:val="00417756"/>
    <w:rsid w:val="00417820"/>
    <w:rsid w:val="00420189"/>
    <w:rsid w:val="0042040C"/>
    <w:rsid w:val="00420C14"/>
    <w:rsid w:val="00421CE9"/>
    <w:rsid w:val="00422B5D"/>
    <w:rsid w:val="00422B62"/>
    <w:rsid w:val="00422B9E"/>
    <w:rsid w:val="00422D45"/>
    <w:rsid w:val="00423883"/>
    <w:rsid w:val="00423BE4"/>
    <w:rsid w:val="00423C8D"/>
    <w:rsid w:val="00424BC2"/>
    <w:rsid w:val="00424E2C"/>
    <w:rsid w:val="00425C71"/>
    <w:rsid w:val="00426629"/>
    <w:rsid w:val="0042666B"/>
    <w:rsid w:val="00426691"/>
    <w:rsid w:val="00426A94"/>
    <w:rsid w:val="00427CF9"/>
    <w:rsid w:val="00430342"/>
    <w:rsid w:val="00430F36"/>
    <w:rsid w:val="004311F9"/>
    <w:rsid w:val="00431DDA"/>
    <w:rsid w:val="0043226D"/>
    <w:rsid w:val="004326B7"/>
    <w:rsid w:val="00432794"/>
    <w:rsid w:val="00432B63"/>
    <w:rsid w:val="00432D22"/>
    <w:rsid w:val="00433C13"/>
    <w:rsid w:val="00433F7A"/>
    <w:rsid w:val="00433FB5"/>
    <w:rsid w:val="00434324"/>
    <w:rsid w:val="00434579"/>
    <w:rsid w:val="0043480A"/>
    <w:rsid w:val="004349C9"/>
    <w:rsid w:val="00434C54"/>
    <w:rsid w:val="0043512E"/>
    <w:rsid w:val="00435275"/>
    <w:rsid w:val="00435841"/>
    <w:rsid w:val="0043660E"/>
    <w:rsid w:val="00436F91"/>
    <w:rsid w:val="004371C6"/>
    <w:rsid w:val="00437455"/>
    <w:rsid w:val="00437FBC"/>
    <w:rsid w:val="004409FE"/>
    <w:rsid w:val="00440BFE"/>
    <w:rsid w:val="00440DEC"/>
    <w:rsid w:val="004412C0"/>
    <w:rsid w:val="00441D50"/>
    <w:rsid w:val="0044336A"/>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CD3"/>
    <w:rsid w:val="0045225B"/>
    <w:rsid w:val="004535C8"/>
    <w:rsid w:val="0045366D"/>
    <w:rsid w:val="0045386A"/>
    <w:rsid w:val="00453C4F"/>
    <w:rsid w:val="00453DF4"/>
    <w:rsid w:val="00454102"/>
    <w:rsid w:val="00454903"/>
    <w:rsid w:val="00454DEA"/>
    <w:rsid w:val="0045575E"/>
    <w:rsid w:val="004559B4"/>
    <w:rsid w:val="00456FC7"/>
    <w:rsid w:val="0045748C"/>
    <w:rsid w:val="00457938"/>
    <w:rsid w:val="00457943"/>
    <w:rsid w:val="00460900"/>
    <w:rsid w:val="00460C75"/>
    <w:rsid w:val="00460DA5"/>
    <w:rsid w:val="00461517"/>
    <w:rsid w:val="004615F9"/>
    <w:rsid w:val="004617EB"/>
    <w:rsid w:val="00462881"/>
    <w:rsid w:val="00462BFB"/>
    <w:rsid w:val="00462E44"/>
    <w:rsid w:val="004630C6"/>
    <w:rsid w:val="00463341"/>
    <w:rsid w:val="00463965"/>
    <w:rsid w:val="00463CE7"/>
    <w:rsid w:val="00463DD7"/>
    <w:rsid w:val="00463ED3"/>
    <w:rsid w:val="00466051"/>
    <w:rsid w:val="00466424"/>
    <w:rsid w:val="004666A3"/>
    <w:rsid w:val="00467151"/>
    <w:rsid w:val="004671C7"/>
    <w:rsid w:val="00467873"/>
    <w:rsid w:val="0046792C"/>
    <w:rsid w:val="0047003B"/>
    <w:rsid w:val="004700E1"/>
    <w:rsid w:val="004703A7"/>
    <w:rsid w:val="004705F3"/>
    <w:rsid w:val="00470AE9"/>
    <w:rsid w:val="00470D1B"/>
    <w:rsid w:val="00471775"/>
    <w:rsid w:val="00472CF1"/>
    <w:rsid w:val="00473426"/>
    <w:rsid w:val="00474043"/>
    <w:rsid w:val="004745C8"/>
    <w:rsid w:val="004745FC"/>
    <w:rsid w:val="004749E0"/>
    <w:rsid w:val="0047554D"/>
    <w:rsid w:val="00476A7B"/>
    <w:rsid w:val="00476CDA"/>
    <w:rsid w:val="00477162"/>
    <w:rsid w:val="004774BF"/>
    <w:rsid w:val="004801AC"/>
    <w:rsid w:val="00480D74"/>
    <w:rsid w:val="004822AA"/>
    <w:rsid w:val="0048365E"/>
    <w:rsid w:val="004836FD"/>
    <w:rsid w:val="00483D90"/>
    <w:rsid w:val="00483FB9"/>
    <w:rsid w:val="004840CE"/>
    <w:rsid w:val="0048425B"/>
    <w:rsid w:val="004843B4"/>
    <w:rsid w:val="00484B1B"/>
    <w:rsid w:val="004854D7"/>
    <w:rsid w:val="004860AB"/>
    <w:rsid w:val="004869AE"/>
    <w:rsid w:val="00486D38"/>
    <w:rsid w:val="004875E6"/>
    <w:rsid w:val="00487D43"/>
    <w:rsid w:val="00487D91"/>
    <w:rsid w:val="00487FB5"/>
    <w:rsid w:val="00490C47"/>
    <w:rsid w:val="00491103"/>
    <w:rsid w:val="00491391"/>
    <w:rsid w:val="004916B5"/>
    <w:rsid w:val="00491DAE"/>
    <w:rsid w:val="0049230D"/>
    <w:rsid w:val="0049262F"/>
    <w:rsid w:val="00492987"/>
    <w:rsid w:val="00492AE4"/>
    <w:rsid w:val="00492AF8"/>
    <w:rsid w:val="00493802"/>
    <w:rsid w:val="0049397A"/>
    <w:rsid w:val="00493E3E"/>
    <w:rsid w:val="00494029"/>
    <w:rsid w:val="00494302"/>
    <w:rsid w:val="00494F49"/>
    <w:rsid w:val="00495838"/>
    <w:rsid w:val="00495FA5"/>
    <w:rsid w:val="00496C89"/>
    <w:rsid w:val="004972B7"/>
    <w:rsid w:val="004A0678"/>
    <w:rsid w:val="004A0AF2"/>
    <w:rsid w:val="004A1326"/>
    <w:rsid w:val="004A3DFF"/>
    <w:rsid w:val="004A445D"/>
    <w:rsid w:val="004A4976"/>
    <w:rsid w:val="004A49F9"/>
    <w:rsid w:val="004A5194"/>
    <w:rsid w:val="004A5F12"/>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A4"/>
    <w:rsid w:val="004B5B5E"/>
    <w:rsid w:val="004B5C44"/>
    <w:rsid w:val="004B626D"/>
    <w:rsid w:val="004B6CB9"/>
    <w:rsid w:val="004B777F"/>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951"/>
    <w:rsid w:val="004D0199"/>
    <w:rsid w:val="004D0B22"/>
    <w:rsid w:val="004D0B7F"/>
    <w:rsid w:val="004D0C2A"/>
    <w:rsid w:val="004D13F2"/>
    <w:rsid w:val="004D1A35"/>
    <w:rsid w:val="004D1BF5"/>
    <w:rsid w:val="004D3071"/>
    <w:rsid w:val="004D3929"/>
    <w:rsid w:val="004D3C78"/>
    <w:rsid w:val="004D471C"/>
    <w:rsid w:val="004D49F8"/>
    <w:rsid w:val="004D50EE"/>
    <w:rsid w:val="004D61FF"/>
    <w:rsid w:val="004D6C6B"/>
    <w:rsid w:val="004D71B8"/>
    <w:rsid w:val="004D7FE2"/>
    <w:rsid w:val="004E00A1"/>
    <w:rsid w:val="004E05F8"/>
    <w:rsid w:val="004E07A6"/>
    <w:rsid w:val="004E1287"/>
    <w:rsid w:val="004E1445"/>
    <w:rsid w:val="004E1564"/>
    <w:rsid w:val="004E1B8C"/>
    <w:rsid w:val="004E46C6"/>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50AF"/>
    <w:rsid w:val="004F529B"/>
    <w:rsid w:val="004F5A7B"/>
    <w:rsid w:val="004F64AD"/>
    <w:rsid w:val="004F6B7F"/>
    <w:rsid w:val="004F7611"/>
    <w:rsid w:val="004F7752"/>
    <w:rsid w:val="004F796D"/>
    <w:rsid w:val="00500AF3"/>
    <w:rsid w:val="00500CF1"/>
    <w:rsid w:val="00500E24"/>
    <w:rsid w:val="00501184"/>
    <w:rsid w:val="00502512"/>
    <w:rsid w:val="00503035"/>
    <w:rsid w:val="00503781"/>
    <w:rsid w:val="00504301"/>
    <w:rsid w:val="005043A4"/>
    <w:rsid w:val="00504B41"/>
    <w:rsid w:val="00504BA3"/>
    <w:rsid w:val="00504F15"/>
    <w:rsid w:val="00504FB1"/>
    <w:rsid w:val="00505683"/>
    <w:rsid w:val="005056AE"/>
    <w:rsid w:val="00506377"/>
    <w:rsid w:val="005076A3"/>
    <w:rsid w:val="005101B3"/>
    <w:rsid w:val="00510442"/>
    <w:rsid w:val="005112C3"/>
    <w:rsid w:val="005113E0"/>
    <w:rsid w:val="00512761"/>
    <w:rsid w:val="0051283E"/>
    <w:rsid w:val="00512A93"/>
    <w:rsid w:val="005137A5"/>
    <w:rsid w:val="00513B70"/>
    <w:rsid w:val="00514190"/>
    <w:rsid w:val="005141A0"/>
    <w:rsid w:val="0051430A"/>
    <w:rsid w:val="005149BA"/>
    <w:rsid w:val="0051584C"/>
    <w:rsid w:val="00515C10"/>
    <w:rsid w:val="00516222"/>
    <w:rsid w:val="0051649C"/>
    <w:rsid w:val="00516798"/>
    <w:rsid w:val="005169D5"/>
    <w:rsid w:val="00517749"/>
    <w:rsid w:val="0052069A"/>
    <w:rsid w:val="00520833"/>
    <w:rsid w:val="0052091A"/>
    <w:rsid w:val="00522962"/>
    <w:rsid w:val="005231E7"/>
    <w:rsid w:val="0052357B"/>
    <w:rsid w:val="005245CB"/>
    <w:rsid w:val="00524798"/>
    <w:rsid w:val="00524D25"/>
    <w:rsid w:val="005266EF"/>
    <w:rsid w:val="00526C4A"/>
    <w:rsid w:val="005305C6"/>
    <w:rsid w:val="005315D0"/>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2743"/>
    <w:rsid w:val="00542806"/>
    <w:rsid w:val="00543302"/>
    <w:rsid w:val="005434AF"/>
    <w:rsid w:val="005442FA"/>
    <w:rsid w:val="0054517B"/>
    <w:rsid w:val="00545C84"/>
    <w:rsid w:val="005469BC"/>
    <w:rsid w:val="00546EEC"/>
    <w:rsid w:val="00547388"/>
    <w:rsid w:val="00547A51"/>
    <w:rsid w:val="005518E6"/>
    <w:rsid w:val="0055213D"/>
    <w:rsid w:val="005526D9"/>
    <w:rsid w:val="00552763"/>
    <w:rsid w:val="00552A2A"/>
    <w:rsid w:val="00552AFC"/>
    <w:rsid w:val="00552F3C"/>
    <w:rsid w:val="005533EF"/>
    <w:rsid w:val="00553508"/>
    <w:rsid w:val="0055392F"/>
    <w:rsid w:val="00553967"/>
    <w:rsid w:val="00553C35"/>
    <w:rsid w:val="0055432F"/>
    <w:rsid w:val="005544FD"/>
    <w:rsid w:val="00554971"/>
    <w:rsid w:val="00554D4C"/>
    <w:rsid w:val="0055512A"/>
    <w:rsid w:val="00555C97"/>
    <w:rsid w:val="0055657E"/>
    <w:rsid w:val="00556FDB"/>
    <w:rsid w:val="005572C0"/>
    <w:rsid w:val="00557C3D"/>
    <w:rsid w:val="00560085"/>
    <w:rsid w:val="0056117A"/>
    <w:rsid w:val="00562506"/>
    <w:rsid w:val="00562C61"/>
    <w:rsid w:val="0056539C"/>
    <w:rsid w:val="00565611"/>
    <w:rsid w:val="005656F2"/>
    <w:rsid w:val="00566CDC"/>
    <w:rsid w:val="00566D2D"/>
    <w:rsid w:val="00567212"/>
    <w:rsid w:val="005678B2"/>
    <w:rsid w:val="0057199F"/>
    <w:rsid w:val="00572348"/>
    <w:rsid w:val="00572360"/>
    <w:rsid w:val="005723E6"/>
    <w:rsid w:val="005729D3"/>
    <w:rsid w:val="00572EFF"/>
    <w:rsid w:val="0057383B"/>
    <w:rsid w:val="00573A9E"/>
    <w:rsid w:val="00573D0A"/>
    <w:rsid w:val="00573E8D"/>
    <w:rsid w:val="0057436E"/>
    <w:rsid w:val="00574AFD"/>
    <w:rsid w:val="00575613"/>
    <w:rsid w:val="00575963"/>
    <w:rsid w:val="00575F0F"/>
    <w:rsid w:val="00576057"/>
    <w:rsid w:val="0057621F"/>
    <w:rsid w:val="00576313"/>
    <w:rsid w:val="00576F35"/>
    <w:rsid w:val="0057722E"/>
    <w:rsid w:val="0058081B"/>
    <w:rsid w:val="005812BF"/>
    <w:rsid w:val="0058153A"/>
    <w:rsid w:val="005828F4"/>
    <w:rsid w:val="00583300"/>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241E"/>
    <w:rsid w:val="005924E1"/>
    <w:rsid w:val="00592695"/>
    <w:rsid w:val="00592802"/>
    <w:rsid w:val="00592E09"/>
    <w:rsid w:val="005947B3"/>
    <w:rsid w:val="00594D4C"/>
    <w:rsid w:val="0059502C"/>
    <w:rsid w:val="0059581A"/>
    <w:rsid w:val="0059712A"/>
    <w:rsid w:val="0059792E"/>
    <w:rsid w:val="00597A89"/>
    <w:rsid w:val="005A0393"/>
    <w:rsid w:val="005A19A4"/>
    <w:rsid w:val="005A1A53"/>
    <w:rsid w:val="005A1A59"/>
    <w:rsid w:val="005A32CE"/>
    <w:rsid w:val="005A3BEF"/>
    <w:rsid w:val="005A47C9"/>
    <w:rsid w:val="005A4E53"/>
    <w:rsid w:val="005A519E"/>
    <w:rsid w:val="005A5BC3"/>
    <w:rsid w:val="005A5D2E"/>
    <w:rsid w:val="005A5E48"/>
    <w:rsid w:val="005A5FB6"/>
    <w:rsid w:val="005A6133"/>
    <w:rsid w:val="005B01BD"/>
    <w:rsid w:val="005B10F8"/>
    <w:rsid w:val="005B1405"/>
    <w:rsid w:val="005B1793"/>
    <w:rsid w:val="005B2624"/>
    <w:rsid w:val="005B2879"/>
    <w:rsid w:val="005B34DD"/>
    <w:rsid w:val="005B42FC"/>
    <w:rsid w:val="005B4853"/>
    <w:rsid w:val="005B4B97"/>
    <w:rsid w:val="005B4E70"/>
    <w:rsid w:val="005B579C"/>
    <w:rsid w:val="005B5B1A"/>
    <w:rsid w:val="005B5F0B"/>
    <w:rsid w:val="005B5F87"/>
    <w:rsid w:val="005B6332"/>
    <w:rsid w:val="005B65A0"/>
    <w:rsid w:val="005C035B"/>
    <w:rsid w:val="005C06AF"/>
    <w:rsid w:val="005C0B2B"/>
    <w:rsid w:val="005C0E01"/>
    <w:rsid w:val="005C14C9"/>
    <w:rsid w:val="005C19B1"/>
    <w:rsid w:val="005C28C0"/>
    <w:rsid w:val="005C3BB1"/>
    <w:rsid w:val="005C3F29"/>
    <w:rsid w:val="005C45B7"/>
    <w:rsid w:val="005C4A81"/>
    <w:rsid w:val="005C5A53"/>
    <w:rsid w:val="005C5AA2"/>
    <w:rsid w:val="005C5D66"/>
    <w:rsid w:val="005C5E9C"/>
    <w:rsid w:val="005C60AA"/>
    <w:rsid w:val="005C63BF"/>
    <w:rsid w:val="005C6438"/>
    <w:rsid w:val="005C6E36"/>
    <w:rsid w:val="005C7AF5"/>
    <w:rsid w:val="005C7C29"/>
    <w:rsid w:val="005C7C9E"/>
    <w:rsid w:val="005C7E50"/>
    <w:rsid w:val="005D0863"/>
    <w:rsid w:val="005D1FCA"/>
    <w:rsid w:val="005D2590"/>
    <w:rsid w:val="005D2AEC"/>
    <w:rsid w:val="005D5A19"/>
    <w:rsid w:val="005D60F6"/>
    <w:rsid w:val="005D6A9E"/>
    <w:rsid w:val="005D6B44"/>
    <w:rsid w:val="005D6E77"/>
    <w:rsid w:val="005D7058"/>
    <w:rsid w:val="005D78C0"/>
    <w:rsid w:val="005E00CF"/>
    <w:rsid w:val="005E1016"/>
    <w:rsid w:val="005E1161"/>
    <w:rsid w:val="005E13A4"/>
    <w:rsid w:val="005E1482"/>
    <w:rsid w:val="005E16E0"/>
    <w:rsid w:val="005E18FF"/>
    <w:rsid w:val="005E282D"/>
    <w:rsid w:val="005E31AD"/>
    <w:rsid w:val="005E3559"/>
    <w:rsid w:val="005E40F6"/>
    <w:rsid w:val="005E42A9"/>
    <w:rsid w:val="005E42D9"/>
    <w:rsid w:val="005E4949"/>
    <w:rsid w:val="005E6248"/>
    <w:rsid w:val="005E63B6"/>
    <w:rsid w:val="005E6719"/>
    <w:rsid w:val="005E6914"/>
    <w:rsid w:val="005E7240"/>
    <w:rsid w:val="005E7684"/>
    <w:rsid w:val="005E7CB1"/>
    <w:rsid w:val="005F06C6"/>
    <w:rsid w:val="005F0B9E"/>
    <w:rsid w:val="005F10DB"/>
    <w:rsid w:val="005F1A7E"/>
    <w:rsid w:val="005F1DE3"/>
    <w:rsid w:val="005F2B7A"/>
    <w:rsid w:val="005F2B85"/>
    <w:rsid w:val="005F2D38"/>
    <w:rsid w:val="005F2FD2"/>
    <w:rsid w:val="005F3702"/>
    <w:rsid w:val="005F3703"/>
    <w:rsid w:val="005F425A"/>
    <w:rsid w:val="005F45B3"/>
    <w:rsid w:val="005F4F3D"/>
    <w:rsid w:val="005F50A8"/>
    <w:rsid w:val="005F59DC"/>
    <w:rsid w:val="005F5ACA"/>
    <w:rsid w:val="005F5BC1"/>
    <w:rsid w:val="005F6CCB"/>
    <w:rsid w:val="005F6E34"/>
    <w:rsid w:val="005F782C"/>
    <w:rsid w:val="00601547"/>
    <w:rsid w:val="006017E2"/>
    <w:rsid w:val="00601EBA"/>
    <w:rsid w:val="006026AE"/>
    <w:rsid w:val="0060272E"/>
    <w:rsid w:val="00602C61"/>
    <w:rsid w:val="00602D39"/>
    <w:rsid w:val="00603219"/>
    <w:rsid w:val="0060354D"/>
    <w:rsid w:val="0060366E"/>
    <w:rsid w:val="006039EC"/>
    <w:rsid w:val="006064BC"/>
    <w:rsid w:val="006065FA"/>
    <w:rsid w:val="00606834"/>
    <w:rsid w:val="00606E7A"/>
    <w:rsid w:val="006072EB"/>
    <w:rsid w:val="0060736D"/>
    <w:rsid w:val="00607870"/>
    <w:rsid w:val="00607BEF"/>
    <w:rsid w:val="006108D0"/>
    <w:rsid w:val="00611260"/>
    <w:rsid w:val="0061176B"/>
    <w:rsid w:val="006119A5"/>
    <w:rsid w:val="00612D6C"/>
    <w:rsid w:val="00613397"/>
    <w:rsid w:val="00613CFE"/>
    <w:rsid w:val="0061474F"/>
    <w:rsid w:val="0061478D"/>
    <w:rsid w:val="00614F73"/>
    <w:rsid w:val="006153A5"/>
    <w:rsid w:val="00615D9F"/>
    <w:rsid w:val="00615FDF"/>
    <w:rsid w:val="00616034"/>
    <w:rsid w:val="0061629F"/>
    <w:rsid w:val="006164D3"/>
    <w:rsid w:val="00616AA7"/>
    <w:rsid w:val="00616D1E"/>
    <w:rsid w:val="006178CA"/>
    <w:rsid w:val="00617DA9"/>
    <w:rsid w:val="00620542"/>
    <w:rsid w:val="00620810"/>
    <w:rsid w:val="0062096E"/>
    <w:rsid w:val="00620B0B"/>
    <w:rsid w:val="00621084"/>
    <w:rsid w:val="0062145C"/>
    <w:rsid w:val="0062170E"/>
    <w:rsid w:val="006221F5"/>
    <w:rsid w:val="00622D24"/>
    <w:rsid w:val="00623190"/>
    <w:rsid w:val="00623B1C"/>
    <w:rsid w:val="00623DFF"/>
    <w:rsid w:val="006242CB"/>
    <w:rsid w:val="006243AC"/>
    <w:rsid w:val="00624F96"/>
    <w:rsid w:val="00625560"/>
    <w:rsid w:val="006257C2"/>
    <w:rsid w:val="00625E1F"/>
    <w:rsid w:val="00626324"/>
    <w:rsid w:val="00626890"/>
    <w:rsid w:val="00626A3F"/>
    <w:rsid w:val="00626EF9"/>
    <w:rsid w:val="00626F17"/>
    <w:rsid w:val="006276CC"/>
    <w:rsid w:val="006279BA"/>
    <w:rsid w:val="00627B23"/>
    <w:rsid w:val="00630D6B"/>
    <w:rsid w:val="006313DD"/>
    <w:rsid w:val="0063154D"/>
    <w:rsid w:val="006315B4"/>
    <w:rsid w:val="00632057"/>
    <w:rsid w:val="00632298"/>
    <w:rsid w:val="0063287B"/>
    <w:rsid w:val="00633358"/>
    <w:rsid w:val="00633767"/>
    <w:rsid w:val="00633808"/>
    <w:rsid w:val="006345A1"/>
    <w:rsid w:val="00634646"/>
    <w:rsid w:val="00634DE4"/>
    <w:rsid w:val="00635409"/>
    <w:rsid w:val="00635915"/>
    <w:rsid w:val="0063615D"/>
    <w:rsid w:val="00636F19"/>
    <w:rsid w:val="00640995"/>
    <w:rsid w:val="00640DDC"/>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E09"/>
    <w:rsid w:val="006502E6"/>
    <w:rsid w:val="00650BAD"/>
    <w:rsid w:val="00651F51"/>
    <w:rsid w:val="00652080"/>
    <w:rsid w:val="00652B73"/>
    <w:rsid w:val="00652D52"/>
    <w:rsid w:val="00652E24"/>
    <w:rsid w:val="00653781"/>
    <w:rsid w:val="00654A01"/>
    <w:rsid w:val="006554FE"/>
    <w:rsid w:val="006555E8"/>
    <w:rsid w:val="00656257"/>
    <w:rsid w:val="00656D71"/>
    <w:rsid w:val="0065708F"/>
    <w:rsid w:val="00660686"/>
    <w:rsid w:val="0066104F"/>
    <w:rsid w:val="00661278"/>
    <w:rsid w:val="00662796"/>
    <w:rsid w:val="006629C4"/>
    <w:rsid w:val="00662A20"/>
    <w:rsid w:val="00662B4C"/>
    <w:rsid w:val="006652DE"/>
    <w:rsid w:val="00665632"/>
    <w:rsid w:val="00665A01"/>
    <w:rsid w:val="00667F61"/>
    <w:rsid w:val="006702F1"/>
    <w:rsid w:val="006711A6"/>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6E5B"/>
    <w:rsid w:val="006779BB"/>
    <w:rsid w:val="00677FDB"/>
    <w:rsid w:val="006806B7"/>
    <w:rsid w:val="00680CB1"/>
    <w:rsid w:val="00680E69"/>
    <w:rsid w:val="0068104A"/>
    <w:rsid w:val="006814EE"/>
    <w:rsid w:val="00681D1D"/>
    <w:rsid w:val="0068238B"/>
    <w:rsid w:val="006828C0"/>
    <w:rsid w:val="00682E6B"/>
    <w:rsid w:val="0068305D"/>
    <w:rsid w:val="00683710"/>
    <w:rsid w:val="006838D7"/>
    <w:rsid w:val="00683D70"/>
    <w:rsid w:val="00683FAB"/>
    <w:rsid w:val="00684255"/>
    <w:rsid w:val="0068454A"/>
    <w:rsid w:val="00685846"/>
    <w:rsid w:val="00685850"/>
    <w:rsid w:val="00685A69"/>
    <w:rsid w:val="00685F3F"/>
    <w:rsid w:val="00686B99"/>
    <w:rsid w:val="00686CF7"/>
    <w:rsid w:val="00686E6A"/>
    <w:rsid w:val="006873A6"/>
    <w:rsid w:val="00690252"/>
    <w:rsid w:val="00690E0D"/>
    <w:rsid w:val="00692476"/>
    <w:rsid w:val="00692BFC"/>
    <w:rsid w:val="00692EC8"/>
    <w:rsid w:val="00693032"/>
    <w:rsid w:val="006934C8"/>
    <w:rsid w:val="00693B89"/>
    <w:rsid w:val="00693BBE"/>
    <w:rsid w:val="00694559"/>
    <w:rsid w:val="00694641"/>
    <w:rsid w:val="00694848"/>
    <w:rsid w:val="00694902"/>
    <w:rsid w:val="006963AF"/>
    <w:rsid w:val="00696B2A"/>
    <w:rsid w:val="00697084"/>
    <w:rsid w:val="00697223"/>
    <w:rsid w:val="00697CD5"/>
    <w:rsid w:val="006A06B2"/>
    <w:rsid w:val="006A0EC3"/>
    <w:rsid w:val="006A1413"/>
    <w:rsid w:val="006A1BAD"/>
    <w:rsid w:val="006A2360"/>
    <w:rsid w:val="006A42AF"/>
    <w:rsid w:val="006A46A8"/>
    <w:rsid w:val="006A55E1"/>
    <w:rsid w:val="006A5CAE"/>
    <w:rsid w:val="006A6205"/>
    <w:rsid w:val="006A64C1"/>
    <w:rsid w:val="006A6D09"/>
    <w:rsid w:val="006A7198"/>
    <w:rsid w:val="006A7E51"/>
    <w:rsid w:val="006B0420"/>
    <w:rsid w:val="006B0601"/>
    <w:rsid w:val="006B2851"/>
    <w:rsid w:val="006B2ADF"/>
    <w:rsid w:val="006B35C4"/>
    <w:rsid w:val="006B36B1"/>
    <w:rsid w:val="006B3C99"/>
    <w:rsid w:val="006B3D40"/>
    <w:rsid w:val="006B4E46"/>
    <w:rsid w:val="006B5571"/>
    <w:rsid w:val="006B5EDE"/>
    <w:rsid w:val="006B5EF2"/>
    <w:rsid w:val="006B6447"/>
    <w:rsid w:val="006C1088"/>
    <w:rsid w:val="006C12F9"/>
    <w:rsid w:val="006C14E8"/>
    <w:rsid w:val="006C2631"/>
    <w:rsid w:val="006C2C16"/>
    <w:rsid w:val="006C2E6D"/>
    <w:rsid w:val="006C31D1"/>
    <w:rsid w:val="006C37E6"/>
    <w:rsid w:val="006C3B16"/>
    <w:rsid w:val="006C3E4E"/>
    <w:rsid w:val="006C4B9F"/>
    <w:rsid w:val="006C4E9A"/>
    <w:rsid w:val="006C5179"/>
    <w:rsid w:val="006C5E6C"/>
    <w:rsid w:val="006C7A36"/>
    <w:rsid w:val="006C7DCF"/>
    <w:rsid w:val="006D01C3"/>
    <w:rsid w:val="006D0B01"/>
    <w:rsid w:val="006D0B69"/>
    <w:rsid w:val="006D12A9"/>
    <w:rsid w:val="006D1A26"/>
    <w:rsid w:val="006D1B03"/>
    <w:rsid w:val="006D2268"/>
    <w:rsid w:val="006D3730"/>
    <w:rsid w:val="006D4920"/>
    <w:rsid w:val="006D5269"/>
    <w:rsid w:val="006D5599"/>
    <w:rsid w:val="006D6335"/>
    <w:rsid w:val="006D756E"/>
    <w:rsid w:val="006D75BF"/>
    <w:rsid w:val="006D79BA"/>
    <w:rsid w:val="006D79C9"/>
    <w:rsid w:val="006D7AEE"/>
    <w:rsid w:val="006D7EF8"/>
    <w:rsid w:val="006E0173"/>
    <w:rsid w:val="006E038C"/>
    <w:rsid w:val="006E0569"/>
    <w:rsid w:val="006E0ABF"/>
    <w:rsid w:val="006E1103"/>
    <w:rsid w:val="006E1B2E"/>
    <w:rsid w:val="006E1EE8"/>
    <w:rsid w:val="006E2110"/>
    <w:rsid w:val="006E2296"/>
    <w:rsid w:val="006E27FF"/>
    <w:rsid w:val="006E3443"/>
    <w:rsid w:val="006E3953"/>
    <w:rsid w:val="006E3A86"/>
    <w:rsid w:val="006E3D10"/>
    <w:rsid w:val="006E413C"/>
    <w:rsid w:val="006E4AAB"/>
    <w:rsid w:val="006E552F"/>
    <w:rsid w:val="006E6E07"/>
    <w:rsid w:val="006E6E39"/>
    <w:rsid w:val="006E77CC"/>
    <w:rsid w:val="006E7DB7"/>
    <w:rsid w:val="006E7E27"/>
    <w:rsid w:val="006F032D"/>
    <w:rsid w:val="006F07EB"/>
    <w:rsid w:val="006F082D"/>
    <w:rsid w:val="006F11FB"/>
    <w:rsid w:val="006F1C25"/>
    <w:rsid w:val="006F2B39"/>
    <w:rsid w:val="006F3D7E"/>
    <w:rsid w:val="006F4134"/>
    <w:rsid w:val="006F4DA4"/>
    <w:rsid w:val="006F4E1E"/>
    <w:rsid w:val="006F4F37"/>
    <w:rsid w:val="006F4FAF"/>
    <w:rsid w:val="006F54D4"/>
    <w:rsid w:val="006F668A"/>
    <w:rsid w:val="006F6BBA"/>
    <w:rsid w:val="00700778"/>
    <w:rsid w:val="00700A93"/>
    <w:rsid w:val="00701796"/>
    <w:rsid w:val="00701C69"/>
    <w:rsid w:val="007022A3"/>
    <w:rsid w:val="00702CEF"/>
    <w:rsid w:val="00702E4E"/>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9B1"/>
    <w:rsid w:val="007069C2"/>
    <w:rsid w:val="00706BBE"/>
    <w:rsid w:val="0070734D"/>
    <w:rsid w:val="00710332"/>
    <w:rsid w:val="0071042B"/>
    <w:rsid w:val="0071087D"/>
    <w:rsid w:val="00710C89"/>
    <w:rsid w:val="00710F68"/>
    <w:rsid w:val="0071143D"/>
    <w:rsid w:val="00711ECC"/>
    <w:rsid w:val="00712851"/>
    <w:rsid w:val="007132A6"/>
    <w:rsid w:val="00713726"/>
    <w:rsid w:val="00714175"/>
    <w:rsid w:val="00714306"/>
    <w:rsid w:val="00714E32"/>
    <w:rsid w:val="0071577C"/>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320E"/>
    <w:rsid w:val="0072465A"/>
    <w:rsid w:val="007247E3"/>
    <w:rsid w:val="00724B9A"/>
    <w:rsid w:val="00724BC8"/>
    <w:rsid w:val="00724C96"/>
    <w:rsid w:val="00724FCF"/>
    <w:rsid w:val="007254BC"/>
    <w:rsid w:val="00725B6E"/>
    <w:rsid w:val="00726E82"/>
    <w:rsid w:val="00727716"/>
    <w:rsid w:val="0073008F"/>
    <w:rsid w:val="00730C1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1DA"/>
    <w:rsid w:val="0073573B"/>
    <w:rsid w:val="00735C4E"/>
    <w:rsid w:val="0073635E"/>
    <w:rsid w:val="00736647"/>
    <w:rsid w:val="00736694"/>
    <w:rsid w:val="00737503"/>
    <w:rsid w:val="00737CDB"/>
    <w:rsid w:val="00740A2E"/>
    <w:rsid w:val="00740AB7"/>
    <w:rsid w:val="00740DD8"/>
    <w:rsid w:val="0074142B"/>
    <w:rsid w:val="00741B7D"/>
    <w:rsid w:val="007422FE"/>
    <w:rsid w:val="00742318"/>
    <w:rsid w:val="00742C8B"/>
    <w:rsid w:val="00742D47"/>
    <w:rsid w:val="00742D6D"/>
    <w:rsid w:val="00743791"/>
    <w:rsid w:val="00743B96"/>
    <w:rsid w:val="00744159"/>
    <w:rsid w:val="00744588"/>
    <w:rsid w:val="00744E48"/>
    <w:rsid w:val="007451A3"/>
    <w:rsid w:val="00745CDA"/>
    <w:rsid w:val="00746376"/>
    <w:rsid w:val="00750A72"/>
    <w:rsid w:val="00750F09"/>
    <w:rsid w:val="0075146D"/>
    <w:rsid w:val="00751817"/>
    <w:rsid w:val="00751DF5"/>
    <w:rsid w:val="00751E99"/>
    <w:rsid w:val="00752EC4"/>
    <w:rsid w:val="00753410"/>
    <w:rsid w:val="007534E9"/>
    <w:rsid w:val="00754668"/>
    <w:rsid w:val="00755447"/>
    <w:rsid w:val="007556B6"/>
    <w:rsid w:val="007558B3"/>
    <w:rsid w:val="00755D11"/>
    <w:rsid w:val="00756324"/>
    <w:rsid w:val="0075632D"/>
    <w:rsid w:val="00756606"/>
    <w:rsid w:val="00757633"/>
    <w:rsid w:val="00757D0A"/>
    <w:rsid w:val="007604D8"/>
    <w:rsid w:val="007606E7"/>
    <w:rsid w:val="00760C5A"/>
    <w:rsid w:val="0076159E"/>
    <w:rsid w:val="00761CC9"/>
    <w:rsid w:val="00764C60"/>
    <w:rsid w:val="007656BA"/>
    <w:rsid w:val="007659C3"/>
    <w:rsid w:val="007660A9"/>
    <w:rsid w:val="007662D7"/>
    <w:rsid w:val="0076741A"/>
    <w:rsid w:val="007676AE"/>
    <w:rsid w:val="007679AA"/>
    <w:rsid w:val="00767F7C"/>
    <w:rsid w:val="007716C7"/>
    <w:rsid w:val="00771909"/>
    <w:rsid w:val="00771F0A"/>
    <w:rsid w:val="0077318D"/>
    <w:rsid w:val="00773694"/>
    <w:rsid w:val="00773854"/>
    <w:rsid w:val="00774468"/>
    <w:rsid w:val="00774D00"/>
    <w:rsid w:val="00774F36"/>
    <w:rsid w:val="00774FEC"/>
    <w:rsid w:val="007752F5"/>
    <w:rsid w:val="00775361"/>
    <w:rsid w:val="00776ADE"/>
    <w:rsid w:val="00776B74"/>
    <w:rsid w:val="0077726C"/>
    <w:rsid w:val="0077752D"/>
    <w:rsid w:val="00777AFE"/>
    <w:rsid w:val="00780138"/>
    <w:rsid w:val="00780983"/>
    <w:rsid w:val="00780D19"/>
    <w:rsid w:val="00780D42"/>
    <w:rsid w:val="00780DC5"/>
    <w:rsid w:val="0078119B"/>
    <w:rsid w:val="007815CE"/>
    <w:rsid w:val="00782142"/>
    <w:rsid w:val="00782675"/>
    <w:rsid w:val="00782700"/>
    <w:rsid w:val="007830AA"/>
    <w:rsid w:val="007831ED"/>
    <w:rsid w:val="0078357B"/>
    <w:rsid w:val="007841C0"/>
    <w:rsid w:val="0078475A"/>
    <w:rsid w:val="00784ABF"/>
    <w:rsid w:val="0078589B"/>
    <w:rsid w:val="00785BA9"/>
    <w:rsid w:val="007865DF"/>
    <w:rsid w:val="00786756"/>
    <w:rsid w:val="00786B46"/>
    <w:rsid w:val="00786C9D"/>
    <w:rsid w:val="00787297"/>
    <w:rsid w:val="00787508"/>
    <w:rsid w:val="007877C6"/>
    <w:rsid w:val="007902F4"/>
    <w:rsid w:val="00790B4B"/>
    <w:rsid w:val="00790B64"/>
    <w:rsid w:val="00791BD2"/>
    <w:rsid w:val="00791F1C"/>
    <w:rsid w:val="00792127"/>
    <w:rsid w:val="007924D9"/>
    <w:rsid w:val="00793486"/>
    <w:rsid w:val="00793850"/>
    <w:rsid w:val="007943F2"/>
    <w:rsid w:val="0079454C"/>
    <w:rsid w:val="00795617"/>
    <w:rsid w:val="007957F5"/>
    <w:rsid w:val="007958D2"/>
    <w:rsid w:val="007959FD"/>
    <w:rsid w:val="00795A6C"/>
    <w:rsid w:val="00795D0B"/>
    <w:rsid w:val="00796712"/>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1B08"/>
    <w:rsid w:val="007B2537"/>
    <w:rsid w:val="007B3052"/>
    <w:rsid w:val="007B3665"/>
    <w:rsid w:val="007B48D8"/>
    <w:rsid w:val="007B4CF7"/>
    <w:rsid w:val="007B4F36"/>
    <w:rsid w:val="007B52F2"/>
    <w:rsid w:val="007B540B"/>
    <w:rsid w:val="007B571B"/>
    <w:rsid w:val="007B6300"/>
    <w:rsid w:val="007B6A85"/>
    <w:rsid w:val="007B7537"/>
    <w:rsid w:val="007B7F1B"/>
    <w:rsid w:val="007B7FF9"/>
    <w:rsid w:val="007C08AD"/>
    <w:rsid w:val="007C0B1C"/>
    <w:rsid w:val="007C0E90"/>
    <w:rsid w:val="007C1609"/>
    <w:rsid w:val="007C1B4A"/>
    <w:rsid w:val="007C369A"/>
    <w:rsid w:val="007C369C"/>
    <w:rsid w:val="007C3E7E"/>
    <w:rsid w:val="007C4A86"/>
    <w:rsid w:val="007C4FD8"/>
    <w:rsid w:val="007C5080"/>
    <w:rsid w:val="007C548E"/>
    <w:rsid w:val="007C5B5C"/>
    <w:rsid w:val="007C5B92"/>
    <w:rsid w:val="007C5E76"/>
    <w:rsid w:val="007C5E86"/>
    <w:rsid w:val="007C6310"/>
    <w:rsid w:val="007C6BF9"/>
    <w:rsid w:val="007C780D"/>
    <w:rsid w:val="007C7B47"/>
    <w:rsid w:val="007D0159"/>
    <w:rsid w:val="007D0597"/>
    <w:rsid w:val="007D162C"/>
    <w:rsid w:val="007D1A58"/>
    <w:rsid w:val="007D22CB"/>
    <w:rsid w:val="007D2312"/>
    <w:rsid w:val="007D41C8"/>
    <w:rsid w:val="007D455A"/>
    <w:rsid w:val="007D475B"/>
    <w:rsid w:val="007D5A70"/>
    <w:rsid w:val="007D5AD2"/>
    <w:rsid w:val="007D5E2B"/>
    <w:rsid w:val="007D6916"/>
    <w:rsid w:val="007D6977"/>
    <w:rsid w:val="007D71DA"/>
    <w:rsid w:val="007D7C3D"/>
    <w:rsid w:val="007E0198"/>
    <w:rsid w:val="007E07AA"/>
    <w:rsid w:val="007E0923"/>
    <w:rsid w:val="007E0C6D"/>
    <w:rsid w:val="007E0EA6"/>
    <w:rsid w:val="007E26CF"/>
    <w:rsid w:val="007E29D4"/>
    <w:rsid w:val="007E29F4"/>
    <w:rsid w:val="007E3149"/>
    <w:rsid w:val="007E3A3D"/>
    <w:rsid w:val="007E487A"/>
    <w:rsid w:val="007E4F5B"/>
    <w:rsid w:val="007E599F"/>
    <w:rsid w:val="007E5A9A"/>
    <w:rsid w:val="007E6F88"/>
    <w:rsid w:val="007E7007"/>
    <w:rsid w:val="007E7298"/>
    <w:rsid w:val="007F0212"/>
    <w:rsid w:val="007F0655"/>
    <w:rsid w:val="007F1E8E"/>
    <w:rsid w:val="007F22A4"/>
    <w:rsid w:val="007F253D"/>
    <w:rsid w:val="007F28B3"/>
    <w:rsid w:val="007F28DC"/>
    <w:rsid w:val="007F29C5"/>
    <w:rsid w:val="007F3055"/>
    <w:rsid w:val="007F3372"/>
    <w:rsid w:val="007F3418"/>
    <w:rsid w:val="007F3C32"/>
    <w:rsid w:val="007F3FDB"/>
    <w:rsid w:val="007F4802"/>
    <w:rsid w:val="007F4AC9"/>
    <w:rsid w:val="007F4DA5"/>
    <w:rsid w:val="007F57B8"/>
    <w:rsid w:val="007F5BFE"/>
    <w:rsid w:val="007F5D7B"/>
    <w:rsid w:val="007F5E58"/>
    <w:rsid w:val="007F69FC"/>
    <w:rsid w:val="007F6E0E"/>
    <w:rsid w:val="007F7271"/>
    <w:rsid w:val="00800368"/>
    <w:rsid w:val="00800C9F"/>
    <w:rsid w:val="00801879"/>
    <w:rsid w:val="00801F41"/>
    <w:rsid w:val="00801F58"/>
    <w:rsid w:val="00802901"/>
    <w:rsid w:val="00802983"/>
    <w:rsid w:val="00802F21"/>
    <w:rsid w:val="008033C5"/>
    <w:rsid w:val="008039FB"/>
    <w:rsid w:val="0080446B"/>
    <w:rsid w:val="0080549D"/>
    <w:rsid w:val="00805573"/>
    <w:rsid w:val="00805EC4"/>
    <w:rsid w:val="00806F64"/>
    <w:rsid w:val="00807006"/>
    <w:rsid w:val="00807088"/>
    <w:rsid w:val="0080784F"/>
    <w:rsid w:val="00807D28"/>
    <w:rsid w:val="008103B5"/>
    <w:rsid w:val="00810830"/>
    <w:rsid w:val="008113C5"/>
    <w:rsid w:val="00811D86"/>
    <w:rsid w:val="00812147"/>
    <w:rsid w:val="008128E9"/>
    <w:rsid w:val="00812958"/>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3A2"/>
    <w:rsid w:val="0082474D"/>
    <w:rsid w:val="00825DD8"/>
    <w:rsid w:val="00826574"/>
    <w:rsid w:val="00826F78"/>
    <w:rsid w:val="008272B7"/>
    <w:rsid w:val="008272C5"/>
    <w:rsid w:val="008278AA"/>
    <w:rsid w:val="00827BA1"/>
    <w:rsid w:val="00830945"/>
    <w:rsid w:val="00830CA5"/>
    <w:rsid w:val="00830E4F"/>
    <w:rsid w:val="008310DE"/>
    <w:rsid w:val="008315C0"/>
    <w:rsid w:val="00832081"/>
    <w:rsid w:val="008320FC"/>
    <w:rsid w:val="00832322"/>
    <w:rsid w:val="008324F5"/>
    <w:rsid w:val="008327A8"/>
    <w:rsid w:val="008330CF"/>
    <w:rsid w:val="00833126"/>
    <w:rsid w:val="008333FF"/>
    <w:rsid w:val="00833563"/>
    <w:rsid w:val="008340E7"/>
    <w:rsid w:val="00834237"/>
    <w:rsid w:val="0083477E"/>
    <w:rsid w:val="00834DF9"/>
    <w:rsid w:val="00835A61"/>
    <w:rsid w:val="00835D7A"/>
    <w:rsid w:val="008369E8"/>
    <w:rsid w:val="00836B32"/>
    <w:rsid w:val="00836D95"/>
    <w:rsid w:val="00836F8F"/>
    <w:rsid w:val="008373AF"/>
    <w:rsid w:val="00837566"/>
    <w:rsid w:val="0083767B"/>
    <w:rsid w:val="008376B6"/>
    <w:rsid w:val="0084099C"/>
    <w:rsid w:val="00840B26"/>
    <w:rsid w:val="00840FAF"/>
    <w:rsid w:val="00841012"/>
    <w:rsid w:val="0084155B"/>
    <w:rsid w:val="008424FA"/>
    <w:rsid w:val="00842CFA"/>
    <w:rsid w:val="00842EAC"/>
    <w:rsid w:val="00843650"/>
    <w:rsid w:val="00843CEF"/>
    <w:rsid w:val="00843DED"/>
    <w:rsid w:val="00844EAA"/>
    <w:rsid w:val="00845483"/>
    <w:rsid w:val="008462B6"/>
    <w:rsid w:val="00847424"/>
    <w:rsid w:val="00850645"/>
    <w:rsid w:val="00852493"/>
    <w:rsid w:val="008527A8"/>
    <w:rsid w:val="00852AC4"/>
    <w:rsid w:val="008532AE"/>
    <w:rsid w:val="00853382"/>
    <w:rsid w:val="00853CE3"/>
    <w:rsid w:val="00854251"/>
    <w:rsid w:val="008543C4"/>
    <w:rsid w:val="00854ACF"/>
    <w:rsid w:val="008555D4"/>
    <w:rsid w:val="0085565F"/>
    <w:rsid w:val="00855BA6"/>
    <w:rsid w:val="008563AC"/>
    <w:rsid w:val="008566A8"/>
    <w:rsid w:val="0085712D"/>
    <w:rsid w:val="008574E7"/>
    <w:rsid w:val="00857517"/>
    <w:rsid w:val="0085764A"/>
    <w:rsid w:val="00857833"/>
    <w:rsid w:val="0085785B"/>
    <w:rsid w:val="00857BFB"/>
    <w:rsid w:val="00857CB7"/>
    <w:rsid w:val="00857F6E"/>
    <w:rsid w:val="00860E32"/>
    <w:rsid w:val="00860F5A"/>
    <w:rsid w:val="00861718"/>
    <w:rsid w:val="00862501"/>
    <w:rsid w:val="00862502"/>
    <w:rsid w:val="00862C9C"/>
    <w:rsid w:val="00863760"/>
    <w:rsid w:val="00863B4E"/>
    <w:rsid w:val="0086434E"/>
    <w:rsid w:val="00864858"/>
    <w:rsid w:val="00865615"/>
    <w:rsid w:val="00865E70"/>
    <w:rsid w:val="00865F0E"/>
    <w:rsid w:val="00865FA2"/>
    <w:rsid w:val="0086638E"/>
    <w:rsid w:val="008665D0"/>
    <w:rsid w:val="00866FF6"/>
    <w:rsid w:val="00867076"/>
    <w:rsid w:val="00867F24"/>
    <w:rsid w:val="008703F2"/>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CF"/>
    <w:rsid w:val="00881473"/>
    <w:rsid w:val="008816CF"/>
    <w:rsid w:val="008827A9"/>
    <w:rsid w:val="0088342E"/>
    <w:rsid w:val="00883544"/>
    <w:rsid w:val="00883DE1"/>
    <w:rsid w:val="0088439D"/>
    <w:rsid w:val="00884F50"/>
    <w:rsid w:val="00884F52"/>
    <w:rsid w:val="008851F6"/>
    <w:rsid w:val="00885539"/>
    <w:rsid w:val="0088630D"/>
    <w:rsid w:val="008873F2"/>
    <w:rsid w:val="008874DD"/>
    <w:rsid w:val="00887853"/>
    <w:rsid w:val="00887F8A"/>
    <w:rsid w:val="00890486"/>
    <w:rsid w:val="00890724"/>
    <w:rsid w:val="00891A8C"/>
    <w:rsid w:val="00891C99"/>
    <w:rsid w:val="00893628"/>
    <w:rsid w:val="00894507"/>
    <w:rsid w:val="008952CB"/>
    <w:rsid w:val="0089649B"/>
    <w:rsid w:val="00896B22"/>
    <w:rsid w:val="0089737D"/>
    <w:rsid w:val="00897767"/>
    <w:rsid w:val="008A0566"/>
    <w:rsid w:val="008A06C2"/>
    <w:rsid w:val="008A07AE"/>
    <w:rsid w:val="008A163E"/>
    <w:rsid w:val="008A23C8"/>
    <w:rsid w:val="008A2992"/>
    <w:rsid w:val="008A3DB6"/>
    <w:rsid w:val="008A49F9"/>
    <w:rsid w:val="008A5A1A"/>
    <w:rsid w:val="008A5D72"/>
    <w:rsid w:val="008A66F3"/>
    <w:rsid w:val="008A691E"/>
    <w:rsid w:val="008A7096"/>
    <w:rsid w:val="008A7A70"/>
    <w:rsid w:val="008B1873"/>
    <w:rsid w:val="008B232B"/>
    <w:rsid w:val="008B25FF"/>
    <w:rsid w:val="008B2724"/>
    <w:rsid w:val="008B2BF8"/>
    <w:rsid w:val="008B2D29"/>
    <w:rsid w:val="008B303F"/>
    <w:rsid w:val="008B353D"/>
    <w:rsid w:val="008B412D"/>
    <w:rsid w:val="008B46F4"/>
    <w:rsid w:val="008B50A2"/>
    <w:rsid w:val="008B577D"/>
    <w:rsid w:val="008B5B6A"/>
    <w:rsid w:val="008B6A0E"/>
    <w:rsid w:val="008B6D68"/>
    <w:rsid w:val="008B78A9"/>
    <w:rsid w:val="008B7E5C"/>
    <w:rsid w:val="008C10AF"/>
    <w:rsid w:val="008C1A58"/>
    <w:rsid w:val="008C1D27"/>
    <w:rsid w:val="008C1F32"/>
    <w:rsid w:val="008C212E"/>
    <w:rsid w:val="008C2C5E"/>
    <w:rsid w:val="008C3066"/>
    <w:rsid w:val="008C30E9"/>
    <w:rsid w:val="008C52AF"/>
    <w:rsid w:val="008C541A"/>
    <w:rsid w:val="008C5D1A"/>
    <w:rsid w:val="008C5DC8"/>
    <w:rsid w:val="008C6BE6"/>
    <w:rsid w:val="008C6FE0"/>
    <w:rsid w:val="008C7522"/>
    <w:rsid w:val="008C76D2"/>
    <w:rsid w:val="008D0356"/>
    <w:rsid w:val="008D077F"/>
    <w:rsid w:val="008D1336"/>
    <w:rsid w:val="008D1615"/>
    <w:rsid w:val="008D184D"/>
    <w:rsid w:val="008D20C3"/>
    <w:rsid w:val="008D3AFD"/>
    <w:rsid w:val="008D3BE8"/>
    <w:rsid w:val="008D3F72"/>
    <w:rsid w:val="008D4102"/>
    <w:rsid w:val="008D46A6"/>
    <w:rsid w:val="008D48C2"/>
    <w:rsid w:val="008D5722"/>
    <w:rsid w:val="008D6E3F"/>
    <w:rsid w:val="008D7C55"/>
    <w:rsid w:val="008E07A5"/>
    <w:rsid w:val="008E0FE2"/>
    <w:rsid w:val="008E1B42"/>
    <w:rsid w:val="008E26ED"/>
    <w:rsid w:val="008E2C46"/>
    <w:rsid w:val="008E41BD"/>
    <w:rsid w:val="008E529F"/>
    <w:rsid w:val="008E5C06"/>
    <w:rsid w:val="008E6959"/>
    <w:rsid w:val="008E70F1"/>
    <w:rsid w:val="008E71FE"/>
    <w:rsid w:val="008E7F69"/>
    <w:rsid w:val="008F03C6"/>
    <w:rsid w:val="008F0928"/>
    <w:rsid w:val="008F12C0"/>
    <w:rsid w:val="008F154F"/>
    <w:rsid w:val="008F1B9D"/>
    <w:rsid w:val="008F229B"/>
    <w:rsid w:val="008F28E5"/>
    <w:rsid w:val="008F2F66"/>
    <w:rsid w:val="008F3051"/>
    <w:rsid w:val="008F3101"/>
    <w:rsid w:val="008F364F"/>
    <w:rsid w:val="008F5117"/>
    <w:rsid w:val="008F5818"/>
    <w:rsid w:val="008F5879"/>
    <w:rsid w:val="008F5C48"/>
    <w:rsid w:val="008F5C69"/>
    <w:rsid w:val="008F6131"/>
    <w:rsid w:val="008F6355"/>
    <w:rsid w:val="008F746E"/>
    <w:rsid w:val="008F7BEB"/>
    <w:rsid w:val="00900DFF"/>
    <w:rsid w:val="00900EB8"/>
    <w:rsid w:val="0090172D"/>
    <w:rsid w:val="0090195A"/>
    <w:rsid w:val="00902AB6"/>
    <w:rsid w:val="00902EE4"/>
    <w:rsid w:val="00903C78"/>
    <w:rsid w:val="00903FEE"/>
    <w:rsid w:val="009043FE"/>
    <w:rsid w:val="009044E4"/>
    <w:rsid w:val="00904DBD"/>
    <w:rsid w:val="0090574E"/>
    <w:rsid w:val="0090578D"/>
    <w:rsid w:val="00905940"/>
    <w:rsid w:val="00905C36"/>
    <w:rsid w:val="00905F89"/>
    <w:rsid w:val="00906BDF"/>
    <w:rsid w:val="009104A1"/>
    <w:rsid w:val="00910F3C"/>
    <w:rsid w:val="009115D1"/>
    <w:rsid w:val="009117E4"/>
    <w:rsid w:val="009117EB"/>
    <w:rsid w:val="009118BC"/>
    <w:rsid w:val="00912253"/>
    <w:rsid w:val="009125F6"/>
    <w:rsid w:val="00912721"/>
    <w:rsid w:val="00913E57"/>
    <w:rsid w:val="00913F32"/>
    <w:rsid w:val="00914166"/>
    <w:rsid w:val="00914CE9"/>
    <w:rsid w:val="00915DB2"/>
    <w:rsid w:val="00916134"/>
    <w:rsid w:val="00916288"/>
    <w:rsid w:val="00916C74"/>
    <w:rsid w:val="00917244"/>
    <w:rsid w:val="00917609"/>
    <w:rsid w:val="00920110"/>
    <w:rsid w:val="0092028F"/>
    <w:rsid w:val="00920881"/>
    <w:rsid w:val="009211B9"/>
    <w:rsid w:val="00922951"/>
    <w:rsid w:val="00923F13"/>
    <w:rsid w:val="00924152"/>
    <w:rsid w:val="0092445E"/>
    <w:rsid w:val="00924B14"/>
    <w:rsid w:val="00924F4E"/>
    <w:rsid w:val="0092503E"/>
    <w:rsid w:val="0092541A"/>
    <w:rsid w:val="00925CBE"/>
    <w:rsid w:val="00925EF5"/>
    <w:rsid w:val="00925F0B"/>
    <w:rsid w:val="0092754F"/>
    <w:rsid w:val="00927DEA"/>
    <w:rsid w:val="00930345"/>
    <w:rsid w:val="009303EF"/>
    <w:rsid w:val="00930A6D"/>
    <w:rsid w:val="00930D71"/>
    <w:rsid w:val="00931527"/>
    <w:rsid w:val="0093156A"/>
    <w:rsid w:val="009315BF"/>
    <w:rsid w:val="00931DEF"/>
    <w:rsid w:val="00931FCC"/>
    <w:rsid w:val="00932D19"/>
    <w:rsid w:val="0093384E"/>
    <w:rsid w:val="00933984"/>
    <w:rsid w:val="00934D3D"/>
    <w:rsid w:val="009351A2"/>
    <w:rsid w:val="0093543F"/>
    <w:rsid w:val="009356D5"/>
    <w:rsid w:val="009369F5"/>
    <w:rsid w:val="00936C98"/>
    <w:rsid w:val="00937158"/>
    <w:rsid w:val="00937358"/>
    <w:rsid w:val="009377A8"/>
    <w:rsid w:val="00937E97"/>
    <w:rsid w:val="00940B78"/>
    <w:rsid w:val="00940E0C"/>
    <w:rsid w:val="00941044"/>
    <w:rsid w:val="00941977"/>
    <w:rsid w:val="00941D55"/>
    <w:rsid w:val="009425B0"/>
    <w:rsid w:val="00942AA1"/>
    <w:rsid w:val="009433A8"/>
    <w:rsid w:val="0094364F"/>
    <w:rsid w:val="00943898"/>
    <w:rsid w:val="00943CB4"/>
    <w:rsid w:val="00943FEE"/>
    <w:rsid w:val="009448AB"/>
    <w:rsid w:val="00945F56"/>
    <w:rsid w:val="0094627B"/>
    <w:rsid w:val="009472F6"/>
    <w:rsid w:val="00950317"/>
    <w:rsid w:val="0095097F"/>
    <w:rsid w:val="00951B93"/>
    <w:rsid w:val="00951BC7"/>
    <w:rsid w:val="00951E4D"/>
    <w:rsid w:val="009522B7"/>
    <w:rsid w:val="009527EA"/>
    <w:rsid w:val="00952AE5"/>
    <w:rsid w:val="0095339E"/>
    <w:rsid w:val="0095412E"/>
    <w:rsid w:val="00954203"/>
    <w:rsid w:val="00954D67"/>
    <w:rsid w:val="00955C5A"/>
    <w:rsid w:val="00955EC2"/>
    <w:rsid w:val="009564E1"/>
    <w:rsid w:val="009566C8"/>
    <w:rsid w:val="009573B3"/>
    <w:rsid w:val="00957742"/>
    <w:rsid w:val="009606E5"/>
    <w:rsid w:val="00961460"/>
    <w:rsid w:val="009616DC"/>
    <w:rsid w:val="009618CD"/>
    <w:rsid w:val="00961AD8"/>
    <w:rsid w:val="00961B93"/>
    <w:rsid w:val="00961DB8"/>
    <w:rsid w:val="00962D20"/>
    <w:rsid w:val="009639BD"/>
    <w:rsid w:val="00964828"/>
    <w:rsid w:val="00965ED6"/>
    <w:rsid w:val="00966C24"/>
    <w:rsid w:val="009670A0"/>
    <w:rsid w:val="00967184"/>
    <w:rsid w:val="009671B5"/>
    <w:rsid w:val="00967C48"/>
    <w:rsid w:val="00970635"/>
    <w:rsid w:val="0097178B"/>
    <w:rsid w:val="00972DC8"/>
    <w:rsid w:val="009733BD"/>
    <w:rsid w:val="00974566"/>
    <w:rsid w:val="00974758"/>
    <w:rsid w:val="0097703A"/>
    <w:rsid w:val="00977E01"/>
    <w:rsid w:val="009806B2"/>
    <w:rsid w:val="00980BA4"/>
    <w:rsid w:val="0098142A"/>
    <w:rsid w:val="009818AD"/>
    <w:rsid w:val="00981A13"/>
    <w:rsid w:val="0098267A"/>
    <w:rsid w:val="0098312F"/>
    <w:rsid w:val="0098383F"/>
    <w:rsid w:val="00983AC8"/>
    <w:rsid w:val="009841A7"/>
    <w:rsid w:val="009855B9"/>
    <w:rsid w:val="00985A0F"/>
    <w:rsid w:val="00986368"/>
    <w:rsid w:val="00986688"/>
    <w:rsid w:val="009869DB"/>
    <w:rsid w:val="00987077"/>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CB0"/>
    <w:rsid w:val="00997D26"/>
    <w:rsid w:val="009A0485"/>
    <w:rsid w:val="009A0876"/>
    <w:rsid w:val="009A095B"/>
    <w:rsid w:val="009A09DC"/>
    <w:rsid w:val="009A1FF2"/>
    <w:rsid w:val="009A4199"/>
    <w:rsid w:val="009A44A0"/>
    <w:rsid w:val="009A4566"/>
    <w:rsid w:val="009A4B25"/>
    <w:rsid w:val="009A60C8"/>
    <w:rsid w:val="009A6125"/>
    <w:rsid w:val="009A6BFE"/>
    <w:rsid w:val="009A709D"/>
    <w:rsid w:val="009B040A"/>
    <w:rsid w:val="009B04E7"/>
    <w:rsid w:val="009B0556"/>
    <w:rsid w:val="009B062B"/>
    <w:rsid w:val="009B0BA1"/>
    <w:rsid w:val="009B0C68"/>
    <w:rsid w:val="009B13D9"/>
    <w:rsid w:val="009B1664"/>
    <w:rsid w:val="009B182D"/>
    <w:rsid w:val="009B36AC"/>
    <w:rsid w:val="009B3876"/>
    <w:rsid w:val="009B4205"/>
    <w:rsid w:val="009B42D9"/>
    <w:rsid w:val="009B4D85"/>
    <w:rsid w:val="009B5013"/>
    <w:rsid w:val="009B5DA0"/>
    <w:rsid w:val="009B66D4"/>
    <w:rsid w:val="009B7574"/>
    <w:rsid w:val="009B75EA"/>
    <w:rsid w:val="009B76C8"/>
    <w:rsid w:val="009B79F5"/>
    <w:rsid w:val="009C00EB"/>
    <w:rsid w:val="009C0369"/>
    <w:rsid w:val="009C050B"/>
    <w:rsid w:val="009C162B"/>
    <w:rsid w:val="009C1667"/>
    <w:rsid w:val="009C186D"/>
    <w:rsid w:val="009C313E"/>
    <w:rsid w:val="009C340B"/>
    <w:rsid w:val="009C3F94"/>
    <w:rsid w:val="009C418E"/>
    <w:rsid w:val="009C4A1F"/>
    <w:rsid w:val="009C5468"/>
    <w:rsid w:val="009C58BB"/>
    <w:rsid w:val="009C5B8D"/>
    <w:rsid w:val="009C6332"/>
    <w:rsid w:val="009C6E42"/>
    <w:rsid w:val="009C6FEF"/>
    <w:rsid w:val="009C71BD"/>
    <w:rsid w:val="009D06F3"/>
    <w:rsid w:val="009D0B29"/>
    <w:rsid w:val="009D2050"/>
    <w:rsid w:val="009D2291"/>
    <w:rsid w:val="009D279D"/>
    <w:rsid w:val="009D3B17"/>
    <w:rsid w:val="009D3B81"/>
    <w:rsid w:val="009D4D26"/>
    <w:rsid w:val="009D4EC6"/>
    <w:rsid w:val="009D5B25"/>
    <w:rsid w:val="009D6702"/>
    <w:rsid w:val="009D7355"/>
    <w:rsid w:val="009D760B"/>
    <w:rsid w:val="009D7646"/>
    <w:rsid w:val="009D7693"/>
    <w:rsid w:val="009E0A98"/>
    <w:rsid w:val="009E153C"/>
    <w:rsid w:val="009E1766"/>
    <w:rsid w:val="009E1CD9"/>
    <w:rsid w:val="009E1FFC"/>
    <w:rsid w:val="009E34DE"/>
    <w:rsid w:val="009E3572"/>
    <w:rsid w:val="009E38DA"/>
    <w:rsid w:val="009E3C13"/>
    <w:rsid w:val="009E41EB"/>
    <w:rsid w:val="009E4336"/>
    <w:rsid w:val="009E44CB"/>
    <w:rsid w:val="009E4C9D"/>
    <w:rsid w:val="009E59D5"/>
    <w:rsid w:val="009E59ED"/>
    <w:rsid w:val="009E5F5B"/>
    <w:rsid w:val="009E67EF"/>
    <w:rsid w:val="009E78CF"/>
    <w:rsid w:val="009F1108"/>
    <w:rsid w:val="009F1167"/>
    <w:rsid w:val="009F1AD3"/>
    <w:rsid w:val="009F1C90"/>
    <w:rsid w:val="009F2B01"/>
    <w:rsid w:val="009F2CDD"/>
    <w:rsid w:val="009F3372"/>
    <w:rsid w:val="009F382A"/>
    <w:rsid w:val="009F459A"/>
    <w:rsid w:val="009F60AA"/>
    <w:rsid w:val="009F612C"/>
    <w:rsid w:val="009F673E"/>
    <w:rsid w:val="009F6B5E"/>
    <w:rsid w:val="009F6FA2"/>
    <w:rsid w:val="009F72D5"/>
    <w:rsid w:val="009F753E"/>
    <w:rsid w:val="00A0034C"/>
    <w:rsid w:val="00A00BD5"/>
    <w:rsid w:val="00A01004"/>
    <w:rsid w:val="00A01A14"/>
    <w:rsid w:val="00A02C00"/>
    <w:rsid w:val="00A033BB"/>
    <w:rsid w:val="00A03952"/>
    <w:rsid w:val="00A03BC8"/>
    <w:rsid w:val="00A0463D"/>
    <w:rsid w:val="00A05703"/>
    <w:rsid w:val="00A060A0"/>
    <w:rsid w:val="00A060B6"/>
    <w:rsid w:val="00A0616C"/>
    <w:rsid w:val="00A0652D"/>
    <w:rsid w:val="00A06B34"/>
    <w:rsid w:val="00A07879"/>
    <w:rsid w:val="00A07B84"/>
    <w:rsid w:val="00A07DB9"/>
    <w:rsid w:val="00A10903"/>
    <w:rsid w:val="00A10D69"/>
    <w:rsid w:val="00A119F1"/>
    <w:rsid w:val="00A11C44"/>
    <w:rsid w:val="00A1237A"/>
    <w:rsid w:val="00A125D3"/>
    <w:rsid w:val="00A1284E"/>
    <w:rsid w:val="00A1308F"/>
    <w:rsid w:val="00A1389F"/>
    <w:rsid w:val="00A13B3B"/>
    <w:rsid w:val="00A1446A"/>
    <w:rsid w:val="00A148A5"/>
    <w:rsid w:val="00A14C61"/>
    <w:rsid w:val="00A157CB"/>
    <w:rsid w:val="00A15EA3"/>
    <w:rsid w:val="00A165DB"/>
    <w:rsid w:val="00A16721"/>
    <w:rsid w:val="00A1750A"/>
    <w:rsid w:val="00A17676"/>
    <w:rsid w:val="00A200AF"/>
    <w:rsid w:val="00A21529"/>
    <w:rsid w:val="00A2153D"/>
    <w:rsid w:val="00A226EF"/>
    <w:rsid w:val="00A22EEE"/>
    <w:rsid w:val="00A234BB"/>
    <w:rsid w:val="00A23F97"/>
    <w:rsid w:val="00A244BC"/>
    <w:rsid w:val="00A244C8"/>
    <w:rsid w:val="00A24682"/>
    <w:rsid w:val="00A24E36"/>
    <w:rsid w:val="00A24E73"/>
    <w:rsid w:val="00A25917"/>
    <w:rsid w:val="00A26190"/>
    <w:rsid w:val="00A262DF"/>
    <w:rsid w:val="00A2683A"/>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5049D"/>
    <w:rsid w:val="00A50605"/>
    <w:rsid w:val="00A507F4"/>
    <w:rsid w:val="00A5092E"/>
    <w:rsid w:val="00A50CE8"/>
    <w:rsid w:val="00A510C9"/>
    <w:rsid w:val="00A51B5D"/>
    <w:rsid w:val="00A51CCB"/>
    <w:rsid w:val="00A53674"/>
    <w:rsid w:val="00A54783"/>
    <w:rsid w:val="00A54CB2"/>
    <w:rsid w:val="00A54CE2"/>
    <w:rsid w:val="00A54EA1"/>
    <w:rsid w:val="00A5506B"/>
    <w:rsid w:val="00A55961"/>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6F87"/>
    <w:rsid w:val="00A77835"/>
    <w:rsid w:val="00A801E7"/>
    <w:rsid w:val="00A80D10"/>
    <w:rsid w:val="00A812E2"/>
    <w:rsid w:val="00A81C00"/>
    <w:rsid w:val="00A820D0"/>
    <w:rsid w:val="00A822DA"/>
    <w:rsid w:val="00A82DF0"/>
    <w:rsid w:val="00A82FBA"/>
    <w:rsid w:val="00A846D9"/>
    <w:rsid w:val="00A84A96"/>
    <w:rsid w:val="00A84CA3"/>
    <w:rsid w:val="00A8504B"/>
    <w:rsid w:val="00A85CEC"/>
    <w:rsid w:val="00A864CE"/>
    <w:rsid w:val="00A866F8"/>
    <w:rsid w:val="00A8670F"/>
    <w:rsid w:val="00A869D5"/>
    <w:rsid w:val="00A904B3"/>
    <w:rsid w:val="00A906B6"/>
    <w:rsid w:val="00A919F2"/>
    <w:rsid w:val="00A91A50"/>
    <w:rsid w:val="00A91F7E"/>
    <w:rsid w:val="00A92B79"/>
    <w:rsid w:val="00A92BE2"/>
    <w:rsid w:val="00A930A8"/>
    <w:rsid w:val="00A942F1"/>
    <w:rsid w:val="00A94A4B"/>
    <w:rsid w:val="00A94A89"/>
    <w:rsid w:val="00A94D0C"/>
    <w:rsid w:val="00A95113"/>
    <w:rsid w:val="00A951A5"/>
    <w:rsid w:val="00A95A03"/>
    <w:rsid w:val="00A967C9"/>
    <w:rsid w:val="00A96870"/>
    <w:rsid w:val="00A969F4"/>
    <w:rsid w:val="00A96B2D"/>
    <w:rsid w:val="00A97337"/>
    <w:rsid w:val="00A97356"/>
    <w:rsid w:val="00A974DA"/>
    <w:rsid w:val="00A97F24"/>
    <w:rsid w:val="00AA09D8"/>
    <w:rsid w:val="00AA0FB3"/>
    <w:rsid w:val="00AA1084"/>
    <w:rsid w:val="00AA17CA"/>
    <w:rsid w:val="00AA21E2"/>
    <w:rsid w:val="00AA2DC2"/>
    <w:rsid w:val="00AA362D"/>
    <w:rsid w:val="00AA37DD"/>
    <w:rsid w:val="00AA4431"/>
    <w:rsid w:val="00AA4635"/>
    <w:rsid w:val="00AA6CB2"/>
    <w:rsid w:val="00AA7017"/>
    <w:rsid w:val="00AA71C8"/>
    <w:rsid w:val="00AA7215"/>
    <w:rsid w:val="00AA73AC"/>
    <w:rsid w:val="00AB0730"/>
    <w:rsid w:val="00AB1090"/>
    <w:rsid w:val="00AB111E"/>
    <w:rsid w:val="00AB11FF"/>
    <w:rsid w:val="00AB232B"/>
    <w:rsid w:val="00AB3479"/>
    <w:rsid w:val="00AB49B2"/>
    <w:rsid w:val="00AB4A4B"/>
    <w:rsid w:val="00AB5100"/>
    <w:rsid w:val="00AB5A42"/>
    <w:rsid w:val="00AB6015"/>
    <w:rsid w:val="00AB6715"/>
    <w:rsid w:val="00AB67B1"/>
    <w:rsid w:val="00AB6944"/>
    <w:rsid w:val="00AB6BC1"/>
    <w:rsid w:val="00AB7EC3"/>
    <w:rsid w:val="00AC01B5"/>
    <w:rsid w:val="00AC02F8"/>
    <w:rsid w:val="00AC063D"/>
    <w:rsid w:val="00AC14C2"/>
    <w:rsid w:val="00AC189C"/>
    <w:rsid w:val="00AC2007"/>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8F9"/>
    <w:rsid w:val="00AD2CD8"/>
    <w:rsid w:val="00AD31AE"/>
    <w:rsid w:val="00AD3EDA"/>
    <w:rsid w:val="00AD495E"/>
    <w:rsid w:val="00AD579E"/>
    <w:rsid w:val="00AD5810"/>
    <w:rsid w:val="00AD5C85"/>
    <w:rsid w:val="00AD66A9"/>
    <w:rsid w:val="00AD6D44"/>
    <w:rsid w:val="00AD7486"/>
    <w:rsid w:val="00AD75CE"/>
    <w:rsid w:val="00AD767E"/>
    <w:rsid w:val="00AD7694"/>
    <w:rsid w:val="00AD78B1"/>
    <w:rsid w:val="00AD7B9B"/>
    <w:rsid w:val="00AD7DA2"/>
    <w:rsid w:val="00AE002B"/>
    <w:rsid w:val="00AE0C38"/>
    <w:rsid w:val="00AE0F59"/>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6852"/>
    <w:rsid w:val="00AE69A1"/>
    <w:rsid w:val="00AE7238"/>
    <w:rsid w:val="00AE7FFD"/>
    <w:rsid w:val="00AF043C"/>
    <w:rsid w:val="00AF1084"/>
    <w:rsid w:val="00AF2E85"/>
    <w:rsid w:val="00AF30DD"/>
    <w:rsid w:val="00AF456B"/>
    <w:rsid w:val="00AF492D"/>
    <w:rsid w:val="00AF4EB3"/>
    <w:rsid w:val="00AF4EBA"/>
    <w:rsid w:val="00AF709A"/>
    <w:rsid w:val="00AF7BF5"/>
    <w:rsid w:val="00AF7FA9"/>
    <w:rsid w:val="00B00093"/>
    <w:rsid w:val="00B002C3"/>
    <w:rsid w:val="00B004A5"/>
    <w:rsid w:val="00B00B30"/>
    <w:rsid w:val="00B00C28"/>
    <w:rsid w:val="00B01029"/>
    <w:rsid w:val="00B014DD"/>
    <w:rsid w:val="00B01833"/>
    <w:rsid w:val="00B01D42"/>
    <w:rsid w:val="00B023CC"/>
    <w:rsid w:val="00B0266A"/>
    <w:rsid w:val="00B026D0"/>
    <w:rsid w:val="00B03325"/>
    <w:rsid w:val="00B03AD2"/>
    <w:rsid w:val="00B03CDE"/>
    <w:rsid w:val="00B04670"/>
    <w:rsid w:val="00B04A2E"/>
    <w:rsid w:val="00B04B23"/>
    <w:rsid w:val="00B050FD"/>
    <w:rsid w:val="00B0530E"/>
    <w:rsid w:val="00B06B29"/>
    <w:rsid w:val="00B06CFF"/>
    <w:rsid w:val="00B07FEE"/>
    <w:rsid w:val="00B10270"/>
    <w:rsid w:val="00B102BA"/>
    <w:rsid w:val="00B109A9"/>
    <w:rsid w:val="00B10DEF"/>
    <w:rsid w:val="00B110D9"/>
    <w:rsid w:val="00B112C4"/>
    <w:rsid w:val="00B1172B"/>
    <w:rsid w:val="00B11C78"/>
    <w:rsid w:val="00B120BF"/>
    <w:rsid w:val="00B12C79"/>
    <w:rsid w:val="00B142B9"/>
    <w:rsid w:val="00B14F2A"/>
    <w:rsid w:val="00B14FAF"/>
    <w:rsid w:val="00B1540A"/>
    <w:rsid w:val="00B15547"/>
    <w:rsid w:val="00B15674"/>
    <w:rsid w:val="00B15D7C"/>
    <w:rsid w:val="00B16FF4"/>
    <w:rsid w:val="00B17395"/>
    <w:rsid w:val="00B17AF0"/>
    <w:rsid w:val="00B202F4"/>
    <w:rsid w:val="00B2040B"/>
    <w:rsid w:val="00B2146A"/>
    <w:rsid w:val="00B21954"/>
    <w:rsid w:val="00B21D6D"/>
    <w:rsid w:val="00B21E68"/>
    <w:rsid w:val="00B22179"/>
    <w:rsid w:val="00B226AF"/>
    <w:rsid w:val="00B22D61"/>
    <w:rsid w:val="00B23280"/>
    <w:rsid w:val="00B239BF"/>
    <w:rsid w:val="00B240F8"/>
    <w:rsid w:val="00B24B1E"/>
    <w:rsid w:val="00B2580D"/>
    <w:rsid w:val="00B25DCC"/>
    <w:rsid w:val="00B260A2"/>
    <w:rsid w:val="00B26797"/>
    <w:rsid w:val="00B26D9F"/>
    <w:rsid w:val="00B273CD"/>
    <w:rsid w:val="00B27E2E"/>
    <w:rsid w:val="00B30A6B"/>
    <w:rsid w:val="00B30BC9"/>
    <w:rsid w:val="00B30D82"/>
    <w:rsid w:val="00B30E5B"/>
    <w:rsid w:val="00B30ED2"/>
    <w:rsid w:val="00B31417"/>
    <w:rsid w:val="00B3163A"/>
    <w:rsid w:val="00B321F5"/>
    <w:rsid w:val="00B328E0"/>
    <w:rsid w:val="00B32C68"/>
    <w:rsid w:val="00B33752"/>
    <w:rsid w:val="00B3380D"/>
    <w:rsid w:val="00B34761"/>
    <w:rsid w:val="00B35091"/>
    <w:rsid w:val="00B35920"/>
    <w:rsid w:val="00B35C9F"/>
    <w:rsid w:val="00B366BC"/>
    <w:rsid w:val="00B36950"/>
    <w:rsid w:val="00B37882"/>
    <w:rsid w:val="00B37A37"/>
    <w:rsid w:val="00B37A3E"/>
    <w:rsid w:val="00B37ABC"/>
    <w:rsid w:val="00B4002E"/>
    <w:rsid w:val="00B40182"/>
    <w:rsid w:val="00B40200"/>
    <w:rsid w:val="00B40BB5"/>
    <w:rsid w:val="00B40FC6"/>
    <w:rsid w:val="00B410F6"/>
    <w:rsid w:val="00B41142"/>
    <w:rsid w:val="00B41175"/>
    <w:rsid w:val="00B4168B"/>
    <w:rsid w:val="00B42EC0"/>
    <w:rsid w:val="00B432C4"/>
    <w:rsid w:val="00B44C85"/>
    <w:rsid w:val="00B44FAB"/>
    <w:rsid w:val="00B44FDF"/>
    <w:rsid w:val="00B45E15"/>
    <w:rsid w:val="00B46973"/>
    <w:rsid w:val="00B46A70"/>
    <w:rsid w:val="00B46B52"/>
    <w:rsid w:val="00B4714F"/>
    <w:rsid w:val="00B47A2C"/>
    <w:rsid w:val="00B47F71"/>
    <w:rsid w:val="00B5009F"/>
    <w:rsid w:val="00B50CEA"/>
    <w:rsid w:val="00B50E67"/>
    <w:rsid w:val="00B50F6E"/>
    <w:rsid w:val="00B525D7"/>
    <w:rsid w:val="00B530D3"/>
    <w:rsid w:val="00B53849"/>
    <w:rsid w:val="00B5398C"/>
    <w:rsid w:val="00B53D64"/>
    <w:rsid w:val="00B53D84"/>
    <w:rsid w:val="00B53DE2"/>
    <w:rsid w:val="00B54088"/>
    <w:rsid w:val="00B542C2"/>
    <w:rsid w:val="00B54809"/>
    <w:rsid w:val="00B54DFD"/>
    <w:rsid w:val="00B550CE"/>
    <w:rsid w:val="00B559FC"/>
    <w:rsid w:val="00B55FCC"/>
    <w:rsid w:val="00B56435"/>
    <w:rsid w:val="00B56956"/>
    <w:rsid w:val="00B570C3"/>
    <w:rsid w:val="00B577C5"/>
    <w:rsid w:val="00B57984"/>
    <w:rsid w:val="00B57D79"/>
    <w:rsid w:val="00B60647"/>
    <w:rsid w:val="00B60955"/>
    <w:rsid w:val="00B61044"/>
    <w:rsid w:val="00B6124E"/>
    <w:rsid w:val="00B62025"/>
    <w:rsid w:val="00B628A7"/>
    <w:rsid w:val="00B63A7C"/>
    <w:rsid w:val="00B63AEC"/>
    <w:rsid w:val="00B63CF7"/>
    <w:rsid w:val="00B64567"/>
    <w:rsid w:val="00B64C50"/>
    <w:rsid w:val="00B64CCC"/>
    <w:rsid w:val="00B65145"/>
    <w:rsid w:val="00B6581E"/>
    <w:rsid w:val="00B6585B"/>
    <w:rsid w:val="00B65DB1"/>
    <w:rsid w:val="00B66446"/>
    <w:rsid w:val="00B66687"/>
    <w:rsid w:val="00B67BB3"/>
    <w:rsid w:val="00B67E52"/>
    <w:rsid w:val="00B70180"/>
    <w:rsid w:val="00B708DE"/>
    <w:rsid w:val="00B71138"/>
    <w:rsid w:val="00B718D2"/>
    <w:rsid w:val="00B7234F"/>
    <w:rsid w:val="00B723EA"/>
    <w:rsid w:val="00B724E0"/>
    <w:rsid w:val="00B7260A"/>
    <w:rsid w:val="00B7269C"/>
    <w:rsid w:val="00B728B6"/>
    <w:rsid w:val="00B72EFB"/>
    <w:rsid w:val="00B737C6"/>
    <w:rsid w:val="00B73A63"/>
    <w:rsid w:val="00B73BAC"/>
    <w:rsid w:val="00B7457A"/>
    <w:rsid w:val="00B74597"/>
    <w:rsid w:val="00B74B6A"/>
    <w:rsid w:val="00B75676"/>
    <w:rsid w:val="00B7647B"/>
    <w:rsid w:val="00B77159"/>
    <w:rsid w:val="00B77AC6"/>
    <w:rsid w:val="00B77B7D"/>
    <w:rsid w:val="00B77F3E"/>
    <w:rsid w:val="00B80F88"/>
    <w:rsid w:val="00B80FDF"/>
    <w:rsid w:val="00B80FED"/>
    <w:rsid w:val="00B817ED"/>
    <w:rsid w:val="00B81ED7"/>
    <w:rsid w:val="00B82FD7"/>
    <w:rsid w:val="00B832E8"/>
    <w:rsid w:val="00B83D8A"/>
    <w:rsid w:val="00B849B8"/>
    <w:rsid w:val="00B85727"/>
    <w:rsid w:val="00B85BF9"/>
    <w:rsid w:val="00B85D44"/>
    <w:rsid w:val="00B86112"/>
    <w:rsid w:val="00B86E64"/>
    <w:rsid w:val="00B87133"/>
    <w:rsid w:val="00B87FDA"/>
    <w:rsid w:val="00B911CA"/>
    <w:rsid w:val="00B91803"/>
    <w:rsid w:val="00B91C64"/>
    <w:rsid w:val="00B9233F"/>
    <w:rsid w:val="00B92757"/>
    <w:rsid w:val="00B9304B"/>
    <w:rsid w:val="00B931F8"/>
    <w:rsid w:val="00B941FB"/>
    <w:rsid w:val="00B9437E"/>
    <w:rsid w:val="00B944AD"/>
    <w:rsid w:val="00B9481D"/>
    <w:rsid w:val="00B95B7A"/>
    <w:rsid w:val="00B96246"/>
    <w:rsid w:val="00B968D9"/>
    <w:rsid w:val="00B96D9C"/>
    <w:rsid w:val="00BA0024"/>
    <w:rsid w:val="00BA08B5"/>
    <w:rsid w:val="00BA09FB"/>
    <w:rsid w:val="00BA0ACA"/>
    <w:rsid w:val="00BA0C9A"/>
    <w:rsid w:val="00BA2619"/>
    <w:rsid w:val="00BA2C3B"/>
    <w:rsid w:val="00BA3DB2"/>
    <w:rsid w:val="00BA4F87"/>
    <w:rsid w:val="00BA5B8A"/>
    <w:rsid w:val="00BA5E33"/>
    <w:rsid w:val="00BA6D08"/>
    <w:rsid w:val="00BA75EA"/>
    <w:rsid w:val="00BA7883"/>
    <w:rsid w:val="00BB099C"/>
    <w:rsid w:val="00BB0E3A"/>
    <w:rsid w:val="00BB10CD"/>
    <w:rsid w:val="00BB10EB"/>
    <w:rsid w:val="00BB1536"/>
    <w:rsid w:val="00BB1EB3"/>
    <w:rsid w:val="00BB1F00"/>
    <w:rsid w:val="00BB36D0"/>
    <w:rsid w:val="00BB3953"/>
    <w:rsid w:val="00BB3E0D"/>
    <w:rsid w:val="00BB4F0E"/>
    <w:rsid w:val="00BB50A9"/>
    <w:rsid w:val="00BB5C80"/>
    <w:rsid w:val="00BB62B5"/>
    <w:rsid w:val="00BB6339"/>
    <w:rsid w:val="00BB6493"/>
    <w:rsid w:val="00BB658B"/>
    <w:rsid w:val="00BB65B4"/>
    <w:rsid w:val="00BB721E"/>
    <w:rsid w:val="00BB7566"/>
    <w:rsid w:val="00BB7AD0"/>
    <w:rsid w:val="00BB7E29"/>
    <w:rsid w:val="00BC0643"/>
    <w:rsid w:val="00BC13C7"/>
    <w:rsid w:val="00BC1593"/>
    <w:rsid w:val="00BC1A66"/>
    <w:rsid w:val="00BC1DEA"/>
    <w:rsid w:val="00BC2160"/>
    <w:rsid w:val="00BC2218"/>
    <w:rsid w:val="00BC22CC"/>
    <w:rsid w:val="00BC33A9"/>
    <w:rsid w:val="00BC3908"/>
    <w:rsid w:val="00BC3AF1"/>
    <w:rsid w:val="00BC3B20"/>
    <w:rsid w:val="00BC3E7D"/>
    <w:rsid w:val="00BC3F37"/>
    <w:rsid w:val="00BC44DE"/>
    <w:rsid w:val="00BC498A"/>
    <w:rsid w:val="00BC4C0C"/>
    <w:rsid w:val="00BC5148"/>
    <w:rsid w:val="00BC52DA"/>
    <w:rsid w:val="00BC52DF"/>
    <w:rsid w:val="00BC5448"/>
    <w:rsid w:val="00BC5754"/>
    <w:rsid w:val="00BC6240"/>
    <w:rsid w:val="00BC6D66"/>
    <w:rsid w:val="00BC7C56"/>
    <w:rsid w:val="00BD12A8"/>
    <w:rsid w:val="00BD1438"/>
    <w:rsid w:val="00BD167D"/>
    <w:rsid w:val="00BD1E02"/>
    <w:rsid w:val="00BD3FE7"/>
    <w:rsid w:val="00BD42CF"/>
    <w:rsid w:val="00BD4332"/>
    <w:rsid w:val="00BD44D3"/>
    <w:rsid w:val="00BD5E8C"/>
    <w:rsid w:val="00BD67FA"/>
    <w:rsid w:val="00BD6C7B"/>
    <w:rsid w:val="00BE03D5"/>
    <w:rsid w:val="00BE0AAB"/>
    <w:rsid w:val="00BE0F28"/>
    <w:rsid w:val="00BE130C"/>
    <w:rsid w:val="00BE2248"/>
    <w:rsid w:val="00BE32AA"/>
    <w:rsid w:val="00BE358C"/>
    <w:rsid w:val="00BE3D0F"/>
    <w:rsid w:val="00BE65CF"/>
    <w:rsid w:val="00BE6E5C"/>
    <w:rsid w:val="00BE714A"/>
    <w:rsid w:val="00BE75A8"/>
    <w:rsid w:val="00BE7791"/>
    <w:rsid w:val="00BF01BE"/>
    <w:rsid w:val="00BF01CE"/>
    <w:rsid w:val="00BF1375"/>
    <w:rsid w:val="00BF14D4"/>
    <w:rsid w:val="00BF1DA5"/>
    <w:rsid w:val="00BF1DB6"/>
    <w:rsid w:val="00BF2890"/>
    <w:rsid w:val="00BF3A79"/>
    <w:rsid w:val="00BF3CAA"/>
    <w:rsid w:val="00BF3F7B"/>
    <w:rsid w:val="00BF4046"/>
    <w:rsid w:val="00BF406B"/>
    <w:rsid w:val="00BF418C"/>
    <w:rsid w:val="00BF48A2"/>
    <w:rsid w:val="00BF4C83"/>
    <w:rsid w:val="00BF52C1"/>
    <w:rsid w:val="00BF57DE"/>
    <w:rsid w:val="00BF64F0"/>
    <w:rsid w:val="00BF6515"/>
    <w:rsid w:val="00BF676C"/>
    <w:rsid w:val="00BF68DE"/>
    <w:rsid w:val="00BF6F06"/>
    <w:rsid w:val="00BF7149"/>
    <w:rsid w:val="00BF7B4D"/>
    <w:rsid w:val="00BF7CB7"/>
    <w:rsid w:val="00C00215"/>
    <w:rsid w:val="00C013FA"/>
    <w:rsid w:val="00C01B8A"/>
    <w:rsid w:val="00C02AE8"/>
    <w:rsid w:val="00C040E9"/>
    <w:rsid w:val="00C061E3"/>
    <w:rsid w:val="00C0652A"/>
    <w:rsid w:val="00C06926"/>
    <w:rsid w:val="00C06C64"/>
    <w:rsid w:val="00C06D4A"/>
    <w:rsid w:val="00C06D4B"/>
    <w:rsid w:val="00C06FF1"/>
    <w:rsid w:val="00C07059"/>
    <w:rsid w:val="00C07775"/>
    <w:rsid w:val="00C07953"/>
    <w:rsid w:val="00C10161"/>
    <w:rsid w:val="00C102D0"/>
    <w:rsid w:val="00C10C6C"/>
    <w:rsid w:val="00C112D9"/>
    <w:rsid w:val="00C11A80"/>
    <w:rsid w:val="00C13086"/>
    <w:rsid w:val="00C13168"/>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E30"/>
    <w:rsid w:val="00C3039D"/>
    <w:rsid w:val="00C30731"/>
    <w:rsid w:val="00C30D70"/>
    <w:rsid w:val="00C316AE"/>
    <w:rsid w:val="00C32392"/>
    <w:rsid w:val="00C32664"/>
    <w:rsid w:val="00C3271D"/>
    <w:rsid w:val="00C330F0"/>
    <w:rsid w:val="00C3379C"/>
    <w:rsid w:val="00C35733"/>
    <w:rsid w:val="00C362D1"/>
    <w:rsid w:val="00C366DD"/>
    <w:rsid w:val="00C369D4"/>
    <w:rsid w:val="00C37833"/>
    <w:rsid w:val="00C378D1"/>
    <w:rsid w:val="00C37957"/>
    <w:rsid w:val="00C41A5D"/>
    <w:rsid w:val="00C42158"/>
    <w:rsid w:val="00C4288F"/>
    <w:rsid w:val="00C42BF7"/>
    <w:rsid w:val="00C433A3"/>
    <w:rsid w:val="00C43A7C"/>
    <w:rsid w:val="00C441FB"/>
    <w:rsid w:val="00C44FC0"/>
    <w:rsid w:val="00C4564E"/>
    <w:rsid w:val="00C45E40"/>
    <w:rsid w:val="00C463D5"/>
    <w:rsid w:val="00C47DF5"/>
    <w:rsid w:val="00C51FE8"/>
    <w:rsid w:val="00C52911"/>
    <w:rsid w:val="00C529B7"/>
    <w:rsid w:val="00C52BF9"/>
    <w:rsid w:val="00C52DD5"/>
    <w:rsid w:val="00C536E8"/>
    <w:rsid w:val="00C53883"/>
    <w:rsid w:val="00C53B95"/>
    <w:rsid w:val="00C53BDA"/>
    <w:rsid w:val="00C53E86"/>
    <w:rsid w:val="00C55FD0"/>
    <w:rsid w:val="00C56032"/>
    <w:rsid w:val="00C561D2"/>
    <w:rsid w:val="00C5678E"/>
    <w:rsid w:val="00C57621"/>
    <w:rsid w:val="00C5786A"/>
    <w:rsid w:val="00C57A48"/>
    <w:rsid w:val="00C57C2E"/>
    <w:rsid w:val="00C60742"/>
    <w:rsid w:val="00C610EA"/>
    <w:rsid w:val="00C615F5"/>
    <w:rsid w:val="00C6293E"/>
    <w:rsid w:val="00C62E74"/>
    <w:rsid w:val="00C6310C"/>
    <w:rsid w:val="00C64244"/>
    <w:rsid w:val="00C6442E"/>
    <w:rsid w:val="00C64BA6"/>
    <w:rsid w:val="00C65A7F"/>
    <w:rsid w:val="00C665BA"/>
    <w:rsid w:val="00C6680B"/>
    <w:rsid w:val="00C678A4"/>
    <w:rsid w:val="00C7077B"/>
    <w:rsid w:val="00C71283"/>
    <w:rsid w:val="00C7133D"/>
    <w:rsid w:val="00C727E7"/>
    <w:rsid w:val="00C728C2"/>
    <w:rsid w:val="00C72CE6"/>
    <w:rsid w:val="00C73083"/>
    <w:rsid w:val="00C730C6"/>
    <w:rsid w:val="00C731B6"/>
    <w:rsid w:val="00C73200"/>
    <w:rsid w:val="00C73C3A"/>
    <w:rsid w:val="00C744E0"/>
    <w:rsid w:val="00C75B53"/>
    <w:rsid w:val="00C75D5B"/>
    <w:rsid w:val="00C77104"/>
    <w:rsid w:val="00C774AD"/>
    <w:rsid w:val="00C77DCD"/>
    <w:rsid w:val="00C77F16"/>
    <w:rsid w:val="00C810D2"/>
    <w:rsid w:val="00C811F0"/>
    <w:rsid w:val="00C82BA9"/>
    <w:rsid w:val="00C838EE"/>
    <w:rsid w:val="00C83961"/>
    <w:rsid w:val="00C844D0"/>
    <w:rsid w:val="00C850B3"/>
    <w:rsid w:val="00C85801"/>
    <w:rsid w:val="00C8635A"/>
    <w:rsid w:val="00C86FB6"/>
    <w:rsid w:val="00C87698"/>
    <w:rsid w:val="00C87F19"/>
    <w:rsid w:val="00C87F76"/>
    <w:rsid w:val="00C90592"/>
    <w:rsid w:val="00C90723"/>
    <w:rsid w:val="00C90A15"/>
    <w:rsid w:val="00C918A0"/>
    <w:rsid w:val="00C92510"/>
    <w:rsid w:val="00C925AD"/>
    <w:rsid w:val="00C92714"/>
    <w:rsid w:val="00C92BF5"/>
    <w:rsid w:val="00C93952"/>
    <w:rsid w:val="00C9395F"/>
    <w:rsid w:val="00C93DCF"/>
    <w:rsid w:val="00C94BB4"/>
    <w:rsid w:val="00C94BB9"/>
    <w:rsid w:val="00C94ECC"/>
    <w:rsid w:val="00C9501F"/>
    <w:rsid w:val="00C955CA"/>
    <w:rsid w:val="00C95B48"/>
    <w:rsid w:val="00C9638D"/>
    <w:rsid w:val="00C963BC"/>
    <w:rsid w:val="00C96F9D"/>
    <w:rsid w:val="00C972DE"/>
    <w:rsid w:val="00C97C60"/>
    <w:rsid w:val="00CA0D85"/>
    <w:rsid w:val="00CA0EF3"/>
    <w:rsid w:val="00CA14DD"/>
    <w:rsid w:val="00CA19F8"/>
    <w:rsid w:val="00CA1D2C"/>
    <w:rsid w:val="00CA297D"/>
    <w:rsid w:val="00CA38AD"/>
    <w:rsid w:val="00CA3ED1"/>
    <w:rsid w:val="00CA46C4"/>
    <w:rsid w:val="00CA4E7B"/>
    <w:rsid w:val="00CA5A17"/>
    <w:rsid w:val="00CA5EC4"/>
    <w:rsid w:val="00CA6389"/>
    <w:rsid w:val="00CA699F"/>
    <w:rsid w:val="00CA7301"/>
    <w:rsid w:val="00CA7CF9"/>
    <w:rsid w:val="00CB0385"/>
    <w:rsid w:val="00CB0A61"/>
    <w:rsid w:val="00CB0B7D"/>
    <w:rsid w:val="00CB1448"/>
    <w:rsid w:val="00CB4538"/>
    <w:rsid w:val="00CB4742"/>
    <w:rsid w:val="00CB5655"/>
    <w:rsid w:val="00CB5C69"/>
    <w:rsid w:val="00CB6984"/>
    <w:rsid w:val="00CB6B0C"/>
    <w:rsid w:val="00CB6C04"/>
    <w:rsid w:val="00CC11BF"/>
    <w:rsid w:val="00CC12A8"/>
    <w:rsid w:val="00CC1D33"/>
    <w:rsid w:val="00CC24B9"/>
    <w:rsid w:val="00CC2F7D"/>
    <w:rsid w:val="00CC3750"/>
    <w:rsid w:val="00CC37C7"/>
    <w:rsid w:val="00CC4B65"/>
    <w:rsid w:val="00CC4C93"/>
    <w:rsid w:val="00CC4E7C"/>
    <w:rsid w:val="00CC5187"/>
    <w:rsid w:val="00CC521F"/>
    <w:rsid w:val="00CC5238"/>
    <w:rsid w:val="00CC56F7"/>
    <w:rsid w:val="00CC6376"/>
    <w:rsid w:val="00CC63FA"/>
    <w:rsid w:val="00CC6B50"/>
    <w:rsid w:val="00CC6B91"/>
    <w:rsid w:val="00CC7380"/>
    <w:rsid w:val="00CC79AD"/>
    <w:rsid w:val="00CC7E55"/>
    <w:rsid w:val="00CD06E7"/>
    <w:rsid w:val="00CD0CB6"/>
    <w:rsid w:val="00CD0CDD"/>
    <w:rsid w:val="00CD0DCB"/>
    <w:rsid w:val="00CD10CB"/>
    <w:rsid w:val="00CD2A97"/>
    <w:rsid w:val="00CD4084"/>
    <w:rsid w:val="00CD4EC2"/>
    <w:rsid w:val="00CD506D"/>
    <w:rsid w:val="00CD647C"/>
    <w:rsid w:val="00CD6AAE"/>
    <w:rsid w:val="00CD6EA9"/>
    <w:rsid w:val="00CD7157"/>
    <w:rsid w:val="00CD7868"/>
    <w:rsid w:val="00CE12C7"/>
    <w:rsid w:val="00CE134C"/>
    <w:rsid w:val="00CE13F3"/>
    <w:rsid w:val="00CE172B"/>
    <w:rsid w:val="00CE25A0"/>
    <w:rsid w:val="00CE311E"/>
    <w:rsid w:val="00CE35E9"/>
    <w:rsid w:val="00CE3EE2"/>
    <w:rsid w:val="00CE55EE"/>
    <w:rsid w:val="00CE7274"/>
    <w:rsid w:val="00CF0175"/>
    <w:rsid w:val="00CF0C44"/>
    <w:rsid w:val="00CF1001"/>
    <w:rsid w:val="00CF1A9C"/>
    <w:rsid w:val="00CF221C"/>
    <w:rsid w:val="00CF28B1"/>
    <w:rsid w:val="00CF2CBD"/>
    <w:rsid w:val="00CF37E0"/>
    <w:rsid w:val="00CF3D13"/>
    <w:rsid w:val="00CF4519"/>
    <w:rsid w:val="00CF4FAC"/>
    <w:rsid w:val="00CF5033"/>
    <w:rsid w:val="00CF58E4"/>
    <w:rsid w:val="00CF70A8"/>
    <w:rsid w:val="00CF746D"/>
    <w:rsid w:val="00D001BD"/>
    <w:rsid w:val="00D0136F"/>
    <w:rsid w:val="00D0227E"/>
    <w:rsid w:val="00D02AAF"/>
    <w:rsid w:val="00D02ED2"/>
    <w:rsid w:val="00D03CE4"/>
    <w:rsid w:val="00D042B3"/>
    <w:rsid w:val="00D04591"/>
    <w:rsid w:val="00D047CF"/>
    <w:rsid w:val="00D054DD"/>
    <w:rsid w:val="00D05CA6"/>
    <w:rsid w:val="00D0705A"/>
    <w:rsid w:val="00D0725D"/>
    <w:rsid w:val="00D10C57"/>
    <w:rsid w:val="00D12A28"/>
    <w:rsid w:val="00D12A78"/>
    <w:rsid w:val="00D12B31"/>
    <w:rsid w:val="00D131C0"/>
    <w:rsid w:val="00D153B1"/>
    <w:rsid w:val="00D15504"/>
    <w:rsid w:val="00D15950"/>
    <w:rsid w:val="00D16F80"/>
    <w:rsid w:val="00D170BE"/>
    <w:rsid w:val="00D17F21"/>
    <w:rsid w:val="00D20B23"/>
    <w:rsid w:val="00D20D99"/>
    <w:rsid w:val="00D21525"/>
    <w:rsid w:val="00D22922"/>
    <w:rsid w:val="00D2384D"/>
    <w:rsid w:val="00D23B5C"/>
    <w:rsid w:val="00D24C75"/>
    <w:rsid w:val="00D26C5C"/>
    <w:rsid w:val="00D27684"/>
    <w:rsid w:val="00D27FA7"/>
    <w:rsid w:val="00D3037D"/>
    <w:rsid w:val="00D30BB3"/>
    <w:rsid w:val="00D3131A"/>
    <w:rsid w:val="00D31CB7"/>
    <w:rsid w:val="00D324FF"/>
    <w:rsid w:val="00D328D4"/>
    <w:rsid w:val="00D3290D"/>
    <w:rsid w:val="00D32A4F"/>
    <w:rsid w:val="00D32B3D"/>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0CF1"/>
    <w:rsid w:val="00D41500"/>
    <w:rsid w:val="00D4151B"/>
    <w:rsid w:val="00D4263D"/>
    <w:rsid w:val="00D44A58"/>
    <w:rsid w:val="00D455D8"/>
    <w:rsid w:val="00D45A12"/>
    <w:rsid w:val="00D45FEA"/>
    <w:rsid w:val="00D461A9"/>
    <w:rsid w:val="00D47E1F"/>
    <w:rsid w:val="00D503EB"/>
    <w:rsid w:val="00D50742"/>
    <w:rsid w:val="00D507F1"/>
    <w:rsid w:val="00D512FE"/>
    <w:rsid w:val="00D5195F"/>
    <w:rsid w:val="00D5212B"/>
    <w:rsid w:val="00D52B99"/>
    <w:rsid w:val="00D53752"/>
    <w:rsid w:val="00D5394C"/>
    <w:rsid w:val="00D53F68"/>
    <w:rsid w:val="00D551CC"/>
    <w:rsid w:val="00D5588C"/>
    <w:rsid w:val="00D55C21"/>
    <w:rsid w:val="00D55F2D"/>
    <w:rsid w:val="00D5651C"/>
    <w:rsid w:val="00D5673A"/>
    <w:rsid w:val="00D5680F"/>
    <w:rsid w:val="00D56F5C"/>
    <w:rsid w:val="00D5706D"/>
    <w:rsid w:val="00D57945"/>
    <w:rsid w:val="00D57CFF"/>
    <w:rsid w:val="00D608BF"/>
    <w:rsid w:val="00D61340"/>
    <w:rsid w:val="00D613AC"/>
    <w:rsid w:val="00D61546"/>
    <w:rsid w:val="00D61DC8"/>
    <w:rsid w:val="00D62826"/>
    <w:rsid w:val="00D63254"/>
    <w:rsid w:val="00D64C90"/>
    <w:rsid w:val="00D66118"/>
    <w:rsid w:val="00D6617B"/>
    <w:rsid w:val="00D662B2"/>
    <w:rsid w:val="00D663EA"/>
    <w:rsid w:val="00D66DB4"/>
    <w:rsid w:val="00D66FB2"/>
    <w:rsid w:val="00D6725D"/>
    <w:rsid w:val="00D672D6"/>
    <w:rsid w:val="00D6740C"/>
    <w:rsid w:val="00D6754F"/>
    <w:rsid w:val="00D67628"/>
    <w:rsid w:val="00D6783A"/>
    <w:rsid w:val="00D67B3D"/>
    <w:rsid w:val="00D67C24"/>
    <w:rsid w:val="00D67DA6"/>
    <w:rsid w:val="00D70A56"/>
    <w:rsid w:val="00D70C19"/>
    <w:rsid w:val="00D71250"/>
    <w:rsid w:val="00D7175D"/>
    <w:rsid w:val="00D71C0A"/>
    <w:rsid w:val="00D7308E"/>
    <w:rsid w:val="00D735F7"/>
    <w:rsid w:val="00D736CB"/>
    <w:rsid w:val="00D73A5F"/>
    <w:rsid w:val="00D7401C"/>
    <w:rsid w:val="00D74E67"/>
    <w:rsid w:val="00D75CE2"/>
    <w:rsid w:val="00D77135"/>
    <w:rsid w:val="00D774C0"/>
    <w:rsid w:val="00D77C23"/>
    <w:rsid w:val="00D80249"/>
    <w:rsid w:val="00D80AAA"/>
    <w:rsid w:val="00D80B7E"/>
    <w:rsid w:val="00D81463"/>
    <w:rsid w:val="00D81559"/>
    <w:rsid w:val="00D82C6D"/>
    <w:rsid w:val="00D83933"/>
    <w:rsid w:val="00D83D37"/>
    <w:rsid w:val="00D841C2"/>
    <w:rsid w:val="00D8468E"/>
    <w:rsid w:val="00D84856"/>
    <w:rsid w:val="00D8487F"/>
    <w:rsid w:val="00D8497A"/>
    <w:rsid w:val="00D85EAB"/>
    <w:rsid w:val="00D85EEA"/>
    <w:rsid w:val="00D8633D"/>
    <w:rsid w:val="00D86A57"/>
    <w:rsid w:val="00D86A60"/>
    <w:rsid w:val="00D86BE4"/>
    <w:rsid w:val="00D871BD"/>
    <w:rsid w:val="00D902BB"/>
    <w:rsid w:val="00D90E18"/>
    <w:rsid w:val="00D90EA4"/>
    <w:rsid w:val="00D92CD6"/>
    <w:rsid w:val="00D936E6"/>
    <w:rsid w:val="00D946E1"/>
    <w:rsid w:val="00D95382"/>
    <w:rsid w:val="00D95D6A"/>
    <w:rsid w:val="00DA0A9B"/>
    <w:rsid w:val="00DA0E2D"/>
    <w:rsid w:val="00DA2077"/>
    <w:rsid w:val="00DA2107"/>
    <w:rsid w:val="00DA28CE"/>
    <w:rsid w:val="00DA300C"/>
    <w:rsid w:val="00DA38BD"/>
    <w:rsid w:val="00DA4443"/>
    <w:rsid w:val="00DA449F"/>
    <w:rsid w:val="00DA4512"/>
    <w:rsid w:val="00DA451B"/>
    <w:rsid w:val="00DA459A"/>
    <w:rsid w:val="00DA5731"/>
    <w:rsid w:val="00DA577F"/>
    <w:rsid w:val="00DA5854"/>
    <w:rsid w:val="00DA6396"/>
    <w:rsid w:val="00DA67A1"/>
    <w:rsid w:val="00DA6F12"/>
    <w:rsid w:val="00DA7F72"/>
    <w:rsid w:val="00DB01C7"/>
    <w:rsid w:val="00DB052B"/>
    <w:rsid w:val="00DB0673"/>
    <w:rsid w:val="00DB179E"/>
    <w:rsid w:val="00DB21DD"/>
    <w:rsid w:val="00DB2A83"/>
    <w:rsid w:val="00DB2B72"/>
    <w:rsid w:val="00DB30AF"/>
    <w:rsid w:val="00DB3469"/>
    <w:rsid w:val="00DB3888"/>
    <w:rsid w:val="00DB390F"/>
    <w:rsid w:val="00DB3E85"/>
    <w:rsid w:val="00DB4FA4"/>
    <w:rsid w:val="00DB56FB"/>
    <w:rsid w:val="00DB65E8"/>
    <w:rsid w:val="00DB7490"/>
    <w:rsid w:val="00DB7E7F"/>
    <w:rsid w:val="00DC01AA"/>
    <w:rsid w:val="00DC084A"/>
    <w:rsid w:val="00DC0BD0"/>
    <w:rsid w:val="00DC243D"/>
    <w:rsid w:val="00DC27BC"/>
    <w:rsid w:val="00DC288D"/>
    <w:rsid w:val="00DC2A5B"/>
    <w:rsid w:val="00DC2CA8"/>
    <w:rsid w:val="00DC3CAB"/>
    <w:rsid w:val="00DC3EF5"/>
    <w:rsid w:val="00DC5B2F"/>
    <w:rsid w:val="00DC668D"/>
    <w:rsid w:val="00DD013F"/>
    <w:rsid w:val="00DD01F0"/>
    <w:rsid w:val="00DD14EF"/>
    <w:rsid w:val="00DD1554"/>
    <w:rsid w:val="00DD1D35"/>
    <w:rsid w:val="00DD2077"/>
    <w:rsid w:val="00DD2331"/>
    <w:rsid w:val="00DD2ADC"/>
    <w:rsid w:val="00DD2DD6"/>
    <w:rsid w:val="00DD3E5B"/>
    <w:rsid w:val="00DD40BB"/>
    <w:rsid w:val="00DD43E3"/>
    <w:rsid w:val="00DD46FD"/>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8A2"/>
    <w:rsid w:val="00DE0E28"/>
    <w:rsid w:val="00DE18C0"/>
    <w:rsid w:val="00DE247B"/>
    <w:rsid w:val="00DE298E"/>
    <w:rsid w:val="00DE2FE2"/>
    <w:rsid w:val="00DE32DF"/>
    <w:rsid w:val="00DE3411"/>
    <w:rsid w:val="00DE3867"/>
    <w:rsid w:val="00DE3D8E"/>
    <w:rsid w:val="00DE3F8E"/>
    <w:rsid w:val="00DE524A"/>
    <w:rsid w:val="00DE5859"/>
    <w:rsid w:val="00DE5C0B"/>
    <w:rsid w:val="00DE610C"/>
    <w:rsid w:val="00DE6DDA"/>
    <w:rsid w:val="00DE7C77"/>
    <w:rsid w:val="00DF04C0"/>
    <w:rsid w:val="00DF079D"/>
    <w:rsid w:val="00DF0B8A"/>
    <w:rsid w:val="00DF0FF8"/>
    <w:rsid w:val="00DF217B"/>
    <w:rsid w:val="00DF2450"/>
    <w:rsid w:val="00DF24C9"/>
    <w:rsid w:val="00DF2735"/>
    <w:rsid w:val="00DF31C1"/>
    <w:rsid w:val="00DF3395"/>
    <w:rsid w:val="00DF3554"/>
    <w:rsid w:val="00DF365E"/>
    <w:rsid w:val="00DF4282"/>
    <w:rsid w:val="00DF474F"/>
    <w:rsid w:val="00DF55D0"/>
    <w:rsid w:val="00DF5A7F"/>
    <w:rsid w:val="00DF6521"/>
    <w:rsid w:val="00DF652F"/>
    <w:rsid w:val="00DF6BC5"/>
    <w:rsid w:val="00E000B1"/>
    <w:rsid w:val="00E001DB"/>
    <w:rsid w:val="00E01107"/>
    <w:rsid w:val="00E03A3D"/>
    <w:rsid w:val="00E03E0C"/>
    <w:rsid w:val="00E0461C"/>
    <w:rsid w:val="00E0492C"/>
    <w:rsid w:val="00E04CC8"/>
    <w:rsid w:val="00E04D77"/>
    <w:rsid w:val="00E05942"/>
    <w:rsid w:val="00E0611B"/>
    <w:rsid w:val="00E061D2"/>
    <w:rsid w:val="00E075EF"/>
    <w:rsid w:val="00E0766D"/>
    <w:rsid w:val="00E07723"/>
    <w:rsid w:val="00E07CAF"/>
    <w:rsid w:val="00E07E1C"/>
    <w:rsid w:val="00E10920"/>
    <w:rsid w:val="00E11165"/>
    <w:rsid w:val="00E11A96"/>
    <w:rsid w:val="00E11E22"/>
    <w:rsid w:val="00E12743"/>
    <w:rsid w:val="00E13023"/>
    <w:rsid w:val="00E136EE"/>
    <w:rsid w:val="00E140F6"/>
    <w:rsid w:val="00E14B16"/>
    <w:rsid w:val="00E16014"/>
    <w:rsid w:val="00E16580"/>
    <w:rsid w:val="00E16EEB"/>
    <w:rsid w:val="00E176EB"/>
    <w:rsid w:val="00E20446"/>
    <w:rsid w:val="00E21A08"/>
    <w:rsid w:val="00E21D30"/>
    <w:rsid w:val="00E22126"/>
    <w:rsid w:val="00E2212B"/>
    <w:rsid w:val="00E229E0"/>
    <w:rsid w:val="00E22D4F"/>
    <w:rsid w:val="00E23806"/>
    <w:rsid w:val="00E241CC"/>
    <w:rsid w:val="00E24663"/>
    <w:rsid w:val="00E24765"/>
    <w:rsid w:val="00E24898"/>
    <w:rsid w:val="00E25B38"/>
    <w:rsid w:val="00E2600E"/>
    <w:rsid w:val="00E26078"/>
    <w:rsid w:val="00E26148"/>
    <w:rsid w:val="00E26308"/>
    <w:rsid w:val="00E2685A"/>
    <w:rsid w:val="00E26E06"/>
    <w:rsid w:val="00E2780E"/>
    <w:rsid w:val="00E30150"/>
    <w:rsid w:val="00E30598"/>
    <w:rsid w:val="00E31332"/>
    <w:rsid w:val="00E313E8"/>
    <w:rsid w:val="00E31BC2"/>
    <w:rsid w:val="00E31D87"/>
    <w:rsid w:val="00E32218"/>
    <w:rsid w:val="00E331C5"/>
    <w:rsid w:val="00E3377E"/>
    <w:rsid w:val="00E33D98"/>
    <w:rsid w:val="00E348CC"/>
    <w:rsid w:val="00E34D32"/>
    <w:rsid w:val="00E3509B"/>
    <w:rsid w:val="00E35358"/>
    <w:rsid w:val="00E3535A"/>
    <w:rsid w:val="00E35375"/>
    <w:rsid w:val="00E35849"/>
    <w:rsid w:val="00E365ED"/>
    <w:rsid w:val="00E36A57"/>
    <w:rsid w:val="00E36D2D"/>
    <w:rsid w:val="00E37009"/>
    <w:rsid w:val="00E37C9B"/>
    <w:rsid w:val="00E37E06"/>
    <w:rsid w:val="00E402FF"/>
    <w:rsid w:val="00E40453"/>
    <w:rsid w:val="00E40BC4"/>
    <w:rsid w:val="00E40BCA"/>
    <w:rsid w:val="00E40F2C"/>
    <w:rsid w:val="00E4115D"/>
    <w:rsid w:val="00E42B5D"/>
    <w:rsid w:val="00E434FA"/>
    <w:rsid w:val="00E43927"/>
    <w:rsid w:val="00E43A12"/>
    <w:rsid w:val="00E43AF5"/>
    <w:rsid w:val="00E43CB2"/>
    <w:rsid w:val="00E442C8"/>
    <w:rsid w:val="00E44360"/>
    <w:rsid w:val="00E4460B"/>
    <w:rsid w:val="00E4460D"/>
    <w:rsid w:val="00E44A16"/>
    <w:rsid w:val="00E44BAA"/>
    <w:rsid w:val="00E45332"/>
    <w:rsid w:val="00E45474"/>
    <w:rsid w:val="00E45A1C"/>
    <w:rsid w:val="00E460D0"/>
    <w:rsid w:val="00E478BF"/>
    <w:rsid w:val="00E51761"/>
    <w:rsid w:val="00E51BE6"/>
    <w:rsid w:val="00E51CBA"/>
    <w:rsid w:val="00E51F35"/>
    <w:rsid w:val="00E54337"/>
    <w:rsid w:val="00E54674"/>
    <w:rsid w:val="00E54F63"/>
    <w:rsid w:val="00E5577B"/>
    <w:rsid w:val="00E55CF4"/>
    <w:rsid w:val="00E5620D"/>
    <w:rsid w:val="00E56359"/>
    <w:rsid w:val="00E567D6"/>
    <w:rsid w:val="00E5698B"/>
    <w:rsid w:val="00E56F25"/>
    <w:rsid w:val="00E56F3E"/>
    <w:rsid w:val="00E5709A"/>
    <w:rsid w:val="00E571D6"/>
    <w:rsid w:val="00E5749B"/>
    <w:rsid w:val="00E60825"/>
    <w:rsid w:val="00E610F3"/>
    <w:rsid w:val="00E615B7"/>
    <w:rsid w:val="00E61ED0"/>
    <w:rsid w:val="00E62F6D"/>
    <w:rsid w:val="00E63142"/>
    <w:rsid w:val="00E63CE4"/>
    <w:rsid w:val="00E64485"/>
    <w:rsid w:val="00E64A4A"/>
    <w:rsid w:val="00E65A7C"/>
    <w:rsid w:val="00E66D29"/>
    <w:rsid w:val="00E66F4E"/>
    <w:rsid w:val="00E70A4C"/>
    <w:rsid w:val="00E70AFC"/>
    <w:rsid w:val="00E70EE3"/>
    <w:rsid w:val="00E71A58"/>
    <w:rsid w:val="00E71E88"/>
    <w:rsid w:val="00E72A30"/>
    <w:rsid w:val="00E72B6F"/>
    <w:rsid w:val="00E72BF9"/>
    <w:rsid w:val="00E72EB4"/>
    <w:rsid w:val="00E74364"/>
    <w:rsid w:val="00E748E2"/>
    <w:rsid w:val="00E74E31"/>
    <w:rsid w:val="00E75807"/>
    <w:rsid w:val="00E7589F"/>
    <w:rsid w:val="00E7597A"/>
    <w:rsid w:val="00E75CE2"/>
    <w:rsid w:val="00E75EFD"/>
    <w:rsid w:val="00E77FD3"/>
    <w:rsid w:val="00E803FC"/>
    <w:rsid w:val="00E8053F"/>
    <w:rsid w:val="00E81920"/>
    <w:rsid w:val="00E82AC2"/>
    <w:rsid w:val="00E82B20"/>
    <w:rsid w:val="00E832DD"/>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B28"/>
    <w:rsid w:val="00E9447B"/>
    <w:rsid w:val="00E94538"/>
    <w:rsid w:val="00E94BAB"/>
    <w:rsid w:val="00E94D39"/>
    <w:rsid w:val="00E95883"/>
    <w:rsid w:val="00E95D6F"/>
    <w:rsid w:val="00E95DE2"/>
    <w:rsid w:val="00E96185"/>
    <w:rsid w:val="00E96BAC"/>
    <w:rsid w:val="00E971D4"/>
    <w:rsid w:val="00E97909"/>
    <w:rsid w:val="00EA071E"/>
    <w:rsid w:val="00EA1CEE"/>
    <w:rsid w:val="00EA1D0B"/>
    <w:rsid w:val="00EA22C2"/>
    <w:rsid w:val="00EA24DA"/>
    <w:rsid w:val="00EA2A10"/>
    <w:rsid w:val="00EA310F"/>
    <w:rsid w:val="00EA3373"/>
    <w:rsid w:val="00EA340A"/>
    <w:rsid w:val="00EA39B1"/>
    <w:rsid w:val="00EA3E5B"/>
    <w:rsid w:val="00EA3EF0"/>
    <w:rsid w:val="00EA4493"/>
    <w:rsid w:val="00EA44EC"/>
    <w:rsid w:val="00EA4B0A"/>
    <w:rsid w:val="00EA54DC"/>
    <w:rsid w:val="00EA55B6"/>
    <w:rsid w:val="00EA5FB0"/>
    <w:rsid w:val="00EA6645"/>
    <w:rsid w:val="00EA670C"/>
    <w:rsid w:val="00EA680E"/>
    <w:rsid w:val="00EB049A"/>
    <w:rsid w:val="00EB0549"/>
    <w:rsid w:val="00EB06F6"/>
    <w:rsid w:val="00EB13CF"/>
    <w:rsid w:val="00EB2190"/>
    <w:rsid w:val="00EB2635"/>
    <w:rsid w:val="00EB3188"/>
    <w:rsid w:val="00EB3965"/>
    <w:rsid w:val="00EB3CF7"/>
    <w:rsid w:val="00EB3F8D"/>
    <w:rsid w:val="00EB3FD7"/>
    <w:rsid w:val="00EB4056"/>
    <w:rsid w:val="00EB411B"/>
    <w:rsid w:val="00EB44BE"/>
    <w:rsid w:val="00EB4675"/>
    <w:rsid w:val="00EB52EE"/>
    <w:rsid w:val="00EB5A62"/>
    <w:rsid w:val="00EB62F7"/>
    <w:rsid w:val="00EB6481"/>
    <w:rsid w:val="00EB6560"/>
    <w:rsid w:val="00EB65AC"/>
    <w:rsid w:val="00EB66F4"/>
    <w:rsid w:val="00EB6D49"/>
    <w:rsid w:val="00EB72C8"/>
    <w:rsid w:val="00EC08F7"/>
    <w:rsid w:val="00EC1E19"/>
    <w:rsid w:val="00EC1F6C"/>
    <w:rsid w:val="00EC2840"/>
    <w:rsid w:val="00EC29D7"/>
    <w:rsid w:val="00EC3198"/>
    <w:rsid w:val="00EC397D"/>
    <w:rsid w:val="00EC3C67"/>
    <w:rsid w:val="00EC41CD"/>
    <w:rsid w:val="00EC47B0"/>
    <w:rsid w:val="00EC50B9"/>
    <w:rsid w:val="00EC5DF5"/>
    <w:rsid w:val="00EC64E5"/>
    <w:rsid w:val="00EC6B7B"/>
    <w:rsid w:val="00EC734F"/>
    <w:rsid w:val="00EC7949"/>
    <w:rsid w:val="00ED0398"/>
    <w:rsid w:val="00ED094C"/>
    <w:rsid w:val="00ED0A98"/>
    <w:rsid w:val="00ED0B19"/>
    <w:rsid w:val="00ED0EA9"/>
    <w:rsid w:val="00ED0F28"/>
    <w:rsid w:val="00ED1419"/>
    <w:rsid w:val="00ED1821"/>
    <w:rsid w:val="00ED19F0"/>
    <w:rsid w:val="00ED1F36"/>
    <w:rsid w:val="00ED22BF"/>
    <w:rsid w:val="00ED2C8C"/>
    <w:rsid w:val="00ED2EA7"/>
    <w:rsid w:val="00ED3171"/>
    <w:rsid w:val="00ED3AAA"/>
    <w:rsid w:val="00ED3C10"/>
    <w:rsid w:val="00ED40F5"/>
    <w:rsid w:val="00ED4B8D"/>
    <w:rsid w:val="00ED4C18"/>
    <w:rsid w:val="00ED5406"/>
    <w:rsid w:val="00ED625A"/>
    <w:rsid w:val="00ED6A1A"/>
    <w:rsid w:val="00ED7180"/>
    <w:rsid w:val="00ED7C67"/>
    <w:rsid w:val="00ED7ED0"/>
    <w:rsid w:val="00EE07D6"/>
    <w:rsid w:val="00EE11CF"/>
    <w:rsid w:val="00EE131A"/>
    <w:rsid w:val="00EE271B"/>
    <w:rsid w:val="00EE2CCB"/>
    <w:rsid w:val="00EE32A8"/>
    <w:rsid w:val="00EE3F20"/>
    <w:rsid w:val="00EE4A2F"/>
    <w:rsid w:val="00EE5017"/>
    <w:rsid w:val="00EE5558"/>
    <w:rsid w:val="00EE5714"/>
    <w:rsid w:val="00EE5F54"/>
    <w:rsid w:val="00EE631C"/>
    <w:rsid w:val="00EE64E5"/>
    <w:rsid w:val="00EE6979"/>
    <w:rsid w:val="00EE7502"/>
    <w:rsid w:val="00EE7627"/>
    <w:rsid w:val="00EF00AE"/>
    <w:rsid w:val="00EF0196"/>
    <w:rsid w:val="00EF0E1E"/>
    <w:rsid w:val="00EF0F2B"/>
    <w:rsid w:val="00EF133E"/>
    <w:rsid w:val="00EF1889"/>
    <w:rsid w:val="00EF25E5"/>
    <w:rsid w:val="00EF28D9"/>
    <w:rsid w:val="00EF3372"/>
    <w:rsid w:val="00EF421C"/>
    <w:rsid w:val="00EF5575"/>
    <w:rsid w:val="00EF5A8D"/>
    <w:rsid w:val="00EF5BE9"/>
    <w:rsid w:val="00EF629E"/>
    <w:rsid w:val="00EF6908"/>
    <w:rsid w:val="00EF6F9D"/>
    <w:rsid w:val="00EF7515"/>
    <w:rsid w:val="00EF755D"/>
    <w:rsid w:val="00EF7E6D"/>
    <w:rsid w:val="00EF7F9A"/>
    <w:rsid w:val="00F00A16"/>
    <w:rsid w:val="00F02D25"/>
    <w:rsid w:val="00F02F77"/>
    <w:rsid w:val="00F0359B"/>
    <w:rsid w:val="00F03D37"/>
    <w:rsid w:val="00F04739"/>
    <w:rsid w:val="00F048F9"/>
    <w:rsid w:val="00F04A99"/>
    <w:rsid w:val="00F05073"/>
    <w:rsid w:val="00F05289"/>
    <w:rsid w:val="00F063C4"/>
    <w:rsid w:val="00F065A5"/>
    <w:rsid w:val="00F105B4"/>
    <w:rsid w:val="00F114EB"/>
    <w:rsid w:val="00F119B8"/>
    <w:rsid w:val="00F119D5"/>
    <w:rsid w:val="00F121D8"/>
    <w:rsid w:val="00F12637"/>
    <w:rsid w:val="00F1322C"/>
    <w:rsid w:val="00F13A41"/>
    <w:rsid w:val="00F148DE"/>
    <w:rsid w:val="00F14BE6"/>
    <w:rsid w:val="00F14E78"/>
    <w:rsid w:val="00F16504"/>
    <w:rsid w:val="00F173AA"/>
    <w:rsid w:val="00F17B6B"/>
    <w:rsid w:val="00F17D62"/>
    <w:rsid w:val="00F2053B"/>
    <w:rsid w:val="00F20EC4"/>
    <w:rsid w:val="00F219F8"/>
    <w:rsid w:val="00F22233"/>
    <w:rsid w:val="00F2265D"/>
    <w:rsid w:val="00F22B29"/>
    <w:rsid w:val="00F22EEF"/>
    <w:rsid w:val="00F22F17"/>
    <w:rsid w:val="00F2329A"/>
    <w:rsid w:val="00F246D6"/>
    <w:rsid w:val="00F2494A"/>
    <w:rsid w:val="00F26098"/>
    <w:rsid w:val="00F26486"/>
    <w:rsid w:val="00F26F88"/>
    <w:rsid w:val="00F27B63"/>
    <w:rsid w:val="00F30C82"/>
    <w:rsid w:val="00F30FE5"/>
    <w:rsid w:val="00F3145D"/>
    <w:rsid w:val="00F319C1"/>
    <w:rsid w:val="00F31B8E"/>
    <w:rsid w:val="00F31B9D"/>
    <w:rsid w:val="00F31ED9"/>
    <w:rsid w:val="00F32280"/>
    <w:rsid w:val="00F32A43"/>
    <w:rsid w:val="00F342DF"/>
    <w:rsid w:val="00F34844"/>
    <w:rsid w:val="00F349D9"/>
    <w:rsid w:val="00F35571"/>
    <w:rsid w:val="00F36DE9"/>
    <w:rsid w:val="00F3718D"/>
    <w:rsid w:val="00F373B1"/>
    <w:rsid w:val="00F37610"/>
    <w:rsid w:val="00F37AA6"/>
    <w:rsid w:val="00F41CF2"/>
    <w:rsid w:val="00F42101"/>
    <w:rsid w:val="00F423D5"/>
    <w:rsid w:val="00F428FA"/>
    <w:rsid w:val="00F42E8D"/>
    <w:rsid w:val="00F43544"/>
    <w:rsid w:val="00F442D3"/>
    <w:rsid w:val="00F449F0"/>
    <w:rsid w:val="00F45191"/>
    <w:rsid w:val="00F46284"/>
    <w:rsid w:val="00F46C6E"/>
    <w:rsid w:val="00F46D1E"/>
    <w:rsid w:val="00F47A22"/>
    <w:rsid w:val="00F506CD"/>
    <w:rsid w:val="00F50904"/>
    <w:rsid w:val="00F50B38"/>
    <w:rsid w:val="00F51331"/>
    <w:rsid w:val="00F5224A"/>
    <w:rsid w:val="00F5363F"/>
    <w:rsid w:val="00F538D9"/>
    <w:rsid w:val="00F55331"/>
    <w:rsid w:val="00F55F38"/>
    <w:rsid w:val="00F55FA4"/>
    <w:rsid w:val="00F5648F"/>
    <w:rsid w:val="00F5735D"/>
    <w:rsid w:val="00F57966"/>
    <w:rsid w:val="00F60262"/>
    <w:rsid w:val="00F6045E"/>
    <w:rsid w:val="00F60847"/>
    <w:rsid w:val="00F60B8F"/>
    <w:rsid w:val="00F6149C"/>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11F8"/>
    <w:rsid w:val="00F71B58"/>
    <w:rsid w:val="00F722EE"/>
    <w:rsid w:val="00F73C6C"/>
    <w:rsid w:val="00F7427F"/>
    <w:rsid w:val="00F75848"/>
    <w:rsid w:val="00F75A6B"/>
    <w:rsid w:val="00F76FBF"/>
    <w:rsid w:val="00F7702C"/>
    <w:rsid w:val="00F77A2D"/>
    <w:rsid w:val="00F77C89"/>
    <w:rsid w:val="00F80EE2"/>
    <w:rsid w:val="00F80FD0"/>
    <w:rsid w:val="00F81044"/>
    <w:rsid w:val="00F81424"/>
    <w:rsid w:val="00F81F92"/>
    <w:rsid w:val="00F83BAB"/>
    <w:rsid w:val="00F84051"/>
    <w:rsid w:val="00F841E1"/>
    <w:rsid w:val="00F84A98"/>
    <w:rsid w:val="00F84AF1"/>
    <w:rsid w:val="00F8508C"/>
    <w:rsid w:val="00F8590E"/>
    <w:rsid w:val="00F85945"/>
    <w:rsid w:val="00F85F2A"/>
    <w:rsid w:val="00F86E67"/>
    <w:rsid w:val="00F871D1"/>
    <w:rsid w:val="00F87C8C"/>
    <w:rsid w:val="00F9051D"/>
    <w:rsid w:val="00F90884"/>
    <w:rsid w:val="00F908E1"/>
    <w:rsid w:val="00F9094B"/>
    <w:rsid w:val="00F90FF4"/>
    <w:rsid w:val="00F91C1C"/>
    <w:rsid w:val="00F91DAE"/>
    <w:rsid w:val="00F92BB5"/>
    <w:rsid w:val="00F92C0D"/>
    <w:rsid w:val="00F92FDA"/>
    <w:rsid w:val="00F93187"/>
    <w:rsid w:val="00F938DA"/>
    <w:rsid w:val="00F940B2"/>
    <w:rsid w:val="00F941A2"/>
    <w:rsid w:val="00F94EF5"/>
    <w:rsid w:val="00F94F7D"/>
    <w:rsid w:val="00F94FF1"/>
    <w:rsid w:val="00F9501A"/>
    <w:rsid w:val="00F959DB"/>
    <w:rsid w:val="00F960A6"/>
    <w:rsid w:val="00F960DC"/>
    <w:rsid w:val="00F96272"/>
    <w:rsid w:val="00F962A3"/>
    <w:rsid w:val="00F96563"/>
    <w:rsid w:val="00F96E32"/>
    <w:rsid w:val="00F9776D"/>
    <w:rsid w:val="00FA002E"/>
    <w:rsid w:val="00FA113D"/>
    <w:rsid w:val="00FA16DC"/>
    <w:rsid w:val="00FA17D9"/>
    <w:rsid w:val="00FA1D00"/>
    <w:rsid w:val="00FA1FBF"/>
    <w:rsid w:val="00FA20BF"/>
    <w:rsid w:val="00FA2425"/>
    <w:rsid w:val="00FA30BF"/>
    <w:rsid w:val="00FA338F"/>
    <w:rsid w:val="00FA354B"/>
    <w:rsid w:val="00FA3932"/>
    <w:rsid w:val="00FA4F46"/>
    <w:rsid w:val="00FA5076"/>
    <w:rsid w:val="00FA5447"/>
    <w:rsid w:val="00FA5645"/>
    <w:rsid w:val="00FA7004"/>
    <w:rsid w:val="00FB0CFB"/>
    <w:rsid w:val="00FB0EE6"/>
    <w:rsid w:val="00FB113D"/>
    <w:rsid w:val="00FB13DC"/>
    <w:rsid w:val="00FB23CF"/>
    <w:rsid w:val="00FB34C5"/>
    <w:rsid w:val="00FB35F0"/>
    <w:rsid w:val="00FB399F"/>
    <w:rsid w:val="00FB4560"/>
    <w:rsid w:val="00FB4E7B"/>
    <w:rsid w:val="00FB610C"/>
    <w:rsid w:val="00FB63BB"/>
    <w:rsid w:val="00FB6EB8"/>
    <w:rsid w:val="00FC08FD"/>
    <w:rsid w:val="00FC0AB0"/>
    <w:rsid w:val="00FC0F9D"/>
    <w:rsid w:val="00FC1DD1"/>
    <w:rsid w:val="00FC1FC3"/>
    <w:rsid w:val="00FC2FB0"/>
    <w:rsid w:val="00FC3647"/>
    <w:rsid w:val="00FC3B64"/>
    <w:rsid w:val="00FC63A5"/>
    <w:rsid w:val="00FC63F6"/>
    <w:rsid w:val="00FC70B2"/>
    <w:rsid w:val="00FC71F9"/>
    <w:rsid w:val="00FC73C9"/>
    <w:rsid w:val="00FC75D3"/>
    <w:rsid w:val="00FC75F7"/>
    <w:rsid w:val="00FC7AA3"/>
    <w:rsid w:val="00FC7C4E"/>
    <w:rsid w:val="00FC7EF0"/>
    <w:rsid w:val="00FD0158"/>
    <w:rsid w:val="00FD05BA"/>
    <w:rsid w:val="00FD05C7"/>
    <w:rsid w:val="00FD115B"/>
    <w:rsid w:val="00FD1438"/>
    <w:rsid w:val="00FD2D9C"/>
    <w:rsid w:val="00FD40B5"/>
    <w:rsid w:val="00FD42C6"/>
    <w:rsid w:val="00FD4891"/>
    <w:rsid w:val="00FD4A95"/>
    <w:rsid w:val="00FD5172"/>
    <w:rsid w:val="00FD51C0"/>
    <w:rsid w:val="00FD5232"/>
    <w:rsid w:val="00FD5624"/>
    <w:rsid w:val="00FD5C48"/>
    <w:rsid w:val="00FD6004"/>
    <w:rsid w:val="00FD6803"/>
    <w:rsid w:val="00FD70AA"/>
    <w:rsid w:val="00FD7C27"/>
    <w:rsid w:val="00FE0504"/>
    <w:rsid w:val="00FE06BB"/>
    <w:rsid w:val="00FE0BB9"/>
    <w:rsid w:val="00FE1094"/>
    <w:rsid w:val="00FE3142"/>
    <w:rsid w:val="00FE3C30"/>
    <w:rsid w:val="00FE3ED2"/>
    <w:rsid w:val="00FE3EFC"/>
    <w:rsid w:val="00FE4932"/>
    <w:rsid w:val="00FE53F5"/>
    <w:rsid w:val="00FE5C06"/>
    <w:rsid w:val="00FE5C73"/>
    <w:rsid w:val="00FE6F52"/>
    <w:rsid w:val="00FF0BD9"/>
    <w:rsid w:val="00FF0BFA"/>
    <w:rsid w:val="00FF1084"/>
    <w:rsid w:val="00FF255F"/>
    <w:rsid w:val="00FF2AA3"/>
    <w:rsid w:val="00FF30A2"/>
    <w:rsid w:val="00FF39EE"/>
    <w:rsid w:val="00FF42E0"/>
    <w:rsid w:val="00FF4A82"/>
    <w:rsid w:val="00FF4AA0"/>
    <w:rsid w:val="00FF4BFE"/>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1E2C7A6"/>
  <w15:chartTrackingRefBased/>
  <w15:docId w15:val="{01F08579-D5B2-48A1-83FD-860D2282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9" w:unhideWhenUsed="1"/>
    <w:lsdException w:name="heading 8" w:locked="0" w:uiPriority="9" w:qFormat="1"/>
    <w:lsdException w:name="heading 9" w:locked="0" w:uiPriority="9"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0" w:unhideWhenUsed="1" w:qFormat="1"/>
    <w:lsdException w:name="table of figures" w:locked="0" w:semiHidden="1" w:uiPriority="58"/>
    <w:lsdException w:name="envelope address" w:semiHidden="1" w:uiPriority="58"/>
    <w:lsdException w:name="envelope return" w:semiHidden="1" w:uiPriority="58"/>
    <w:lsdException w:name="footnote reference" w:semiHidden="1"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11" w:qFormat="1"/>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nhideWhenUsed/>
    <w:qFormat/>
    <w:rsid w:val="007E26CF"/>
    <w:pPr>
      <w:outlineLvl w:val="3"/>
    </w:pPr>
    <w:rPr>
      <w:b w:val="0"/>
      <w:bCs w:val="0"/>
      <w:i/>
      <w:szCs w:val="28"/>
    </w:rPr>
  </w:style>
  <w:style w:type="paragraph" w:styleId="Rubrik5">
    <w:name w:val="heading 5"/>
    <w:basedOn w:val="Rubrik4"/>
    <w:next w:val="Normal"/>
    <w:link w:val="Rubrik5Char"/>
    <w:unhideWhenUsed/>
    <w:qFormat/>
    <w:rsid w:val="007E26CF"/>
    <w:pPr>
      <w:spacing w:before="300"/>
      <w:outlineLvl w:val="4"/>
    </w:pPr>
    <w:rPr>
      <w:rFonts w:cstheme="minorBidi"/>
      <w:b/>
      <w:i w:val="0"/>
      <w:iCs/>
      <w:sz w:val="24"/>
      <w:szCs w:val="26"/>
    </w:rPr>
  </w:style>
  <w:style w:type="paragraph" w:styleId="Rubrik6">
    <w:name w:val="heading 6"/>
    <w:basedOn w:val="Rubrik5"/>
    <w:next w:val="Normal"/>
    <w:link w:val="Rubrik6Char"/>
    <w:unhideWhenUsed/>
    <w:qFormat/>
    <w:rsid w:val="007E26CF"/>
    <w:pPr>
      <w:outlineLvl w:val="5"/>
    </w:pPr>
    <w:rPr>
      <w:b w:val="0"/>
      <w:bCs/>
      <w:i/>
      <w:szCs w:val="22"/>
    </w:rPr>
  </w:style>
  <w:style w:type="paragraph" w:styleId="Rubrik7">
    <w:name w:val="heading 7"/>
    <w:basedOn w:val="Rubrik6"/>
    <w:next w:val="Normal"/>
    <w:link w:val="Rubrik7Char"/>
    <w:uiPriority w:val="9"/>
    <w:semiHidden/>
    <w:rsid w:val="008851F6"/>
    <w:pPr>
      <w:outlineLvl w:val="6"/>
    </w:pPr>
    <w:rPr>
      <w:rFonts w:eastAsiaTheme="majorEastAsia" w:cstheme="majorBidi"/>
      <w:iCs w:val="0"/>
    </w:rPr>
  </w:style>
  <w:style w:type="paragraph" w:styleId="Rubrik8">
    <w:name w:val="heading 8"/>
    <w:basedOn w:val="Rubrik7"/>
    <w:next w:val="Normal"/>
    <w:link w:val="Rubrik8Char"/>
    <w:uiPriority w:val="9"/>
    <w:semiHidden/>
    <w:qFormat/>
    <w:rsid w:val="008851F6"/>
    <w:pPr>
      <w:outlineLvl w:val="7"/>
    </w:pPr>
    <w:rPr>
      <w:szCs w:val="21"/>
    </w:rPr>
  </w:style>
  <w:style w:type="paragraph" w:styleId="Rubrik9">
    <w:name w:val="heading 9"/>
    <w:basedOn w:val="Rubrik8"/>
    <w:next w:val="Normal"/>
    <w:link w:val="Rubrik9Char"/>
    <w:uiPriority w:val="9"/>
    <w:semiHidden/>
    <w:qFormat/>
    <w:rsid w:val="008851F6"/>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rsid w:val="007E26CF"/>
    <w:rPr>
      <w:rFonts w:asciiTheme="majorHAnsi" w:hAnsiTheme="majorHAnsi"/>
      <w:b/>
      <w:iCs/>
      <w:kern w:val="28"/>
      <w:szCs w:val="26"/>
      <w:lang w:val="sv-SE"/>
    </w:rPr>
  </w:style>
  <w:style w:type="character" w:customStyle="1" w:styleId="Rubrik6Char">
    <w:name w:val="Rubrik 6 Char"/>
    <w:basedOn w:val="Standardstycketeckensnitt"/>
    <w:link w:val="Rubrik6"/>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9"/>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99"/>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99"/>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10"/>
    <w:qFormat/>
    <w:locked/>
    <w:rsid w:val="00AA362D"/>
    <w:rPr>
      <w:rFonts w:eastAsiaTheme="majorEastAsia" w:cstheme="majorBidi"/>
      <w:szCs w:val="56"/>
    </w:rPr>
  </w:style>
  <w:style w:type="character" w:customStyle="1" w:styleId="RubrikChar">
    <w:name w:val="Rubrik Char"/>
    <w:basedOn w:val="Standardstycketeckensnitt"/>
    <w:link w:val="Rubrik"/>
    <w:uiPriority w:val="10"/>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9"/>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9"/>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11"/>
    <w:qFormat/>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11"/>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99"/>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99"/>
    <w:rsid w:val="005828F4"/>
    <w:rPr>
      <w:kern w:val="28"/>
      <w:sz w:val="23"/>
      <w:lang w:val="sv-SE"/>
      <w14:numSpacing w14:val="proportional"/>
    </w:rPr>
  </w:style>
  <w:style w:type="paragraph" w:styleId="Sidhuvud">
    <w:name w:val="header"/>
    <w:basedOn w:val="Normalutanindragellerluft"/>
    <w:link w:val="SidhuvudChar"/>
    <w:uiPriority w:val="99"/>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99"/>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99"/>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a">
    <w:name w:val="a"/>
    <w:basedOn w:val="Rubrik1"/>
    <w:next w:val="Normalutanindragellerluft"/>
    <w:uiPriority w:val="5"/>
    <w:qFormat/>
    <w:rsid w:val="006E2296"/>
    <w:pPr>
      <w:keepLines w:val="0"/>
      <w:numPr>
        <w:numId w:val="5"/>
      </w:numPr>
      <w:suppressLineNumbers w:val="0"/>
      <w:tabs>
        <w:tab w:val="left" w:pos="284"/>
      </w:tabs>
      <w:suppressAutoHyphens w:val="0"/>
    </w:pPr>
    <w:rPr>
      <w:rFonts w:ascii="GillSans Pro for Riksdagen Md" w:eastAsia="Times New Roman" w:hAnsi="GillSans Pro for Riksdagen Md" w:cs="Times New Roman"/>
      <w:b/>
      <w:sz w:val="28"/>
      <w:szCs w:val="36"/>
      <w:lang w:eastAsia="sv-SE"/>
    </w:rPr>
  </w:style>
  <w:style w:type="paragraph" w:customStyle="1" w:styleId="b">
    <w:name w:val="b"/>
    <w:basedOn w:val="Rubrik2"/>
    <w:next w:val="Normalutanindragellerluft"/>
    <w:uiPriority w:val="5"/>
    <w:qFormat/>
    <w:rsid w:val="006E2296"/>
    <w:pPr>
      <w:numPr>
        <w:ilvl w:val="1"/>
        <w:numId w:val="5"/>
      </w:numPr>
      <w:suppressLineNumbers w:val="0"/>
      <w:suppressAutoHyphens w:val="0"/>
    </w:pPr>
    <w:rPr>
      <w:rFonts w:ascii="GillSans Pro for Riksdagen Md" w:eastAsiaTheme="majorEastAsia" w:hAnsi="GillSans Pro for Riksdagen Md" w:cs="Times New Roman"/>
      <w:b/>
      <w:bCs/>
      <w:kern w:val="0"/>
      <w:sz w:val="24"/>
      <w:szCs w:val="26"/>
    </w:rPr>
  </w:style>
  <w:style w:type="paragraph" w:customStyle="1" w:styleId="Rubrik3numrerat">
    <w:name w:val="Rubrik 3 numrerat"/>
    <w:basedOn w:val="Rubrik3"/>
    <w:next w:val="Normalutanindragellerluft"/>
    <w:uiPriority w:val="5"/>
    <w:qFormat/>
    <w:rsid w:val="006E2296"/>
    <w:pPr>
      <w:numPr>
        <w:ilvl w:val="2"/>
        <w:numId w:val="5"/>
      </w:numPr>
      <w:suppressLineNumbers w:val="0"/>
    </w:pPr>
    <w:rPr>
      <w:rFonts w:ascii="GillSans Pro for Riksdagen Md" w:eastAsiaTheme="majorEastAsia" w:hAnsi="GillSans Pro for Riksdagen Md" w:cs="Times New Roman"/>
      <w:i/>
      <w:kern w:val="0"/>
      <w:sz w:val="24"/>
      <w:szCs w:val="19"/>
    </w:rPr>
  </w:style>
  <w:style w:type="paragraph" w:customStyle="1" w:styleId="ListaPunkt">
    <w:name w:val="ListaPunkt"/>
    <w:basedOn w:val="Lista"/>
    <w:qFormat/>
    <w:rsid w:val="00A91A50"/>
    <w:pPr>
      <w:numPr>
        <w:numId w:val="9"/>
      </w:numPr>
      <w:ind w:left="340" w:hanging="340"/>
    </w:pPr>
  </w:style>
  <w:style w:type="paragraph" w:customStyle="1" w:styleId="ListaNummer">
    <w:name w:val="ListaNummer"/>
    <w:basedOn w:val="Lista"/>
    <w:qFormat/>
    <w:rsid w:val="00A91A50"/>
    <w:pPr>
      <w:numPr>
        <w:numId w:val="7"/>
      </w:numPr>
      <w:suppressLineNumbers/>
      <w:ind w:left="340" w:hanging="340"/>
    </w:pPr>
  </w:style>
  <w:style w:type="paragraph" w:styleId="Liststycke">
    <w:name w:val="List Paragraph"/>
    <w:basedOn w:val="Normal"/>
    <w:uiPriority w:val="34"/>
    <w:locked/>
    <w:rsid w:val="00C53883"/>
    <w:pPr>
      <w:ind w:left="720"/>
      <w:contextualSpacing/>
    </w:pPr>
  </w:style>
  <w:style w:type="paragraph" w:customStyle="1" w:styleId="ListaLinje">
    <w:name w:val="ListaLinje"/>
    <w:basedOn w:val="Lista"/>
    <w:qFormat/>
    <w:rsid w:val="00A91A50"/>
    <w:pPr>
      <w:numPr>
        <w:numId w:val="6"/>
      </w:numPr>
      <w:ind w:left="340" w:hanging="340"/>
    </w:pPr>
  </w:style>
  <w:style w:type="paragraph" w:customStyle="1" w:styleId="ListaGemener">
    <w:name w:val="ListaGemener"/>
    <w:basedOn w:val="Lista"/>
    <w:qFormat/>
    <w:rsid w:val="00A91A50"/>
    <w:pPr>
      <w:numPr>
        <w:numId w:val="8"/>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5"/>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numbering" w:customStyle="1" w:styleId="Ingenlista1">
    <w:name w:val="Ingen lista1"/>
    <w:next w:val="Ingenlista"/>
    <w:uiPriority w:val="99"/>
    <w:semiHidden/>
    <w:unhideWhenUsed/>
    <w:rsid w:val="006E2296"/>
  </w:style>
  <w:style w:type="paragraph" w:styleId="Beskrivning">
    <w:name w:val="caption"/>
    <w:basedOn w:val="Normal"/>
    <w:next w:val="Normal"/>
    <w:qFormat/>
    <w:locked/>
    <w:rsid w:val="006E2296"/>
    <w:pPr>
      <w:widowControl w:val="0"/>
      <w:tabs>
        <w:tab w:val="clear" w:pos="567"/>
        <w:tab w:val="clear" w:pos="851"/>
        <w:tab w:val="clear" w:pos="1134"/>
        <w:tab w:val="clear" w:pos="1701"/>
        <w:tab w:val="clear" w:pos="2268"/>
        <w:tab w:val="clear" w:pos="4536"/>
        <w:tab w:val="clear" w:pos="9072"/>
      </w:tabs>
      <w:adjustRightInd w:val="0"/>
      <w:spacing w:before="120" w:after="60" w:line="240" w:lineRule="auto"/>
      <w:ind w:firstLine="0"/>
      <w:contextualSpacing/>
      <w:jc w:val="both"/>
      <w:textAlignment w:val="baseline"/>
    </w:pPr>
    <w:rPr>
      <w:rFonts w:ascii="Times New Roman" w:eastAsia="Times New Roman" w:hAnsi="Times New Roman" w:cs="Times New Roman"/>
      <w:b/>
      <w:i/>
      <w:iCs/>
      <w:kern w:val="0"/>
      <w:sz w:val="20"/>
      <w:szCs w:val="18"/>
      <w:lang w:eastAsia="sv-SE"/>
      <w14:numSpacing w14:val="default"/>
    </w:rPr>
  </w:style>
  <w:style w:type="character" w:customStyle="1" w:styleId="Hyperlnk1">
    <w:name w:val="Hyperlänk1"/>
    <w:basedOn w:val="Standardstycketeckensnitt"/>
    <w:uiPriority w:val="99"/>
    <w:unhideWhenUsed/>
    <w:rsid w:val="006E2296"/>
    <w:rPr>
      <w:color w:val="0563C1"/>
      <w:u w:val="single"/>
    </w:rPr>
  </w:style>
  <w:style w:type="paragraph" w:customStyle="1" w:styleId="Fotnotstext1">
    <w:name w:val="Fotnotstext1"/>
    <w:basedOn w:val="Normal"/>
    <w:next w:val="Fotnotstext"/>
    <w:uiPriority w:val="99"/>
    <w:semiHidden/>
    <w:unhideWhenUsed/>
    <w:rsid w:val="006E2296"/>
    <w:pPr>
      <w:widowControl w:val="0"/>
      <w:tabs>
        <w:tab w:val="clear" w:pos="284"/>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pPr>
    <w:rPr>
      <w:kern w:val="0"/>
      <w:sz w:val="20"/>
      <w:szCs w:val="20"/>
      <w:lang w:val="en-GB"/>
      <w14:numSpacing w14:val="default"/>
    </w:rPr>
  </w:style>
  <w:style w:type="character" w:styleId="Fotnotsreferens">
    <w:name w:val="footnote reference"/>
    <w:basedOn w:val="Standardstycketeckensnitt"/>
    <w:uiPriority w:val="99"/>
    <w:semiHidden/>
    <w:unhideWhenUsed/>
    <w:locked/>
    <w:rsid w:val="006E2296"/>
    <w:rPr>
      <w:vertAlign w:val="superscript"/>
    </w:rPr>
  </w:style>
  <w:style w:type="character" w:customStyle="1" w:styleId="FotnotstextChar1">
    <w:name w:val="Fotnotstext Char1"/>
    <w:basedOn w:val="Standardstycketeckensnitt"/>
    <w:uiPriority w:val="99"/>
    <w:semiHidden/>
    <w:rsid w:val="006E2296"/>
    <w:rPr>
      <w:rFonts w:ascii="Times New Roman" w:eastAsia="Times New Roman" w:hAnsi="Times New Roman" w:cs="Times New Roman"/>
      <w:sz w:val="20"/>
      <w:szCs w:val="20"/>
      <w:lang w:val="sv-SE" w:eastAsia="sv-SE"/>
    </w:rPr>
  </w:style>
  <w:style w:type="table" w:customStyle="1" w:styleId="Tabellrutnt1">
    <w:name w:val="Tabellrutnät1"/>
    <w:basedOn w:val="Normaltabell"/>
    <w:next w:val="Tabellrutnt"/>
    <w:uiPriority w:val="39"/>
    <w:rsid w:val="006E2296"/>
    <w:pPr>
      <w:spacing w:after="0"/>
      <w:ind w:firstLin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mmentarer1">
    <w:name w:val="Kommentarer1"/>
    <w:basedOn w:val="Normal"/>
    <w:next w:val="Kommentarer"/>
    <w:uiPriority w:val="99"/>
    <w:semiHidden/>
    <w:unhideWhenUsed/>
    <w:rsid w:val="006E2296"/>
    <w:pPr>
      <w:widowControl w:val="0"/>
      <w:tabs>
        <w:tab w:val="clear" w:pos="284"/>
        <w:tab w:val="clear" w:pos="567"/>
        <w:tab w:val="clear" w:pos="851"/>
        <w:tab w:val="clear" w:pos="1134"/>
        <w:tab w:val="clear" w:pos="1701"/>
        <w:tab w:val="clear" w:pos="2268"/>
        <w:tab w:val="clear" w:pos="4536"/>
        <w:tab w:val="clear" w:pos="9072"/>
      </w:tabs>
      <w:adjustRightInd w:val="0"/>
      <w:spacing w:after="120" w:line="240" w:lineRule="auto"/>
      <w:ind w:firstLine="0"/>
      <w:jc w:val="both"/>
      <w:textAlignment w:val="baseline"/>
    </w:pPr>
    <w:rPr>
      <w:kern w:val="0"/>
      <w:sz w:val="20"/>
      <w:szCs w:val="22"/>
      <w:lang w:val="en-GB"/>
      <w14:numSpacing w14:val="default"/>
    </w:rPr>
  </w:style>
  <w:style w:type="character" w:customStyle="1" w:styleId="KommentarerChar1">
    <w:name w:val="Kommentarer Char1"/>
    <w:basedOn w:val="Standardstycketeckensnitt"/>
    <w:uiPriority w:val="99"/>
    <w:semiHidden/>
    <w:rsid w:val="006E2296"/>
    <w:rPr>
      <w:rFonts w:ascii="Times New Roman" w:eastAsia="Times New Roman" w:hAnsi="Times New Roman" w:cs="Times New Roman"/>
      <w:sz w:val="20"/>
      <w:szCs w:val="20"/>
      <w:lang w:val="sv-SE" w:eastAsia="sv-SE"/>
    </w:rPr>
  </w:style>
  <w:style w:type="table" w:customStyle="1" w:styleId="Tabellrutnt11">
    <w:name w:val="Tabellrutnät11"/>
    <w:basedOn w:val="Normaltabell"/>
    <w:next w:val="Tabellrutnt"/>
    <w:uiPriority w:val="59"/>
    <w:rsid w:val="006E229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39"/>
    <w:rsid w:val="006E2296"/>
    <w:pPr>
      <w:spacing w:after="0"/>
      <w:ind w:firstLin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mall1">
    <w:name w:val="Formatmall1"/>
    <w:basedOn w:val="Rubrik1"/>
    <w:next w:val="Normal"/>
    <w:link w:val="Formatmall1Char"/>
    <w:qFormat/>
    <w:rsid w:val="006E2296"/>
    <w:pPr>
      <w:keepLines w:val="0"/>
      <w:widowControl w:val="0"/>
      <w:suppressLineNumbers w:val="0"/>
      <w:tabs>
        <w:tab w:val="left" w:pos="284"/>
      </w:tabs>
      <w:suppressAutoHyphens w:val="0"/>
      <w:adjustRightInd w:val="0"/>
      <w:spacing w:before="120" w:after="80" w:line="240" w:lineRule="auto"/>
      <w:jc w:val="both"/>
      <w:textAlignment w:val="baseline"/>
    </w:pPr>
    <w:rPr>
      <w:rFonts w:ascii="Times New Roman" w:eastAsia="Times New Roman" w:hAnsi="Times New Roman" w:cs="Times New Roman"/>
      <w:b/>
      <w:sz w:val="28"/>
      <w:szCs w:val="36"/>
      <w:lang w:eastAsia="sv-SE"/>
    </w:rPr>
  </w:style>
  <w:style w:type="character" w:customStyle="1" w:styleId="Formatmall1Char">
    <w:name w:val="Formatmall1 Char"/>
    <w:basedOn w:val="Rubrik1Char"/>
    <w:link w:val="Formatmall1"/>
    <w:rsid w:val="006E2296"/>
    <w:rPr>
      <w:rFonts w:ascii="Times New Roman" w:eastAsia="Times New Roman" w:hAnsi="Times New Roman" w:cs="Times New Roman"/>
      <w:b/>
      <w:kern w:val="28"/>
      <w:sz w:val="28"/>
      <w:szCs w:val="36"/>
      <w:lang w:val="sv-SE" w:eastAsia="sv-SE"/>
    </w:rPr>
  </w:style>
  <w:style w:type="paragraph" w:customStyle="1" w:styleId="Kllhnvisningfigur">
    <w:name w:val="Källhänvisning figur"/>
    <w:basedOn w:val="Normal"/>
    <w:link w:val="KllhnvisningfigurChar"/>
    <w:qFormat/>
    <w:rsid w:val="006E2296"/>
    <w:pPr>
      <w:widowControl w:val="0"/>
      <w:pBdr>
        <w:bottom w:val="single" w:sz="4" w:space="1" w:color="auto"/>
      </w:pBdr>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pPr>
    <w:rPr>
      <w:rFonts w:ascii="Times New Roman" w:eastAsia="Times New Roman" w:hAnsi="Times New Roman" w:cs="Times New Roman"/>
      <w:i/>
      <w:kern w:val="0"/>
      <w:sz w:val="20"/>
      <w:szCs w:val="36"/>
      <w:lang w:eastAsia="sv-SE"/>
      <w14:numSpacing w14:val="default"/>
    </w:rPr>
  </w:style>
  <w:style w:type="paragraph" w:customStyle="1" w:styleId="FigurRubrik">
    <w:name w:val="Figur Rubrik"/>
    <w:basedOn w:val="Normal"/>
    <w:link w:val="FigurRubrikChar"/>
    <w:qFormat/>
    <w:rsid w:val="006E2296"/>
    <w:pPr>
      <w:widowControl w:val="0"/>
      <w:tabs>
        <w:tab w:val="clear" w:pos="567"/>
        <w:tab w:val="clear" w:pos="851"/>
        <w:tab w:val="clear" w:pos="1134"/>
        <w:tab w:val="clear" w:pos="1701"/>
        <w:tab w:val="clear" w:pos="2268"/>
        <w:tab w:val="clear" w:pos="4536"/>
        <w:tab w:val="clear" w:pos="9072"/>
      </w:tabs>
      <w:adjustRightInd w:val="0"/>
      <w:spacing w:line="240" w:lineRule="auto"/>
      <w:ind w:firstLine="0"/>
      <w:jc w:val="both"/>
      <w:textAlignment w:val="baseline"/>
    </w:pPr>
    <w:rPr>
      <w:rFonts w:ascii="Times New Roman" w:eastAsia="Times New Roman" w:hAnsi="Times New Roman" w:cs="Times New Roman"/>
      <w:b/>
      <w:kern w:val="0"/>
      <w:sz w:val="20"/>
      <w:szCs w:val="36"/>
      <w:lang w:eastAsia="sv-SE"/>
      <w14:numSpacing w14:val="default"/>
    </w:rPr>
  </w:style>
  <w:style w:type="character" w:customStyle="1" w:styleId="KllhnvisningfigurChar">
    <w:name w:val="Källhänvisning figur Char"/>
    <w:basedOn w:val="Standardstycketeckensnitt"/>
    <w:link w:val="Kllhnvisningfigur"/>
    <w:rsid w:val="006E2296"/>
    <w:rPr>
      <w:rFonts w:ascii="Times New Roman" w:eastAsia="Times New Roman" w:hAnsi="Times New Roman" w:cs="Times New Roman"/>
      <w:i/>
      <w:sz w:val="20"/>
      <w:szCs w:val="36"/>
      <w:lang w:val="sv-SE" w:eastAsia="sv-SE"/>
    </w:rPr>
  </w:style>
  <w:style w:type="character" w:customStyle="1" w:styleId="FigurRubrikChar">
    <w:name w:val="Figur Rubrik Char"/>
    <w:basedOn w:val="Standardstycketeckensnitt"/>
    <w:link w:val="FigurRubrik"/>
    <w:rsid w:val="006E2296"/>
    <w:rPr>
      <w:rFonts w:ascii="Times New Roman" w:eastAsia="Times New Roman" w:hAnsi="Times New Roman" w:cs="Times New Roman"/>
      <w:b/>
      <w:sz w:val="20"/>
      <w:szCs w:val="36"/>
      <w:lang w:val="sv-SE" w:eastAsia="sv-SE"/>
    </w:rPr>
  </w:style>
  <w:style w:type="character" w:styleId="Hyperlnk">
    <w:name w:val="Hyperlink"/>
    <w:basedOn w:val="Standardstycketeckensnitt"/>
    <w:uiPriority w:val="99"/>
    <w:locked/>
    <w:rsid w:val="006E22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738">
      <w:bodyDiv w:val="1"/>
      <w:marLeft w:val="0"/>
      <w:marRight w:val="0"/>
      <w:marTop w:val="0"/>
      <w:marBottom w:val="0"/>
      <w:divBdr>
        <w:top w:val="none" w:sz="0" w:space="0" w:color="auto"/>
        <w:left w:val="none" w:sz="0" w:space="0" w:color="auto"/>
        <w:bottom w:val="none" w:sz="0" w:space="0" w:color="auto"/>
        <w:right w:val="none" w:sz="0" w:space="0" w:color="auto"/>
      </w:divBdr>
    </w:div>
    <w:div w:id="19163805">
      <w:bodyDiv w:val="1"/>
      <w:marLeft w:val="0"/>
      <w:marRight w:val="0"/>
      <w:marTop w:val="0"/>
      <w:marBottom w:val="0"/>
      <w:divBdr>
        <w:top w:val="none" w:sz="0" w:space="0" w:color="auto"/>
        <w:left w:val="none" w:sz="0" w:space="0" w:color="auto"/>
        <w:bottom w:val="none" w:sz="0" w:space="0" w:color="auto"/>
        <w:right w:val="none" w:sz="0" w:space="0" w:color="auto"/>
      </w:divBdr>
    </w:div>
    <w:div w:id="21325842">
      <w:bodyDiv w:val="1"/>
      <w:marLeft w:val="0"/>
      <w:marRight w:val="0"/>
      <w:marTop w:val="0"/>
      <w:marBottom w:val="0"/>
      <w:divBdr>
        <w:top w:val="none" w:sz="0" w:space="0" w:color="auto"/>
        <w:left w:val="none" w:sz="0" w:space="0" w:color="auto"/>
        <w:bottom w:val="none" w:sz="0" w:space="0" w:color="auto"/>
        <w:right w:val="none" w:sz="0" w:space="0" w:color="auto"/>
      </w:divBdr>
    </w:div>
    <w:div w:id="24017545">
      <w:bodyDiv w:val="1"/>
      <w:marLeft w:val="0"/>
      <w:marRight w:val="0"/>
      <w:marTop w:val="0"/>
      <w:marBottom w:val="0"/>
      <w:divBdr>
        <w:top w:val="none" w:sz="0" w:space="0" w:color="auto"/>
        <w:left w:val="none" w:sz="0" w:space="0" w:color="auto"/>
        <w:bottom w:val="none" w:sz="0" w:space="0" w:color="auto"/>
        <w:right w:val="none" w:sz="0" w:space="0" w:color="auto"/>
      </w:divBdr>
    </w:div>
    <w:div w:id="30425184">
      <w:bodyDiv w:val="1"/>
      <w:marLeft w:val="0"/>
      <w:marRight w:val="0"/>
      <w:marTop w:val="0"/>
      <w:marBottom w:val="0"/>
      <w:divBdr>
        <w:top w:val="none" w:sz="0" w:space="0" w:color="auto"/>
        <w:left w:val="none" w:sz="0" w:space="0" w:color="auto"/>
        <w:bottom w:val="none" w:sz="0" w:space="0" w:color="auto"/>
        <w:right w:val="none" w:sz="0" w:space="0" w:color="auto"/>
      </w:divBdr>
    </w:div>
    <w:div w:id="34933921">
      <w:bodyDiv w:val="1"/>
      <w:marLeft w:val="0"/>
      <w:marRight w:val="0"/>
      <w:marTop w:val="0"/>
      <w:marBottom w:val="0"/>
      <w:divBdr>
        <w:top w:val="none" w:sz="0" w:space="0" w:color="auto"/>
        <w:left w:val="none" w:sz="0" w:space="0" w:color="auto"/>
        <w:bottom w:val="none" w:sz="0" w:space="0" w:color="auto"/>
        <w:right w:val="none" w:sz="0" w:space="0" w:color="auto"/>
      </w:divBdr>
    </w:div>
    <w:div w:id="42800875">
      <w:bodyDiv w:val="1"/>
      <w:marLeft w:val="0"/>
      <w:marRight w:val="0"/>
      <w:marTop w:val="0"/>
      <w:marBottom w:val="0"/>
      <w:divBdr>
        <w:top w:val="none" w:sz="0" w:space="0" w:color="auto"/>
        <w:left w:val="none" w:sz="0" w:space="0" w:color="auto"/>
        <w:bottom w:val="none" w:sz="0" w:space="0" w:color="auto"/>
        <w:right w:val="none" w:sz="0" w:space="0" w:color="auto"/>
      </w:divBdr>
    </w:div>
    <w:div w:id="53159665">
      <w:bodyDiv w:val="1"/>
      <w:marLeft w:val="0"/>
      <w:marRight w:val="0"/>
      <w:marTop w:val="0"/>
      <w:marBottom w:val="0"/>
      <w:divBdr>
        <w:top w:val="none" w:sz="0" w:space="0" w:color="auto"/>
        <w:left w:val="none" w:sz="0" w:space="0" w:color="auto"/>
        <w:bottom w:val="none" w:sz="0" w:space="0" w:color="auto"/>
        <w:right w:val="none" w:sz="0" w:space="0" w:color="auto"/>
      </w:divBdr>
    </w:div>
    <w:div w:id="65298695">
      <w:bodyDiv w:val="1"/>
      <w:marLeft w:val="0"/>
      <w:marRight w:val="0"/>
      <w:marTop w:val="0"/>
      <w:marBottom w:val="0"/>
      <w:divBdr>
        <w:top w:val="none" w:sz="0" w:space="0" w:color="auto"/>
        <w:left w:val="none" w:sz="0" w:space="0" w:color="auto"/>
        <w:bottom w:val="none" w:sz="0" w:space="0" w:color="auto"/>
        <w:right w:val="none" w:sz="0" w:space="0" w:color="auto"/>
      </w:divBdr>
    </w:div>
    <w:div w:id="65493780">
      <w:bodyDiv w:val="1"/>
      <w:marLeft w:val="0"/>
      <w:marRight w:val="0"/>
      <w:marTop w:val="0"/>
      <w:marBottom w:val="0"/>
      <w:divBdr>
        <w:top w:val="none" w:sz="0" w:space="0" w:color="auto"/>
        <w:left w:val="none" w:sz="0" w:space="0" w:color="auto"/>
        <w:bottom w:val="none" w:sz="0" w:space="0" w:color="auto"/>
        <w:right w:val="none" w:sz="0" w:space="0" w:color="auto"/>
      </w:divBdr>
    </w:div>
    <w:div w:id="65760930">
      <w:bodyDiv w:val="1"/>
      <w:marLeft w:val="0"/>
      <w:marRight w:val="0"/>
      <w:marTop w:val="0"/>
      <w:marBottom w:val="0"/>
      <w:divBdr>
        <w:top w:val="none" w:sz="0" w:space="0" w:color="auto"/>
        <w:left w:val="none" w:sz="0" w:space="0" w:color="auto"/>
        <w:bottom w:val="none" w:sz="0" w:space="0" w:color="auto"/>
        <w:right w:val="none" w:sz="0" w:space="0" w:color="auto"/>
      </w:divBdr>
    </w:div>
    <w:div w:id="72318680">
      <w:bodyDiv w:val="1"/>
      <w:marLeft w:val="0"/>
      <w:marRight w:val="0"/>
      <w:marTop w:val="0"/>
      <w:marBottom w:val="0"/>
      <w:divBdr>
        <w:top w:val="none" w:sz="0" w:space="0" w:color="auto"/>
        <w:left w:val="none" w:sz="0" w:space="0" w:color="auto"/>
        <w:bottom w:val="none" w:sz="0" w:space="0" w:color="auto"/>
        <w:right w:val="none" w:sz="0" w:space="0" w:color="auto"/>
      </w:divBdr>
    </w:div>
    <w:div w:id="75633074">
      <w:bodyDiv w:val="1"/>
      <w:marLeft w:val="0"/>
      <w:marRight w:val="0"/>
      <w:marTop w:val="0"/>
      <w:marBottom w:val="0"/>
      <w:divBdr>
        <w:top w:val="none" w:sz="0" w:space="0" w:color="auto"/>
        <w:left w:val="none" w:sz="0" w:space="0" w:color="auto"/>
        <w:bottom w:val="none" w:sz="0" w:space="0" w:color="auto"/>
        <w:right w:val="none" w:sz="0" w:space="0" w:color="auto"/>
      </w:divBdr>
    </w:div>
    <w:div w:id="76561877">
      <w:bodyDiv w:val="1"/>
      <w:marLeft w:val="0"/>
      <w:marRight w:val="0"/>
      <w:marTop w:val="0"/>
      <w:marBottom w:val="0"/>
      <w:divBdr>
        <w:top w:val="none" w:sz="0" w:space="0" w:color="auto"/>
        <w:left w:val="none" w:sz="0" w:space="0" w:color="auto"/>
        <w:bottom w:val="none" w:sz="0" w:space="0" w:color="auto"/>
        <w:right w:val="none" w:sz="0" w:space="0" w:color="auto"/>
      </w:divBdr>
    </w:div>
    <w:div w:id="116947203">
      <w:bodyDiv w:val="1"/>
      <w:marLeft w:val="0"/>
      <w:marRight w:val="0"/>
      <w:marTop w:val="0"/>
      <w:marBottom w:val="0"/>
      <w:divBdr>
        <w:top w:val="none" w:sz="0" w:space="0" w:color="auto"/>
        <w:left w:val="none" w:sz="0" w:space="0" w:color="auto"/>
        <w:bottom w:val="none" w:sz="0" w:space="0" w:color="auto"/>
        <w:right w:val="none" w:sz="0" w:space="0" w:color="auto"/>
      </w:divBdr>
    </w:div>
    <w:div w:id="125586949">
      <w:bodyDiv w:val="1"/>
      <w:marLeft w:val="0"/>
      <w:marRight w:val="0"/>
      <w:marTop w:val="0"/>
      <w:marBottom w:val="0"/>
      <w:divBdr>
        <w:top w:val="none" w:sz="0" w:space="0" w:color="auto"/>
        <w:left w:val="none" w:sz="0" w:space="0" w:color="auto"/>
        <w:bottom w:val="none" w:sz="0" w:space="0" w:color="auto"/>
        <w:right w:val="none" w:sz="0" w:space="0" w:color="auto"/>
      </w:divBdr>
    </w:div>
    <w:div w:id="132606222">
      <w:bodyDiv w:val="1"/>
      <w:marLeft w:val="0"/>
      <w:marRight w:val="0"/>
      <w:marTop w:val="0"/>
      <w:marBottom w:val="0"/>
      <w:divBdr>
        <w:top w:val="none" w:sz="0" w:space="0" w:color="auto"/>
        <w:left w:val="none" w:sz="0" w:space="0" w:color="auto"/>
        <w:bottom w:val="none" w:sz="0" w:space="0" w:color="auto"/>
        <w:right w:val="none" w:sz="0" w:space="0" w:color="auto"/>
      </w:divBdr>
    </w:div>
    <w:div w:id="132646231">
      <w:bodyDiv w:val="1"/>
      <w:marLeft w:val="0"/>
      <w:marRight w:val="0"/>
      <w:marTop w:val="0"/>
      <w:marBottom w:val="0"/>
      <w:divBdr>
        <w:top w:val="none" w:sz="0" w:space="0" w:color="auto"/>
        <w:left w:val="none" w:sz="0" w:space="0" w:color="auto"/>
        <w:bottom w:val="none" w:sz="0" w:space="0" w:color="auto"/>
        <w:right w:val="none" w:sz="0" w:space="0" w:color="auto"/>
      </w:divBdr>
    </w:div>
    <w:div w:id="139810781">
      <w:bodyDiv w:val="1"/>
      <w:marLeft w:val="0"/>
      <w:marRight w:val="0"/>
      <w:marTop w:val="0"/>
      <w:marBottom w:val="0"/>
      <w:divBdr>
        <w:top w:val="none" w:sz="0" w:space="0" w:color="auto"/>
        <w:left w:val="none" w:sz="0" w:space="0" w:color="auto"/>
        <w:bottom w:val="none" w:sz="0" w:space="0" w:color="auto"/>
        <w:right w:val="none" w:sz="0" w:space="0" w:color="auto"/>
      </w:divBdr>
    </w:div>
    <w:div w:id="141896876">
      <w:bodyDiv w:val="1"/>
      <w:marLeft w:val="0"/>
      <w:marRight w:val="0"/>
      <w:marTop w:val="0"/>
      <w:marBottom w:val="0"/>
      <w:divBdr>
        <w:top w:val="none" w:sz="0" w:space="0" w:color="auto"/>
        <w:left w:val="none" w:sz="0" w:space="0" w:color="auto"/>
        <w:bottom w:val="none" w:sz="0" w:space="0" w:color="auto"/>
        <w:right w:val="none" w:sz="0" w:space="0" w:color="auto"/>
      </w:divBdr>
    </w:div>
    <w:div w:id="144275872">
      <w:bodyDiv w:val="1"/>
      <w:marLeft w:val="0"/>
      <w:marRight w:val="0"/>
      <w:marTop w:val="0"/>
      <w:marBottom w:val="0"/>
      <w:divBdr>
        <w:top w:val="none" w:sz="0" w:space="0" w:color="auto"/>
        <w:left w:val="none" w:sz="0" w:space="0" w:color="auto"/>
        <w:bottom w:val="none" w:sz="0" w:space="0" w:color="auto"/>
        <w:right w:val="none" w:sz="0" w:space="0" w:color="auto"/>
      </w:divBdr>
    </w:div>
    <w:div w:id="149564799">
      <w:bodyDiv w:val="1"/>
      <w:marLeft w:val="0"/>
      <w:marRight w:val="0"/>
      <w:marTop w:val="0"/>
      <w:marBottom w:val="0"/>
      <w:divBdr>
        <w:top w:val="none" w:sz="0" w:space="0" w:color="auto"/>
        <w:left w:val="none" w:sz="0" w:space="0" w:color="auto"/>
        <w:bottom w:val="none" w:sz="0" w:space="0" w:color="auto"/>
        <w:right w:val="none" w:sz="0" w:space="0" w:color="auto"/>
      </w:divBdr>
    </w:div>
    <w:div w:id="158542018">
      <w:bodyDiv w:val="1"/>
      <w:marLeft w:val="0"/>
      <w:marRight w:val="0"/>
      <w:marTop w:val="0"/>
      <w:marBottom w:val="0"/>
      <w:divBdr>
        <w:top w:val="none" w:sz="0" w:space="0" w:color="auto"/>
        <w:left w:val="none" w:sz="0" w:space="0" w:color="auto"/>
        <w:bottom w:val="none" w:sz="0" w:space="0" w:color="auto"/>
        <w:right w:val="none" w:sz="0" w:space="0" w:color="auto"/>
      </w:divBdr>
    </w:div>
    <w:div w:id="160969717">
      <w:bodyDiv w:val="1"/>
      <w:marLeft w:val="0"/>
      <w:marRight w:val="0"/>
      <w:marTop w:val="0"/>
      <w:marBottom w:val="0"/>
      <w:divBdr>
        <w:top w:val="none" w:sz="0" w:space="0" w:color="auto"/>
        <w:left w:val="none" w:sz="0" w:space="0" w:color="auto"/>
        <w:bottom w:val="none" w:sz="0" w:space="0" w:color="auto"/>
        <w:right w:val="none" w:sz="0" w:space="0" w:color="auto"/>
      </w:divBdr>
    </w:div>
    <w:div w:id="162935108">
      <w:bodyDiv w:val="1"/>
      <w:marLeft w:val="0"/>
      <w:marRight w:val="0"/>
      <w:marTop w:val="0"/>
      <w:marBottom w:val="0"/>
      <w:divBdr>
        <w:top w:val="none" w:sz="0" w:space="0" w:color="auto"/>
        <w:left w:val="none" w:sz="0" w:space="0" w:color="auto"/>
        <w:bottom w:val="none" w:sz="0" w:space="0" w:color="auto"/>
        <w:right w:val="none" w:sz="0" w:space="0" w:color="auto"/>
      </w:divBdr>
    </w:div>
    <w:div w:id="175847575">
      <w:bodyDiv w:val="1"/>
      <w:marLeft w:val="0"/>
      <w:marRight w:val="0"/>
      <w:marTop w:val="0"/>
      <w:marBottom w:val="0"/>
      <w:divBdr>
        <w:top w:val="none" w:sz="0" w:space="0" w:color="auto"/>
        <w:left w:val="none" w:sz="0" w:space="0" w:color="auto"/>
        <w:bottom w:val="none" w:sz="0" w:space="0" w:color="auto"/>
        <w:right w:val="none" w:sz="0" w:space="0" w:color="auto"/>
      </w:divBdr>
    </w:div>
    <w:div w:id="182280480">
      <w:bodyDiv w:val="1"/>
      <w:marLeft w:val="0"/>
      <w:marRight w:val="0"/>
      <w:marTop w:val="0"/>
      <w:marBottom w:val="0"/>
      <w:divBdr>
        <w:top w:val="none" w:sz="0" w:space="0" w:color="auto"/>
        <w:left w:val="none" w:sz="0" w:space="0" w:color="auto"/>
        <w:bottom w:val="none" w:sz="0" w:space="0" w:color="auto"/>
        <w:right w:val="none" w:sz="0" w:space="0" w:color="auto"/>
      </w:divBdr>
    </w:div>
    <w:div w:id="195314178">
      <w:bodyDiv w:val="1"/>
      <w:marLeft w:val="0"/>
      <w:marRight w:val="0"/>
      <w:marTop w:val="0"/>
      <w:marBottom w:val="0"/>
      <w:divBdr>
        <w:top w:val="none" w:sz="0" w:space="0" w:color="auto"/>
        <w:left w:val="none" w:sz="0" w:space="0" w:color="auto"/>
        <w:bottom w:val="none" w:sz="0" w:space="0" w:color="auto"/>
        <w:right w:val="none" w:sz="0" w:space="0" w:color="auto"/>
      </w:divBdr>
    </w:div>
    <w:div w:id="220408656">
      <w:bodyDiv w:val="1"/>
      <w:marLeft w:val="0"/>
      <w:marRight w:val="0"/>
      <w:marTop w:val="0"/>
      <w:marBottom w:val="0"/>
      <w:divBdr>
        <w:top w:val="none" w:sz="0" w:space="0" w:color="auto"/>
        <w:left w:val="none" w:sz="0" w:space="0" w:color="auto"/>
        <w:bottom w:val="none" w:sz="0" w:space="0" w:color="auto"/>
        <w:right w:val="none" w:sz="0" w:space="0" w:color="auto"/>
      </w:divBdr>
    </w:div>
    <w:div w:id="222954556">
      <w:bodyDiv w:val="1"/>
      <w:marLeft w:val="0"/>
      <w:marRight w:val="0"/>
      <w:marTop w:val="0"/>
      <w:marBottom w:val="0"/>
      <w:divBdr>
        <w:top w:val="none" w:sz="0" w:space="0" w:color="auto"/>
        <w:left w:val="none" w:sz="0" w:space="0" w:color="auto"/>
        <w:bottom w:val="none" w:sz="0" w:space="0" w:color="auto"/>
        <w:right w:val="none" w:sz="0" w:space="0" w:color="auto"/>
      </w:divBdr>
    </w:div>
    <w:div w:id="230039196">
      <w:bodyDiv w:val="1"/>
      <w:marLeft w:val="0"/>
      <w:marRight w:val="0"/>
      <w:marTop w:val="0"/>
      <w:marBottom w:val="0"/>
      <w:divBdr>
        <w:top w:val="none" w:sz="0" w:space="0" w:color="auto"/>
        <w:left w:val="none" w:sz="0" w:space="0" w:color="auto"/>
        <w:bottom w:val="none" w:sz="0" w:space="0" w:color="auto"/>
        <w:right w:val="none" w:sz="0" w:space="0" w:color="auto"/>
      </w:divBdr>
    </w:div>
    <w:div w:id="240721729">
      <w:bodyDiv w:val="1"/>
      <w:marLeft w:val="0"/>
      <w:marRight w:val="0"/>
      <w:marTop w:val="0"/>
      <w:marBottom w:val="0"/>
      <w:divBdr>
        <w:top w:val="none" w:sz="0" w:space="0" w:color="auto"/>
        <w:left w:val="none" w:sz="0" w:space="0" w:color="auto"/>
        <w:bottom w:val="none" w:sz="0" w:space="0" w:color="auto"/>
        <w:right w:val="none" w:sz="0" w:space="0" w:color="auto"/>
      </w:divBdr>
    </w:div>
    <w:div w:id="246774044">
      <w:bodyDiv w:val="1"/>
      <w:marLeft w:val="0"/>
      <w:marRight w:val="0"/>
      <w:marTop w:val="0"/>
      <w:marBottom w:val="0"/>
      <w:divBdr>
        <w:top w:val="none" w:sz="0" w:space="0" w:color="auto"/>
        <w:left w:val="none" w:sz="0" w:space="0" w:color="auto"/>
        <w:bottom w:val="none" w:sz="0" w:space="0" w:color="auto"/>
        <w:right w:val="none" w:sz="0" w:space="0" w:color="auto"/>
      </w:divBdr>
    </w:div>
    <w:div w:id="247930453">
      <w:bodyDiv w:val="1"/>
      <w:marLeft w:val="0"/>
      <w:marRight w:val="0"/>
      <w:marTop w:val="0"/>
      <w:marBottom w:val="0"/>
      <w:divBdr>
        <w:top w:val="none" w:sz="0" w:space="0" w:color="auto"/>
        <w:left w:val="none" w:sz="0" w:space="0" w:color="auto"/>
        <w:bottom w:val="none" w:sz="0" w:space="0" w:color="auto"/>
        <w:right w:val="none" w:sz="0" w:space="0" w:color="auto"/>
      </w:divBdr>
    </w:div>
    <w:div w:id="259991767">
      <w:bodyDiv w:val="1"/>
      <w:marLeft w:val="0"/>
      <w:marRight w:val="0"/>
      <w:marTop w:val="0"/>
      <w:marBottom w:val="0"/>
      <w:divBdr>
        <w:top w:val="none" w:sz="0" w:space="0" w:color="auto"/>
        <w:left w:val="none" w:sz="0" w:space="0" w:color="auto"/>
        <w:bottom w:val="none" w:sz="0" w:space="0" w:color="auto"/>
        <w:right w:val="none" w:sz="0" w:space="0" w:color="auto"/>
      </w:divBdr>
    </w:div>
    <w:div w:id="292293760">
      <w:bodyDiv w:val="1"/>
      <w:marLeft w:val="0"/>
      <w:marRight w:val="0"/>
      <w:marTop w:val="0"/>
      <w:marBottom w:val="0"/>
      <w:divBdr>
        <w:top w:val="none" w:sz="0" w:space="0" w:color="auto"/>
        <w:left w:val="none" w:sz="0" w:space="0" w:color="auto"/>
        <w:bottom w:val="none" w:sz="0" w:space="0" w:color="auto"/>
        <w:right w:val="none" w:sz="0" w:space="0" w:color="auto"/>
      </w:divBdr>
    </w:div>
    <w:div w:id="311181152">
      <w:bodyDiv w:val="1"/>
      <w:marLeft w:val="0"/>
      <w:marRight w:val="0"/>
      <w:marTop w:val="0"/>
      <w:marBottom w:val="0"/>
      <w:divBdr>
        <w:top w:val="none" w:sz="0" w:space="0" w:color="auto"/>
        <w:left w:val="none" w:sz="0" w:space="0" w:color="auto"/>
        <w:bottom w:val="none" w:sz="0" w:space="0" w:color="auto"/>
        <w:right w:val="none" w:sz="0" w:space="0" w:color="auto"/>
      </w:divBdr>
    </w:div>
    <w:div w:id="315570406">
      <w:bodyDiv w:val="1"/>
      <w:marLeft w:val="0"/>
      <w:marRight w:val="0"/>
      <w:marTop w:val="0"/>
      <w:marBottom w:val="0"/>
      <w:divBdr>
        <w:top w:val="none" w:sz="0" w:space="0" w:color="auto"/>
        <w:left w:val="none" w:sz="0" w:space="0" w:color="auto"/>
        <w:bottom w:val="none" w:sz="0" w:space="0" w:color="auto"/>
        <w:right w:val="none" w:sz="0" w:space="0" w:color="auto"/>
      </w:divBdr>
    </w:div>
    <w:div w:id="319047461">
      <w:bodyDiv w:val="1"/>
      <w:marLeft w:val="0"/>
      <w:marRight w:val="0"/>
      <w:marTop w:val="0"/>
      <w:marBottom w:val="0"/>
      <w:divBdr>
        <w:top w:val="none" w:sz="0" w:space="0" w:color="auto"/>
        <w:left w:val="none" w:sz="0" w:space="0" w:color="auto"/>
        <w:bottom w:val="none" w:sz="0" w:space="0" w:color="auto"/>
        <w:right w:val="none" w:sz="0" w:space="0" w:color="auto"/>
      </w:divBdr>
    </w:div>
    <w:div w:id="325131793">
      <w:bodyDiv w:val="1"/>
      <w:marLeft w:val="0"/>
      <w:marRight w:val="0"/>
      <w:marTop w:val="0"/>
      <w:marBottom w:val="0"/>
      <w:divBdr>
        <w:top w:val="none" w:sz="0" w:space="0" w:color="auto"/>
        <w:left w:val="none" w:sz="0" w:space="0" w:color="auto"/>
        <w:bottom w:val="none" w:sz="0" w:space="0" w:color="auto"/>
        <w:right w:val="none" w:sz="0" w:space="0" w:color="auto"/>
      </w:divBdr>
    </w:div>
    <w:div w:id="334069479">
      <w:bodyDiv w:val="1"/>
      <w:marLeft w:val="0"/>
      <w:marRight w:val="0"/>
      <w:marTop w:val="0"/>
      <w:marBottom w:val="0"/>
      <w:divBdr>
        <w:top w:val="none" w:sz="0" w:space="0" w:color="auto"/>
        <w:left w:val="none" w:sz="0" w:space="0" w:color="auto"/>
        <w:bottom w:val="none" w:sz="0" w:space="0" w:color="auto"/>
        <w:right w:val="none" w:sz="0" w:space="0" w:color="auto"/>
      </w:divBdr>
    </w:div>
    <w:div w:id="359204661">
      <w:bodyDiv w:val="1"/>
      <w:marLeft w:val="0"/>
      <w:marRight w:val="0"/>
      <w:marTop w:val="0"/>
      <w:marBottom w:val="0"/>
      <w:divBdr>
        <w:top w:val="none" w:sz="0" w:space="0" w:color="auto"/>
        <w:left w:val="none" w:sz="0" w:space="0" w:color="auto"/>
        <w:bottom w:val="none" w:sz="0" w:space="0" w:color="auto"/>
        <w:right w:val="none" w:sz="0" w:space="0" w:color="auto"/>
      </w:divBdr>
    </w:div>
    <w:div w:id="362286039">
      <w:bodyDiv w:val="1"/>
      <w:marLeft w:val="0"/>
      <w:marRight w:val="0"/>
      <w:marTop w:val="0"/>
      <w:marBottom w:val="0"/>
      <w:divBdr>
        <w:top w:val="none" w:sz="0" w:space="0" w:color="auto"/>
        <w:left w:val="none" w:sz="0" w:space="0" w:color="auto"/>
        <w:bottom w:val="none" w:sz="0" w:space="0" w:color="auto"/>
        <w:right w:val="none" w:sz="0" w:space="0" w:color="auto"/>
      </w:divBdr>
    </w:div>
    <w:div w:id="391733524">
      <w:bodyDiv w:val="1"/>
      <w:marLeft w:val="0"/>
      <w:marRight w:val="0"/>
      <w:marTop w:val="0"/>
      <w:marBottom w:val="0"/>
      <w:divBdr>
        <w:top w:val="none" w:sz="0" w:space="0" w:color="auto"/>
        <w:left w:val="none" w:sz="0" w:space="0" w:color="auto"/>
        <w:bottom w:val="none" w:sz="0" w:space="0" w:color="auto"/>
        <w:right w:val="none" w:sz="0" w:space="0" w:color="auto"/>
      </w:divBdr>
    </w:div>
    <w:div w:id="393745989">
      <w:bodyDiv w:val="1"/>
      <w:marLeft w:val="0"/>
      <w:marRight w:val="0"/>
      <w:marTop w:val="0"/>
      <w:marBottom w:val="0"/>
      <w:divBdr>
        <w:top w:val="none" w:sz="0" w:space="0" w:color="auto"/>
        <w:left w:val="none" w:sz="0" w:space="0" w:color="auto"/>
        <w:bottom w:val="none" w:sz="0" w:space="0" w:color="auto"/>
        <w:right w:val="none" w:sz="0" w:space="0" w:color="auto"/>
      </w:divBdr>
    </w:div>
    <w:div w:id="399985861">
      <w:bodyDiv w:val="1"/>
      <w:marLeft w:val="0"/>
      <w:marRight w:val="0"/>
      <w:marTop w:val="0"/>
      <w:marBottom w:val="0"/>
      <w:divBdr>
        <w:top w:val="none" w:sz="0" w:space="0" w:color="auto"/>
        <w:left w:val="none" w:sz="0" w:space="0" w:color="auto"/>
        <w:bottom w:val="none" w:sz="0" w:space="0" w:color="auto"/>
        <w:right w:val="none" w:sz="0" w:space="0" w:color="auto"/>
      </w:divBdr>
    </w:div>
    <w:div w:id="414056559">
      <w:bodyDiv w:val="1"/>
      <w:marLeft w:val="0"/>
      <w:marRight w:val="0"/>
      <w:marTop w:val="0"/>
      <w:marBottom w:val="0"/>
      <w:divBdr>
        <w:top w:val="none" w:sz="0" w:space="0" w:color="auto"/>
        <w:left w:val="none" w:sz="0" w:space="0" w:color="auto"/>
        <w:bottom w:val="none" w:sz="0" w:space="0" w:color="auto"/>
        <w:right w:val="none" w:sz="0" w:space="0" w:color="auto"/>
      </w:divBdr>
    </w:div>
    <w:div w:id="419764133">
      <w:bodyDiv w:val="1"/>
      <w:marLeft w:val="0"/>
      <w:marRight w:val="0"/>
      <w:marTop w:val="0"/>
      <w:marBottom w:val="0"/>
      <w:divBdr>
        <w:top w:val="none" w:sz="0" w:space="0" w:color="auto"/>
        <w:left w:val="none" w:sz="0" w:space="0" w:color="auto"/>
        <w:bottom w:val="none" w:sz="0" w:space="0" w:color="auto"/>
        <w:right w:val="none" w:sz="0" w:space="0" w:color="auto"/>
      </w:divBdr>
    </w:div>
    <w:div w:id="422846944">
      <w:bodyDiv w:val="1"/>
      <w:marLeft w:val="0"/>
      <w:marRight w:val="0"/>
      <w:marTop w:val="0"/>
      <w:marBottom w:val="0"/>
      <w:divBdr>
        <w:top w:val="none" w:sz="0" w:space="0" w:color="auto"/>
        <w:left w:val="none" w:sz="0" w:space="0" w:color="auto"/>
        <w:bottom w:val="none" w:sz="0" w:space="0" w:color="auto"/>
        <w:right w:val="none" w:sz="0" w:space="0" w:color="auto"/>
      </w:divBdr>
    </w:div>
    <w:div w:id="473527424">
      <w:bodyDiv w:val="1"/>
      <w:marLeft w:val="0"/>
      <w:marRight w:val="0"/>
      <w:marTop w:val="0"/>
      <w:marBottom w:val="0"/>
      <w:divBdr>
        <w:top w:val="none" w:sz="0" w:space="0" w:color="auto"/>
        <w:left w:val="none" w:sz="0" w:space="0" w:color="auto"/>
        <w:bottom w:val="none" w:sz="0" w:space="0" w:color="auto"/>
        <w:right w:val="none" w:sz="0" w:space="0" w:color="auto"/>
      </w:divBdr>
    </w:div>
    <w:div w:id="487523337">
      <w:bodyDiv w:val="1"/>
      <w:marLeft w:val="0"/>
      <w:marRight w:val="0"/>
      <w:marTop w:val="0"/>
      <w:marBottom w:val="0"/>
      <w:divBdr>
        <w:top w:val="none" w:sz="0" w:space="0" w:color="auto"/>
        <w:left w:val="none" w:sz="0" w:space="0" w:color="auto"/>
        <w:bottom w:val="none" w:sz="0" w:space="0" w:color="auto"/>
        <w:right w:val="none" w:sz="0" w:space="0" w:color="auto"/>
      </w:divBdr>
    </w:div>
    <w:div w:id="489447588">
      <w:bodyDiv w:val="1"/>
      <w:marLeft w:val="0"/>
      <w:marRight w:val="0"/>
      <w:marTop w:val="0"/>
      <w:marBottom w:val="0"/>
      <w:divBdr>
        <w:top w:val="none" w:sz="0" w:space="0" w:color="auto"/>
        <w:left w:val="none" w:sz="0" w:space="0" w:color="auto"/>
        <w:bottom w:val="none" w:sz="0" w:space="0" w:color="auto"/>
        <w:right w:val="none" w:sz="0" w:space="0" w:color="auto"/>
      </w:divBdr>
    </w:div>
    <w:div w:id="500851022">
      <w:bodyDiv w:val="1"/>
      <w:marLeft w:val="0"/>
      <w:marRight w:val="0"/>
      <w:marTop w:val="0"/>
      <w:marBottom w:val="0"/>
      <w:divBdr>
        <w:top w:val="none" w:sz="0" w:space="0" w:color="auto"/>
        <w:left w:val="none" w:sz="0" w:space="0" w:color="auto"/>
        <w:bottom w:val="none" w:sz="0" w:space="0" w:color="auto"/>
        <w:right w:val="none" w:sz="0" w:space="0" w:color="auto"/>
      </w:divBdr>
    </w:div>
    <w:div w:id="512836856">
      <w:bodyDiv w:val="1"/>
      <w:marLeft w:val="0"/>
      <w:marRight w:val="0"/>
      <w:marTop w:val="0"/>
      <w:marBottom w:val="0"/>
      <w:divBdr>
        <w:top w:val="none" w:sz="0" w:space="0" w:color="auto"/>
        <w:left w:val="none" w:sz="0" w:space="0" w:color="auto"/>
        <w:bottom w:val="none" w:sz="0" w:space="0" w:color="auto"/>
        <w:right w:val="none" w:sz="0" w:space="0" w:color="auto"/>
      </w:divBdr>
    </w:div>
    <w:div w:id="516162046">
      <w:bodyDiv w:val="1"/>
      <w:marLeft w:val="0"/>
      <w:marRight w:val="0"/>
      <w:marTop w:val="0"/>
      <w:marBottom w:val="0"/>
      <w:divBdr>
        <w:top w:val="none" w:sz="0" w:space="0" w:color="auto"/>
        <w:left w:val="none" w:sz="0" w:space="0" w:color="auto"/>
        <w:bottom w:val="none" w:sz="0" w:space="0" w:color="auto"/>
        <w:right w:val="none" w:sz="0" w:space="0" w:color="auto"/>
      </w:divBdr>
    </w:div>
    <w:div w:id="516384901">
      <w:bodyDiv w:val="1"/>
      <w:marLeft w:val="0"/>
      <w:marRight w:val="0"/>
      <w:marTop w:val="0"/>
      <w:marBottom w:val="0"/>
      <w:divBdr>
        <w:top w:val="none" w:sz="0" w:space="0" w:color="auto"/>
        <w:left w:val="none" w:sz="0" w:space="0" w:color="auto"/>
        <w:bottom w:val="none" w:sz="0" w:space="0" w:color="auto"/>
        <w:right w:val="none" w:sz="0" w:space="0" w:color="auto"/>
      </w:divBdr>
    </w:div>
    <w:div w:id="527447743">
      <w:bodyDiv w:val="1"/>
      <w:marLeft w:val="0"/>
      <w:marRight w:val="0"/>
      <w:marTop w:val="0"/>
      <w:marBottom w:val="0"/>
      <w:divBdr>
        <w:top w:val="none" w:sz="0" w:space="0" w:color="auto"/>
        <w:left w:val="none" w:sz="0" w:space="0" w:color="auto"/>
        <w:bottom w:val="none" w:sz="0" w:space="0" w:color="auto"/>
        <w:right w:val="none" w:sz="0" w:space="0" w:color="auto"/>
      </w:divBdr>
    </w:div>
    <w:div w:id="559709769">
      <w:bodyDiv w:val="1"/>
      <w:marLeft w:val="0"/>
      <w:marRight w:val="0"/>
      <w:marTop w:val="0"/>
      <w:marBottom w:val="0"/>
      <w:divBdr>
        <w:top w:val="none" w:sz="0" w:space="0" w:color="auto"/>
        <w:left w:val="none" w:sz="0" w:space="0" w:color="auto"/>
        <w:bottom w:val="none" w:sz="0" w:space="0" w:color="auto"/>
        <w:right w:val="none" w:sz="0" w:space="0" w:color="auto"/>
      </w:divBdr>
    </w:div>
    <w:div w:id="573710644">
      <w:bodyDiv w:val="1"/>
      <w:marLeft w:val="0"/>
      <w:marRight w:val="0"/>
      <w:marTop w:val="0"/>
      <w:marBottom w:val="0"/>
      <w:divBdr>
        <w:top w:val="none" w:sz="0" w:space="0" w:color="auto"/>
        <w:left w:val="none" w:sz="0" w:space="0" w:color="auto"/>
        <w:bottom w:val="none" w:sz="0" w:space="0" w:color="auto"/>
        <w:right w:val="none" w:sz="0" w:space="0" w:color="auto"/>
      </w:divBdr>
    </w:div>
    <w:div w:id="586233788">
      <w:bodyDiv w:val="1"/>
      <w:marLeft w:val="0"/>
      <w:marRight w:val="0"/>
      <w:marTop w:val="0"/>
      <w:marBottom w:val="0"/>
      <w:divBdr>
        <w:top w:val="none" w:sz="0" w:space="0" w:color="auto"/>
        <w:left w:val="none" w:sz="0" w:space="0" w:color="auto"/>
        <w:bottom w:val="none" w:sz="0" w:space="0" w:color="auto"/>
        <w:right w:val="none" w:sz="0" w:space="0" w:color="auto"/>
      </w:divBdr>
    </w:div>
    <w:div w:id="587007246">
      <w:bodyDiv w:val="1"/>
      <w:marLeft w:val="0"/>
      <w:marRight w:val="0"/>
      <w:marTop w:val="0"/>
      <w:marBottom w:val="0"/>
      <w:divBdr>
        <w:top w:val="none" w:sz="0" w:space="0" w:color="auto"/>
        <w:left w:val="none" w:sz="0" w:space="0" w:color="auto"/>
        <w:bottom w:val="none" w:sz="0" w:space="0" w:color="auto"/>
        <w:right w:val="none" w:sz="0" w:space="0" w:color="auto"/>
      </w:divBdr>
    </w:div>
    <w:div w:id="591624477">
      <w:bodyDiv w:val="1"/>
      <w:marLeft w:val="0"/>
      <w:marRight w:val="0"/>
      <w:marTop w:val="0"/>
      <w:marBottom w:val="0"/>
      <w:divBdr>
        <w:top w:val="none" w:sz="0" w:space="0" w:color="auto"/>
        <w:left w:val="none" w:sz="0" w:space="0" w:color="auto"/>
        <w:bottom w:val="none" w:sz="0" w:space="0" w:color="auto"/>
        <w:right w:val="none" w:sz="0" w:space="0" w:color="auto"/>
      </w:divBdr>
    </w:div>
    <w:div w:id="604729573">
      <w:bodyDiv w:val="1"/>
      <w:marLeft w:val="0"/>
      <w:marRight w:val="0"/>
      <w:marTop w:val="0"/>
      <w:marBottom w:val="0"/>
      <w:divBdr>
        <w:top w:val="none" w:sz="0" w:space="0" w:color="auto"/>
        <w:left w:val="none" w:sz="0" w:space="0" w:color="auto"/>
        <w:bottom w:val="none" w:sz="0" w:space="0" w:color="auto"/>
        <w:right w:val="none" w:sz="0" w:space="0" w:color="auto"/>
      </w:divBdr>
    </w:div>
    <w:div w:id="607397172">
      <w:bodyDiv w:val="1"/>
      <w:marLeft w:val="0"/>
      <w:marRight w:val="0"/>
      <w:marTop w:val="0"/>
      <w:marBottom w:val="0"/>
      <w:divBdr>
        <w:top w:val="none" w:sz="0" w:space="0" w:color="auto"/>
        <w:left w:val="none" w:sz="0" w:space="0" w:color="auto"/>
        <w:bottom w:val="none" w:sz="0" w:space="0" w:color="auto"/>
        <w:right w:val="none" w:sz="0" w:space="0" w:color="auto"/>
      </w:divBdr>
    </w:div>
    <w:div w:id="624654915">
      <w:bodyDiv w:val="1"/>
      <w:marLeft w:val="0"/>
      <w:marRight w:val="0"/>
      <w:marTop w:val="0"/>
      <w:marBottom w:val="0"/>
      <w:divBdr>
        <w:top w:val="none" w:sz="0" w:space="0" w:color="auto"/>
        <w:left w:val="none" w:sz="0" w:space="0" w:color="auto"/>
        <w:bottom w:val="none" w:sz="0" w:space="0" w:color="auto"/>
        <w:right w:val="none" w:sz="0" w:space="0" w:color="auto"/>
      </w:divBdr>
    </w:div>
    <w:div w:id="635183629">
      <w:bodyDiv w:val="1"/>
      <w:marLeft w:val="0"/>
      <w:marRight w:val="0"/>
      <w:marTop w:val="0"/>
      <w:marBottom w:val="0"/>
      <w:divBdr>
        <w:top w:val="none" w:sz="0" w:space="0" w:color="auto"/>
        <w:left w:val="none" w:sz="0" w:space="0" w:color="auto"/>
        <w:bottom w:val="none" w:sz="0" w:space="0" w:color="auto"/>
        <w:right w:val="none" w:sz="0" w:space="0" w:color="auto"/>
      </w:divBdr>
    </w:div>
    <w:div w:id="641158165">
      <w:bodyDiv w:val="1"/>
      <w:marLeft w:val="0"/>
      <w:marRight w:val="0"/>
      <w:marTop w:val="0"/>
      <w:marBottom w:val="0"/>
      <w:divBdr>
        <w:top w:val="none" w:sz="0" w:space="0" w:color="auto"/>
        <w:left w:val="none" w:sz="0" w:space="0" w:color="auto"/>
        <w:bottom w:val="none" w:sz="0" w:space="0" w:color="auto"/>
        <w:right w:val="none" w:sz="0" w:space="0" w:color="auto"/>
      </w:divBdr>
    </w:div>
    <w:div w:id="662706402">
      <w:bodyDiv w:val="1"/>
      <w:marLeft w:val="0"/>
      <w:marRight w:val="0"/>
      <w:marTop w:val="0"/>
      <w:marBottom w:val="0"/>
      <w:divBdr>
        <w:top w:val="none" w:sz="0" w:space="0" w:color="auto"/>
        <w:left w:val="none" w:sz="0" w:space="0" w:color="auto"/>
        <w:bottom w:val="none" w:sz="0" w:space="0" w:color="auto"/>
        <w:right w:val="none" w:sz="0" w:space="0" w:color="auto"/>
      </w:divBdr>
    </w:div>
    <w:div w:id="688874344">
      <w:bodyDiv w:val="1"/>
      <w:marLeft w:val="0"/>
      <w:marRight w:val="0"/>
      <w:marTop w:val="0"/>
      <w:marBottom w:val="0"/>
      <w:divBdr>
        <w:top w:val="none" w:sz="0" w:space="0" w:color="auto"/>
        <w:left w:val="none" w:sz="0" w:space="0" w:color="auto"/>
        <w:bottom w:val="none" w:sz="0" w:space="0" w:color="auto"/>
        <w:right w:val="none" w:sz="0" w:space="0" w:color="auto"/>
      </w:divBdr>
    </w:div>
    <w:div w:id="703093785">
      <w:bodyDiv w:val="1"/>
      <w:marLeft w:val="0"/>
      <w:marRight w:val="0"/>
      <w:marTop w:val="0"/>
      <w:marBottom w:val="0"/>
      <w:divBdr>
        <w:top w:val="none" w:sz="0" w:space="0" w:color="auto"/>
        <w:left w:val="none" w:sz="0" w:space="0" w:color="auto"/>
        <w:bottom w:val="none" w:sz="0" w:space="0" w:color="auto"/>
        <w:right w:val="none" w:sz="0" w:space="0" w:color="auto"/>
      </w:divBdr>
    </w:div>
    <w:div w:id="705520585">
      <w:bodyDiv w:val="1"/>
      <w:marLeft w:val="0"/>
      <w:marRight w:val="0"/>
      <w:marTop w:val="0"/>
      <w:marBottom w:val="0"/>
      <w:divBdr>
        <w:top w:val="none" w:sz="0" w:space="0" w:color="auto"/>
        <w:left w:val="none" w:sz="0" w:space="0" w:color="auto"/>
        <w:bottom w:val="none" w:sz="0" w:space="0" w:color="auto"/>
        <w:right w:val="none" w:sz="0" w:space="0" w:color="auto"/>
      </w:divBdr>
    </w:div>
    <w:div w:id="720597687">
      <w:bodyDiv w:val="1"/>
      <w:marLeft w:val="0"/>
      <w:marRight w:val="0"/>
      <w:marTop w:val="0"/>
      <w:marBottom w:val="0"/>
      <w:divBdr>
        <w:top w:val="none" w:sz="0" w:space="0" w:color="auto"/>
        <w:left w:val="none" w:sz="0" w:space="0" w:color="auto"/>
        <w:bottom w:val="none" w:sz="0" w:space="0" w:color="auto"/>
        <w:right w:val="none" w:sz="0" w:space="0" w:color="auto"/>
      </w:divBdr>
    </w:div>
    <w:div w:id="738552082">
      <w:bodyDiv w:val="1"/>
      <w:marLeft w:val="0"/>
      <w:marRight w:val="0"/>
      <w:marTop w:val="0"/>
      <w:marBottom w:val="0"/>
      <w:divBdr>
        <w:top w:val="none" w:sz="0" w:space="0" w:color="auto"/>
        <w:left w:val="none" w:sz="0" w:space="0" w:color="auto"/>
        <w:bottom w:val="none" w:sz="0" w:space="0" w:color="auto"/>
        <w:right w:val="none" w:sz="0" w:space="0" w:color="auto"/>
      </w:divBdr>
    </w:div>
    <w:div w:id="755177025">
      <w:bodyDiv w:val="1"/>
      <w:marLeft w:val="0"/>
      <w:marRight w:val="0"/>
      <w:marTop w:val="0"/>
      <w:marBottom w:val="0"/>
      <w:divBdr>
        <w:top w:val="none" w:sz="0" w:space="0" w:color="auto"/>
        <w:left w:val="none" w:sz="0" w:space="0" w:color="auto"/>
        <w:bottom w:val="none" w:sz="0" w:space="0" w:color="auto"/>
        <w:right w:val="none" w:sz="0" w:space="0" w:color="auto"/>
      </w:divBdr>
    </w:div>
    <w:div w:id="756943420">
      <w:bodyDiv w:val="1"/>
      <w:marLeft w:val="0"/>
      <w:marRight w:val="0"/>
      <w:marTop w:val="0"/>
      <w:marBottom w:val="0"/>
      <w:divBdr>
        <w:top w:val="none" w:sz="0" w:space="0" w:color="auto"/>
        <w:left w:val="none" w:sz="0" w:space="0" w:color="auto"/>
        <w:bottom w:val="none" w:sz="0" w:space="0" w:color="auto"/>
        <w:right w:val="none" w:sz="0" w:space="0" w:color="auto"/>
      </w:divBdr>
    </w:div>
    <w:div w:id="773402792">
      <w:bodyDiv w:val="1"/>
      <w:marLeft w:val="0"/>
      <w:marRight w:val="0"/>
      <w:marTop w:val="0"/>
      <w:marBottom w:val="0"/>
      <w:divBdr>
        <w:top w:val="none" w:sz="0" w:space="0" w:color="auto"/>
        <w:left w:val="none" w:sz="0" w:space="0" w:color="auto"/>
        <w:bottom w:val="none" w:sz="0" w:space="0" w:color="auto"/>
        <w:right w:val="none" w:sz="0" w:space="0" w:color="auto"/>
      </w:divBdr>
    </w:div>
    <w:div w:id="778568030">
      <w:bodyDiv w:val="1"/>
      <w:marLeft w:val="0"/>
      <w:marRight w:val="0"/>
      <w:marTop w:val="0"/>
      <w:marBottom w:val="0"/>
      <w:divBdr>
        <w:top w:val="none" w:sz="0" w:space="0" w:color="auto"/>
        <w:left w:val="none" w:sz="0" w:space="0" w:color="auto"/>
        <w:bottom w:val="none" w:sz="0" w:space="0" w:color="auto"/>
        <w:right w:val="none" w:sz="0" w:space="0" w:color="auto"/>
      </w:divBdr>
    </w:div>
    <w:div w:id="786508058">
      <w:bodyDiv w:val="1"/>
      <w:marLeft w:val="0"/>
      <w:marRight w:val="0"/>
      <w:marTop w:val="0"/>
      <w:marBottom w:val="0"/>
      <w:divBdr>
        <w:top w:val="none" w:sz="0" w:space="0" w:color="auto"/>
        <w:left w:val="none" w:sz="0" w:space="0" w:color="auto"/>
        <w:bottom w:val="none" w:sz="0" w:space="0" w:color="auto"/>
        <w:right w:val="none" w:sz="0" w:space="0" w:color="auto"/>
      </w:divBdr>
    </w:div>
    <w:div w:id="788281579">
      <w:bodyDiv w:val="1"/>
      <w:marLeft w:val="0"/>
      <w:marRight w:val="0"/>
      <w:marTop w:val="0"/>
      <w:marBottom w:val="0"/>
      <w:divBdr>
        <w:top w:val="none" w:sz="0" w:space="0" w:color="auto"/>
        <w:left w:val="none" w:sz="0" w:space="0" w:color="auto"/>
        <w:bottom w:val="none" w:sz="0" w:space="0" w:color="auto"/>
        <w:right w:val="none" w:sz="0" w:space="0" w:color="auto"/>
      </w:divBdr>
    </w:div>
    <w:div w:id="789514521">
      <w:bodyDiv w:val="1"/>
      <w:marLeft w:val="0"/>
      <w:marRight w:val="0"/>
      <w:marTop w:val="0"/>
      <w:marBottom w:val="0"/>
      <w:divBdr>
        <w:top w:val="none" w:sz="0" w:space="0" w:color="auto"/>
        <w:left w:val="none" w:sz="0" w:space="0" w:color="auto"/>
        <w:bottom w:val="none" w:sz="0" w:space="0" w:color="auto"/>
        <w:right w:val="none" w:sz="0" w:space="0" w:color="auto"/>
      </w:divBdr>
    </w:div>
    <w:div w:id="825708269">
      <w:bodyDiv w:val="1"/>
      <w:marLeft w:val="0"/>
      <w:marRight w:val="0"/>
      <w:marTop w:val="0"/>
      <w:marBottom w:val="0"/>
      <w:divBdr>
        <w:top w:val="none" w:sz="0" w:space="0" w:color="auto"/>
        <w:left w:val="none" w:sz="0" w:space="0" w:color="auto"/>
        <w:bottom w:val="none" w:sz="0" w:space="0" w:color="auto"/>
        <w:right w:val="none" w:sz="0" w:space="0" w:color="auto"/>
      </w:divBdr>
    </w:div>
    <w:div w:id="837306636">
      <w:bodyDiv w:val="1"/>
      <w:marLeft w:val="0"/>
      <w:marRight w:val="0"/>
      <w:marTop w:val="0"/>
      <w:marBottom w:val="0"/>
      <w:divBdr>
        <w:top w:val="none" w:sz="0" w:space="0" w:color="auto"/>
        <w:left w:val="none" w:sz="0" w:space="0" w:color="auto"/>
        <w:bottom w:val="none" w:sz="0" w:space="0" w:color="auto"/>
        <w:right w:val="none" w:sz="0" w:space="0" w:color="auto"/>
      </w:divBdr>
    </w:div>
    <w:div w:id="838038203">
      <w:bodyDiv w:val="1"/>
      <w:marLeft w:val="0"/>
      <w:marRight w:val="0"/>
      <w:marTop w:val="0"/>
      <w:marBottom w:val="0"/>
      <w:divBdr>
        <w:top w:val="none" w:sz="0" w:space="0" w:color="auto"/>
        <w:left w:val="none" w:sz="0" w:space="0" w:color="auto"/>
        <w:bottom w:val="none" w:sz="0" w:space="0" w:color="auto"/>
        <w:right w:val="none" w:sz="0" w:space="0" w:color="auto"/>
      </w:divBdr>
    </w:div>
    <w:div w:id="843783031">
      <w:bodyDiv w:val="1"/>
      <w:marLeft w:val="0"/>
      <w:marRight w:val="0"/>
      <w:marTop w:val="0"/>
      <w:marBottom w:val="0"/>
      <w:divBdr>
        <w:top w:val="none" w:sz="0" w:space="0" w:color="auto"/>
        <w:left w:val="none" w:sz="0" w:space="0" w:color="auto"/>
        <w:bottom w:val="none" w:sz="0" w:space="0" w:color="auto"/>
        <w:right w:val="none" w:sz="0" w:space="0" w:color="auto"/>
      </w:divBdr>
    </w:div>
    <w:div w:id="843789296">
      <w:bodyDiv w:val="1"/>
      <w:marLeft w:val="0"/>
      <w:marRight w:val="0"/>
      <w:marTop w:val="0"/>
      <w:marBottom w:val="0"/>
      <w:divBdr>
        <w:top w:val="none" w:sz="0" w:space="0" w:color="auto"/>
        <w:left w:val="none" w:sz="0" w:space="0" w:color="auto"/>
        <w:bottom w:val="none" w:sz="0" w:space="0" w:color="auto"/>
        <w:right w:val="none" w:sz="0" w:space="0" w:color="auto"/>
      </w:divBdr>
    </w:div>
    <w:div w:id="849564356">
      <w:bodyDiv w:val="1"/>
      <w:marLeft w:val="0"/>
      <w:marRight w:val="0"/>
      <w:marTop w:val="0"/>
      <w:marBottom w:val="0"/>
      <w:divBdr>
        <w:top w:val="none" w:sz="0" w:space="0" w:color="auto"/>
        <w:left w:val="none" w:sz="0" w:space="0" w:color="auto"/>
        <w:bottom w:val="none" w:sz="0" w:space="0" w:color="auto"/>
        <w:right w:val="none" w:sz="0" w:space="0" w:color="auto"/>
      </w:divBdr>
    </w:div>
    <w:div w:id="853230819">
      <w:bodyDiv w:val="1"/>
      <w:marLeft w:val="0"/>
      <w:marRight w:val="0"/>
      <w:marTop w:val="0"/>
      <w:marBottom w:val="0"/>
      <w:divBdr>
        <w:top w:val="none" w:sz="0" w:space="0" w:color="auto"/>
        <w:left w:val="none" w:sz="0" w:space="0" w:color="auto"/>
        <w:bottom w:val="none" w:sz="0" w:space="0" w:color="auto"/>
        <w:right w:val="none" w:sz="0" w:space="0" w:color="auto"/>
      </w:divBdr>
    </w:div>
    <w:div w:id="859198278">
      <w:bodyDiv w:val="1"/>
      <w:marLeft w:val="0"/>
      <w:marRight w:val="0"/>
      <w:marTop w:val="0"/>
      <w:marBottom w:val="0"/>
      <w:divBdr>
        <w:top w:val="none" w:sz="0" w:space="0" w:color="auto"/>
        <w:left w:val="none" w:sz="0" w:space="0" w:color="auto"/>
        <w:bottom w:val="none" w:sz="0" w:space="0" w:color="auto"/>
        <w:right w:val="none" w:sz="0" w:space="0" w:color="auto"/>
      </w:divBdr>
    </w:div>
    <w:div w:id="865411453">
      <w:bodyDiv w:val="1"/>
      <w:marLeft w:val="0"/>
      <w:marRight w:val="0"/>
      <w:marTop w:val="0"/>
      <w:marBottom w:val="0"/>
      <w:divBdr>
        <w:top w:val="none" w:sz="0" w:space="0" w:color="auto"/>
        <w:left w:val="none" w:sz="0" w:space="0" w:color="auto"/>
        <w:bottom w:val="none" w:sz="0" w:space="0" w:color="auto"/>
        <w:right w:val="none" w:sz="0" w:space="0" w:color="auto"/>
      </w:divBdr>
    </w:div>
    <w:div w:id="875198094">
      <w:bodyDiv w:val="1"/>
      <w:marLeft w:val="0"/>
      <w:marRight w:val="0"/>
      <w:marTop w:val="0"/>
      <w:marBottom w:val="0"/>
      <w:divBdr>
        <w:top w:val="none" w:sz="0" w:space="0" w:color="auto"/>
        <w:left w:val="none" w:sz="0" w:space="0" w:color="auto"/>
        <w:bottom w:val="none" w:sz="0" w:space="0" w:color="auto"/>
        <w:right w:val="none" w:sz="0" w:space="0" w:color="auto"/>
      </w:divBdr>
    </w:div>
    <w:div w:id="883518918">
      <w:bodyDiv w:val="1"/>
      <w:marLeft w:val="0"/>
      <w:marRight w:val="0"/>
      <w:marTop w:val="0"/>
      <w:marBottom w:val="0"/>
      <w:divBdr>
        <w:top w:val="none" w:sz="0" w:space="0" w:color="auto"/>
        <w:left w:val="none" w:sz="0" w:space="0" w:color="auto"/>
        <w:bottom w:val="none" w:sz="0" w:space="0" w:color="auto"/>
        <w:right w:val="none" w:sz="0" w:space="0" w:color="auto"/>
      </w:divBdr>
    </w:div>
    <w:div w:id="900217281">
      <w:bodyDiv w:val="1"/>
      <w:marLeft w:val="0"/>
      <w:marRight w:val="0"/>
      <w:marTop w:val="0"/>
      <w:marBottom w:val="0"/>
      <w:divBdr>
        <w:top w:val="none" w:sz="0" w:space="0" w:color="auto"/>
        <w:left w:val="none" w:sz="0" w:space="0" w:color="auto"/>
        <w:bottom w:val="none" w:sz="0" w:space="0" w:color="auto"/>
        <w:right w:val="none" w:sz="0" w:space="0" w:color="auto"/>
      </w:divBdr>
    </w:div>
    <w:div w:id="923152466">
      <w:bodyDiv w:val="1"/>
      <w:marLeft w:val="0"/>
      <w:marRight w:val="0"/>
      <w:marTop w:val="0"/>
      <w:marBottom w:val="0"/>
      <w:divBdr>
        <w:top w:val="none" w:sz="0" w:space="0" w:color="auto"/>
        <w:left w:val="none" w:sz="0" w:space="0" w:color="auto"/>
        <w:bottom w:val="none" w:sz="0" w:space="0" w:color="auto"/>
        <w:right w:val="none" w:sz="0" w:space="0" w:color="auto"/>
      </w:divBdr>
    </w:div>
    <w:div w:id="934170791">
      <w:bodyDiv w:val="1"/>
      <w:marLeft w:val="0"/>
      <w:marRight w:val="0"/>
      <w:marTop w:val="0"/>
      <w:marBottom w:val="0"/>
      <w:divBdr>
        <w:top w:val="none" w:sz="0" w:space="0" w:color="auto"/>
        <w:left w:val="none" w:sz="0" w:space="0" w:color="auto"/>
        <w:bottom w:val="none" w:sz="0" w:space="0" w:color="auto"/>
        <w:right w:val="none" w:sz="0" w:space="0" w:color="auto"/>
      </w:divBdr>
    </w:div>
    <w:div w:id="960301759">
      <w:bodyDiv w:val="1"/>
      <w:marLeft w:val="0"/>
      <w:marRight w:val="0"/>
      <w:marTop w:val="0"/>
      <w:marBottom w:val="0"/>
      <w:divBdr>
        <w:top w:val="none" w:sz="0" w:space="0" w:color="auto"/>
        <w:left w:val="none" w:sz="0" w:space="0" w:color="auto"/>
        <w:bottom w:val="none" w:sz="0" w:space="0" w:color="auto"/>
        <w:right w:val="none" w:sz="0" w:space="0" w:color="auto"/>
      </w:divBdr>
    </w:div>
    <w:div w:id="960381030">
      <w:bodyDiv w:val="1"/>
      <w:marLeft w:val="0"/>
      <w:marRight w:val="0"/>
      <w:marTop w:val="0"/>
      <w:marBottom w:val="0"/>
      <w:divBdr>
        <w:top w:val="none" w:sz="0" w:space="0" w:color="auto"/>
        <w:left w:val="none" w:sz="0" w:space="0" w:color="auto"/>
        <w:bottom w:val="none" w:sz="0" w:space="0" w:color="auto"/>
        <w:right w:val="none" w:sz="0" w:space="0" w:color="auto"/>
      </w:divBdr>
    </w:div>
    <w:div w:id="977757538">
      <w:bodyDiv w:val="1"/>
      <w:marLeft w:val="0"/>
      <w:marRight w:val="0"/>
      <w:marTop w:val="0"/>
      <w:marBottom w:val="0"/>
      <w:divBdr>
        <w:top w:val="none" w:sz="0" w:space="0" w:color="auto"/>
        <w:left w:val="none" w:sz="0" w:space="0" w:color="auto"/>
        <w:bottom w:val="none" w:sz="0" w:space="0" w:color="auto"/>
        <w:right w:val="none" w:sz="0" w:space="0" w:color="auto"/>
      </w:divBdr>
    </w:div>
    <w:div w:id="981736203">
      <w:bodyDiv w:val="1"/>
      <w:marLeft w:val="0"/>
      <w:marRight w:val="0"/>
      <w:marTop w:val="0"/>
      <w:marBottom w:val="0"/>
      <w:divBdr>
        <w:top w:val="none" w:sz="0" w:space="0" w:color="auto"/>
        <w:left w:val="none" w:sz="0" w:space="0" w:color="auto"/>
        <w:bottom w:val="none" w:sz="0" w:space="0" w:color="auto"/>
        <w:right w:val="none" w:sz="0" w:space="0" w:color="auto"/>
      </w:divBdr>
    </w:div>
    <w:div w:id="991953485">
      <w:bodyDiv w:val="1"/>
      <w:marLeft w:val="0"/>
      <w:marRight w:val="0"/>
      <w:marTop w:val="0"/>
      <w:marBottom w:val="0"/>
      <w:divBdr>
        <w:top w:val="none" w:sz="0" w:space="0" w:color="auto"/>
        <w:left w:val="none" w:sz="0" w:space="0" w:color="auto"/>
        <w:bottom w:val="none" w:sz="0" w:space="0" w:color="auto"/>
        <w:right w:val="none" w:sz="0" w:space="0" w:color="auto"/>
      </w:divBdr>
    </w:div>
    <w:div w:id="1002464850">
      <w:bodyDiv w:val="1"/>
      <w:marLeft w:val="0"/>
      <w:marRight w:val="0"/>
      <w:marTop w:val="0"/>
      <w:marBottom w:val="0"/>
      <w:divBdr>
        <w:top w:val="none" w:sz="0" w:space="0" w:color="auto"/>
        <w:left w:val="none" w:sz="0" w:space="0" w:color="auto"/>
        <w:bottom w:val="none" w:sz="0" w:space="0" w:color="auto"/>
        <w:right w:val="none" w:sz="0" w:space="0" w:color="auto"/>
      </w:divBdr>
    </w:div>
    <w:div w:id="1006713054">
      <w:bodyDiv w:val="1"/>
      <w:marLeft w:val="0"/>
      <w:marRight w:val="0"/>
      <w:marTop w:val="0"/>
      <w:marBottom w:val="0"/>
      <w:divBdr>
        <w:top w:val="none" w:sz="0" w:space="0" w:color="auto"/>
        <w:left w:val="none" w:sz="0" w:space="0" w:color="auto"/>
        <w:bottom w:val="none" w:sz="0" w:space="0" w:color="auto"/>
        <w:right w:val="none" w:sz="0" w:space="0" w:color="auto"/>
      </w:divBdr>
    </w:div>
    <w:div w:id="1013190543">
      <w:bodyDiv w:val="1"/>
      <w:marLeft w:val="0"/>
      <w:marRight w:val="0"/>
      <w:marTop w:val="0"/>
      <w:marBottom w:val="0"/>
      <w:divBdr>
        <w:top w:val="none" w:sz="0" w:space="0" w:color="auto"/>
        <w:left w:val="none" w:sz="0" w:space="0" w:color="auto"/>
        <w:bottom w:val="none" w:sz="0" w:space="0" w:color="auto"/>
        <w:right w:val="none" w:sz="0" w:space="0" w:color="auto"/>
      </w:divBdr>
    </w:div>
    <w:div w:id="1029182856">
      <w:bodyDiv w:val="1"/>
      <w:marLeft w:val="0"/>
      <w:marRight w:val="0"/>
      <w:marTop w:val="0"/>
      <w:marBottom w:val="0"/>
      <w:divBdr>
        <w:top w:val="none" w:sz="0" w:space="0" w:color="auto"/>
        <w:left w:val="none" w:sz="0" w:space="0" w:color="auto"/>
        <w:bottom w:val="none" w:sz="0" w:space="0" w:color="auto"/>
        <w:right w:val="none" w:sz="0" w:space="0" w:color="auto"/>
      </w:divBdr>
    </w:div>
    <w:div w:id="1041906890">
      <w:bodyDiv w:val="1"/>
      <w:marLeft w:val="0"/>
      <w:marRight w:val="0"/>
      <w:marTop w:val="0"/>
      <w:marBottom w:val="0"/>
      <w:divBdr>
        <w:top w:val="none" w:sz="0" w:space="0" w:color="auto"/>
        <w:left w:val="none" w:sz="0" w:space="0" w:color="auto"/>
        <w:bottom w:val="none" w:sz="0" w:space="0" w:color="auto"/>
        <w:right w:val="none" w:sz="0" w:space="0" w:color="auto"/>
      </w:divBdr>
    </w:div>
    <w:div w:id="1057168030">
      <w:bodyDiv w:val="1"/>
      <w:marLeft w:val="0"/>
      <w:marRight w:val="0"/>
      <w:marTop w:val="0"/>
      <w:marBottom w:val="0"/>
      <w:divBdr>
        <w:top w:val="none" w:sz="0" w:space="0" w:color="auto"/>
        <w:left w:val="none" w:sz="0" w:space="0" w:color="auto"/>
        <w:bottom w:val="none" w:sz="0" w:space="0" w:color="auto"/>
        <w:right w:val="none" w:sz="0" w:space="0" w:color="auto"/>
      </w:divBdr>
    </w:div>
    <w:div w:id="1063522747">
      <w:bodyDiv w:val="1"/>
      <w:marLeft w:val="0"/>
      <w:marRight w:val="0"/>
      <w:marTop w:val="0"/>
      <w:marBottom w:val="0"/>
      <w:divBdr>
        <w:top w:val="none" w:sz="0" w:space="0" w:color="auto"/>
        <w:left w:val="none" w:sz="0" w:space="0" w:color="auto"/>
        <w:bottom w:val="none" w:sz="0" w:space="0" w:color="auto"/>
        <w:right w:val="none" w:sz="0" w:space="0" w:color="auto"/>
      </w:divBdr>
    </w:div>
    <w:div w:id="1081172484">
      <w:bodyDiv w:val="1"/>
      <w:marLeft w:val="0"/>
      <w:marRight w:val="0"/>
      <w:marTop w:val="0"/>
      <w:marBottom w:val="0"/>
      <w:divBdr>
        <w:top w:val="none" w:sz="0" w:space="0" w:color="auto"/>
        <w:left w:val="none" w:sz="0" w:space="0" w:color="auto"/>
        <w:bottom w:val="none" w:sz="0" w:space="0" w:color="auto"/>
        <w:right w:val="none" w:sz="0" w:space="0" w:color="auto"/>
      </w:divBdr>
    </w:div>
    <w:div w:id="1090396188">
      <w:bodyDiv w:val="1"/>
      <w:marLeft w:val="0"/>
      <w:marRight w:val="0"/>
      <w:marTop w:val="0"/>
      <w:marBottom w:val="0"/>
      <w:divBdr>
        <w:top w:val="none" w:sz="0" w:space="0" w:color="auto"/>
        <w:left w:val="none" w:sz="0" w:space="0" w:color="auto"/>
        <w:bottom w:val="none" w:sz="0" w:space="0" w:color="auto"/>
        <w:right w:val="none" w:sz="0" w:space="0" w:color="auto"/>
      </w:divBdr>
    </w:div>
    <w:div w:id="1092434802">
      <w:bodyDiv w:val="1"/>
      <w:marLeft w:val="0"/>
      <w:marRight w:val="0"/>
      <w:marTop w:val="0"/>
      <w:marBottom w:val="0"/>
      <w:divBdr>
        <w:top w:val="none" w:sz="0" w:space="0" w:color="auto"/>
        <w:left w:val="none" w:sz="0" w:space="0" w:color="auto"/>
        <w:bottom w:val="none" w:sz="0" w:space="0" w:color="auto"/>
        <w:right w:val="none" w:sz="0" w:space="0" w:color="auto"/>
      </w:divBdr>
    </w:div>
    <w:div w:id="1127503191">
      <w:bodyDiv w:val="1"/>
      <w:marLeft w:val="0"/>
      <w:marRight w:val="0"/>
      <w:marTop w:val="0"/>
      <w:marBottom w:val="0"/>
      <w:divBdr>
        <w:top w:val="none" w:sz="0" w:space="0" w:color="auto"/>
        <w:left w:val="none" w:sz="0" w:space="0" w:color="auto"/>
        <w:bottom w:val="none" w:sz="0" w:space="0" w:color="auto"/>
        <w:right w:val="none" w:sz="0" w:space="0" w:color="auto"/>
      </w:divBdr>
    </w:div>
    <w:div w:id="1131945723">
      <w:bodyDiv w:val="1"/>
      <w:marLeft w:val="0"/>
      <w:marRight w:val="0"/>
      <w:marTop w:val="0"/>
      <w:marBottom w:val="0"/>
      <w:divBdr>
        <w:top w:val="none" w:sz="0" w:space="0" w:color="auto"/>
        <w:left w:val="none" w:sz="0" w:space="0" w:color="auto"/>
        <w:bottom w:val="none" w:sz="0" w:space="0" w:color="auto"/>
        <w:right w:val="none" w:sz="0" w:space="0" w:color="auto"/>
      </w:divBdr>
    </w:div>
    <w:div w:id="1144933872">
      <w:bodyDiv w:val="1"/>
      <w:marLeft w:val="0"/>
      <w:marRight w:val="0"/>
      <w:marTop w:val="0"/>
      <w:marBottom w:val="0"/>
      <w:divBdr>
        <w:top w:val="none" w:sz="0" w:space="0" w:color="auto"/>
        <w:left w:val="none" w:sz="0" w:space="0" w:color="auto"/>
        <w:bottom w:val="none" w:sz="0" w:space="0" w:color="auto"/>
        <w:right w:val="none" w:sz="0" w:space="0" w:color="auto"/>
      </w:divBdr>
    </w:div>
    <w:div w:id="1154100572">
      <w:bodyDiv w:val="1"/>
      <w:marLeft w:val="0"/>
      <w:marRight w:val="0"/>
      <w:marTop w:val="0"/>
      <w:marBottom w:val="0"/>
      <w:divBdr>
        <w:top w:val="none" w:sz="0" w:space="0" w:color="auto"/>
        <w:left w:val="none" w:sz="0" w:space="0" w:color="auto"/>
        <w:bottom w:val="none" w:sz="0" w:space="0" w:color="auto"/>
        <w:right w:val="none" w:sz="0" w:space="0" w:color="auto"/>
      </w:divBdr>
    </w:div>
    <w:div w:id="1158380035">
      <w:bodyDiv w:val="1"/>
      <w:marLeft w:val="0"/>
      <w:marRight w:val="0"/>
      <w:marTop w:val="0"/>
      <w:marBottom w:val="0"/>
      <w:divBdr>
        <w:top w:val="none" w:sz="0" w:space="0" w:color="auto"/>
        <w:left w:val="none" w:sz="0" w:space="0" w:color="auto"/>
        <w:bottom w:val="none" w:sz="0" w:space="0" w:color="auto"/>
        <w:right w:val="none" w:sz="0" w:space="0" w:color="auto"/>
      </w:divBdr>
    </w:div>
    <w:div w:id="1165240653">
      <w:bodyDiv w:val="1"/>
      <w:marLeft w:val="0"/>
      <w:marRight w:val="0"/>
      <w:marTop w:val="0"/>
      <w:marBottom w:val="0"/>
      <w:divBdr>
        <w:top w:val="none" w:sz="0" w:space="0" w:color="auto"/>
        <w:left w:val="none" w:sz="0" w:space="0" w:color="auto"/>
        <w:bottom w:val="none" w:sz="0" w:space="0" w:color="auto"/>
        <w:right w:val="none" w:sz="0" w:space="0" w:color="auto"/>
      </w:divBdr>
    </w:div>
    <w:div w:id="1192569072">
      <w:bodyDiv w:val="1"/>
      <w:marLeft w:val="0"/>
      <w:marRight w:val="0"/>
      <w:marTop w:val="0"/>
      <w:marBottom w:val="0"/>
      <w:divBdr>
        <w:top w:val="none" w:sz="0" w:space="0" w:color="auto"/>
        <w:left w:val="none" w:sz="0" w:space="0" w:color="auto"/>
        <w:bottom w:val="none" w:sz="0" w:space="0" w:color="auto"/>
        <w:right w:val="none" w:sz="0" w:space="0" w:color="auto"/>
      </w:divBdr>
    </w:div>
    <w:div w:id="1197356054">
      <w:bodyDiv w:val="1"/>
      <w:marLeft w:val="0"/>
      <w:marRight w:val="0"/>
      <w:marTop w:val="0"/>
      <w:marBottom w:val="0"/>
      <w:divBdr>
        <w:top w:val="none" w:sz="0" w:space="0" w:color="auto"/>
        <w:left w:val="none" w:sz="0" w:space="0" w:color="auto"/>
        <w:bottom w:val="none" w:sz="0" w:space="0" w:color="auto"/>
        <w:right w:val="none" w:sz="0" w:space="0" w:color="auto"/>
      </w:divBdr>
    </w:div>
    <w:div w:id="1201893847">
      <w:bodyDiv w:val="1"/>
      <w:marLeft w:val="0"/>
      <w:marRight w:val="0"/>
      <w:marTop w:val="0"/>
      <w:marBottom w:val="0"/>
      <w:divBdr>
        <w:top w:val="none" w:sz="0" w:space="0" w:color="auto"/>
        <w:left w:val="none" w:sz="0" w:space="0" w:color="auto"/>
        <w:bottom w:val="none" w:sz="0" w:space="0" w:color="auto"/>
        <w:right w:val="none" w:sz="0" w:space="0" w:color="auto"/>
      </w:divBdr>
    </w:div>
    <w:div w:id="1208420770">
      <w:bodyDiv w:val="1"/>
      <w:marLeft w:val="0"/>
      <w:marRight w:val="0"/>
      <w:marTop w:val="0"/>
      <w:marBottom w:val="0"/>
      <w:divBdr>
        <w:top w:val="none" w:sz="0" w:space="0" w:color="auto"/>
        <w:left w:val="none" w:sz="0" w:space="0" w:color="auto"/>
        <w:bottom w:val="none" w:sz="0" w:space="0" w:color="auto"/>
        <w:right w:val="none" w:sz="0" w:space="0" w:color="auto"/>
      </w:divBdr>
    </w:div>
    <w:div w:id="1224368344">
      <w:bodyDiv w:val="1"/>
      <w:marLeft w:val="0"/>
      <w:marRight w:val="0"/>
      <w:marTop w:val="0"/>
      <w:marBottom w:val="0"/>
      <w:divBdr>
        <w:top w:val="none" w:sz="0" w:space="0" w:color="auto"/>
        <w:left w:val="none" w:sz="0" w:space="0" w:color="auto"/>
        <w:bottom w:val="none" w:sz="0" w:space="0" w:color="auto"/>
        <w:right w:val="none" w:sz="0" w:space="0" w:color="auto"/>
      </w:divBdr>
    </w:div>
    <w:div w:id="1240141074">
      <w:bodyDiv w:val="1"/>
      <w:marLeft w:val="0"/>
      <w:marRight w:val="0"/>
      <w:marTop w:val="0"/>
      <w:marBottom w:val="0"/>
      <w:divBdr>
        <w:top w:val="none" w:sz="0" w:space="0" w:color="auto"/>
        <w:left w:val="none" w:sz="0" w:space="0" w:color="auto"/>
        <w:bottom w:val="none" w:sz="0" w:space="0" w:color="auto"/>
        <w:right w:val="none" w:sz="0" w:space="0" w:color="auto"/>
      </w:divBdr>
    </w:div>
    <w:div w:id="1242715317">
      <w:bodyDiv w:val="1"/>
      <w:marLeft w:val="0"/>
      <w:marRight w:val="0"/>
      <w:marTop w:val="0"/>
      <w:marBottom w:val="0"/>
      <w:divBdr>
        <w:top w:val="none" w:sz="0" w:space="0" w:color="auto"/>
        <w:left w:val="none" w:sz="0" w:space="0" w:color="auto"/>
        <w:bottom w:val="none" w:sz="0" w:space="0" w:color="auto"/>
        <w:right w:val="none" w:sz="0" w:space="0" w:color="auto"/>
      </w:divBdr>
    </w:div>
    <w:div w:id="1243026998">
      <w:bodyDiv w:val="1"/>
      <w:marLeft w:val="0"/>
      <w:marRight w:val="0"/>
      <w:marTop w:val="0"/>
      <w:marBottom w:val="0"/>
      <w:divBdr>
        <w:top w:val="none" w:sz="0" w:space="0" w:color="auto"/>
        <w:left w:val="none" w:sz="0" w:space="0" w:color="auto"/>
        <w:bottom w:val="none" w:sz="0" w:space="0" w:color="auto"/>
        <w:right w:val="none" w:sz="0" w:space="0" w:color="auto"/>
      </w:divBdr>
    </w:div>
    <w:div w:id="1245143354">
      <w:bodyDiv w:val="1"/>
      <w:marLeft w:val="0"/>
      <w:marRight w:val="0"/>
      <w:marTop w:val="0"/>
      <w:marBottom w:val="0"/>
      <w:divBdr>
        <w:top w:val="none" w:sz="0" w:space="0" w:color="auto"/>
        <w:left w:val="none" w:sz="0" w:space="0" w:color="auto"/>
        <w:bottom w:val="none" w:sz="0" w:space="0" w:color="auto"/>
        <w:right w:val="none" w:sz="0" w:space="0" w:color="auto"/>
      </w:divBdr>
    </w:div>
    <w:div w:id="1266694109">
      <w:bodyDiv w:val="1"/>
      <w:marLeft w:val="0"/>
      <w:marRight w:val="0"/>
      <w:marTop w:val="0"/>
      <w:marBottom w:val="0"/>
      <w:divBdr>
        <w:top w:val="none" w:sz="0" w:space="0" w:color="auto"/>
        <w:left w:val="none" w:sz="0" w:space="0" w:color="auto"/>
        <w:bottom w:val="none" w:sz="0" w:space="0" w:color="auto"/>
        <w:right w:val="none" w:sz="0" w:space="0" w:color="auto"/>
      </w:divBdr>
    </w:div>
    <w:div w:id="1295331031">
      <w:bodyDiv w:val="1"/>
      <w:marLeft w:val="0"/>
      <w:marRight w:val="0"/>
      <w:marTop w:val="0"/>
      <w:marBottom w:val="0"/>
      <w:divBdr>
        <w:top w:val="none" w:sz="0" w:space="0" w:color="auto"/>
        <w:left w:val="none" w:sz="0" w:space="0" w:color="auto"/>
        <w:bottom w:val="none" w:sz="0" w:space="0" w:color="auto"/>
        <w:right w:val="none" w:sz="0" w:space="0" w:color="auto"/>
      </w:divBdr>
    </w:div>
    <w:div w:id="1299648254">
      <w:bodyDiv w:val="1"/>
      <w:marLeft w:val="0"/>
      <w:marRight w:val="0"/>
      <w:marTop w:val="0"/>
      <w:marBottom w:val="0"/>
      <w:divBdr>
        <w:top w:val="none" w:sz="0" w:space="0" w:color="auto"/>
        <w:left w:val="none" w:sz="0" w:space="0" w:color="auto"/>
        <w:bottom w:val="none" w:sz="0" w:space="0" w:color="auto"/>
        <w:right w:val="none" w:sz="0" w:space="0" w:color="auto"/>
      </w:divBdr>
    </w:div>
    <w:div w:id="1302157439">
      <w:bodyDiv w:val="1"/>
      <w:marLeft w:val="0"/>
      <w:marRight w:val="0"/>
      <w:marTop w:val="0"/>
      <w:marBottom w:val="0"/>
      <w:divBdr>
        <w:top w:val="none" w:sz="0" w:space="0" w:color="auto"/>
        <w:left w:val="none" w:sz="0" w:space="0" w:color="auto"/>
        <w:bottom w:val="none" w:sz="0" w:space="0" w:color="auto"/>
        <w:right w:val="none" w:sz="0" w:space="0" w:color="auto"/>
      </w:divBdr>
    </w:div>
    <w:div w:id="1303266456">
      <w:bodyDiv w:val="1"/>
      <w:marLeft w:val="0"/>
      <w:marRight w:val="0"/>
      <w:marTop w:val="0"/>
      <w:marBottom w:val="0"/>
      <w:divBdr>
        <w:top w:val="none" w:sz="0" w:space="0" w:color="auto"/>
        <w:left w:val="none" w:sz="0" w:space="0" w:color="auto"/>
        <w:bottom w:val="none" w:sz="0" w:space="0" w:color="auto"/>
        <w:right w:val="none" w:sz="0" w:space="0" w:color="auto"/>
      </w:divBdr>
    </w:div>
    <w:div w:id="1309047653">
      <w:bodyDiv w:val="1"/>
      <w:marLeft w:val="0"/>
      <w:marRight w:val="0"/>
      <w:marTop w:val="0"/>
      <w:marBottom w:val="0"/>
      <w:divBdr>
        <w:top w:val="none" w:sz="0" w:space="0" w:color="auto"/>
        <w:left w:val="none" w:sz="0" w:space="0" w:color="auto"/>
        <w:bottom w:val="none" w:sz="0" w:space="0" w:color="auto"/>
        <w:right w:val="none" w:sz="0" w:space="0" w:color="auto"/>
      </w:divBdr>
    </w:div>
    <w:div w:id="1325553405">
      <w:bodyDiv w:val="1"/>
      <w:marLeft w:val="0"/>
      <w:marRight w:val="0"/>
      <w:marTop w:val="0"/>
      <w:marBottom w:val="0"/>
      <w:divBdr>
        <w:top w:val="none" w:sz="0" w:space="0" w:color="auto"/>
        <w:left w:val="none" w:sz="0" w:space="0" w:color="auto"/>
        <w:bottom w:val="none" w:sz="0" w:space="0" w:color="auto"/>
        <w:right w:val="none" w:sz="0" w:space="0" w:color="auto"/>
      </w:divBdr>
    </w:div>
    <w:div w:id="1333415012">
      <w:bodyDiv w:val="1"/>
      <w:marLeft w:val="0"/>
      <w:marRight w:val="0"/>
      <w:marTop w:val="0"/>
      <w:marBottom w:val="0"/>
      <w:divBdr>
        <w:top w:val="none" w:sz="0" w:space="0" w:color="auto"/>
        <w:left w:val="none" w:sz="0" w:space="0" w:color="auto"/>
        <w:bottom w:val="none" w:sz="0" w:space="0" w:color="auto"/>
        <w:right w:val="none" w:sz="0" w:space="0" w:color="auto"/>
      </w:divBdr>
    </w:div>
    <w:div w:id="1341659417">
      <w:bodyDiv w:val="1"/>
      <w:marLeft w:val="0"/>
      <w:marRight w:val="0"/>
      <w:marTop w:val="0"/>
      <w:marBottom w:val="0"/>
      <w:divBdr>
        <w:top w:val="none" w:sz="0" w:space="0" w:color="auto"/>
        <w:left w:val="none" w:sz="0" w:space="0" w:color="auto"/>
        <w:bottom w:val="none" w:sz="0" w:space="0" w:color="auto"/>
        <w:right w:val="none" w:sz="0" w:space="0" w:color="auto"/>
      </w:divBdr>
    </w:div>
    <w:div w:id="1360353031">
      <w:bodyDiv w:val="1"/>
      <w:marLeft w:val="0"/>
      <w:marRight w:val="0"/>
      <w:marTop w:val="0"/>
      <w:marBottom w:val="0"/>
      <w:divBdr>
        <w:top w:val="none" w:sz="0" w:space="0" w:color="auto"/>
        <w:left w:val="none" w:sz="0" w:space="0" w:color="auto"/>
        <w:bottom w:val="none" w:sz="0" w:space="0" w:color="auto"/>
        <w:right w:val="none" w:sz="0" w:space="0" w:color="auto"/>
      </w:divBdr>
    </w:div>
    <w:div w:id="1363745931">
      <w:bodyDiv w:val="1"/>
      <w:marLeft w:val="0"/>
      <w:marRight w:val="0"/>
      <w:marTop w:val="0"/>
      <w:marBottom w:val="0"/>
      <w:divBdr>
        <w:top w:val="none" w:sz="0" w:space="0" w:color="auto"/>
        <w:left w:val="none" w:sz="0" w:space="0" w:color="auto"/>
        <w:bottom w:val="none" w:sz="0" w:space="0" w:color="auto"/>
        <w:right w:val="none" w:sz="0" w:space="0" w:color="auto"/>
      </w:divBdr>
    </w:div>
    <w:div w:id="1397783608">
      <w:bodyDiv w:val="1"/>
      <w:marLeft w:val="0"/>
      <w:marRight w:val="0"/>
      <w:marTop w:val="0"/>
      <w:marBottom w:val="0"/>
      <w:divBdr>
        <w:top w:val="none" w:sz="0" w:space="0" w:color="auto"/>
        <w:left w:val="none" w:sz="0" w:space="0" w:color="auto"/>
        <w:bottom w:val="none" w:sz="0" w:space="0" w:color="auto"/>
        <w:right w:val="none" w:sz="0" w:space="0" w:color="auto"/>
      </w:divBdr>
    </w:div>
    <w:div w:id="1399087829">
      <w:bodyDiv w:val="1"/>
      <w:marLeft w:val="0"/>
      <w:marRight w:val="0"/>
      <w:marTop w:val="0"/>
      <w:marBottom w:val="0"/>
      <w:divBdr>
        <w:top w:val="none" w:sz="0" w:space="0" w:color="auto"/>
        <w:left w:val="none" w:sz="0" w:space="0" w:color="auto"/>
        <w:bottom w:val="none" w:sz="0" w:space="0" w:color="auto"/>
        <w:right w:val="none" w:sz="0" w:space="0" w:color="auto"/>
      </w:divBdr>
    </w:div>
    <w:div w:id="1400252530">
      <w:bodyDiv w:val="1"/>
      <w:marLeft w:val="0"/>
      <w:marRight w:val="0"/>
      <w:marTop w:val="0"/>
      <w:marBottom w:val="0"/>
      <w:divBdr>
        <w:top w:val="none" w:sz="0" w:space="0" w:color="auto"/>
        <w:left w:val="none" w:sz="0" w:space="0" w:color="auto"/>
        <w:bottom w:val="none" w:sz="0" w:space="0" w:color="auto"/>
        <w:right w:val="none" w:sz="0" w:space="0" w:color="auto"/>
      </w:divBdr>
    </w:div>
    <w:div w:id="1401054403">
      <w:bodyDiv w:val="1"/>
      <w:marLeft w:val="0"/>
      <w:marRight w:val="0"/>
      <w:marTop w:val="0"/>
      <w:marBottom w:val="0"/>
      <w:divBdr>
        <w:top w:val="none" w:sz="0" w:space="0" w:color="auto"/>
        <w:left w:val="none" w:sz="0" w:space="0" w:color="auto"/>
        <w:bottom w:val="none" w:sz="0" w:space="0" w:color="auto"/>
        <w:right w:val="none" w:sz="0" w:space="0" w:color="auto"/>
      </w:divBdr>
    </w:div>
    <w:div w:id="1418136275">
      <w:bodyDiv w:val="1"/>
      <w:marLeft w:val="0"/>
      <w:marRight w:val="0"/>
      <w:marTop w:val="0"/>
      <w:marBottom w:val="0"/>
      <w:divBdr>
        <w:top w:val="none" w:sz="0" w:space="0" w:color="auto"/>
        <w:left w:val="none" w:sz="0" w:space="0" w:color="auto"/>
        <w:bottom w:val="none" w:sz="0" w:space="0" w:color="auto"/>
        <w:right w:val="none" w:sz="0" w:space="0" w:color="auto"/>
      </w:divBdr>
    </w:div>
    <w:div w:id="1422027846">
      <w:bodyDiv w:val="1"/>
      <w:marLeft w:val="0"/>
      <w:marRight w:val="0"/>
      <w:marTop w:val="0"/>
      <w:marBottom w:val="0"/>
      <w:divBdr>
        <w:top w:val="none" w:sz="0" w:space="0" w:color="auto"/>
        <w:left w:val="none" w:sz="0" w:space="0" w:color="auto"/>
        <w:bottom w:val="none" w:sz="0" w:space="0" w:color="auto"/>
        <w:right w:val="none" w:sz="0" w:space="0" w:color="auto"/>
      </w:divBdr>
    </w:div>
    <w:div w:id="1430080890">
      <w:bodyDiv w:val="1"/>
      <w:marLeft w:val="0"/>
      <w:marRight w:val="0"/>
      <w:marTop w:val="0"/>
      <w:marBottom w:val="0"/>
      <w:divBdr>
        <w:top w:val="none" w:sz="0" w:space="0" w:color="auto"/>
        <w:left w:val="none" w:sz="0" w:space="0" w:color="auto"/>
        <w:bottom w:val="none" w:sz="0" w:space="0" w:color="auto"/>
        <w:right w:val="none" w:sz="0" w:space="0" w:color="auto"/>
      </w:divBdr>
    </w:div>
    <w:div w:id="1450315096">
      <w:bodyDiv w:val="1"/>
      <w:marLeft w:val="0"/>
      <w:marRight w:val="0"/>
      <w:marTop w:val="0"/>
      <w:marBottom w:val="0"/>
      <w:divBdr>
        <w:top w:val="none" w:sz="0" w:space="0" w:color="auto"/>
        <w:left w:val="none" w:sz="0" w:space="0" w:color="auto"/>
        <w:bottom w:val="none" w:sz="0" w:space="0" w:color="auto"/>
        <w:right w:val="none" w:sz="0" w:space="0" w:color="auto"/>
      </w:divBdr>
    </w:div>
    <w:div w:id="1457943594">
      <w:bodyDiv w:val="1"/>
      <w:marLeft w:val="0"/>
      <w:marRight w:val="0"/>
      <w:marTop w:val="0"/>
      <w:marBottom w:val="0"/>
      <w:divBdr>
        <w:top w:val="none" w:sz="0" w:space="0" w:color="auto"/>
        <w:left w:val="none" w:sz="0" w:space="0" w:color="auto"/>
        <w:bottom w:val="none" w:sz="0" w:space="0" w:color="auto"/>
        <w:right w:val="none" w:sz="0" w:space="0" w:color="auto"/>
      </w:divBdr>
    </w:div>
    <w:div w:id="1460030521">
      <w:bodyDiv w:val="1"/>
      <w:marLeft w:val="0"/>
      <w:marRight w:val="0"/>
      <w:marTop w:val="0"/>
      <w:marBottom w:val="0"/>
      <w:divBdr>
        <w:top w:val="none" w:sz="0" w:space="0" w:color="auto"/>
        <w:left w:val="none" w:sz="0" w:space="0" w:color="auto"/>
        <w:bottom w:val="none" w:sz="0" w:space="0" w:color="auto"/>
        <w:right w:val="none" w:sz="0" w:space="0" w:color="auto"/>
      </w:divBdr>
    </w:div>
    <w:div w:id="1475946287">
      <w:bodyDiv w:val="1"/>
      <w:marLeft w:val="0"/>
      <w:marRight w:val="0"/>
      <w:marTop w:val="0"/>
      <w:marBottom w:val="0"/>
      <w:divBdr>
        <w:top w:val="none" w:sz="0" w:space="0" w:color="auto"/>
        <w:left w:val="none" w:sz="0" w:space="0" w:color="auto"/>
        <w:bottom w:val="none" w:sz="0" w:space="0" w:color="auto"/>
        <w:right w:val="none" w:sz="0" w:space="0" w:color="auto"/>
      </w:divBdr>
    </w:div>
    <w:div w:id="1485776329">
      <w:bodyDiv w:val="1"/>
      <w:marLeft w:val="0"/>
      <w:marRight w:val="0"/>
      <w:marTop w:val="0"/>
      <w:marBottom w:val="0"/>
      <w:divBdr>
        <w:top w:val="none" w:sz="0" w:space="0" w:color="auto"/>
        <w:left w:val="none" w:sz="0" w:space="0" w:color="auto"/>
        <w:bottom w:val="none" w:sz="0" w:space="0" w:color="auto"/>
        <w:right w:val="none" w:sz="0" w:space="0" w:color="auto"/>
      </w:divBdr>
    </w:div>
    <w:div w:id="1499538743">
      <w:bodyDiv w:val="1"/>
      <w:marLeft w:val="0"/>
      <w:marRight w:val="0"/>
      <w:marTop w:val="0"/>
      <w:marBottom w:val="0"/>
      <w:divBdr>
        <w:top w:val="none" w:sz="0" w:space="0" w:color="auto"/>
        <w:left w:val="none" w:sz="0" w:space="0" w:color="auto"/>
        <w:bottom w:val="none" w:sz="0" w:space="0" w:color="auto"/>
        <w:right w:val="none" w:sz="0" w:space="0" w:color="auto"/>
      </w:divBdr>
    </w:div>
    <w:div w:id="1502306153">
      <w:bodyDiv w:val="1"/>
      <w:marLeft w:val="0"/>
      <w:marRight w:val="0"/>
      <w:marTop w:val="0"/>
      <w:marBottom w:val="0"/>
      <w:divBdr>
        <w:top w:val="none" w:sz="0" w:space="0" w:color="auto"/>
        <w:left w:val="none" w:sz="0" w:space="0" w:color="auto"/>
        <w:bottom w:val="none" w:sz="0" w:space="0" w:color="auto"/>
        <w:right w:val="none" w:sz="0" w:space="0" w:color="auto"/>
      </w:divBdr>
    </w:div>
    <w:div w:id="1513379742">
      <w:bodyDiv w:val="1"/>
      <w:marLeft w:val="0"/>
      <w:marRight w:val="0"/>
      <w:marTop w:val="0"/>
      <w:marBottom w:val="0"/>
      <w:divBdr>
        <w:top w:val="none" w:sz="0" w:space="0" w:color="auto"/>
        <w:left w:val="none" w:sz="0" w:space="0" w:color="auto"/>
        <w:bottom w:val="none" w:sz="0" w:space="0" w:color="auto"/>
        <w:right w:val="none" w:sz="0" w:space="0" w:color="auto"/>
      </w:divBdr>
    </w:div>
    <w:div w:id="1521316019">
      <w:bodyDiv w:val="1"/>
      <w:marLeft w:val="0"/>
      <w:marRight w:val="0"/>
      <w:marTop w:val="0"/>
      <w:marBottom w:val="0"/>
      <w:divBdr>
        <w:top w:val="none" w:sz="0" w:space="0" w:color="auto"/>
        <w:left w:val="none" w:sz="0" w:space="0" w:color="auto"/>
        <w:bottom w:val="none" w:sz="0" w:space="0" w:color="auto"/>
        <w:right w:val="none" w:sz="0" w:space="0" w:color="auto"/>
      </w:divBdr>
    </w:div>
    <w:div w:id="1535540149">
      <w:bodyDiv w:val="1"/>
      <w:marLeft w:val="0"/>
      <w:marRight w:val="0"/>
      <w:marTop w:val="0"/>
      <w:marBottom w:val="0"/>
      <w:divBdr>
        <w:top w:val="none" w:sz="0" w:space="0" w:color="auto"/>
        <w:left w:val="none" w:sz="0" w:space="0" w:color="auto"/>
        <w:bottom w:val="none" w:sz="0" w:space="0" w:color="auto"/>
        <w:right w:val="none" w:sz="0" w:space="0" w:color="auto"/>
      </w:divBdr>
    </w:div>
    <w:div w:id="1535843538">
      <w:bodyDiv w:val="1"/>
      <w:marLeft w:val="0"/>
      <w:marRight w:val="0"/>
      <w:marTop w:val="0"/>
      <w:marBottom w:val="0"/>
      <w:divBdr>
        <w:top w:val="none" w:sz="0" w:space="0" w:color="auto"/>
        <w:left w:val="none" w:sz="0" w:space="0" w:color="auto"/>
        <w:bottom w:val="none" w:sz="0" w:space="0" w:color="auto"/>
        <w:right w:val="none" w:sz="0" w:space="0" w:color="auto"/>
      </w:divBdr>
    </w:div>
    <w:div w:id="1537739941">
      <w:bodyDiv w:val="1"/>
      <w:marLeft w:val="0"/>
      <w:marRight w:val="0"/>
      <w:marTop w:val="0"/>
      <w:marBottom w:val="0"/>
      <w:divBdr>
        <w:top w:val="none" w:sz="0" w:space="0" w:color="auto"/>
        <w:left w:val="none" w:sz="0" w:space="0" w:color="auto"/>
        <w:bottom w:val="none" w:sz="0" w:space="0" w:color="auto"/>
        <w:right w:val="none" w:sz="0" w:space="0" w:color="auto"/>
      </w:divBdr>
    </w:div>
    <w:div w:id="1542665252">
      <w:bodyDiv w:val="1"/>
      <w:marLeft w:val="0"/>
      <w:marRight w:val="0"/>
      <w:marTop w:val="0"/>
      <w:marBottom w:val="0"/>
      <w:divBdr>
        <w:top w:val="none" w:sz="0" w:space="0" w:color="auto"/>
        <w:left w:val="none" w:sz="0" w:space="0" w:color="auto"/>
        <w:bottom w:val="none" w:sz="0" w:space="0" w:color="auto"/>
        <w:right w:val="none" w:sz="0" w:space="0" w:color="auto"/>
      </w:divBdr>
    </w:div>
    <w:div w:id="1558391378">
      <w:bodyDiv w:val="1"/>
      <w:marLeft w:val="0"/>
      <w:marRight w:val="0"/>
      <w:marTop w:val="0"/>
      <w:marBottom w:val="0"/>
      <w:divBdr>
        <w:top w:val="none" w:sz="0" w:space="0" w:color="auto"/>
        <w:left w:val="none" w:sz="0" w:space="0" w:color="auto"/>
        <w:bottom w:val="none" w:sz="0" w:space="0" w:color="auto"/>
        <w:right w:val="none" w:sz="0" w:space="0" w:color="auto"/>
      </w:divBdr>
    </w:div>
    <w:div w:id="1573153824">
      <w:bodyDiv w:val="1"/>
      <w:marLeft w:val="0"/>
      <w:marRight w:val="0"/>
      <w:marTop w:val="0"/>
      <w:marBottom w:val="0"/>
      <w:divBdr>
        <w:top w:val="none" w:sz="0" w:space="0" w:color="auto"/>
        <w:left w:val="none" w:sz="0" w:space="0" w:color="auto"/>
        <w:bottom w:val="none" w:sz="0" w:space="0" w:color="auto"/>
        <w:right w:val="none" w:sz="0" w:space="0" w:color="auto"/>
      </w:divBdr>
    </w:div>
    <w:div w:id="1589576202">
      <w:bodyDiv w:val="1"/>
      <w:marLeft w:val="0"/>
      <w:marRight w:val="0"/>
      <w:marTop w:val="0"/>
      <w:marBottom w:val="0"/>
      <w:divBdr>
        <w:top w:val="none" w:sz="0" w:space="0" w:color="auto"/>
        <w:left w:val="none" w:sz="0" w:space="0" w:color="auto"/>
        <w:bottom w:val="none" w:sz="0" w:space="0" w:color="auto"/>
        <w:right w:val="none" w:sz="0" w:space="0" w:color="auto"/>
      </w:divBdr>
    </w:div>
    <w:div w:id="1596282393">
      <w:bodyDiv w:val="1"/>
      <w:marLeft w:val="0"/>
      <w:marRight w:val="0"/>
      <w:marTop w:val="0"/>
      <w:marBottom w:val="0"/>
      <w:divBdr>
        <w:top w:val="none" w:sz="0" w:space="0" w:color="auto"/>
        <w:left w:val="none" w:sz="0" w:space="0" w:color="auto"/>
        <w:bottom w:val="none" w:sz="0" w:space="0" w:color="auto"/>
        <w:right w:val="none" w:sz="0" w:space="0" w:color="auto"/>
      </w:divBdr>
    </w:div>
    <w:div w:id="1636059476">
      <w:bodyDiv w:val="1"/>
      <w:marLeft w:val="0"/>
      <w:marRight w:val="0"/>
      <w:marTop w:val="0"/>
      <w:marBottom w:val="0"/>
      <w:divBdr>
        <w:top w:val="none" w:sz="0" w:space="0" w:color="auto"/>
        <w:left w:val="none" w:sz="0" w:space="0" w:color="auto"/>
        <w:bottom w:val="none" w:sz="0" w:space="0" w:color="auto"/>
        <w:right w:val="none" w:sz="0" w:space="0" w:color="auto"/>
      </w:divBdr>
    </w:div>
    <w:div w:id="1639411449">
      <w:bodyDiv w:val="1"/>
      <w:marLeft w:val="0"/>
      <w:marRight w:val="0"/>
      <w:marTop w:val="0"/>
      <w:marBottom w:val="0"/>
      <w:divBdr>
        <w:top w:val="none" w:sz="0" w:space="0" w:color="auto"/>
        <w:left w:val="none" w:sz="0" w:space="0" w:color="auto"/>
        <w:bottom w:val="none" w:sz="0" w:space="0" w:color="auto"/>
        <w:right w:val="none" w:sz="0" w:space="0" w:color="auto"/>
      </w:divBdr>
    </w:div>
    <w:div w:id="1640525590">
      <w:bodyDiv w:val="1"/>
      <w:marLeft w:val="0"/>
      <w:marRight w:val="0"/>
      <w:marTop w:val="0"/>
      <w:marBottom w:val="0"/>
      <w:divBdr>
        <w:top w:val="none" w:sz="0" w:space="0" w:color="auto"/>
        <w:left w:val="none" w:sz="0" w:space="0" w:color="auto"/>
        <w:bottom w:val="none" w:sz="0" w:space="0" w:color="auto"/>
        <w:right w:val="none" w:sz="0" w:space="0" w:color="auto"/>
      </w:divBdr>
    </w:div>
    <w:div w:id="1651715336">
      <w:bodyDiv w:val="1"/>
      <w:marLeft w:val="0"/>
      <w:marRight w:val="0"/>
      <w:marTop w:val="0"/>
      <w:marBottom w:val="0"/>
      <w:divBdr>
        <w:top w:val="none" w:sz="0" w:space="0" w:color="auto"/>
        <w:left w:val="none" w:sz="0" w:space="0" w:color="auto"/>
        <w:bottom w:val="none" w:sz="0" w:space="0" w:color="auto"/>
        <w:right w:val="none" w:sz="0" w:space="0" w:color="auto"/>
      </w:divBdr>
    </w:div>
    <w:div w:id="1660498986">
      <w:bodyDiv w:val="1"/>
      <w:marLeft w:val="0"/>
      <w:marRight w:val="0"/>
      <w:marTop w:val="0"/>
      <w:marBottom w:val="0"/>
      <w:divBdr>
        <w:top w:val="none" w:sz="0" w:space="0" w:color="auto"/>
        <w:left w:val="none" w:sz="0" w:space="0" w:color="auto"/>
        <w:bottom w:val="none" w:sz="0" w:space="0" w:color="auto"/>
        <w:right w:val="none" w:sz="0" w:space="0" w:color="auto"/>
      </w:divBdr>
    </w:div>
    <w:div w:id="1665206940">
      <w:bodyDiv w:val="1"/>
      <w:marLeft w:val="0"/>
      <w:marRight w:val="0"/>
      <w:marTop w:val="0"/>
      <w:marBottom w:val="0"/>
      <w:divBdr>
        <w:top w:val="none" w:sz="0" w:space="0" w:color="auto"/>
        <w:left w:val="none" w:sz="0" w:space="0" w:color="auto"/>
        <w:bottom w:val="none" w:sz="0" w:space="0" w:color="auto"/>
        <w:right w:val="none" w:sz="0" w:space="0" w:color="auto"/>
      </w:divBdr>
    </w:div>
    <w:div w:id="1672297134">
      <w:bodyDiv w:val="1"/>
      <w:marLeft w:val="0"/>
      <w:marRight w:val="0"/>
      <w:marTop w:val="0"/>
      <w:marBottom w:val="0"/>
      <w:divBdr>
        <w:top w:val="none" w:sz="0" w:space="0" w:color="auto"/>
        <w:left w:val="none" w:sz="0" w:space="0" w:color="auto"/>
        <w:bottom w:val="none" w:sz="0" w:space="0" w:color="auto"/>
        <w:right w:val="none" w:sz="0" w:space="0" w:color="auto"/>
      </w:divBdr>
    </w:div>
    <w:div w:id="1676345707">
      <w:bodyDiv w:val="1"/>
      <w:marLeft w:val="0"/>
      <w:marRight w:val="0"/>
      <w:marTop w:val="0"/>
      <w:marBottom w:val="0"/>
      <w:divBdr>
        <w:top w:val="none" w:sz="0" w:space="0" w:color="auto"/>
        <w:left w:val="none" w:sz="0" w:space="0" w:color="auto"/>
        <w:bottom w:val="none" w:sz="0" w:space="0" w:color="auto"/>
        <w:right w:val="none" w:sz="0" w:space="0" w:color="auto"/>
      </w:divBdr>
    </w:div>
    <w:div w:id="1700203285">
      <w:bodyDiv w:val="1"/>
      <w:marLeft w:val="0"/>
      <w:marRight w:val="0"/>
      <w:marTop w:val="0"/>
      <w:marBottom w:val="0"/>
      <w:divBdr>
        <w:top w:val="none" w:sz="0" w:space="0" w:color="auto"/>
        <w:left w:val="none" w:sz="0" w:space="0" w:color="auto"/>
        <w:bottom w:val="none" w:sz="0" w:space="0" w:color="auto"/>
        <w:right w:val="none" w:sz="0" w:space="0" w:color="auto"/>
      </w:divBdr>
    </w:div>
    <w:div w:id="1707680858">
      <w:bodyDiv w:val="1"/>
      <w:marLeft w:val="0"/>
      <w:marRight w:val="0"/>
      <w:marTop w:val="0"/>
      <w:marBottom w:val="0"/>
      <w:divBdr>
        <w:top w:val="none" w:sz="0" w:space="0" w:color="auto"/>
        <w:left w:val="none" w:sz="0" w:space="0" w:color="auto"/>
        <w:bottom w:val="none" w:sz="0" w:space="0" w:color="auto"/>
        <w:right w:val="none" w:sz="0" w:space="0" w:color="auto"/>
      </w:divBdr>
    </w:div>
    <w:div w:id="1708211869">
      <w:bodyDiv w:val="1"/>
      <w:marLeft w:val="0"/>
      <w:marRight w:val="0"/>
      <w:marTop w:val="0"/>
      <w:marBottom w:val="0"/>
      <w:divBdr>
        <w:top w:val="none" w:sz="0" w:space="0" w:color="auto"/>
        <w:left w:val="none" w:sz="0" w:space="0" w:color="auto"/>
        <w:bottom w:val="none" w:sz="0" w:space="0" w:color="auto"/>
        <w:right w:val="none" w:sz="0" w:space="0" w:color="auto"/>
      </w:divBdr>
    </w:div>
    <w:div w:id="1720666046">
      <w:bodyDiv w:val="1"/>
      <w:marLeft w:val="0"/>
      <w:marRight w:val="0"/>
      <w:marTop w:val="0"/>
      <w:marBottom w:val="0"/>
      <w:divBdr>
        <w:top w:val="none" w:sz="0" w:space="0" w:color="auto"/>
        <w:left w:val="none" w:sz="0" w:space="0" w:color="auto"/>
        <w:bottom w:val="none" w:sz="0" w:space="0" w:color="auto"/>
        <w:right w:val="none" w:sz="0" w:space="0" w:color="auto"/>
      </w:divBdr>
    </w:div>
    <w:div w:id="1726487964">
      <w:bodyDiv w:val="1"/>
      <w:marLeft w:val="0"/>
      <w:marRight w:val="0"/>
      <w:marTop w:val="0"/>
      <w:marBottom w:val="0"/>
      <w:divBdr>
        <w:top w:val="none" w:sz="0" w:space="0" w:color="auto"/>
        <w:left w:val="none" w:sz="0" w:space="0" w:color="auto"/>
        <w:bottom w:val="none" w:sz="0" w:space="0" w:color="auto"/>
        <w:right w:val="none" w:sz="0" w:space="0" w:color="auto"/>
      </w:divBdr>
    </w:div>
    <w:div w:id="1737312082">
      <w:bodyDiv w:val="1"/>
      <w:marLeft w:val="0"/>
      <w:marRight w:val="0"/>
      <w:marTop w:val="0"/>
      <w:marBottom w:val="0"/>
      <w:divBdr>
        <w:top w:val="none" w:sz="0" w:space="0" w:color="auto"/>
        <w:left w:val="none" w:sz="0" w:space="0" w:color="auto"/>
        <w:bottom w:val="none" w:sz="0" w:space="0" w:color="auto"/>
        <w:right w:val="none" w:sz="0" w:space="0" w:color="auto"/>
      </w:divBdr>
    </w:div>
    <w:div w:id="1787652453">
      <w:bodyDiv w:val="1"/>
      <w:marLeft w:val="0"/>
      <w:marRight w:val="0"/>
      <w:marTop w:val="0"/>
      <w:marBottom w:val="0"/>
      <w:divBdr>
        <w:top w:val="none" w:sz="0" w:space="0" w:color="auto"/>
        <w:left w:val="none" w:sz="0" w:space="0" w:color="auto"/>
        <w:bottom w:val="none" w:sz="0" w:space="0" w:color="auto"/>
        <w:right w:val="none" w:sz="0" w:space="0" w:color="auto"/>
      </w:divBdr>
    </w:div>
    <w:div w:id="1793210526">
      <w:bodyDiv w:val="1"/>
      <w:marLeft w:val="0"/>
      <w:marRight w:val="0"/>
      <w:marTop w:val="0"/>
      <w:marBottom w:val="0"/>
      <w:divBdr>
        <w:top w:val="none" w:sz="0" w:space="0" w:color="auto"/>
        <w:left w:val="none" w:sz="0" w:space="0" w:color="auto"/>
        <w:bottom w:val="none" w:sz="0" w:space="0" w:color="auto"/>
        <w:right w:val="none" w:sz="0" w:space="0" w:color="auto"/>
      </w:divBdr>
    </w:div>
    <w:div w:id="1796093072">
      <w:bodyDiv w:val="1"/>
      <w:marLeft w:val="0"/>
      <w:marRight w:val="0"/>
      <w:marTop w:val="0"/>
      <w:marBottom w:val="0"/>
      <w:divBdr>
        <w:top w:val="none" w:sz="0" w:space="0" w:color="auto"/>
        <w:left w:val="none" w:sz="0" w:space="0" w:color="auto"/>
        <w:bottom w:val="none" w:sz="0" w:space="0" w:color="auto"/>
        <w:right w:val="none" w:sz="0" w:space="0" w:color="auto"/>
      </w:divBdr>
    </w:div>
    <w:div w:id="1854958439">
      <w:bodyDiv w:val="1"/>
      <w:marLeft w:val="0"/>
      <w:marRight w:val="0"/>
      <w:marTop w:val="0"/>
      <w:marBottom w:val="0"/>
      <w:divBdr>
        <w:top w:val="none" w:sz="0" w:space="0" w:color="auto"/>
        <w:left w:val="none" w:sz="0" w:space="0" w:color="auto"/>
        <w:bottom w:val="none" w:sz="0" w:space="0" w:color="auto"/>
        <w:right w:val="none" w:sz="0" w:space="0" w:color="auto"/>
      </w:divBdr>
    </w:div>
    <w:div w:id="1869490904">
      <w:bodyDiv w:val="1"/>
      <w:marLeft w:val="0"/>
      <w:marRight w:val="0"/>
      <w:marTop w:val="0"/>
      <w:marBottom w:val="0"/>
      <w:divBdr>
        <w:top w:val="none" w:sz="0" w:space="0" w:color="auto"/>
        <w:left w:val="none" w:sz="0" w:space="0" w:color="auto"/>
        <w:bottom w:val="none" w:sz="0" w:space="0" w:color="auto"/>
        <w:right w:val="none" w:sz="0" w:space="0" w:color="auto"/>
      </w:divBdr>
    </w:div>
    <w:div w:id="1874880482">
      <w:bodyDiv w:val="1"/>
      <w:marLeft w:val="0"/>
      <w:marRight w:val="0"/>
      <w:marTop w:val="0"/>
      <w:marBottom w:val="0"/>
      <w:divBdr>
        <w:top w:val="none" w:sz="0" w:space="0" w:color="auto"/>
        <w:left w:val="none" w:sz="0" w:space="0" w:color="auto"/>
        <w:bottom w:val="none" w:sz="0" w:space="0" w:color="auto"/>
        <w:right w:val="none" w:sz="0" w:space="0" w:color="auto"/>
      </w:divBdr>
    </w:div>
    <w:div w:id="1876119616">
      <w:bodyDiv w:val="1"/>
      <w:marLeft w:val="0"/>
      <w:marRight w:val="0"/>
      <w:marTop w:val="0"/>
      <w:marBottom w:val="0"/>
      <w:divBdr>
        <w:top w:val="none" w:sz="0" w:space="0" w:color="auto"/>
        <w:left w:val="none" w:sz="0" w:space="0" w:color="auto"/>
        <w:bottom w:val="none" w:sz="0" w:space="0" w:color="auto"/>
        <w:right w:val="none" w:sz="0" w:space="0" w:color="auto"/>
      </w:divBdr>
    </w:div>
    <w:div w:id="1883325347">
      <w:bodyDiv w:val="1"/>
      <w:marLeft w:val="0"/>
      <w:marRight w:val="0"/>
      <w:marTop w:val="0"/>
      <w:marBottom w:val="0"/>
      <w:divBdr>
        <w:top w:val="none" w:sz="0" w:space="0" w:color="auto"/>
        <w:left w:val="none" w:sz="0" w:space="0" w:color="auto"/>
        <w:bottom w:val="none" w:sz="0" w:space="0" w:color="auto"/>
        <w:right w:val="none" w:sz="0" w:space="0" w:color="auto"/>
      </w:divBdr>
    </w:div>
    <w:div w:id="1885290124">
      <w:bodyDiv w:val="1"/>
      <w:marLeft w:val="0"/>
      <w:marRight w:val="0"/>
      <w:marTop w:val="0"/>
      <w:marBottom w:val="0"/>
      <w:divBdr>
        <w:top w:val="none" w:sz="0" w:space="0" w:color="auto"/>
        <w:left w:val="none" w:sz="0" w:space="0" w:color="auto"/>
        <w:bottom w:val="none" w:sz="0" w:space="0" w:color="auto"/>
        <w:right w:val="none" w:sz="0" w:space="0" w:color="auto"/>
      </w:divBdr>
    </w:div>
    <w:div w:id="1896577582">
      <w:bodyDiv w:val="1"/>
      <w:marLeft w:val="0"/>
      <w:marRight w:val="0"/>
      <w:marTop w:val="0"/>
      <w:marBottom w:val="0"/>
      <w:divBdr>
        <w:top w:val="none" w:sz="0" w:space="0" w:color="auto"/>
        <w:left w:val="none" w:sz="0" w:space="0" w:color="auto"/>
        <w:bottom w:val="none" w:sz="0" w:space="0" w:color="auto"/>
        <w:right w:val="none" w:sz="0" w:space="0" w:color="auto"/>
      </w:divBdr>
    </w:div>
    <w:div w:id="1905069478">
      <w:bodyDiv w:val="1"/>
      <w:marLeft w:val="0"/>
      <w:marRight w:val="0"/>
      <w:marTop w:val="0"/>
      <w:marBottom w:val="0"/>
      <w:divBdr>
        <w:top w:val="none" w:sz="0" w:space="0" w:color="auto"/>
        <w:left w:val="none" w:sz="0" w:space="0" w:color="auto"/>
        <w:bottom w:val="none" w:sz="0" w:space="0" w:color="auto"/>
        <w:right w:val="none" w:sz="0" w:space="0" w:color="auto"/>
      </w:divBdr>
    </w:div>
    <w:div w:id="1922641433">
      <w:bodyDiv w:val="1"/>
      <w:marLeft w:val="0"/>
      <w:marRight w:val="0"/>
      <w:marTop w:val="0"/>
      <w:marBottom w:val="0"/>
      <w:divBdr>
        <w:top w:val="none" w:sz="0" w:space="0" w:color="auto"/>
        <w:left w:val="none" w:sz="0" w:space="0" w:color="auto"/>
        <w:bottom w:val="none" w:sz="0" w:space="0" w:color="auto"/>
        <w:right w:val="none" w:sz="0" w:space="0" w:color="auto"/>
      </w:divBdr>
    </w:div>
    <w:div w:id="1943370045">
      <w:bodyDiv w:val="1"/>
      <w:marLeft w:val="0"/>
      <w:marRight w:val="0"/>
      <w:marTop w:val="0"/>
      <w:marBottom w:val="0"/>
      <w:divBdr>
        <w:top w:val="none" w:sz="0" w:space="0" w:color="auto"/>
        <w:left w:val="none" w:sz="0" w:space="0" w:color="auto"/>
        <w:bottom w:val="none" w:sz="0" w:space="0" w:color="auto"/>
        <w:right w:val="none" w:sz="0" w:space="0" w:color="auto"/>
      </w:divBdr>
    </w:div>
    <w:div w:id="1981961420">
      <w:bodyDiv w:val="1"/>
      <w:marLeft w:val="0"/>
      <w:marRight w:val="0"/>
      <w:marTop w:val="0"/>
      <w:marBottom w:val="0"/>
      <w:divBdr>
        <w:top w:val="none" w:sz="0" w:space="0" w:color="auto"/>
        <w:left w:val="none" w:sz="0" w:space="0" w:color="auto"/>
        <w:bottom w:val="none" w:sz="0" w:space="0" w:color="auto"/>
        <w:right w:val="none" w:sz="0" w:space="0" w:color="auto"/>
      </w:divBdr>
    </w:div>
    <w:div w:id="2013221131">
      <w:bodyDiv w:val="1"/>
      <w:marLeft w:val="0"/>
      <w:marRight w:val="0"/>
      <w:marTop w:val="0"/>
      <w:marBottom w:val="0"/>
      <w:divBdr>
        <w:top w:val="none" w:sz="0" w:space="0" w:color="auto"/>
        <w:left w:val="none" w:sz="0" w:space="0" w:color="auto"/>
        <w:bottom w:val="none" w:sz="0" w:space="0" w:color="auto"/>
        <w:right w:val="none" w:sz="0" w:space="0" w:color="auto"/>
      </w:divBdr>
    </w:div>
    <w:div w:id="2018455010">
      <w:bodyDiv w:val="1"/>
      <w:marLeft w:val="0"/>
      <w:marRight w:val="0"/>
      <w:marTop w:val="0"/>
      <w:marBottom w:val="0"/>
      <w:divBdr>
        <w:top w:val="none" w:sz="0" w:space="0" w:color="auto"/>
        <w:left w:val="none" w:sz="0" w:space="0" w:color="auto"/>
        <w:bottom w:val="none" w:sz="0" w:space="0" w:color="auto"/>
        <w:right w:val="none" w:sz="0" w:space="0" w:color="auto"/>
      </w:divBdr>
    </w:div>
    <w:div w:id="2033259264">
      <w:bodyDiv w:val="1"/>
      <w:marLeft w:val="0"/>
      <w:marRight w:val="0"/>
      <w:marTop w:val="0"/>
      <w:marBottom w:val="0"/>
      <w:divBdr>
        <w:top w:val="none" w:sz="0" w:space="0" w:color="auto"/>
        <w:left w:val="none" w:sz="0" w:space="0" w:color="auto"/>
        <w:bottom w:val="none" w:sz="0" w:space="0" w:color="auto"/>
        <w:right w:val="none" w:sz="0" w:space="0" w:color="auto"/>
      </w:divBdr>
    </w:div>
    <w:div w:id="2038004507">
      <w:bodyDiv w:val="1"/>
      <w:marLeft w:val="0"/>
      <w:marRight w:val="0"/>
      <w:marTop w:val="0"/>
      <w:marBottom w:val="0"/>
      <w:divBdr>
        <w:top w:val="none" w:sz="0" w:space="0" w:color="auto"/>
        <w:left w:val="none" w:sz="0" w:space="0" w:color="auto"/>
        <w:bottom w:val="none" w:sz="0" w:space="0" w:color="auto"/>
        <w:right w:val="none" w:sz="0" w:space="0" w:color="auto"/>
      </w:divBdr>
    </w:div>
    <w:div w:id="2068457658">
      <w:bodyDiv w:val="1"/>
      <w:marLeft w:val="0"/>
      <w:marRight w:val="0"/>
      <w:marTop w:val="0"/>
      <w:marBottom w:val="0"/>
      <w:divBdr>
        <w:top w:val="none" w:sz="0" w:space="0" w:color="auto"/>
        <w:left w:val="none" w:sz="0" w:space="0" w:color="auto"/>
        <w:bottom w:val="none" w:sz="0" w:space="0" w:color="auto"/>
        <w:right w:val="none" w:sz="0" w:space="0" w:color="auto"/>
      </w:divBdr>
    </w:div>
    <w:div w:id="2068531224">
      <w:bodyDiv w:val="1"/>
      <w:marLeft w:val="0"/>
      <w:marRight w:val="0"/>
      <w:marTop w:val="0"/>
      <w:marBottom w:val="0"/>
      <w:divBdr>
        <w:top w:val="none" w:sz="0" w:space="0" w:color="auto"/>
        <w:left w:val="none" w:sz="0" w:space="0" w:color="auto"/>
        <w:bottom w:val="none" w:sz="0" w:space="0" w:color="auto"/>
        <w:right w:val="none" w:sz="0" w:space="0" w:color="auto"/>
      </w:divBdr>
    </w:div>
    <w:div w:id="2077774280">
      <w:bodyDiv w:val="1"/>
      <w:marLeft w:val="0"/>
      <w:marRight w:val="0"/>
      <w:marTop w:val="0"/>
      <w:marBottom w:val="0"/>
      <w:divBdr>
        <w:top w:val="none" w:sz="0" w:space="0" w:color="auto"/>
        <w:left w:val="none" w:sz="0" w:space="0" w:color="auto"/>
        <w:bottom w:val="none" w:sz="0" w:space="0" w:color="auto"/>
        <w:right w:val="none" w:sz="0" w:space="0" w:color="auto"/>
      </w:divBdr>
    </w:div>
    <w:div w:id="2091613115">
      <w:bodyDiv w:val="1"/>
      <w:marLeft w:val="0"/>
      <w:marRight w:val="0"/>
      <w:marTop w:val="0"/>
      <w:marBottom w:val="0"/>
      <w:divBdr>
        <w:top w:val="none" w:sz="0" w:space="0" w:color="auto"/>
        <w:left w:val="none" w:sz="0" w:space="0" w:color="auto"/>
        <w:bottom w:val="none" w:sz="0" w:space="0" w:color="auto"/>
        <w:right w:val="none" w:sz="0" w:space="0" w:color="auto"/>
      </w:divBdr>
    </w:div>
    <w:div w:id="2092695756">
      <w:bodyDiv w:val="1"/>
      <w:marLeft w:val="0"/>
      <w:marRight w:val="0"/>
      <w:marTop w:val="0"/>
      <w:marBottom w:val="0"/>
      <w:divBdr>
        <w:top w:val="none" w:sz="0" w:space="0" w:color="auto"/>
        <w:left w:val="none" w:sz="0" w:space="0" w:color="auto"/>
        <w:bottom w:val="none" w:sz="0" w:space="0" w:color="auto"/>
        <w:right w:val="none" w:sz="0" w:space="0" w:color="auto"/>
      </w:divBdr>
    </w:div>
    <w:div w:id="2093620232">
      <w:bodyDiv w:val="1"/>
      <w:marLeft w:val="0"/>
      <w:marRight w:val="0"/>
      <w:marTop w:val="0"/>
      <w:marBottom w:val="0"/>
      <w:divBdr>
        <w:top w:val="none" w:sz="0" w:space="0" w:color="auto"/>
        <w:left w:val="none" w:sz="0" w:space="0" w:color="auto"/>
        <w:bottom w:val="none" w:sz="0" w:space="0" w:color="auto"/>
        <w:right w:val="none" w:sz="0" w:space="0" w:color="auto"/>
      </w:divBdr>
    </w:div>
    <w:div w:id="2095935552">
      <w:bodyDiv w:val="1"/>
      <w:marLeft w:val="0"/>
      <w:marRight w:val="0"/>
      <w:marTop w:val="0"/>
      <w:marBottom w:val="0"/>
      <w:divBdr>
        <w:top w:val="none" w:sz="0" w:space="0" w:color="auto"/>
        <w:left w:val="none" w:sz="0" w:space="0" w:color="auto"/>
        <w:bottom w:val="none" w:sz="0" w:space="0" w:color="auto"/>
        <w:right w:val="none" w:sz="0" w:space="0" w:color="auto"/>
      </w:divBdr>
    </w:div>
    <w:div w:id="2097439131">
      <w:bodyDiv w:val="1"/>
      <w:marLeft w:val="0"/>
      <w:marRight w:val="0"/>
      <w:marTop w:val="0"/>
      <w:marBottom w:val="0"/>
      <w:divBdr>
        <w:top w:val="none" w:sz="0" w:space="0" w:color="auto"/>
        <w:left w:val="none" w:sz="0" w:space="0" w:color="auto"/>
        <w:bottom w:val="none" w:sz="0" w:space="0" w:color="auto"/>
        <w:right w:val="none" w:sz="0" w:space="0" w:color="auto"/>
      </w:divBdr>
    </w:div>
    <w:div w:id="2108427745">
      <w:bodyDiv w:val="1"/>
      <w:marLeft w:val="0"/>
      <w:marRight w:val="0"/>
      <w:marTop w:val="0"/>
      <w:marBottom w:val="0"/>
      <w:divBdr>
        <w:top w:val="none" w:sz="0" w:space="0" w:color="auto"/>
        <w:left w:val="none" w:sz="0" w:space="0" w:color="auto"/>
        <w:bottom w:val="none" w:sz="0" w:space="0" w:color="auto"/>
        <w:right w:val="none" w:sz="0" w:space="0" w:color="auto"/>
      </w:divBdr>
    </w:div>
    <w:div w:id="2126998702">
      <w:bodyDiv w:val="1"/>
      <w:marLeft w:val="0"/>
      <w:marRight w:val="0"/>
      <w:marTop w:val="0"/>
      <w:marBottom w:val="0"/>
      <w:divBdr>
        <w:top w:val="none" w:sz="0" w:space="0" w:color="auto"/>
        <w:left w:val="none" w:sz="0" w:space="0" w:color="auto"/>
        <w:bottom w:val="none" w:sz="0" w:space="0" w:color="auto"/>
        <w:right w:val="none" w:sz="0" w:space="0" w:color="auto"/>
      </w:divBdr>
    </w:div>
    <w:div w:id="21307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chart" Target="charts/chart2.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fontTable" Target="fontTable.xml"/><Relationship Id="rId38" Type="http://schemas.openxmlformats.org/officeDocument/2006/relationships/customXml" Target="../customXml/item3.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2.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3.xml"/><Relationship Id="rId37" Type="http://schemas.openxmlformats.org/officeDocument/2006/relationships/customXml" Target="../customXml/item2.xml"/><Relationship Id="rId15" Type="http://schemas.microsoft.com/office/2007/relationships/hdphoto" Target="media/hdphoto2.wdp"/><Relationship Id="rId23" Type="http://schemas.openxmlformats.org/officeDocument/2006/relationships/chart" Target="charts/chart4.xml"/><Relationship Id="rId28" Type="http://schemas.openxmlformats.org/officeDocument/2006/relationships/header" Target="header1.xml"/><Relationship Id="rId36" Type="http://schemas.openxmlformats.org/officeDocument/2006/relationships/customXml" Target="../customXml/item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x0331aa\Desktop\Inriktningsprogram\Polisprogrammet\Antal%20polise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fx0331aa\Desktop\Inriktningsprogram\Polisprogrammet\Antal%20polise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fx0331aa\Desktop\Inriktningsprogram\Polisprogrammet\Antal%20poliser.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fx0331aa\Desktop\Inriktningsprogram\Polisprogrammet\Antal%20polis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v-SE" sz="900" b="0">
                <a:solidFill>
                  <a:sysClr val="windowText" lastClr="000000"/>
                </a:solidFill>
              </a:rPr>
              <a:t>Antal poliser i tjänst vid årets slut</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Blad1!$O$2:$R$2</c:f>
              <c:numCache>
                <c:formatCode>General</c:formatCode>
                <c:ptCount val="4"/>
                <c:pt idx="0">
                  <c:v>2014</c:v>
                </c:pt>
                <c:pt idx="1">
                  <c:v>2015</c:v>
                </c:pt>
                <c:pt idx="2">
                  <c:v>2016</c:v>
                </c:pt>
                <c:pt idx="3">
                  <c:v>2017</c:v>
                </c:pt>
              </c:numCache>
            </c:numRef>
          </c:cat>
          <c:val>
            <c:numRef>
              <c:f>Blad1!$O$3:$R$3</c:f>
              <c:numCache>
                <c:formatCode>General</c:formatCode>
                <c:ptCount val="4"/>
                <c:pt idx="0">
                  <c:v>20051</c:v>
                </c:pt>
                <c:pt idx="1">
                  <c:v>19903</c:v>
                </c:pt>
                <c:pt idx="2">
                  <c:v>20025</c:v>
                </c:pt>
                <c:pt idx="3">
                  <c:v>19741</c:v>
                </c:pt>
              </c:numCache>
            </c:numRef>
          </c:val>
          <c:extLst>
            <c:ext xmlns:c16="http://schemas.microsoft.com/office/drawing/2014/chart" uri="{C3380CC4-5D6E-409C-BE32-E72D297353CC}">
              <c16:uniqueId val="{00000000-14A5-4D40-8176-4660FEB18ADD}"/>
            </c:ext>
          </c:extLst>
        </c:ser>
        <c:dLbls>
          <c:dLblPos val="inEnd"/>
          <c:showLegendKey val="0"/>
          <c:showVal val="1"/>
          <c:showCatName val="0"/>
          <c:showSerName val="0"/>
          <c:showPercent val="0"/>
          <c:showBubbleSize val="0"/>
        </c:dLbls>
        <c:gapWidth val="267"/>
        <c:overlap val="-43"/>
        <c:axId val="414719568"/>
        <c:axId val="349092016"/>
      </c:barChart>
      <c:catAx>
        <c:axId val="414719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349092016"/>
        <c:crosses val="autoZero"/>
        <c:auto val="1"/>
        <c:lblAlgn val="ctr"/>
        <c:lblOffset val="100"/>
        <c:noMultiLvlLbl val="0"/>
      </c:catAx>
      <c:valAx>
        <c:axId val="349092016"/>
        <c:scaling>
          <c:orientation val="minMax"/>
          <c:min val="190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4147195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v-SE" sz="900" b="0">
                <a:solidFill>
                  <a:sysClr val="windowText" lastClr="000000"/>
                </a:solidFill>
              </a:rPr>
              <a:t>Antal poliser per hundratusen invånare</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v-SE"/>
        </a:p>
      </c:txPr>
    </c:title>
    <c:autoTitleDeleted val="0"/>
    <c:plotArea>
      <c:layout/>
      <c:lineChart>
        <c:grouping val="standard"/>
        <c:varyColors val="0"/>
        <c:ser>
          <c:idx val="0"/>
          <c:order val="0"/>
          <c:spPr>
            <a:ln w="22225" cap="rnd">
              <a:solidFill>
                <a:schemeClr val="accent1"/>
              </a:solidFill>
              <a:round/>
            </a:ln>
            <a:effectLst/>
          </c:spPr>
          <c:marker>
            <c:symbol val="none"/>
          </c:marker>
          <c:cat>
            <c:numRef>
              <c:f>Blad1!$K$2:$R$2</c:f>
              <c:numCache>
                <c:formatCode>General</c:formatCode>
                <c:ptCount val="8"/>
                <c:pt idx="0">
                  <c:v>2010</c:v>
                </c:pt>
                <c:pt idx="1">
                  <c:v>2011</c:v>
                </c:pt>
                <c:pt idx="2">
                  <c:v>2012</c:v>
                </c:pt>
                <c:pt idx="3">
                  <c:v>2013</c:v>
                </c:pt>
                <c:pt idx="4">
                  <c:v>2014</c:v>
                </c:pt>
                <c:pt idx="5">
                  <c:v>2015</c:v>
                </c:pt>
                <c:pt idx="6">
                  <c:v>2016</c:v>
                </c:pt>
                <c:pt idx="7">
                  <c:v>2017</c:v>
                </c:pt>
              </c:numCache>
            </c:numRef>
          </c:cat>
          <c:val>
            <c:numRef>
              <c:f>Blad1!$K$5:$R$5</c:f>
              <c:numCache>
                <c:formatCode>General</c:formatCode>
                <c:ptCount val="8"/>
                <c:pt idx="0">
                  <c:v>215.51536444421316</c:v>
                </c:pt>
                <c:pt idx="1">
                  <c:v>215.10399557939036</c:v>
                </c:pt>
                <c:pt idx="2">
                  <c:v>208.14381240978733</c:v>
                </c:pt>
                <c:pt idx="3">
                  <c:v>206.44152295802675</c:v>
                </c:pt>
                <c:pt idx="4">
                  <c:v>205.70708669172302</c:v>
                </c:pt>
                <c:pt idx="5">
                  <c:v>202.04005332647381</c:v>
                </c:pt>
                <c:pt idx="6">
                  <c:v>200.34710824336554</c:v>
                </c:pt>
                <c:pt idx="7">
                  <c:v>196.1275416181133</c:v>
                </c:pt>
              </c:numCache>
            </c:numRef>
          </c:val>
          <c:smooth val="0"/>
          <c:extLst>
            <c:ext xmlns:c16="http://schemas.microsoft.com/office/drawing/2014/chart" uri="{C3380CC4-5D6E-409C-BE32-E72D297353CC}">
              <c16:uniqueId val="{00000000-AB86-46EA-900C-184E64AE8659}"/>
            </c:ext>
          </c:extLst>
        </c:ser>
        <c:dLbls>
          <c:showLegendKey val="0"/>
          <c:showVal val="0"/>
          <c:showCatName val="0"/>
          <c:showSerName val="0"/>
          <c:showPercent val="0"/>
          <c:showBubbleSize val="0"/>
        </c:dLbls>
        <c:smooth val="0"/>
        <c:axId val="401071736"/>
        <c:axId val="401075344"/>
      </c:lineChart>
      <c:catAx>
        <c:axId val="4010717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401075344"/>
        <c:crosses val="autoZero"/>
        <c:auto val="1"/>
        <c:lblAlgn val="ctr"/>
        <c:lblOffset val="100"/>
        <c:noMultiLvlLbl val="0"/>
      </c:catAx>
      <c:valAx>
        <c:axId val="401075344"/>
        <c:scaling>
          <c:orientation val="minMax"/>
          <c:min val="195"/>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4010717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r>
              <a:rPr lang="en-US" sz="900" b="0">
                <a:solidFill>
                  <a:sysClr val="windowText" lastClr="000000"/>
                </a:solidFill>
                <a:latin typeface="+mj-lt"/>
              </a:rPr>
              <a:t>Antal avgångar per år </a:t>
            </a:r>
          </a:p>
        </c:rich>
      </c:tx>
      <c:layout/>
      <c:overlay val="0"/>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endParaRPr lang="sv-SE"/>
        </a:p>
      </c:txPr>
    </c:title>
    <c:autoTitleDeleted val="0"/>
    <c:plotArea>
      <c:layout/>
      <c:barChart>
        <c:barDir val="col"/>
        <c:grouping val="clustered"/>
        <c:varyColors val="0"/>
        <c:ser>
          <c:idx val="0"/>
          <c:order val="0"/>
          <c:tx>
            <c:strRef>
              <c:f>Blad1!$A$15</c:f>
              <c:strCache>
                <c:ptCount val="1"/>
                <c:pt idx="0">
                  <c:v>Poliser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Blad1!$B$14:$E$14</c:f>
              <c:numCache>
                <c:formatCode>General</c:formatCode>
                <c:ptCount val="4"/>
                <c:pt idx="0">
                  <c:v>2014</c:v>
                </c:pt>
                <c:pt idx="1">
                  <c:v>2015</c:v>
                </c:pt>
                <c:pt idx="2">
                  <c:v>2016</c:v>
                </c:pt>
                <c:pt idx="3">
                  <c:v>2017</c:v>
                </c:pt>
              </c:numCache>
            </c:numRef>
          </c:cat>
          <c:val>
            <c:numRef>
              <c:f>Blad1!$B$15:$E$15</c:f>
              <c:numCache>
                <c:formatCode>General</c:formatCode>
                <c:ptCount val="4"/>
                <c:pt idx="0">
                  <c:v>638</c:v>
                </c:pt>
                <c:pt idx="1">
                  <c:v>832</c:v>
                </c:pt>
                <c:pt idx="2">
                  <c:v>950</c:v>
                </c:pt>
                <c:pt idx="3">
                  <c:v>905</c:v>
                </c:pt>
              </c:numCache>
            </c:numRef>
          </c:val>
          <c:extLst>
            <c:ext xmlns:c16="http://schemas.microsoft.com/office/drawing/2014/chart" uri="{C3380CC4-5D6E-409C-BE32-E72D297353CC}">
              <c16:uniqueId val="{00000000-6BDB-4973-A928-467176AE56A9}"/>
            </c:ext>
          </c:extLst>
        </c:ser>
        <c:dLbls>
          <c:dLblPos val="inEnd"/>
          <c:showLegendKey val="0"/>
          <c:showVal val="1"/>
          <c:showCatName val="0"/>
          <c:showSerName val="0"/>
          <c:showPercent val="0"/>
          <c:showBubbleSize val="0"/>
        </c:dLbls>
        <c:gapWidth val="100"/>
        <c:overlap val="-24"/>
        <c:axId val="438136544"/>
        <c:axId val="438139824"/>
      </c:barChart>
      <c:catAx>
        <c:axId val="438136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v-SE"/>
          </a:p>
        </c:txPr>
        <c:crossAx val="438139824"/>
        <c:crosses val="autoZero"/>
        <c:auto val="1"/>
        <c:lblAlgn val="ctr"/>
        <c:lblOffset val="100"/>
        <c:noMultiLvlLbl val="0"/>
      </c:catAx>
      <c:valAx>
        <c:axId val="4381398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v-SE"/>
          </a:p>
        </c:txPr>
        <c:crossAx val="43813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v-S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v-SE" sz="900" b="0">
                <a:solidFill>
                  <a:sysClr val="windowText" lastClr="000000"/>
                </a:solidFill>
              </a:rPr>
              <a:t>Har blivit utsatt för hot under senaste året</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v-SE"/>
        </a:p>
      </c:txPr>
    </c:title>
    <c:autoTitleDeleted val="0"/>
    <c:plotArea>
      <c:layout/>
      <c:barChart>
        <c:barDir val="bar"/>
        <c:grouping val="clustered"/>
        <c:varyColors val="0"/>
        <c:ser>
          <c:idx val="0"/>
          <c:order val="0"/>
          <c:spPr>
            <a:solidFill>
              <a:schemeClr val="accent1"/>
            </a:solidFill>
            <a:ln>
              <a:noFill/>
            </a:ln>
            <a:effectLst/>
          </c:spPr>
          <c:invertIfNegative val="0"/>
          <c:cat>
            <c:strRef>
              <c:f>Blad2!$B$12:$B$17</c:f>
              <c:strCache>
                <c:ptCount val="6"/>
                <c:pt idx="0">
                  <c:v>11 eller fler</c:v>
                </c:pt>
                <c:pt idx="1">
                  <c:v> 6-10</c:v>
                </c:pt>
                <c:pt idx="2">
                  <c:v> 4-6</c:v>
                </c:pt>
                <c:pt idx="3">
                  <c:v> 2-3</c:v>
                </c:pt>
                <c:pt idx="4">
                  <c:v>1</c:v>
                </c:pt>
                <c:pt idx="5">
                  <c:v>Ingen gång</c:v>
                </c:pt>
              </c:strCache>
            </c:strRef>
          </c:cat>
          <c:val>
            <c:numRef>
              <c:f>Blad2!$C$12:$C$17</c:f>
              <c:numCache>
                <c:formatCode>0%</c:formatCode>
                <c:ptCount val="6"/>
                <c:pt idx="0">
                  <c:v>0.06</c:v>
                </c:pt>
                <c:pt idx="1">
                  <c:v>7.0000000000000007E-2</c:v>
                </c:pt>
                <c:pt idx="2">
                  <c:v>0.23</c:v>
                </c:pt>
                <c:pt idx="3">
                  <c:v>0.46</c:v>
                </c:pt>
                <c:pt idx="4">
                  <c:v>0.13</c:v>
                </c:pt>
                <c:pt idx="5">
                  <c:v>0.05</c:v>
                </c:pt>
              </c:numCache>
            </c:numRef>
          </c:val>
          <c:extLst>
            <c:ext xmlns:c16="http://schemas.microsoft.com/office/drawing/2014/chart" uri="{C3380CC4-5D6E-409C-BE32-E72D297353CC}">
              <c16:uniqueId val="{00000000-21CB-4607-BF94-E1A117A5286F}"/>
            </c:ext>
          </c:extLst>
        </c:ser>
        <c:dLbls>
          <c:showLegendKey val="0"/>
          <c:showVal val="0"/>
          <c:showCatName val="0"/>
          <c:showSerName val="0"/>
          <c:showPercent val="0"/>
          <c:showBubbleSize val="0"/>
        </c:dLbls>
        <c:gapWidth val="247"/>
        <c:axId val="333904624"/>
        <c:axId val="333904952"/>
      </c:barChart>
      <c:catAx>
        <c:axId val="3339046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333904952"/>
        <c:crosses val="autoZero"/>
        <c:auto val="1"/>
        <c:lblAlgn val="ctr"/>
        <c:lblOffset val="100"/>
        <c:noMultiLvlLbl val="0"/>
      </c:catAx>
      <c:valAx>
        <c:axId val="33390495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3339046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00961279904527B2ADCC42BB2A6DE5"/>
        <w:category>
          <w:name w:val="Allmänt"/>
          <w:gallery w:val="placeholder"/>
        </w:category>
        <w:types>
          <w:type w:val="bbPlcHdr"/>
        </w:types>
        <w:behaviors>
          <w:behavior w:val="content"/>
        </w:behaviors>
        <w:guid w:val="{ECBD3942-10BF-41E1-8AB1-200574BF69F5}"/>
      </w:docPartPr>
      <w:docPartBody>
        <w:p w:rsidR="00231EEF" w:rsidRDefault="00FE768E">
          <w:pPr>
            <w:pStyle w:val="AE00961279904527B2ADCC42BB2A6DE5"/>
          </w:pPr>
          <w:r w:rsidRPr="005A0A93">
            <w:rPr>
              <w:rStyle w:val="Platshllartext"/>
            </w:rPr>
            <w:t>Förslag till riksdagsbeslut</w:t>
          </w:r>
        </w:p>
      </w:docPartBody>
    </w:docPart>
    <w:docPart>
      <w:docPartPr>
        <w:name w:val="A7D56AC970B44DA589D7773C21ADEF04"/>
        <w:category>
          <w:name w:val="Allmänt"/>
          <w:gallery w:val="placeholder"/>
        </w:category>
        <w:types>
          <w:type w:val="bbPlcHdr"/>
        </w:types>
        <w:behaviors>
          <w:behavior w:val="content"/>
        </w:behaviors>
        <w:guid w:val="{A768C9F0-7AD6-4339-ABAE-B14FF910AD89}"/>
      </w:docPartPr>
      <w:docPartBody>
        <w:p w:rsidR="002344CC" w:rsidRDefault="002344CC"/>
      </w:docPartBody>
    </w:docPart>
    <w:docPart>
      <w:docPartPr>
        <w:name w:val="CAA6343C41874B42AFA4933116C9512F"/>
        <w:category>
          <w:name w:val="Allmänt"/>
          <w:gallery w:val="placeholder"/>
        </w:category>
        <w:types>
          <w:type w:val="bbPlcHdr"/>
        </w:types>
        <w:behaviors>
          <w:behavior w:val="content"/>
        </w:behaviors>
        <w:guid w:val="{4905456C-1CF1-4312-B1F2-A1E6E6BF887D}"/>
      </w:docPartPr>
      <w:docPartBody>
        <w:p w:rsidR="00BC6C2A" w:rsidRDefault="00131034">
          <w:r>
            <w:t xml:space="preserve"> </w:t>
          </w:r>
        </w:p>
      </w:docPartBody>
    </w:docPart>
    <w:docPart>
      <w:docPartPr>
        <w:name w:val="8C1D41BE0F674B70AA322F6C3A0F042C"/>
        <w:category>
          <w:name w:val="Allmänt"/>
          <w:gallery w:val="placeholder"/>
        </w:category>
        <w:types>
          <w:type w:val="bbPlcHdr"/>
        </w:types>
        <w:behaviors>
          <w:behavior w:val="content"/>
        </w:behaviors>
        <w:guid w:val="{F7706040-9F11-489B-8870-CF93BE2A2303}"/>
      </w:docPartPr>
      <w:docPartBody>
        <w:p w:rsidR="00BC6C2A" w:rsidRDefault="00131034">
          <w:r>
            <w:t>:1913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GillSans Pro for Riksdagen Md">
    <w:panose1 w:val="020B050202010402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68E"/>
    <w:rsid w:val="000901F1"/>
    <w:rsid w:val="001232C1"/>
    <w:rsid w:val="00131034"/>
    <w:rsid w:val="00231EEF"/>
    <w:rsid w:val="002344CC"/>
    <w:rsid w:val="004A4040"/>
    <w:rsid w:val="005464AB"/>
    <w:rsid w:val="00597E62"/>
    <w:rsid w:val="00601C3B"/>
    <w:rsid w:val="00622268"/>
    <w:rsid w:val="006467DF"/>
    <w:rsid w:val="00716E92"/>
    <w:rsid w:val="00793673"/>
    <w:rsid w:val="00A95415"/>
    <w:rsid w:val="00B0676F"/>
    <w:rsid w:val="00B10DB0"/>
    <w:rsid w:val="00BC6C2A"/>
    <w:rsid w:val="00C03B26"/>
    <w:rsid w:val="00C31E57"/>
    <w:rsid w:val="00CD59E0"/>
    <w:rsid w:val="00D21C0F"/>
    <w:rsid w:val="00D74BB9"/>
    <w:rsid w:val="00F92B15"/>
    <w:rsid w:val="00FA085E"/>
    <w:rsid w:val="00FE768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31034"/>
    <w:rPr>
      <w:color w:val="F4B083" w:themeColor="accent2" w:themeTint="99"/>
    </w:rPr>
  </w:style>
  <w:style w:type="paragraph" w:customStyle="1" w:styleId="AE00961279904527B2ADCC42BB2A6DE5">
    <w:name w:val="AE00961279904527B2ADCC42BB2A6DE5"/>
  </w:style>
  <w:style w:type="paragraph" w:customStyle="1" w:styleId="B72BECEE27D74FD7A228F5F54C161A95">
    <w:name w:val="B72BECEE27D74FD7A228F5F54C161A95"/>
  </w:style>
  <w:style w:type="paragraph" w:customStyle="1" w:styleId="Frslagstext">
    <w:name w:val="Förslagstext"/>
    <w:aliases w:val="Yrkande,Hemstlatt"/>
    <w:basedOn w:val="Normal"/>
    <w:link w:val="FrslagstextChar"/>
    <w:uiPriority w:val="2"/>
    <w:pPr>
      <w:numPr>
        <w:numId w:val="1"/>
      </w:numPr>
      <w:tabs>
        <w:tab w:val="left" w:pos="397"/>
      </w:tabs>
      <w:spacing w:before="80" w:after="0" w:line="360" w:lineRule="auto"/>
      <w:ind w:left="397" w:hanging="397"/>
      <w:contextualSpacing/>
    </w:pPr>
    <w:rPr>
      <w:rFonts w:eastAsiaTheme="minorHAnsi"/>
      <w:kern w:val="28"/>
      <w:sz w:val="24"/>
      <w:szCs w:val="24"/>
      <w:lang w:eastAsia="en-US"/>
      <w14:numSpacing w14:val="proportional"/>
    </w:rPr>
  </w:style>
  <w:style w:type="character" w:customStyle="1" w:styleId="FrslagstextChar">
    <w:name w:val="Förslagstext Char"/>
    <w:aliases w:val="Yrkande Char,Hemstlatt Char"/>
    <w:basedOn w:val="Standardstycketeckensnitt"/>
    <w:link w:val="Frslagstext"/>
    <w:uiPriority w:val="2"/>
    <w:rPr>
      <w:rFonts w:eastAsiaTheme="minorHAnsi"/>
      <w:kern w:val="28"/>
      <w:sz w:val="24"/>
      <w:szCs w:val="24"/>
      <w:lang w:eastAsia="en-US"/>
      <w14:numSpacing w14:val="proportional"/>
    </w:rPr>
  </w:style>
  <w:style w:type="paragraph" w:customStyle="1" w:styleId="A4A293033F4B4D24A8A359CD0DCBC5CA">
    <w:name w:val="A4A293033F4B4D24A8A359CD0DCBC5CA"/>
  </w:style>
  <w:style w:type="paragraph" w:customStyle="1" w:styleId="370DAB0A753642F89275A687A41B52B1">
    <w:name w:val="370DAB0A753642F89275A687A41B52B1"/>
  </w:style>
  <w:style w:type="paragraph" w:customStyle="1" w:styleId="51A7500BF3E043178B5B9103C48AF493">
    <w:name w:val="51A7500BF3E043178B5B9103C48AF493"/>
  </w:style>
  <w:style w:type="paragraph" w:customStyle="1" w:styleId="D870377E33C34665B4213BBB32CDE889">
    <w:name w:val="D870377E33C34665B4213BBB32CDE889"/>
  </w:style>
  <w:style w:type="paragraph" w:customStyle="1" w:styleId="ABAAFBA6F838499BB62B0FD1CF4DD256">
    <w:name w:val="ABAAFBA6F838499BB62B0FD1CF4DD256"/>
  </w:style>
  <w:style w:type="paragraph" w:customStyle="1" w:styleId="4EE86E244FE84344BC6ED5DD16715EE2">
    <w:name w:val="4EE86E244FE84344BC6ED5DD16715E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ec540bd1717ba225241d19970740275b">
  <xsd:schema xmlns:xsd="http://www.w3.org/2001/XMLSchema" xmlns:xs="http://www.w3.org/2001/XMLSchema" xmlns:p="http://schemas.microsoft.com/office/2006/metadata/properties" xmlns:ns2="00d11361-0b92-4bae-a181-288d6a55b763" targetNamespace="http://schemas.microsoft.com/office/2006/metadata/properties" ma:root="true" ma:fieldsID="afffe5469a9fca058a83d7fa8fb320c9"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990822-90F6-4F30-8250-78C1D52111F0}"/>
</file>

<file path=customXml/itemProps2.xml><?xml version="1.0" encoding="utf-8"?>
<ds:datastoreItem xmlns:ds="http://schemas.openxmlformats.org/officeDocument/2006/customXml" ds:itemID="{84B93715-D57E-4FD1-965E-5AB80FB7CB17}"/>
</file>

<file path=customXml/itemProps3.xml><?xml version="1.0" encoding="utf-8"?>
<ds:datastoreItem xmlns:ds="http://schemas.openxmlformats.org/officeDocument/2006/customXml" ds:itemID="{F7082BFB-A7E9-47E1-8098-E31850A3F186}"/>
</file>

<file path=docProps/app.xml><?xml version="1.0" encoding="utf-8"?>
<Properties xmlns="http://schemas.openxmlformats.org/officeDocument/2006/extended-properties" xmlns:vt="http://schemas.openxmlformats.org/officeDocument/2006/docPropsVTypes">
  <Template>Normal</Template>
  <TotalTime>690</TotalTime>
  <Pages>118</Pages>
  <Words>45048</Words>
  <Characters>267589</Characters>
  <Application>Microsoft Office Word</Application>
  <DocSecurity>0</DocSecurity>
  <Lines>7232</Lines>
  <Paragraphs>4597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SD360 Budgetproposition för 2019</vt:lpstr>
      <vt:lpstr>
      </vt:lpstr>
    </vt:vector>
  </TitlesOfParts>
  <Company>Sveriges riksdag</Company>
  <LinksUpToDate>false</LinksUpToDate>
  <CharactersWithSpaces>308040</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