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0DA1" w:rsidRPr="00356B18" w:rsidTr="001B0D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0DA1" w:rsidRPr="00356B18" w:rsidRDefault="001B0DA1" w:rsidP="001B0DA1">
            <w:pPr>
              <w:pStyle w:val="RSKRbeteckning"/>
              <w:spacing w:before="240"/>
            </w:pPr>
            <w:r w:rsidRPr="00356B18">
              <w:t>Riksdagsskrivelse</w:t>
            </w:r>
          </w:p>
          <w:p w:rsidR="001B0DA1" w:rsidRPr="00356B18" w:rsidRDefault="001B0DA1" w:rsidP="001B0DA1">
            <w:pPr>
              <w:pStyle w:val="RSKRbeteckning"/>
            </w:pPr>
            <w:r w:rsidRPr="00356B18">
              <w:t>2007/08:84</w:t>
            </w:r>
          </w:p>
        </w:tc>
        <w:tc>
          <w:tcPr>
            <w:tcW w:w="1134" w:type="dxa"/>
          </w:tcPr>
          <w:p w:rsidR="001B0DA1" w:rsidRPr="00356B18" w:rsidRDefault="00356B18" w:rsidP="001B0DA1">
            <w:pPr>
              <w:jc w:val="right"/>
            </w:pPr>
            <w:r w:rsidRPr="00356B1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DA1" w:rsidRPr="00356B18" w:rsidTr="001B0D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0DA1" w:rsidRPr="00356B18" w:rsidRDefault="001B0DA1">
            <w:pPr>
              <w:rPr>
                <w:sz w:val="10"/>
              </w:rPr>
            </w:pPr>
          </w:p>
        </w:tc>
      </w:tr>
    </w:tbl>
    <w:p w:rsidR="001B0DA1" w:rsidRPr="00356B18" w:rsidRDefault="001B0DA1"/>
    <w:p w:rsidR="001B0DA1" w:rsidRPr="00356B18" w:rsidRDefault="001B0DA1" w:rsidP="001B0DA1">
      <w:pPr>
        <w:pStyle w:val="Mottagare1"/>
      </w:pPr>
      <w:r w:rsidRPr="00356B18">
        <w:t>Regeringen</w:t>
      </w:r>
    </w:p>
    <w:p w:rsidR="001B0DA1" w:rsidRPr="00356B18" w:rsidRDefault="001B0DA1" w:rsidP="001B0DA1">
      <w:pPr>
        <w:pStyle w:val="Mottagare2"/>
      </w:pPr>
      <w:r w:rsidRPr="00356B18">
        <w:t>Justitiedepartementet</w:t>
      </w:r>
    </w:p>
    <w:p w:rsidR="001B0DA1" w:rsidRPr="00356B18" w:rsidRDefault="001B0DA1" w:rsidP="001B0DA1">
      <w:r w:rsidRPr="00356B18">
        <w:t>Med överlämnande av konstitutionsutskottets betänkande 2007/08:KU5 Sekretess för uppgifter på tsunamibanden får jag anmäla att riksdagen denna dag bifallit utskottets förslag till riksdagsbeslut.</w:t>
      </w:r>
    </w:p>
    <w:p w:rsidR="001B0DA1" w:rsidRPr="00356B18" w:rsidRDefault="001B0DA1" w:rsidP="001B0DA1">
      <w:pPr>
        <w:pStyle w:val="Stockholm"/>
      </w:pPr>
      <w:r w:rsidRPr="00356B18">
        <w:t>Stockholm den 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0DA1" w:rsidRPr="00356B18" w:rsidTr="001B0D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0DA1" w:rsidRPr="00356B18" w:rsidRDefault="001B0DA1" w:rsidP="001B0DA1">
            <w:pPr>
              <w:pStyle w:val="AvsTalman"/>
            </w:pPr>
            <w:r w:rsidRPr="00356B18">
              <w:t>Per Westerberg</w:t>
            </w:r>
          </w:p>
        </w:tc>
        <w:tc>
          <w:tcPr>
            <w:tcW w:w="3628" w:type="dxa"/>
          </w:tcPr>
          <w:p w:rsidR="001B0DA1" w:rsidRPr="00356B18" w:rsidRDefault="001B0DA1" w:rsidP="001B0DA1">
            <w:pPr>
              <w:pStyle w:val="AvsTjnsteman"/>
            </w:pPr>
            <w:r w:rsidRPr="00356B18">
              <w:t>Ulf Christoffersson</w:t>
            </w:r>
          </w:p>
        </w:tc>
      </w:tr>
    </w:tbl>
    <w:p w:rsidR="00D85057" w:rsidRPr="00356B18" w:rsidRDefault="00D85057" w:rsidP="001B0DA1"/>
    <w:sectPr w:rsidR="00D85057" w:rsidRPr="00356B1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A1"/>
    <w:rsid w:val="0009098F"/>
    <w:rsid w:val="000C2D8D"/>
    <w:rsid w:val="000F0307"/>
    <w:rsid w:val="001667BD"/>
    <w:rsid w:val="001B0DA1"/>
    <w:rsid w:val="001C2855"/>
    <w:rsid w:val="00224A43"/>
    <w:rsid w:val="00243D3C"/>
    <w:rsid w:val="00244660"/>
    <w:rsid w:val="0026798D"/>
    <w:rsid w:val="00356B1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6F0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BA928-E203-4FAF-A690-F78CA11F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84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Sekretess för uppgifter på tsunamibanden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