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6DEDB552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D108DF">
              <w:rPr>
                <w:b/>
                <w:lang w:eastAsia="en-US"/>
              </w:rPr>
              <w:t>5</w:t>
            </w:r>
            <w:r w:rsidR="007753D5">
              <w:rPr>
                <w:b/>
                <w:lang w:eastAsia="en-US"/>
              </w:rPr>
              <w:t>/2</w:t>
            </w:r>
            <w:r w:rsidR="00D108DF">
              <w:rPr>
                <w:b/>
                <w:lang w:eastAsia="en-US"/>
              </w:rPr>
              <w:t>6</w:t>
            </w:r>
            <w:r w:rsidRPr="00DF4413">
              <w:rPr>
                <w:b/>
                <w:lang w:eastAsia="en-US"/>
              </w:rPr>
              <w:t>:</w:t>
            </w:r>
            <w:r w:rsidR="00073589">
              <w:rPr>
                <w:b/>
                <w:lang w:eastAsia="en-US"/>
              </w:rPr>
              <w:t>44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2B1458D1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3B4EC3">
              <w:rPr>
                <w:lang w:eastAsia="en-US"/>
              </w:rPr>
              <w:t>6</w:t>
            </w:r>
            <w:r w:rsidR="009B2EE0">
              <w:rPr>
                <w:lang w:eastAsia="en-US"/>
              </w:rPr>
              <w:t>-</w:t>
            </w:r>
            <w:r w:rsidR="00073589">
              <w:rPr>
                <w:lang w:eastAsia="en-US"/>
              </w:rPr>
              <w:t>06-10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73CA49EE" w:rsidR="00626DFC" w:rsidRPr="005F6757" w:rsidRDefault="000A3E7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073589">
              <w:rPr>
                <w:color w:val="000000" w:themeColor="text1"/>
                <w:lang w:eastAsia="en-US"/>
              </w:rPr>
              <w:t>8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0</w:t>
            </w:r>
            <w:r w:rsidR="004A0552">
              <w:rPr>
                <w:color w:val="000000" w:themeColor="text1"/>
                <w:lang w:eastAsia="en-US"/>
              </w:rPr>
              <w:t>8.35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7AD765AD" w14:textId="014A9EA9" w:rsidR="00221CE3" w:rsidRDefault="00073589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07358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Ekonomiska och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finansiella frågor</w:t>
            </w:r>
            <w:r w:rsidR="003B4C1F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Finans</w:t>
            </w:r>
            <w:r w:rsidR="00D108DF">
              <w:rPr>
                <w:rFonts w:eastAsiaTheme="minorHAnsi"/>
                <w:color w:val="000000"/>
                <w:lang w:eastAsia="en-US"/>
              </w:rPr>
              <w:t>minister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Elisabeth Svantesson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ån </w:t>
            </w:r>
            <w:r>
              <w:rPr>
                <w:rFonts w:eastAsiaTheme="minorHAnsi"/>
                <w:color w:val="000000"/>
                <w:lang w:eastAsia="en-US"/>
              </w:rPr>
              <w:t>Finans</w:t>
            </w:r>
            <w:r w:rsidR="003B4C1F" w:rsidRPr="003B4C1F">
              <w:rPr>
                <w:rFonts w:eastAsiaTheme="minorHAnsi"/>
                <w:lang w:eastAsia="en-US"/>
              </w:rPr>
              <w:t>departementet</w:t>
            </w:r>
            <w:r w:rsidR="00221CE3">
              <w:rPr>
                <w:rFonts w:eastAsiaTheme="minorHAnsi"/>
                <w:lang w:eastAsia="en-US"/>
              </w:rPr>
              <w:t xml:space="preserve"> och Statsrådsberedningen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12 juni 2026</w:t>
            </w:r>
            <w:r w:rsidR="00221CE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5D310895" w14:textId="4D1CDAC4" w:rsidR="00221CE3" w:rsidRPr="00AD5233" w:rsidRDefault="003B4C1F" w:rsidP="00AD523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73E744D0" w14:textId="21B9E41C" w:rsidR="00AD5233" w:rsidRDefault="00221CE3" w:rsidP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07358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5 maj 2026</w:t>
            </w:r>
          </w:p>
          <w:p w14:paraId="7E5282B5" w14:textId="511B2380" w:rsidR="00AD5233" w:rsidRDefault="00AD5233" w:rsidP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informellt ministermöte den</w:t>
            </w:r>
            <w:r w:rsidR="00073589" w:rsidRPr="0007358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22–23 maj 2026</w:t>
            </w:r>
          </w:p>
          <w:p w14:paraId="27A63B17" w14:textId="246E2B99" w:rsidR="00073589" w:rsidRPr="003B4C1F" w:rsidRDefault="003B4C1F" w:rsidP="00073589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073589" w:rsidRPr="003B4C1F">
              <w:rPr>
                <w:b/>
                <w:snapToGrid w:val="0"/>
                <w:color w:val="000000" w:themeColor="text1"/>
                <w:lang w:eastAsia="en-US"/>
              </w:rPr>
              <w:t>-</w:t>
            </w:r>
            <w:r w:rsidR="00073589"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="00073589" w:rsidRPr="00073589">
              <w:rPr>
                <w:b/>
                <w:lang w:eastAsia="en-US"/>
              </w:rPr>
              <w:t>Förordningen om en utvidgning av CBAM:s tillämpningsområde till varor i senare led och om åtgärder mot kringgående</w:t>
            </w:r>
          </w:p>
          <w:p w14:paraId="37396E6E" w14:textId="5DA1DD3A" w:rsidR="00073589" w:rsidRDefault="00073589" w:rsidP="0007358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314E395E" w14:textId="64972352" w:rsidR="00073589" w:rsidRPr="003B4C1F" w:rsidRDefault="00F54B88" w:rsidP="0007358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073589">
              <w:rPr>
                <w:rFonts w:eastAsiaTheme="minorHAnsi"/>
                <w:color w:val="000000" w:themeColor="text1"/>
                <w:lang w:eastAsia="en-US"/>
              </w:rPr>
              <w:t>-ledam</w:t>
            </w:r>
            <w:r>
              <w:rPr>
                <w:rFonts w:eastAsiaTheme="minorHAnsi"/>
                <w:color w:val="000000" w:themeColor="text1"/>
                <w:lang w:eastAsia="en-US"/>
              </w:rPr>
              <w:t>oten</w:t>
            </w:r>
            <w:r w:rsidR="00073589">
              <w:rPr>
                <w:rFonts w:eastAsiaTheme="minorHAnsi"/>
                <w:color w:val="000000" w:themeColor="text1"/>
                <w:lang w:eastAsia="en-US"/>
              </w:rPr>
              <w:t xml:space="preserve"> anmälde avvikande ståndpunkt.</w:t>
            </w:r>
          </w:p>
          <w:p w14:paraId="7DA43AF9" w14:textId="1D8F9079" w:rsidR="00073589" w:rsidRDefault="0007358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9295DB8" w14:textId="77777777" w:rsidR="00073589" w:rsidRDefault="00073589" w:rsidP="00073589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073589">
              <w:rPr>
                <w:b/>
                <w:lang w:eastAsia="en-US"/>
              </w:rPr>
              <w:t xml:space="preserve">Paketet för marknadsintegration och tillsyn </w:t>
            </w:r>
          </w:p>
          <w:p w14:paraId="6B3CC30A" w14:textId="77777777" w:rsidR="00073589" w:rsidRDefault="00073589" w:rsidP="00073589">
            <w:pPr>
              <w:pStyle w:val="Liststycke"/>
              <w:numPr>
                <w:ilvl w:val="0"/>
                <w:numId w:val="38"/>
              </w:numPr>
              <w:spacing w:line="256" w:lineRule="auto"/>
              <w:rPr>
                <w:b/>
                <w:lang w:eastAsia="en-US"/>
              </w:rPr>
            </w:pPr>
            <w:r w:rsidRPr="00073589">
              <w:rPr>
                <w:b/>
                <w:lang w:eastAsia="en-US"/>
              </w:rPr>
              <w:t xml:space="preserve">Direktivet om vidareutveckling av kapitalmarknadsintegration och kapitalmarknadstillsyn i unionen </w:t>
            </w:r>
          </w:p>
          <w:p w14:paraId="03CDF607" w14:textId="25CAE9E1" w:rsidR="00073589" w:rsidRPr="00F54B88" w:rsidRDefault="00073589" w:rsidP="00073589">
            <w:pPr>
              <w:pStyle w:val="Liststycke"/>
              <w:numPr>
                <w:ilvl w:val="0"/>
                <w:numId w:val="38"/>
              </w:numPr>
              <w:spacing w:line="256" w:lineRule="auto"/>
              <w:rPr>
                <w:b/>
                <w:lang w:eastAsia="en-US"/>
              </w:rPr>
            </w:pPr>
            <w:r w:rsidRPr="00073589">
              <w:rPr>
                <w:b/>
                <w:lang w:eastAsia="en-US"/>
              </w:rPr>
              <w:t>Förordningen om vidareutveckling av kapitalmarknadsintegration och kapitalmarknadstillsyn i unionen</w:t>
            </w:r>
          </w:p>
          <w:p w14:paraId="465CBD04" w14:textId="22D03CEC" w:rsidR="00073589" w:rsidRPr="00073589" w:rsidRDefault="00073589" w:rsidP="00073589">
            <w:pPr>
              <w:spacing w:line="256" w:lineRule="auto"/>
              <w:rPr>
                <w:b/>
                <w:lang w:eastAsia="en-US"/>
              </w:rPr>
            </w:pPr>
            <w:r w:rsidRPr="00073589">
              <w:rPr>
                <w:b/>
                <w:lang w:eastAsia="en-US"/>
              </w:rPr>
              <w:t>Förordningen om slutgiltig avveckling</w:t>
            </w:r>
          </w:p>
          <w:p w14:paraId="747B202C" w14:textId="77777777" w:rsidR="00F54B88" w:rsidRDefault="00F54B88" w:rsidP="00F54B8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718DA8BA" w14:textId="77777777" w:rsidR="00073589" w:rsidRDefault="0007358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50287A6" w14:textId="7CA5D76A" w:rsidR="00073589" w:rsidRPr="00073589" w:rsidRDefault="00073589" w:rsidP="00073589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073589">
              <w:rPr>
                <w:b/>
                <w:lang w:eastAsia="en-US"/>
              </w:rPr>
              <w:t xml:space="preserve">Övriga frågor </w:t>
            </w:r>
          </w:p>
          <w:p w14:paraId="1DF570CE" w14:textId="35C92894" w:rsidR="00073589" w:rsidRPr="00073589" w:rsidRDefault="00073589" w:rsidP="00073589">
            <w:pPr>
              <w:pStyle w:val="Liststycke"/>
              <w:numPr>
                <w:ilvl w:val="0"/>
                <w:numId w:val="39"/>
              </w:num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073589">
              <w:rPr>
                <w:b/>
                <w:lang w:eastAsia="en-US"/>
              </w:rPr>
              <w:t>Aktuella lagstiftningsförslag om finansiella tjänster</w:t>
            </w:r>
          </w:p>
          <w:p w14:paraId="517F5BE6" w14:textId="77777777" w:rsidR="00073589" w:rsidRDefault="0007358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5254E3EF" w14:textId="713C4082" w:rsidR="00073589" w:rsidRPr="003B4C1F" w:rsidRDefault="00073589" w:rsidP="00073589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073589">
              <w:rPr>
                <w:b/>
                <w:lang w:eastAsia="en-US"/>
              </w:rPr>
              <w:t>De ekonomiska och finansiella konsekvenserna av Rysslands angrepp mot Ukraina</w:t>
            </w:r>
          </w:p>
          <w:p w14:paraId="1A494A1C" w14:textId="3DC17AF4" w:rsidR="00073589" w:rsidRPr="003B4C1F" w:rsidRDefault="00073589" w:rsidP="0007358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65719B04" w14:textId="77777777" w:rsidR="00073589" w:rsidRDefault="0007358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2B691E56" w14:textId="1E43C122" w:rsidR="00073589" w:rsidRPr="00073589" w:rsidRDefault="00073589" w:rsidP="00073589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073589">
              <w:rPr>
                <w:b/>
                <w:lang w:eastAsia="en-US"/>
              </w:rPr>
              <w:t xml:space="preserve">Den ekonomiska återhämtningen i Europa </w:t>
            </w:r>
          </w:p>
          <w:p w14:paraId="2852F6EC" w14:textId="7ABD90A5" w:rsidR="00073589" w:rsidRPr="003B4C1F" w:rsidRDefault="00073589" w:rsidP="00073589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073589">
              <w:rPr>
                <w:b/>
                <w:lang w:eastAsia="en-US"/>
              </w:rPr>
              <w:lastRenderedPageBreak/>
              <w:t>Rådets genomförandebeslut inom ramen för faciliteten för återhämtning och resiliens</w:t>
            </w:r>
          </w:p>
          <w:p w14:paraId="11D78D09" w14:textId="77777777" w:rsidR="00073589" w:rsidRDefault="00073589" w:rsidP="0007358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69D8416E" w14:textId="77777777" w:rsidR="00073589" w:rsidRPr="003B4C1F" w:rsidRDefault="0007358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3FE450B" w14:textId="77777777" w:rsidR="00073589" w:rsidRDefault="00073589" w:rsidP="00073589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073589">
              <w:rPr>
                <w:b/>
                <w:lang w:eastAsia="en-US"/>
              </w:rPr>
              <w:t xml:space="preserve">Den europeiska planeringsterminen 2026: Vårpaketet </w:t>
            </w:r>
          </w:p>
          <w:p w14:paraId="6F515208" w14:textId="77777777" w:rsidR="00073589" w:rsidRDefault="00073589" w:rsidP="0007358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541ED983" w14:textId="105C6F32" w:rsid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D355D82" w14:textId="175D16DC" w:rsidR="002C0E43" w:rsidRPr="002C0E43" w:rsidRDefault="00073589" w:rsidP="002C0E43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2C0E43" w:rsidRPr="002C0E43">
              <w:rPr>
                <w:b/>
                <w:lang w:eastAsia="en-US"/>
              </w:rPr>
              <w:t xml:space="preserve">Genomförande av ramverket för ekonomisk styrning: rådets rekommendation och beslut inom ramen för förfarandet vid alltför stora underskott </w:t>
            </w:r>
          </w:p>
          <w:p w14:paraId="7F10DA40" w14:textId="77777777" w:rsidR="002C0E43" w:rsidRDefault="002C0E43" w:rsidP="002C0E43">
            <w:pPr>
              <w:pStyle w:val="Liststycke"/>
              <w:numPr>
                <w:ilvl w:val="0"/>
                <w:numId w:val="40"/>
              </w:numPr>
              <w:spacing w:line="256" w:lineRule="auto"/>
              <w:rPr>
                <w:b/>
                <w:lang w:eastAsia="en-US"/>
              </w:rPr>
            </w:pPr>
            <w:r w:rsidRPr="002C0E43">
              <w:rPr>
                <w:b/>
                <w:lang w:eastAsia="en-US"/>
              </w:rPr>
              <w:t xml:space="preserve">Nationella undantagsklausuler: rådets rekommendation </w:t>
            </w:r>
          </w:p>
          <w:p w14:paraId="5A17CA36" w14:textId="77777777" w:rsidR="00650E13" w:rsidRPr="002C0E43" w:rsidRDefault="00650E13" w:rsidP="00650E13">
            <w:pPr>
              <w:spacing w:line="256" w:lineRule="auto"/>
              <w:rPr>
                <w:b/>
                <w:lang w:eastAsia="en-US"/>
              </w:rPr>
            </w:pPr>
            <w:r w:rsidRPr="002C0E43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3235903F" w14:textId="77777777" w:rsidR="00650E13" w:rsidRPr="00650E13" w:rsidRDefault="00650E13" w:rsidP="00650E13">
            <w:pPr>
              <w:spacing w:line="256" w:lineRule="auto"/>
              <w:rPr>
                <w:b/>
                <w:lang w:eastAsia="en-US"/>
              </w:rPr>
            </w:pPr>
          </w:p>
          <w:p w14:paraId="259173FE" w14:textId="77777777" w:rsidR="002C0E43" w:rsidRDefault="002C0E43" w:rsidP="002C0E43">
            <w:pPr>
              <w:pStyle w:val="Liststycke"/>
              <w:numPr>
                <w:ilvl w:val="0"/>
                <w:numId w:val="40"/>
              </w:numPr>
              <w:spacing w:line="256" w:lineRule="auto"/>
              <w:rPr>
                <w:b/>
                <w:lang w:eastAsia="en-US"/>
              </w:rPr>
            </w:pPr>
            <w:r w:rsidRPr="002C0E43">
              <w:rPr>
                <w:b/>
                <w:lang w:eastAsia="en-US"/>
              </w:rPr>
              <w:t xml:space="preserve">(ev.) Rådets beslut inom ramen för förfarandet vid alltför stora underskott </w:t>
            </w:r>
          </w:p>
          <w:p w14:paraId="3E8B5D3E" w14:textId="20704409" w:rsidR="002C0E43" w:rsidRPr="002C0E43" w:rsidRDefault="002C0E43" w:rsidP="00650E13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</w:p>
        </w:tc>
      </w:tr>
      <w:tr w:rsidR="00221CE3" w14:paraId="7F208403" w14:textId="77777777" w:rsidTr="003B4C1F">
        <w:trPr>
          <w:trHeight w:val="568"/>
        </w:trPr>
        <w:tc>
          <w:tcPr>
            <w:tcW w:w="567" w:type="dxa"/>
          </w:tcPr>
          <w:p w14:paraId="30561F16" w14:textId="0CCA0A7E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 xml:space="preserve">§ </w:t>
            </w:r>
            <w:r w:rsidR="00073589">
              <w:rPr>
                <w:b/>
                <w:snapToGrid w:val="0"/>
                <w:color w:val="000000" w:themeColor="text1"/>
                <w:lang w:val="en-GB" w:eastAsia="en-US"/>
              </w:rPr>
              <w:t>2</w:t>
            </w:r>
          </w:p>
        </w:tc>
        <w:tc>
          <w:tcPr>
            <w:tcW w:w="7371" w:type="dxa"/>
          </w:tcPr>
          <w:p w14:paraId="656BAE6C" w14:textId="77777777" w:rsidR="00856018" w:rsidRDefault="00856018" w:rsidP="0085601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6F0F5D91" w14:textId="58307417" w:rsidR="00856018" w:rsidRDefault="00856018" w:rsidP="0085601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Protokoll från </w:t>
            </w:r>
            <w:r w:rsidR="003107D7">
              <w:rPr>
                <w:rFonts w:eastAsiaTheme="minorHAnsi"/>
                <w:color w:val="000000"/>
                <w:lang w:eastAsia="en-US"/>
              </w:rPr>
              <w:t xml:space="preserve">sammanträdet </w:t>
            </w:r>
            <w:r>
              <w:rPr>
                <w:rFonts w:eastAsiaTheme="minorHAnsi"/>
                <w:color w:val="000000"/>
                <w:lang w:eastAsia="en-US"/>
              </w:rPr>
              <w:t>de</w:t>
            </w:r>
            <w:r w:rsidR="005448C2">
              <w:rPr>
                <w:rFonts w:eastAsiaTheme="minorHAnsi"/>
                <w:color w:val="000000"/>
                <w:lang w:eastAsia="en-US"/>
              </w:rPr>
              <w:t xml:space="preserve">n </w:t>
            </w:r>
            <w:r w:rsidR="00073589">
              <w:rPr>
                <w:rFonts w:eastAsiaTheme="minorHAnsi"/>
                <w:color w:val="000000"/>
                <w:lang w:eastAsia="en-US"/>
              </w:rPr>
              <w:t>5 juni 2026.</w:t>
            </w:r>
          </w:p>
          <w:p w14:paraId="79D22815" w14:textId="77777777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72F3696E" w14:textId="77777777" w:rsidR="00221CE3" w:rsidRDefault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0D921317" w:rsidR="00221CE3" w:rsidRDefault="00221CE3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5F348A0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A50DDD0" w14:textId="77777777" w:rsidR="00CC2ECD" w:rsidRDefault="00CC2ECD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FD686B" w14:textId="77777777" w:rsidR="00CC2ECD" w:rsidRDefault="00CC2ECD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3C5308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6AA424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1A27E401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3B94B163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115F24">
        <w:rPr>
          <w:b/>
          <w:snapToGrid w:val="0"/>
          <w:lang w:eastAsia="en-US"/>
        </w:rPr>
        <w:t>Rebecca de Sera</w:t>
      </w:r>
    </w:p>
    <w:p w14:paraId="7793908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3ADEF1AF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AD5233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Justerat den </w:t>
      </w:r>
      <w:r w:rsidR="00073589">
        <w:rPr>
          <w:b/>
          <w:snapToGrid w:val="0"/>
          <w:lang w:eastAsia="en-US"/>
        </w:rPr>
        <w:t>12 juni 2026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70DBF574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Erik Ottoson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</w:tblGrid>
      <w:tr w:rsidR="00351D87" w:rsidRPr="00DE5153" w14:paraId="025E1828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03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66242826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</w:t>
            </w:r>
            <w:r w:rsidRPr="00DE5153">
              <w:rPr>
                <w:b/>
                <w:color w:val="000000"/>
                <w:lang w:val="en-GB" w:eastAsia="en-US"/>
              </w:rPr>
              <w:t>Bilaga 1 till protokoll 202</w:t>
            </w:r>
            <w:r w:rsidR="00E512D6"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512D6">
              <w:rPr>
                <w:b/>
                <w:color w:val="000000"/>
                <w:lang w:val="en-GB" w:eastAsia="en-US"/>
              </w:rPr>
              <w:t>6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073589">
              <w:rPr>
                <w:b/>
                <w:color w:val="000000"/>
                <w:lang w:val="en-GB" w:eastAsia="en-US"/>
              </w:rPr>
              <w:t>44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color w:val="000000"/>
                <w:lang w:val="en-GB" w:eastAsia="en-US"/>
              </w:rPr>
              <w:t>Namn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450DB5C3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(Ordförande)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00D856D6" w:rsidR="00351D87" w:rsidRPr="00AD5233" w:rsidRDefault="00CC2ECD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21FFDF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0687F908" w:rsidR="00351D87" w:rsidRPr="00AD5233" w:rsidRDefault="00CC2ECD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7ADF38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29695E9B" w:rsidR="00351D87" w:rsidRPr="00AD5233" w:rsidRDefault="00CC2ECD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5E07A5B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Gunilla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4A5F3635" w:rsidR="00351D87" w:rsidRPr="00AD5233" w:rsidRDefault="00CC2ECD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EC4390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58E5F2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41AF7E43" w:rsidR="00351D87" w:rsidRPr="00AD5233" w:rsidRDefault="00CC2ECD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22249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610202" w14:textId="2DC8B472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Noria Manouchi</w:t>
            </w:r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6D0AE" w14:textId="048B9AD3" w:rsidR="00345890" w:rsidRPr="00AD5233" w:rsidRDefault="00CC2ECD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0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3AE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17B72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9A1D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2EF1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AA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945EC1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7ABF32E4" w:rsidR="00345890" w:rsidRPr="00AD5233" w:rsidRDefault="00CC2ECD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4A17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14105568" w:rsidR="00345890" w:rsidRPr="00AD5233" w:rsidRDefault="00CC2ECD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11E1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Aida Birinxhiku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51A944EE" w:rsidR="00345890" w:rsidRPr="00AD5233" w:rsidRDefault="00CC2ECD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3B308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65C6499B" w:rsidR="00345890" w:rsidRPr="00AD5233" w:rsidRDefault="00CC2ECD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E4C0D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0302B5C6" w:rsidR="00345890" w:rsidRPr="00AD5233" w:rsidRDefault="00CC2ECD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E70100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45890" w:rsidRPr="00166DC1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1A042714" w:rsidR="00345890" w:rsidRPr="00AD5233" w:rsidRDefault="00CC2ECD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1BE6F5D1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DFD9DC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7BD41CD3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281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0F7B6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2C5BDBF2" w:rsidR="00345890" w:rsidRPr="00AD5233" w:rsidRDefault="00CC2ECD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D0CD1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5B11ADCD" w:rsidR="00345890" w:rsidRPr="00AD5233" w:rsidRDefault="00CC2ECD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5D093F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504577F9" w:rsidR="00345890" w:rsidRPr="00AD5233" w:rsidRDefault="00CC2ECD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4DC0AC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bookmarkStart w:id="2" w:name="_Hlk216101256"/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bookmarkEnd w:id="2"/>
      <w:tr w:rsidR="00345890" w:rsidRPr="00DE5153" w14:paraId="0884CE0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Frohm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CCAAFFA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BF9CD12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2B5FFA5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>Markus Kallifatides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3B4CA6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F6BCE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828D09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02C5C4F0" w:rsidR="00345890" w:rsidRPr="00DE5153" w:rsidRDefault="001918DF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918DF">
              <w:rPr>
                <w:color w:val="000000"/>
                <w:sz w:val="18"/>
                <w:szCs w:val="18"/>
                <w:lang w:val="en-GB" w:eastAsia="en-US"/>
              </w:rPr>
              <w:t>Merit Frost Lindberg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1F4F9E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9923520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AE6A82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Johnny Svedin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0EFF54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21963C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25C1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5E888AC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611336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35068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51713D23" w:rsidR="00345890" w:rsidRPr="00DE5153" w:rsidRDefault="00882632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r w:rsidR="00345890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268013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5D2A47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5D65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46AEA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157C0C2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0B478D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52EB0012" w:rsidR="00345890" w:rsidRPr="00AD5233" w:rsidRDefault="00650E13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DF1F8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9384AE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2A52E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A88758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3BF56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1915F45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1053726B" w:rsidR="00345890" w:rsidRPr="00DE5153" w:rsidRDefault="00E356CC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r w:rsidR="00345890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60FA9A29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C6D660E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ABAA4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Hellhoff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AE65E3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Arkhem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6F4F3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DF04E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93FA35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0FD2A55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Chris Dahlqvist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91BABC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4B38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8DC7F4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C3CE39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395A4A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6DC7C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7DC290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EA21F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F2BFD2" w14:textId="02ED30C1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5AF3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F85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FEB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2C9B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20D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0E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8C8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7FD5A5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14509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C76871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D5ED82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7392A9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9E6946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36556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521B2B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D6C7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995AC4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98901DE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Amanda Palmstierna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0BFDE1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6C8B1" w14:textId="560DCAFC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DE6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1CF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BF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DB6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1CD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ED6F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91B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374CE5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8D0775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A0BBEA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7DCD108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Ekegren 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8B76B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5ED91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F7E7E9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5BFD11" w14:textId="38CFF178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56F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CD06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463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71C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09A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3BF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1900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244724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C7B1C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Håkansson 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6D317B2F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AA407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Louise Thunström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1E4FB3D6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E0C35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87897D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52C5C0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Alexandra Völker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40BAA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2D63CB5B" w:rsidR="00345890" w:rsidRPr="00C1609B" w:rsidRDefault="002358BC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r w:rsidR="00345890"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45890"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B9174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F4AA26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3B0C4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Andreas Lennkvist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BDC98F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5B30CDFF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2344C1">
              <w:rPr>
                <w:color w:val="000000"/>
                <w:sz w:val="18"/>
                <w:szCs w:val="18"/>
                <w:lang w:val="en-GB" w:eastAsia="en-US"/>
              </w:rPr>
              <w:t>Samuel Gonzalez Westling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6AF801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046E3A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B60E8B4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98A170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DCA78C6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>Marie-Louise Hänel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09A9AB6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07EB5B2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74BA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55853A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3F014C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37C9FA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99DC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16C95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CE9C2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DC8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E45637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F3A38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A3A7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A872BE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A03E1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Joanna Lewerentz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666BCF70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694A7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B53A47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95F65A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09BBC636" w:rsidR="00345890" w:rsidRPr="009E414C" w:rsidRDefault="00CC2ECD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2B99C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Resare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68618D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Fredrik Ahlstedt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6F4D9E7" w14:textId="77777777" w:rsidTr="001435FC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435FC" w:rsidRPr="00DE5153" w14:paraId="4447FCBC" w14:textId="77777777" w:rsidTr="001435FC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56B6E" w14:textId="23FD96D6" w:rsidR="001435FC" w:rsidRPr="003016B3" w:rsidRDefault="001435FC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435FC">
              <w:rPr>
                <w:color w:val="000000"/>
                <w:sz w:val="18"/>
                <w:szCs w:val="18"/>
                <w:lang w:val="en-GB" w:eastAsia="en-US"/>
              </w:rPr>
              <w:t>Gudrun Brunegård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472152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60FC4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7CF42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6F6F6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D08FE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ED901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7E850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9101FB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24AD3C9" w14:textId="67ACDC5A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BABB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56506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FC8DAD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8145C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8F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7B6E1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FBA90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FD2138F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FDE48C" w14:textId="0AE0087C" w:rsidR="00345890" w:rsidRPr="003016B3" w:rsidRDefault="005D05DA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Lipinska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5C3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ABE6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73D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687A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03B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8273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5A90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321ABF" w14:paraId="6A3AB734" w14:textId="77777777" w:rsidTr="00345890">
        <w:tblPrEx>
          <w:jc w:val="center"/>
          <w:tblInd w:w="0" w:type="dxa"/>
        </w:tblPrEx>
        <w:trPr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45890" w:rsidRPr="00C80B21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500641F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2B6B68CE" w14:textId="39868EAD" w:rsidR="004A4C77" w:rsidRPr="00221CE3" w:rsidRDefault="004A4C77" w:rsidP="00CC2ECD">
      <w:pPr>
        <w:rPr>
          <w:sz w:val="22"/>
          <w:szCs w:val="22"/>
        </w:rPr>
      </w:pPr>
    </w:p>
    <w:sectPr w:rsidR="004A4C77" w:rsidRPr="00221CE3" w:rsidSect="001A329A">
      <w:headerReference w:type="even" r:id="rId8"/>
      <w:headerReference w:type="default" r:id="rId9"/>
      <w:headerReference w:type="first" r:id="rId10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4AA3E" w14:textId="77777777" w:rsidR="00BD2446" w:rsidRDefault="00BD2446" w:rsidP="00011EB2">
      <w:r>
        <w:separator/>
      </w:r>
    </w:p>
  </w:endnote>
  <w:endnote w:type="continuationSeparator" w:id="0">
    <w:p w14:paraId="513A0C26" w14:textId="77777777" w:rsidR="00BD2446" w:rsidRDefault="00BD2446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1783C" w14:textId="77777777" w:rsidR="00BD2446" w:rsidRDefault="00BD2446" w:rsidP="00011EB2">
      <w:r>
        <w:separator/>
      </w:r>
    </w:p>
  </w:footnote>
  <w:footnote w:type="continuationSeparator" w:id="0">
    <w:p w14:paraId="4F4D0B1B" w14:textId="77777777" w:rsidR="00BD2446" w:rsidRDefault="00BD2446" w:rsidP="0001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8F0ED" w14:textId="3269856A" w:rsidR="00B80952" w:rsidRDefault="00B809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B52DC" w14:textId="4D0776E8" w:rsidR="00B80952" w:rsidRDefault="00B8095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18363" w14:textId="783965E8" w:rsidR="00B80952" w:rsidRDefault="00B809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46254"/>
    <w:multiLevelType w:val="hybridMultilevel"/>
    <w:tmpl w:val="50FA123A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85052"/>
    <w:multiLevelType w:val="hybridMultilevel"/>
    <w:tmpl w:val="50FA123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B1B0F"/>
    <w:multiLevelType w:val="hybridMultilevel"/>
    <w:tmpl w:val="7150821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0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677EBF"/>
    <w:multiLevelType w:val="hybridMultilevel"/>
    <w:tmpl w:val="608099E0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21134038">
    <w:abstractNumId w:val="28"/>
  </w:num>
  <w:num w:numId="2" w16cid:durableId="14144004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513337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7381417">
    <w:abstractNumId w:val="19"/>
  </w:num>
  <w:num w:numId="5" w16cid:durableId="22603556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57504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0488956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93716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15863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1710250">
    <w:abstractNumId w:val="36"/>
  </w:num>
  <w:num w:numId="11" w16cid:durableId="1543513239">
    <w:abstractNumId w:val="3"/>
  </w:num>
  <w:num w:numId="12" w16cid:durableId="123320174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2707580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40413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0819615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21917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4269186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11851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540228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405955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759935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149760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022723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355083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607853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87865143">
    <w:abstractNumId w:val="26"/>
  </w:num>
  <w:num w:numId="27" w16cid:durableId="421609592">
    <w:abstractNumId w:val="0"/>
  </w:num>
  <w:num w:numId="28" w16cid:durableId="1987279558">
    <w:abstractNumId w:val="8"/>
  </w:num>
  <w:num w:numId="29" w16cid:durableId="276252883">
    <w:abstractNumId w:val="35"/>
  </w:num>
  <w:num w:numId="30" w16cid:durableId="1951349196">
    <w:abstractNumId w:val="5"/>
  </w:num>
  <w:num w:numId="31" w16cid:durableId="4062670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970949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75879825">
    <w:abstractNumId w:val="21"/>
  </w:num>
  <w:num w:numId="34" w16cid:durableId="2104184779">
    <w:abstractNumId w:val="12"/>
  </w:num>
  <w:num w:numId="35" w16cid:durableId="12041016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75834138">
    <w:abstractNumId w:val="1"/>
  </w:num>
  <w:num w:numId="37" w16cid:durableId="779565544">
    <w:abstractNumId w:val="16"/>
  </w:num>
  <w:num w:numId="38" w16cid:durableId="1499661753">
    <w:abstractNumId w:val="22"/>
  </w:num>
  <w:num w:numId="39" w16cid:durableId="1170486246">
    <w:abstractNumId w:val="13"/>
  </w:num>
  <w:num w:numId="40" w16cid:durableId="6699907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1641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6CB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A5A"/>
    <w:rsid w:val="00067F43"/>
    <w:rsid w:val="000701C4"/>
    <w:rsid w:val="00070605"/>
    <w:rsid w:val="00070839"/>
    <w:rsid w:val="00070C4A"/>
    <w:rsid w:val="00071166"/>
    <w:rsid w:val="000726A5"/>
    <w:rsid w:val="00072835"/>
    <w:rsid w:val="00073589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D31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58C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5F24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5FC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18DF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08C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4C1"/>
    <w:rsid w:val="0023466C"/>
    <w:rsid w:val="0023468C"/>
    <w:rsid w:val="0023507D"/>
    <w:rsid w:val="002358BC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1AF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2F69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0E43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7D7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5890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548C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4EC3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075F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9AC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789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552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DB5"/>
    <w:rsid w:val="00585559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00F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05D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AD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6F17"/>
    <w:rsid w:val="00647D6F"/>
    <w:rsid w:val="006508B8"/>
    <w:rsid w:val="00650E13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293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8D8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632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3D2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14C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632"/>
    <w:rsid w:val="00A7096E"/>
    <w:rsid w:val="00A713C2"/>
    <w:rsid w:val="00A716C4"/>
    <w:rsid w:val="00A71D64"/>
    <w:rsid w:val="00A72475"/>
    <w:rsid w:val="00A7260D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64F3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30BE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233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6BB"/>
    <w:rsid w:val="00B80952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46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4D4C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3378"/>
    <w:rsid w:val="00C63949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0D9B"/>
    <w:rsid w:val="00CC12BE"/>
    <w:rsid w:val="00CC14B1"/>
    <w:rsid w:val="00CC1CEE"/>
    <w:rsid w:val="00CC2B4A"/>
    <w:rsid w:val="00CC2ECD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7E0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8DF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0D6D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36E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6CC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2D6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1DFB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103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5A3B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B88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05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70</TotalTime>
  <Pages>6</Pages>
  <Words>862</Words>
  <Characters>5020</Characters>
  <Application>Microsoft Office Word</Application>
  <DocSecurity>0</DocSecurity>
  <Lines>1255</Lines>
  <Paragraphs>255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Rebecca De Sera</cp:lastModifiedBy>
  <cp:revision>27</cp:revision>
  <cp:lastPrinted>2023-12-19T08:01:00Z</cp:lastPrinted>
  <dcterms:created xsi:type="dcterms:W3CDTF">2025-10-23T11:14:00Z</dcterms:created>
  <dcterms:modified xsi:type="dcterms:W3CDTF">2026-06-10T08:07:00Z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2025-09-19T10:08:30Z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fdcb8c49-b470-4dbe-9dbc-1096b0e75aec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