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53800B" w14:textId="77777777" w:rsidR="0096348C" w:rsidRPr="00801832" w:rsidRDefault="0096348C" w:rsidP="00477C9F">
      <w:pPr>
        <w:rPr>
          <w:sz w:val="22"/>
          <w:szCs w:val="22"/>
        </w:rPr>
      </w:pPr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801832" w14:paraId="4053800E" w14:textId="77777777" w:rsidTr="0096348C">
        <w:tc>
          <w:tcPr>
            <w:tcW w:w="9141" w:type="dxa"/>
          </w:tcPr>
          <w:p w14:paraId="4053800C" w14:textId="77777777" w:rsidR="0096348C" w:rsidRPr="00801832" w:rsidRDefault="0096348C" w:rsidP="00477C9F">
            <w:pPr>
              <w:rPr>
                <w:sz w:val="22"/>
                <w:szCs w:val="22"/>
              </w:rPr>
            </w:pPr>
            <w:r w:rsidRPr="00801832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801832" w:rsidRDefault="00477C9F" w:rsidP="00477C9F">
            <w:pPr>
              <w:rPr>
                <w:sz w:val="22"/>
                <w:szCs w:val="22"/>
              </w:rPr>
            </w:pPr>
            <w:r w:rsidRPr="00801832">
              <w:rPr>
                <w:sz w:val="22"/>
                <w:szCs w:val="22"/>
              </w:rPr>
              <w:t>KONSTITUTIONS</w:t>
            </w:r>
            <w:r w:rsidR="0096348C" w:rsidRPr="00801832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801832" w:rsidRDefault="0096348C" w:rsidP="00477C9F">
      <w:pPr>
        <w:rPr>
          <w:sz w:val="22"/>
          <w:szCs w:val="22"/>
        </w:rPr>
      </w:pPr>
    </w:p>
    <w:p w14:paraId="40538010" w14:textId="77777777" w:rsidR="0096348C" w:rsidRPr="00801832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801832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40538011" w14:textId="78475CE4" w:rsidR="0096348C" w:rsidRPr="00801832" w:rsidRDefault="003B5212" w:rsidP="00477C9F">
            <w:pPr>
              <w:rPr>
                <w:b/>
                <w:sz w:val="22"/>
                <w:szCs w:val="22"/>
              </w:rPr>
            </w:pPr>
            <w:r w:rsidRPr="00801832">
              <w:rPr>
                <w:b/>
                <w:sz w:val="22"/>
                <w:szCs w:val="22"/>
              </w:rPr>
              <w:t>SÄRSKILT PROTOKOLL</w:t>
            </w:r>
            <w:r w:rsidR="0096348C" w:rsidRPr="00801832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6463" w:type="dxa"/>
          </w:tcPr>
          <w:p w14:paraId="40538012" w14:textId="7167C326" w:rsidR="0096348C" w:rsidRPr="00801832" w:rsidRDefault="000B7C05" w:rsidP="00477C9F">
            <w:pPr>
              <w:rPr>
                <w:b/>
                <w:sz w:val="22"/>
                <w:szCs w:val="22"/>
              </w:rPr>
            </w:pPr>
            <w:r w:rsidRPr="00801832">
              <w:rPr>
                <w:b/>
                <w:sz w:val="22"/>
                <w:szCs w:val="22"/>
              </w:rPr>
              <w:t>UTSKOTTSSAMMANTRÄDE 201</w:t>
            </w:r>
            <w:r w:rsidR="0085708B" w:rsidRPr="00801832">
              <w:rPr>
                <w:b/>
                <w:sz w:val="22"/>
                <w:szCs w:val="22"/>
              </w:rPr>
              <w:t>9</w:t>
            </w:r>
            <w:r w:rsidRPr="00801832">
              <w:rPr>
                <w:b/>
                <w:sz w:val="22"/>
                <w:szCs w:val="22"/>
              </w:rPr>
              <w:t>/</w:t>
            </w:r>
            <w:r w:rsidR="0085708B" w:rsidRPr="00801832">
              <w:rPr>
                <w:b/>
                <w:sz w:val="22"/>
                <w:szCs w:val="22"/>
              </w:rPr>
              <w:t>20</w:t>
            </w:r>
            <w:r w:rsidR="0096348C" w:rsidRPr="00801832">
              <w:rPr>
                <w:b/>
                <w:sz w:val="22"/>
                <w:szCs w:val="22"/>
              </w:rPr>
              <w:t>:</w:t>
            </w:r>
            <w:r w:rsidR="00AD0754" w:rsidRPr="00801832">
              <w:rPr>
                <w:b/>
                <w:sz w:val="22"/>
                <w:szCs w:val="22"/>
              </w:rPr>
              <w:t>9</w:t>
            </w:r>
          </w:p>
          <w:p w14:paraId="40538013" w14:textId="77777777" w:rsidR="0096348C" w:rsidRPr="00801832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801832" w14:paraId="40538017" w14:textId="77777777" w:rsidTr="00477C9F">
        <w:tc>
          <w:tcPr>
            <w:tcW w:w="1985" w:type="dxa"/>
          </w:tcPr>
          <w:p w14:paraId="40538015" w14:textId="77777777" w:rsidR="0096348C" w:rsidRPr="00801832" w:rsidRDefault="0096348C" w:rsidP="00477C9F">
            <w:pPr>
              <w:rPr>
                <w:sz w:val="22"/>
                <w:szCs w:val="22"/>
              </w:rPr>
            </w:pPr>
            <w:r w:rsidRPr="00801832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0C8C7E9E" w:rsidR="0096348C" w:rsidRPr="00801832" w:rsidRDefault="009D1BB5" w:rsidP="00EB29F3">
            <w:pPr>
              <w:rPr>
                <w:sz w:val="22"/>
                <w:szCs w:val="22"/>
              </w:rPr>
            </w:pPr>
            <w:r w:rsidRPr="00801832">
              <w:rPr>
                <w:sz w:val="22"/>
                <w:szCs w:val="22"/>
              </w:rPr>
              <w:t>201</w:t>
            </w:r>
            <w:r w:rsidR="00EB29F3" w:rsidRPr="00801832">
              <w:rPr>
                <w:sz w:val="22"/>
                <w:szCs w:val="22"/>
              </w:rPr>
              <w:t>9</w:t>
            </w:r>
            <w:r w:rsidR="00D52626" w:rsidRPr="00801832">
              <w:rPr>
                <w:sz w:val="22"/>
                <w:szCs w:val="22"/>
              </w:rPr>
              <w:t>-</w:t>
            </w:r>
            <w:r w:rsidR="008C4816" w:rsidRPr="00801832">
              <w:rPr>
                <w:sz w:val="22"/>
                <w:szCs w:val="22"/>
              </w:rPr>
              <w:t>1</w:t>
            </w:r>
            <w:r w:rsidR="007B11FA" w:rsidRPr="00801832">
              <w:rPr>
                <w:sz w:val="22"/>
                <w:szCs w:val="22"/>
              </w:rPr>
              <w:t>1-0</w:t>
            </w:r>
            <w:r w:rsidR="00AD0754" w:rsidRPr="00801832">
              <w:rPr>
                <w:sz w:val="22"/>
                <w:szCs w:val="22"/>
              </w:rPr>
              <w:t>7</w:t>
            </w:r>
          </w:p>
        </w:tc>
      </w:tr>
      <w:tr w:rsidR="0096348C" w:rsidRPr="00801832" w14:paraId="4053801A" w14:textId="77777777" w:rsidTr="00477C9F">
        <w:tc>
          <w:tcPr>
            <w:tcW w:w="1985" w:type="dxa"/>
          </w:tcPr>
          <w:p w14:paraId="40538018" w14:textId="77777777" w:rsidR="0096348C" w:rsidRPr="00801832" w:rsidRDefault="0096348C" w:rsidP="00477C9F">
            <w:pPr>
              <w:rPr>
                <w:sz w:val="22"/>
                <w:szCs w:val="22"/>
              </w:rPr>
            </w:pPr>
            <w:r w:rsidRPr="00801832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40538019" w14:textId="7E864D0C" w:rsidR="0096348C" w:rsidRPr="00801832" w:rsidRDefault="00AD0754" w:rsidP="00477C9F">
            <w:pPr>
              <w:rPr>
                <w:sz w:val="22"/>
                <w:szCs w:val="22"/>
              </w:rPr>
            </w:pPr>
            <w:r w:rsidRPr="00801832">
              <w:rPr>
                <w:sz w:val="22"/>
                <w:szCs w:val="22"/>
              </w:rPr>
              <w:t>9</w:t>
            </w:r>
            <w:r w:rsidR="007B11FA" w:rsidRPr="00801832">
              <w:rPr>
                <w:sz w:val="22"/>
                <w:szCs w:val="22"/>
              </w:rPr>
              <w:t>.</w:t>
            </w:r>
            <w:r w:rsidR="00FB0917">
              <w:rPr>
                <w:sz w:val="22"/>
                <w:szCs w:val="22"/>
              </w:rPr>
              <w:t>29</w:t>
            </w:r>
            <w:r w:rsidR="007B11FA" w:rsidRPr="00801832">
              <w:rPr>
                <w:sz w:val="22"/>
                <w:szCs w:val="22"/>
              </w:rPr>
              <w:t>–</w:t>
            </w:r>
            <w:r w:rsidR="00FB0917">
              <w:rPr>
                <w:sz w:val="22"/>
                <w:szCs w:val="22"/>
              </w:rPr>
              <w:t>9.44</w:t>
            </w:r>
          </w:p>
        </w:tc>
      </w:tr>
      <w:tr w:rsidR="0096348C" w:rsidRPr="00801832" w14:paraId="4053801D" w14:textId="77777777" w:rsidTr="00477C9F">
        <w:tc>
          <w:tcPr>
            <w:tcW w:w="1985" w:type="dxa"/>
          </w:tcPr>
          <w:p w14:paraId="4053801B" w14:textId="77777777" w:rsidR="0096348C" w:rsidRPr="00801832" w:rsidRDefault="0096348C" w:rsidP="00477C9F">
            <w:pPr>
              <w:rPr>
                <w:sz w:val="22"/>
                <w:szCs w:val="22"/>
              </w:rPr>
            </w:pPr>
            <w:r w:rsidRPr="00801832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801832" w:rsidRDefault="0096348C" w:rsidP="00477C9F">
            <w:pPr>
              <w:rPr>
                <w:sz w:val="22"/>
                <w:szCs w:val="22"/>
              </w:rPr>
            </w:pPr>
            <w:r w:rsidRPr="00801832">
              <w:rPr>
                <w:sz w:val="22"/>
                <w:szCs w:val="22"/>
              </w:rPr>
              <w:t>Se bilaga 1</w:t>
            </w:r>
          </w:p>
        </w:tc>
      </w:tr>
    </w:tbl>
    <w:p w14:paraId="4053801E" w14:textId="6C415375" w:rsidR="0096348C" w:rsidRDefault="0096348C" w:rsidP="00477C9F">
      <w:pPr>
        <w:rPr>
          <w:sz w:val="22"/>
          <w:szCs w:val="22"/>
        </w:rPr>
      </w:pPr>
    </w:p>
    <w:p w14:paraId="212BAB83" w14:textId="77777777" w:rsidR="00757A00" w:rsidRPr="00801832" w:rsidRDefault="00757A00" w:rsidP="00477C9F">
      <w:pPr>
        <w:rPr>
          <w:sz w:val="22"/>
          <w:szCs w:val="22"/>
        </w:rPr>
      </w:pPr>
    </w:p>
    <w:p w14:paraId="40538020" w14:textId="77777777" w:rsidR="0096348C" w:rsidRPr="00801832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6348C" w:rsidRPr="00801832" w14:paraId="40538025" w14:textId="77777777" w:rsidTr="00291144">
        <w:tc>
          <w:tcPr>
            <w:tcW w:w="567" w:type="dxa"/>
          </w:tcPr>
          <w:p w14:paraId="40538021" w14:textId="77777777" w:rsidR="0096348C" w:rsidRPr="00801832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01832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6946" w:type="dxa"/>
            <w:gridSpan w:val="2"/>
          </w:tcPr>
          <w:p w14:paraId="3241DB1F" w14:textId="77777777" w:rsidR="003C56B3" w:rsidRPr="00801832" w:rsidRDefault="003C56B3" w:rsidP="003C56B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01832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3801260" w14:textId="77777777" w:rsidR="003C56B3" w:rsidRPr="00801832" w:rsidRDefault="003C56B3" w:rsidP="003C56B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34DA5C0" w14:textId="59DB21A9" w:rsidR="003C56B3" w:rsidRPr="00801832" w:rsidRDefault="003C56B3" w:rsidP="003C56B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01832">
              <w:rPr>
                <w:snapToGrid w:val="0"/>
                <w:sz w:val="22"/>
                <w:szCs w:val="22"/>
              </w:rPr>
              <w:t xml:space="preserve">Utskottet justerade </w:t>
            </w:r>
            <w:r w:rsidR="006009F3" w:rsidRPr="00801832">
              <w:rPr>
                <w:snapToGrid w:val="0"/>
                <w:sz w:val="22"/>
                <w:szCs w:val="22"/>
              </w:rPr>
              <w:t xml:space="preserve">särskilt </w:t>
            </w:r>
            <w:r w:rsidRPr="00801832">
              <w:rPr>
                <w:snapToGrid w:val="0"/>
                <w:sz w:val="22"/>
                <w:szCs w:val="22"/>
              </w:rPr>
              <w:t>protokoll 201</w:t>
            </w:r>
            <w:r w:rsidR="0010169A" w:rsidRPr="00801832">
              <w:rPr>
                <w:snapToGrid w:val="0"/>
                <w:sz w:val="22"/>
                <w:szCs w:val="22"/>
              </w:rPr>
              <w:t>9</w:t>
            </w:r>
            <w:r w:rsidRPr="00801832">
              <w:rPr>
                <w:snapToGrid w:val="0"/>
                <w:sz w:val="22"/>
                <w:szCs w:val="22"/>
              </w:rPr>
              <w:t>/</w:t>
            </w:r>
            <w:r w:rsidR="0010169A" w:rsidRPr="00801832">
              <w:rPr>
                <w:snapToGrid w:val="0"/>
                <w:sz w:val="22"/>
                <w:szCs w:val="22"/>
              </w:rPr>
              <w:t>20</w:t>
            </w:r>
            <w:r w:rsidRPr="00801832">
              <w:rPr>
                <w:snapToGrid w:val="0"/>
                <w:sz w:val="22"/>
                <w:szCs w:val="22"/>
              </w:rPr>
              <w:t>:</w:t>
            </w:r>
            <w:r w:rsidR="00AD0754" w:rsidRPr="00801832">
              <w:rPr>
                <w:snapToGrid w:val="0"/>
                <w:sz w:val="22"/>
                <w:szCs w:val="22"/>
              </w:rPr>
              <w:t>8</w:t>
            </w:r>
            <w:r w:rsidRPr="00801832">
              <w:rPr>
                <w:snapToGrid w:val="0"/>
                <w:sz w:val="22"/>
                <w:szCs w:val="22"/>
              </w:rPr>
              <w:t>.</w:t>
            </w:r>
          </w:p>
          <w:p w14:paraId="40538024" w14:textId="77777777" w:rsidR="009C51B0" w:rsidRPr="00801832" w:rsidRDefault="009C51B0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6348C" w:rsidRPr="00801832" w14:paraId="4053802F" w14:textId="77777777" w:rsidTr="00291144">
        <w:tc>
          <w:tcPr>
            <w:tcW w:w="567" w:type="dxa"/>
          </w:tcPr>
          <w:p w14:paraId="4053802B" w14:textId="10D086A1" w:rsidR="0096348C" w:rsidRPr="00801832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01832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0C4BD7" w:rsidRPr="00801832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946" w:type="dxa"/>
            <w:gridSpan w:val="2"/>
          </w:tcPr>
          <w:p w14:paraId="4053802D" w14:textId="3AE4D21C" w:rsidR="001E1FAC" w:rsidRPr="00801832" w:rsidRDefault="007B11FA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01832">
              <w:rPr>
                <w:b/>
                <w:snapToGrid w:val="0"/>
                <w:sz w:val="22"/>
                <w:szCs w:val="22"/>
              </w:rPr>
              <w:t>Anmälningar</w:t>
            </w:r>
            <w:r w:rsidR="00801832" w:rsidRPr="00801832">
              <w:rPr>
                <w:b/>
                <w:snapToGrid w:val="0"/>
                <w:sz w:val="22"/>
                <w:szCs w:val="22"/>
              </w:rPr>
              <w:br/>
            </w:r>
          </w:p>
          <w:p w14:paraId="2D6E76F5" w14:textId="77777777" w:rsidR="00291144" w:rsidRDefault="00801832" w:rsidP="0080183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01832">
              <w:rPr>
                <w:snapToGrid w:val="0"/>
                <w:sz w:val="22"/>
                <w:szCs w:val="22"/>
              </w:rPr>
              <w:t>Kanslichefen anmälde att följande granskningsanmälan hade inkommit:</w:t>
            </w:r>
          </w:p>
          <w:p w14:paraId="16CDDF98" w14:textId="77777777" w:rsidR="00291144" w:rsidRDefault="00291144" w:rsidP="0080183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3E748E8" w14:textId="01D656D5" w:rsidR="00801832" w:rsidRPr="00801832" w:rsidRDefault="00801832" w:rsidP="0080183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01832">
              <w:rPr>
                <w:snapToGrid w:val="0"/>
                <w:sz w:val="22"/>
                <w:szCs w:val="22"/>
              </w:rPr>
              <w:t xml:space="preserve">Begäran om granskning av regeringens och speciellt den tidigare arbetsmarknadsministern Ylva Johanssons och nuvarande arbetsmarknadsminister Eva Nordmarks styrning av Arbetsförmedlingen (anmäld av Ali Esbati (V), inkom 2019-11-06, dnr </w:t>
            </w:r>
            <w:proofErr w:type="gramStart"/>
            <w:r w:rsidRPr="00801832">
              <w:rPr>
                <w:snapToGrid w:val="0"/>
                <w:sz w:val="22"/>
                <w:szCs w:val="22"/>
              </w:rPr>
              <w:t>517-2019</w:t>
            </w:r>
            <w:proofErr w:type="gramEnd"/>
            <w:r w:rsidRPr="00801832">
              <w:rPr>
                <w:snapToGrid w:val="0"/>
                <w:sz w:val="22"/>
                <w:szCs w:val="22"/>
              </w:rPr>
              <w:t>/20</w:t>
            </w:r>
            <w:r>
              <w:rPr>
                <w:snapToGrid w:val="0"/>
                <w:sz w:val="22"/>
                <w:szCs w:val="22"/>
              </w:rPr>
              <w:t>).</w:t>
            </w:r>
          </w:p>
          <w:p w14:paraId="4053802E" w14:textId="5EF12362" w:rsidR="007B11FA" w:rsidRPr="00801832" w:rsidRDefault="007B11FA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7B11FA" w:rsidRPr="00801832" w14:paraId="6D386655" w14:textId="77777777" w:rsidTr="00291144">
        <w:tc>
          <w:tcPr>
            <w:tcW w:w="567" w:type="dxa"/>
          </w:tcPr>
          <w:p w14:paraId="457C1F22" w14:textId="49D73E61" w:rsidR="007B11FA" w:rsidRPr="00801832" w:rsidRDefault="007B11FA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01832"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946" w:type="dxa"/>
            <w:gridSpan w:val="2"/>
          </w:tcPr>
          <w:p w14:paraId="60D1ACB1" w14:textId="5D7C522F" w:rsidR="007B11FA" w:rsidRPr="00801832" w:rsidRDefault="00AD0754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01832">
              <w:rPr>
                <w:b/>
                <w:snapToGrid w:val="0"/>
                <w:sz w:val="22"/>
                <w:szCs w:val="22"/>
              </w:rPr>
              <w:t>Myndigheter med styrelser</w:t>
            </w:r>
          </w:p>
          <w:p w14:paraId="37BB7B1C" w14:textId="77777777" w:rsidR="007B11FA" w:rsidRPr="00801832" w:rsidRDefault="007B11FA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A864698" w14:textId="77777777" w:rsidR="00FB0917" w:rsidRPr="00FB0917" w:rsidRDefault="00FB0917" w:rsidP="00FB0917">
            <w:pPr>
              <w:spacing w:after="240"/>
              <w:rPr>
                <w:snapToGrid w:val="0"/>
                <w:sz w:val="22"/>
                <w:szCs w:val="22"/>
              </w:rPr>
            </w:pPr>
            <w:r w:rsidRPr="00FB0917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6C4F09F6" w14:textId="77777777" w:rsidR="00FB0917" w:rsidRPr="00FB0917" w:rsidRDefault="00FB0917" w:rsidP="00FB0917">
            <w:pPr>
              <w:spacing w:after="240"/>
              <w:rPr>
                <w:snapToGrid w:val="0"/>
                <w:sz w:val="22"/>
                <w:szCs w:val="22"/>
              </w:rPr>
            </w:pPr>
            <w:r w:rsidRPr="00FB0917">
              <w:rPr>
                <w:snapToGrid w:val="0"/>
                <w:sz w:val="22"/>
                <w:szCs w:val="22"/>
              </w:rPr>
              <w:t>Utskottet beslutade att en skrivelse med vissa kompletterande frågor skulle sändas till Regeringskansliet.</w:t>
            </w:r>
          </w:p>
          <w:p w14:paraId="7AE10898" w14:textId="77777777" w:rsidR="007B11FA" w:rsidRDefault="00FB0917" w:rsidP="00FB091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B0917">
              <w:rPr>
                <w:snapToGrid w:val="0"/>
                <w:sz w:val="22"/>
                <w:szCs w:val="22"/>
              </w:rPr>
              <w:t>Ärendet bordlades.</w:t>
            </w:r>
          </w:p>
          <w:p w14:paraId="45C33797" w14:textId="0842847B" w:rsidR="00FB0917" w:rsidRPr="00801832" w:rsidRDefault="00FB0917" w:rsidP="00FB0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7B11FA" w:rsidRPr="00801832" w14:paraId="01A34909" w14:textId="77777777" w:rsidTr="00291144">
        <w:tc>
          <w:tcPr>
            <w:tcW w:w="567" w:type="dxa"/>
          </w:tcPr>
          <w:p w14:paraId="4866177C" w14:textId="41D84938" w:rsidR="007B11FA" w:rsidRPr="00801832" w:rsidRDefault="007B11FA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01832">
              <w:rPr>
                <w:b/>
                <w:snapToGrid w:val="0"/>
                <w:sz w:val="22"/>
                <w:szCs w:val="22"/>
              </w:rPr>
              <w:t>§ 4</w:t>
            </w:r>
          </w:p>
        </w:tc>
        <w:tc>
          <w:tcPr>
            <w:tcW w:w="6946" w:type="dxa"/>
            <w:gridSpan w:val="2"/>
          </w:tcPr>
          <w:p w14:paraId="4B1E9519" w14:textId="00F3D3D7" w:rsidR="007B11FA" w:rsidRDefault="00AD0754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01832">
              <w:rPr>
                <w:b/>
                <w:snapToGrid w:val="0"/>
                <w:sz w:val="22"/>
                <w:szCs w:val="22"/>
              </w:rPr>
              <w:t>Regeringsskiftet 2018–2019</w:t>
            </w:r>
          </w:p>
          <w:p w14:paraId="25128BB1" w14:textId="77777777" w:rsidR="00291144" w:rsidRPr="00801832" w:rsidRDefault="00291144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3F0DF42" w14:textId="77777777" w:rsidR="007B11FA" w:rsidRPr="00801832" w:rsidRDefault="007B11FA" w:rsidP="007B11FA">
            <w:pPr>
              <w:spacing w:after="240"/>
              <w:rPr>
                <w:snapToGrid w:val="0"/>
                <w:sz w:val="22"/>
                <w:szCs w:val="22"/>
              </w:rPr>
            </w:pPr>
            <w:r w:rsidRPr="00801832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3AB1B5A7" w14:textId="77777777" w:rsidR="007B11FA" w:rsidRPr="00801832" w:rsidRDefault="007B11FA" w:rsidP="007B11F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01832">
              <w:rPr>
                <w:snapToGrid w:val="0"/>
                <w:sz w:val="22"/>
                <w:szCs w:val="22"/>
              </w:rPr>
              <w:t>Ärendet bordlades.</w:t>
            </w:r>
          </w:p>
          <w:p w14:paraId="0F9FD461" w14:textId="5197E44F" w:rsidR="007B11FA" w:rsidRPr="00801832" w:rsidRDefault="007B11FA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7B11FA" w:rsidRPr="00801832" w14:paraId="3BC6F5B8" w14:textId="77777777" w:rsidTr="00291144">
        <w:tc>
          <w:tcPr>
            <w:tcW w:w="567" w:type="dxa"/>
          </w:tcPr>
          <w:p w14:paraId="7C1C9FFC" w14:textId="3104EE8F" w:rsidR="007B11FA" w:rsidRPr="00801832" w:rsidRDefault="007B11FA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01832">
              <w:rPr>
                <w:b/>
                <w:snapToGrid w:val="0"/>
                <w:sz w:val="22"/>
                <w:szCs w:val="22"/>
              </w:rPr>
              <w:t>§ 5</w:t>
            </w:r>
          </w:p>
        </w:tc>
        <w:tc>
          <w:tcPr>
            <w:tcW w:w="6946" w:type="dxa"/>
            <w:gridSpan w:val="2"/>
          </w:tcPr>
          <w:p w14:paraId="3465BB71" w14:textId="5FC40BF4" w:rsidR="007B11FA" w:rsidRPr="00801832" w:rsidRDefault="00AD0754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01832">
              <w:rPr>
                <w:b/>
                <w:snapToGrid w:val="0"/>
                <w:sz w:val="22"/>
                <w:szCs w:val="22"/>
              </w:rPr>
              <w:t>Regeringens sammansättning och regeringsarbetets organisation</w:t>
            </w:r>
          </w:p>
          <w:p w14:paraId="72FCABAD" w14:textId="77777777" w:rsidR="007B11FA" w:rsidRPr="00801832" w:rsidRDefault="007B11FA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25309F3" w14:textId="77777777" w:rsidR="007B11FA" w:rsidRPr="00801832" w:rsidRDefault="007B11FA" w:rsidP="007B11FA">
            <w:pPr>
              <w:spacing w:after="240"/>
              <w:rPr>
                <w:snapToGrid w:val="0"/>
                <w:sz w:val="22"/>
                <w:szCs w:val="22"/>
              </w:rPr>
            </w:pPr>
            <w:r w:rsidRPr="00801832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26B1A418" w14:textId="77777777" w:rsidR="007B11FA" w:rsidRPr="00801832" w:rsidRDefault="007B11FA" w:rsidP="007B11F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01832">
              <w:rPr>
                <w:snapToGrid w:val="0"/>
                <w:sz w:val="22"/>
                <w:szCs w:val="22"/>
              </w:rPr>
              <w:t>Ärendet bordlades.</w:t>
            </w:r>
          </w:p>
          <w:p w14:paraId="71328FE3" w14:textId="73E6A960" w:rsidR="007B11FA" w:rsidRPr="00801832" w:rsidRDefault="007B11FA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AD0754" w:rsidRPr="00801832" w14:paraId="56ACA215" w14:textId="77777777" w:rsidTr="00291144">
        <w:tc>
          <w:tcPr>
            <w:tcW w:w="567" w:type="dxa"/>
          </w:tcPr>
          <w:p w14:paraId="02020120" w14:textId="2110F0AC" w:rsidR="00AD0754" w:rsidRPr="00801832" w:rsidRDefault="00AD0754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01832">
              <w:rPr>
                <w:b/>
                <w:snapToGrid w:val="0"/>
                <w:sz w:val="22"/>
                <w:szCs w:val="22"/>
              </w:rPr>
              <w:t>§ 6</w:t>
            </w:r>
          </w:p>
        </w:tc>
        <w:tc>
          <w:tcPr>
            <w:tcW w:w="6946" w:type="dxa"/>
            <w:gridSpan w:val="2"/>
          </w:tcPr>
          <w:p w14:paraId="42974B71" w14:textId="4C7EA26C" w:rsidR="00AD0754" w:rsidRDefault="00AD0754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01832">
              <w:rPr>
                <w:b/>
                <w:snapToGrid w:val="0"/>
                <w:sz w:val="22"/>
                <w:szCs w:val="22"/>
              </w:rPr>
              <w:t>Regeringens kontroll av myndighetsföreskrifter</w:t>
            </w:r>
          </w:p>
          <w:p w14:paraId="3129EA0B" w14:textId="77777777" w:rsidR="00291144" w:rsidRPr="00801832" w:rsidRDefault="00291144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92110F9" w14:textId="77777777" w:rsidR="00AD0754" w:rsidRPr="00801832" w:rsidRDefault="00AD0754" w:rsidP="00AD0754">
            <w:pPr>
              <w:spacing w:after="240"/>
              <w:rPr>
                <w:snapToGrid w:val="0"/>
                <w:sz w:val="22"/>
                <w:szCs w:val="22"/>
              </w:rPr>
            </w:pPr>
            <w:r w:rsidRPr="00801832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64950E60" w14:textId="77777777" w:rsidR="00AD0754" w:rsidRPr="00801832" w:rsidRDefault="00AD0754" w:rsidP="00AD075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01832">
              <w:rPr>
                <w:snapToGrid w:val="0"/>
                <w:sz w:val="22"/>
                <w:szCs w:val="22"/>
              </w:rPr>
              <w:t>Ärendet bordlades.</w:t>
            </w:r>
          </w:p>
          <w:p w14:paraId="21F1DCB4" w14:textId="36FA7CEC" w:rsidR="00AD0754" w:rsidRPr="00801832" w:rsidRDefault="00AD0754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801832" w14:paraId="40538057" w14:textId="77777777" w:rsidTr="00291144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1579FDD1" w14:textId="77777777" w:rsidR="00291144" w:rsidRDefault="00757A00" w:rsidP="00757A00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FA659F">
              <w:rPr>
                <w:sz w:val="22"/>
                <w:szCs w:val="22"/>
              </w:rPr>
              <w:t>Vid protokollet</w:t>
            </w:r>
          </w:p>
          <w:p w14:paraId="0E253BFB" w14:textId="53B9B4D2" w:rsidR="00757A00" w:rsidRPr="00FA659F" w:rsidRDefault="00757A00" w:rsidP="00757A00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FA659F">
              <w:rPr>
                <w:sz w:val="22"/>
                <w:szCs w:val="22"/>
              </w:rPr>
              <w:t>Justera</w:t>
            </w:r>
            <w:r w:rsidR="00291144">
              <w:rPr>
                <w:sz w:val="22"/>
                <w:szCs w:val="22"/>
              </w:rPr>
              <w:t>t</w:t>
            </w:r>
            <w:r w:rsidRPr="00FA659F">
              <w:rPr>
                <w:sz w:val="22"/>
                <w:szCs w:val="22"/>
              </w:rPr>
              <w:t xml:space="preserve"> </w:t>
            </w:r>
            <w:r w:rsidR="00291144">
              <w:rPr>
                <w:sz w:val="22"/>
                <w:szCs w:val="22"/>
              </w:rPr>
              <w:t>2019-11-12</w:t>
            </w:r>
          </w:p>
          <w:p w14:paraId="40538056" w14:textId="165ACEA2" w:rsidR="00FD13A3" w:rsidRPr="00801832" w:rsidRDefault="00757A00" w:rsidP="00291144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FA659F">
              <w:rPr>
                <w:sz w:val="22"/>
                <w:szCs w:val="22"/>
              </w:rPr>
              <w:t>Karin Enström</w:t>
            </w:r>
          </w:p>
        </w:tc>
      </w:tr>
    </w:tbl>
    <w:p w14:paraId="12304300" w14:textId="77777777" w:rsidR="00757A00" w:rsidRDefault="00757A00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49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"/>
        <w:gridCol w:w="3394"/>
        <w:gridCol w:w="8"/>
        <w:gridCol w:w="9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87"/>
        <w:gridCol w:w="69"/>
        <w:gridCol w:w="356"/>
        <w:gridCol w:w="356"/>
        <w:gridCol w:w="356"/>
        <w:gridCol w:w="348"/>
        <w:gridCol w:w="8"/>
      </w:tblGrid>
      <w:tr w:rsidR="00BF6D6B" w:rsidRPr="00801832" w14:paraId="0EFFEA1B" w14:textId="77777777" w:rsidTr="00BF6D6B">
        <w:trPr>
          <w:gridAfter w:val="1"/>
          <w:wAfter w:w="8" w:type="dxa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1D748A" w14:textId="77777777" w:rsidR="00BF6D6B" w:rsidRPr="00801832" w:rsidRDefault="00BF6D6B" w:rsidP="00B643A5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801832">
              <w:rPr>
                <w:sz w:val="22"/>
                <w:szCs w:val="22"/>
              </w:rPr>
              <w:lastRenderedPageBreak/>
              <w:t>KONSTITUTIONSUTSKOTTET</w:t>
            </w:r>
          </w:p>
          <w:p w14:paraId="0C0C901A" w14:textId="77777777" w:rsidR="00BF6D6B" w:rsidRPr="00801832" w:rsidRDefault="00BF6D6B" w:rsidP="00B643A5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</w:p>
          <w:p w14:paraId="5900F13D" w14:textId="4BB267A5" w:rsidR="00BF6D6B" w:rsidRPr="00801832" w:rsidRDefault="00EB29F3" w:rsidP="00A43D8E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801832">
              <w:rPr>
                <w:sz w:val="22"/>
                <w:szCs w:val="22"/>
              </w:rPr>
              <w:t>(Kompletteringsval 2019</w:t>
            </w:r>
            <w:r w:rsidR="000F6BD9" w:rsidRPr="00801832">
              <w:rPr>
                <w:sz w:val="22"/>
                <w:szCs w:val="22"/>
              </w:rPr>
              <w:t>-</w:t>
            </w:r>
            <w:r w:rsidR="00600EC9" w:rsidRPr="00801832">
              <w:rPr>
                <w:sz w:val="22"/>
                <w:szCs w:val="22"/>
              </w:rPr>
              <w:t>11</w:t>
            </w:r>
            <w:r w:rsidRPr="00801832">
              <w:rPr>
                <w:sz w:val="22"/>
                <w:szCs w:val="22"/>
              </w:rPr>
              <w:t>-</w:t>
            </w:r>
            <w:r w:rsidR="00714434" w:rsidRPr="00801832">
              <w:rPr>
                <w:sz w:val="22"/>
                <w:szCs w:val="22"/>
              </w:rPr>
              <w:t>0</w:t>
            </w:r>
            <w:r w:rsidR="00BD2E6E">
              <w:rPr>
                <w:sz w:val="22"/>
                <w:szCs w:val="22"/>
              </w:rPr>
              <w:t>5</w:t>
            </w:r>
            <w:r w:rsidRPr="00801832">
              <w:rPr>
                <w:sz w:val="22"/>
                <w:szCs w:val="22"/>
              </w:rPr>
              <w:t>)</w:t>
            </w:r>
          </w:p>
        </w:tc>
        <w:tc>
          <w:tcPr>
            <w:tcW w:w="359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433890E" w14:textId="77777777" w:rsidR="00BF6D6B" w:rsidRPr="00801832" w:rsidRDefault="00BF6D6B" w:rsidP="00B643A5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801832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81D9409" w14:textId="77777777" w:rsidR="00BF6D6B" w:rsidRPr="00801832" w:rsidRDefault="00BF6D6B" w:rsidP="00B643A5">
            <w:pPr>
              <w:tabs>
                <w:tab w:val="left" w:pos="1701"/>
              </w:tabs>
              <w:ind w:left="-45"/>
              <w:rPr>
                <w:b/>
                <w:sz w:val="22"/>
                <w:szCs w:val="22"/>
              </w:rPr>
            </w:pPr>
            <w:r w:rsidRPr="00801832">
              <w:rPr>
                <w:b/>
                <w:sz w:val="22"/>
                <w:szCs w:val="22"/>
              </w:rPr>
              <w:t>Bilaga 1</w:t>
            </w:r>
          </w:p>
          <w:p w14:paraId="41C4EEB8" w14:textId="5FFC64D8" w:rsidR="00BF6D6B" w:rsidRPr="00801832" w:rsidRDefault="00BF6D6B" w:rsidP="00B643A5">
            <w:pPr>
              <w:tabs>
                <w:tab w:val="left" w:pos="1701"/>
              </w:tabs>
              <w:ind w:left="-45"/>
              <w:rPr>
                <w:sz w:val="22"/>
                <w:szCs w:val="22"/>
              </w:rPr>
            </w:pPr>
            <w:r w:rsidRPr="00801832">
              <w:rPr>
                <w:sz w:val="22"/>
                <w:szCs w:val="22"/>
              </w:rPr>
              <w:t xml:space="preserve">till </w:t>
            </w:r>
            <w:r w:rsidR="006009F3" w:rsidRPr="00801832">
              <w:rPr>
                <w:sz w:val="22"/>
                <w:szCs w:val="22"/>
              </w:rPr>
              <w:t xml:space="preserve">särskilt </w:t>
            </w:r>
            <w:r w:rsidRPr="00801832">
              <w:rPr>
                <w:sz w:val="22"/>
                <w:szCs w:val="22"/>
              </w:rPr>
              <w:t>protokoll</w:t>
            </w:r>
          </w:p>
          <w:p w14:paraId="3B06CD54" w14:textId="1843B230" w:rsidR="00BF6D6B" w:rsidRPr="00801832" w:rsidRDefault="00BF6D6B" w:rsidP="00BF6D6B">
            <w:pPr>
              <w:tabs>
                <w:tab w:val="left" w:pos="1701"/>
              </w:tabs>
              <w:ind w:left="-45"/>
              <w:rPr>
                <w:sz w:val="22"/>
                <w:szCs w:val="22"/>
              </w:rPr>
            </w:pPr>
            <w:r w:rsidRPr="00801832">
              <w:rPr>
                <w:sz w:val="22"/>
                <w:szCs w:val="22"/>
              </w:rPr>
              <w:t>201</w:t>
            </w:r>
            <w:r w:rsidR="0010169A" w:rsidRPr="00801832">
              <w:rPr>
                <w:sz w:val="22"/>
                <w:szCs w:val="22"/>
              </w:rPr>
              <w:t>9</w:t>
            </w:r>
            <w:r w:rsidRPr="00801832">
              <w:rPr>
                <w:sz w:val="22"/>
                <w:szCs w:val="22"/>
              </w:rPr>
              <w:t>/</w:t>
            </w:r>
            <w:r w:rsidR="0010169A" w:rsidRPr="00801832">
              <w:rPr>
                <w:sz w:val="22"/>
                <w:szCs w:val="22"/>
              </w:rPr>
              <w:t>20</w:t>
            </w:r>
            <w:r w:rsidRPr="00801832">
              <w:rPr>
                <w:sz w:val="22"/>
                <w:szCs w:val="22"/>
              </w:rPr>
              <w:t>:</w:t>
            </w:r>
            <w:r w:rsidR="00AD0754" w:rsidRPr="00801832">
              <w:rPr>
                <w:sz w:val="22"/>
                <w:szCs w:val="22"/>
              </w:rPr>
              <w:t>9</w:t>
            </w:r>
          </w:p>
        </w:tc>
      </w:tr>
      <w:tr w:rsidR="00BF6D6B" w:rsidRPr="00801832" w14:paraId="6D49508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cantSplit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811A0" w14:textId="77777777" w:rsidR="00BF6D6B" w:rsidRPr="00801832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911F9" w14:textId="2D66341F" w:rsidR="00BF6D6B" w:rsidRPr="00801832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01832">
              <w:rPr>
                <w:sz w:val="22"/>
                <w:szCs w:val="22"/>
              </w:rPr>
              <w:t xml:space="preserve">§ </w:t>
            </w:r>
            <w:proofErr w:type="gramStart"/>
            <w:r w:rsidRPr="00801832">
              <w:rPr>
                <w:sz w:val="22"/>
                <w:szCs w:val="22"/>
              </w:rPr>
              <w:t>1</w:t>
            </w:r>
            <w:r w:rsidR="00BD2E6E">
              <w:rPr>
                <w:sz w:val="22"/>
                <w:szCs w:val="22"/>
              </w:rPr>
              <w:t>-</w:t>
            </w:r>
            <w:r w:rsidR="005E24BA">
              <w:rPr>
                <w:sz w:val="22"/>
                <w:szCs w:val="22"/>
              </w:rPr>
              <w:t>5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5833" w14:textId="6A65221B" w:rsidR="00BF6D6B" w:rsidRPr="00801832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01832">
              <w:rPr>
                <w:sz w:val="22"/>
                <w:szCs w:val="22"/>
              </w:rPr>
              <w:t>§</w:t>
            </w:r>
            <w:r w:rsidR="005E24BA">
              <w:rPr>
                <w:sz w:val="22"/>
                <w:szCs w:val="22"/>
              </w:rPr>
              <w:t xml:space="preserve"> 6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4EBB" w14:textId="471D1572" w:rsidR="00BF6D6B" w:rsidRPr="00801832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01832">
              <w:rPr>
                <w:sz w:val="22"/>
                <w:szCs w:val="22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2A3C" w14:textId="77777777" w:rsidR="00BF6D6B" w:rsidRPr="00801832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01832">
              <w:rPr>
                <w:sz w:val="22"/>
                <w:szCs w:val="22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91284" w14:textId="77777777" w:rsidR="00BF6D6B" w:rsidRPr="00801832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01832">
              <w:rPr>
                <w:sz w:val="22"/>
                <w:szCs w:val="22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402C" w14:textId="77777777" w:rsidR="00BF6D6B" w:rsidRPr="00801832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01832">
              <w:rPr>
                <w:sz w:val="22"/>
                <w:szCs w:val="22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2B93D" w14:textId="77777777" w:rsidR="00BF6D6B" w:rsidRPr="00801832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01832">
              <w:rPr>
                <w:sz w:val="22"/>
                <w:szCs w:val="22"/>
              </w:rPr>
              <w:t>§</w:t>
            </w:r>
          </w:p>
        </w:tc>
      </w:tr>
      <w:tr w:rsidR="00BF6D6B" w:rsidRPr="00801832" w14:paraId="078EE95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E5CB" w14:textId="77777777" w:rsidR="00BF6D6B" w:rsidRPr="00801832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01832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670BD" w14:textId="77777777" w:rsidR="00BF6D6B" w:rsidRPr="00801832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01832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F441" w14:textId="77777777" w:rsidR="00BF6D6B" w:rsidRPr="00801832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01832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A232D" w14:textId="77777777" w:rsidR="00BF6D6B" w:rsidRPr="00801832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01832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44CB6" w14:textId="77777777" w:rsidR="00BF6D6B" w:rsidRPr="00801832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01832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FDA61" w14:textId="77777777" w:rsidR="00BF6D6B" w:rsidRPr="00801832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01832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9833F" w14:textId="77777777" w:rsidR="00BF6D6B" w:rsidRPr="00801832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01832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CD0B7" w14:textId="77777777" w:rsidR="00BF6D6B" w:rsidRPr="00801832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01832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FEB99" w14:textId="77777777" w:rsidR="00BF6D6B" w:rsidRPr="00801832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01832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E34D0" w14:textId="77777777" w:rsidR="00BF6D6B" w:rsidRPr="00801832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01832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CB626" w14:textId="77777777" w:rsidR="00BF6D6B" w:rsidRPr="00801832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01832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4BE8D" w14:textId="77777777" w:rsidR="00BF6D6B" w:rsidRPr="00801832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01832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EEC88" w14:textId="77777777" w:rsidR="00BF6D6B" w:rsidRPr="00801832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01832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4F7EC" w14:textId="77777777" w:rsidR="00BF6D6B" w:rsidRPr="00801832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01832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7DC64" w14:textId="77777777" w:rsidR="00BF6D6B" w:rsidRPr="00801832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01832">
              <w:rPr>
                <w:sz w:val="22"/>
                <w:szCs w:val="22"/>
              </w:rPr>
              <w:t>V</w:t>
            </w:r>
          </w:p>
        </w:tc>
      </w:tr>
      <w:tr w:rsidR="000C4BD7" w:rsidRPr="00801832" w14:paraId="429C2BE4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B19CF" w14:textId="3CE310AC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01832">
              <w:rPr>
                <w:sz w:val="22"/>
                <w:szCs w:val="22"/>
              </w:rPr>
              <w:t xml:space="preserve">Karin Enström (M) </w:t>
            </w:r>
            <w:r w:rsidRPr="00801832"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9D432" w14:textId="44DA463E" w:rsidR="000C4BD7" w:rsidRPr="00801832" w:rsidRDefault="005E24BA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E4C45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BF32" w14:textId="212C97CD" w:rsidR="000C4BD7" w:rsidRPr="00801832" w:rsidRDefault="005E24BA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3A9A0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F050B" w14:textId="06837025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12706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2FB94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A33E9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62EA2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7F782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F1D54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4F6F6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2EDDF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C47D3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C4BD7" w:rsidRPr="00801832" w14:paraId="6528716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A2F" w14:textId="780DDF53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801832">
              <w:rPr>
                <w:sz w:val="22"/>
                <w:szCs w:val="22"/>
              </w:rPr>
              <w:t>Hans Ekström (S)</w:t>
            </w:r>
            <w:r w:rsidRPr="00801832"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9BD8B" w14:textId="04C5899A" w:rsidR="000C4BD7" w:rsidRPr="00801832" w:rsidRDefault="005E24BA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949B2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2774" w14:textId="2243E172" w:rsidR="000C4BD7" w:rsidRPr="00801832" w:rsidRDefault="005E24BA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F554B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81B5F" w14:textId="5A32BE36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F18E7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B2678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F872E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1FBC1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3E151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7E833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A519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18F3D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10B39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C4BD7" w:rsidRPr="00801832" w14:paraId="146488FA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38B9B" w14:textId="61037C3E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01832">
              <w:rPr>
                <w:sz w:val="22"/>
                <w:szCs w:val="22"/>
              </w:rPr>
              <w:t>Ida Karkiainen</w:t>
            </w:r>
            <w:r w:rsidRPr="00801832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F9791" w14:textId="293C7A97" w:rsidR="000C4BD7" w:rsidRPr="00801832" w:rsidRDefault="005E24BA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682D8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68B43" w14:textId="5297BD3E" w:rsidR="000C4BD7" w:rsidRPr="00801832" w:rsidRDefault="005E24BA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9474E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15D7F" w14:textId="16EADD32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C82AB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D9012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CD3FD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5565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1DE48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93ACA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10790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BF148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44C6A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0C4BD7" w:rsidRPr="00801832" w14:paraId="470692C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7AC12" w14:textId="764582DC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01832">
              <w:rPr>
                <w:sz w:val="22"/>
                <w:szCs w:val="22"/>
              </w:rPr>
              <w:t>Marta Obminska (M)</w:t>
            </w:r>
            <w:r w:rsidRPr="00801832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112CC" w14:textId="1037BBB0" w:rsidR="000C4BD7" w:rsidRPr="00801832" w:rsidRDefault="005E24BA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AD115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FC95" w14:textId="765C6B92" w:rsidR="000C4BD7" w:rsidRPr="00801832" w:rsidRDefault="005E24BA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D8D9B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E7D55" w14:textId="3B0C0C50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AE066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F7D93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460C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90571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273AE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C9375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1C0A7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895A5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19FA6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0C4BD7" w:rsidRPr="00801832" w14:paraId="241C82D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A80BC" w14:textId="3FC91056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01832">
              <w:rPr>
                <w:sz w:val="22"/>
                <w:szCs w:val="22"/>
                <w:lang w:val="en-US"/>
              </w:rPr>
              <w:t xml:space="preserve">Matheus </w:t>
            </w:r>
            <w:proofErr w:type="spellStart"/>
            <w:r w:rsidRPr="00801832">
              <w:rPr>
                <w:sz w:val="22"/>
                <w:szCs w:val="22"/>
                <w:lang w:val="en-US"/>
              </w:rPr>
              <w:t>Enholm</w:t>
            </w:r>
            <w:proofErr w:type="spellEnd"/>
            <w:r w:rsidR="00124CEE" w:rsidRPr="00801832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9AA53" w14:textId="452817B1" w:rsidR="000C4BD7" w:rsidRPr="00801832" w:rsidRDefault="005E24BA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81FEC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D7E9E" w14:textId="187FB556" w:rsidR="000C4BD7" w:rsidRPr="00801832" w:rsidRDefault="005E24BA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F6418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FA763" w14:textId="5A27C41F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5636B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3F3A3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6801D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DD8D0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37C34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0AC2A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96F7E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7235E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AAE2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0C4BD7" w:rsidRPr="00801832" w14:paraId="2290C8A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4F4D4" w14:textId="2E353E6A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01832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17116" w14:textId="2E21C974" w:rsidR="000C4BD7" w:rsidRPr="00801832" w:rsidRDefault="005E24BA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C2D70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F05C" w14:textId="596BD2B8" w:rsidR="000C4BD7" w:rsidRPr="00801832" w:rsidRDefault="005E24BA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CEEFB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9133C" w14:textId="6B18B3C5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CEF9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7E8C6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99DE4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B02E2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A4B0D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E1F59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542D8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22412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EAAF2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0C4BD7" w:rsidRPr="00801832" w14:paraId="1ED6E60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F689F" w14:textId="3B1C9C84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01832">
              <w:rPr>
                <w:sz w:val="22"/>
                <w:szCs w:val="22"/>
              </w:rPr>
              <w:t>Linda Ylivainio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D5215" w14:textId="613A2D0C" w:rsidR="000C4BD7" w:rsidRPr="00801832" w:rsidRDefault="005E24BA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2E3EB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849E" w14:textId="5E681148" w:rsidR="000C4BD7" w:rsidRPr="00801832" w:rsidRDefault="005E24BA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2577F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8285" w14:textId="256B1B68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30AEC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6DB12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F2B7D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42E1B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99786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6E817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904D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69A8F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44FD1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0C4BD7" w:rsidRPr="00801832" w14:paraId="5A6000D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2BD8D" w14:textId="12C27C4F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01832">
              <w:rPr>
                <w:sz w:val="22"/>
                <w:szCs w:val="22"/>
              </w:rPr>
              <w:t>Mia Sydow Mölleby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A615" w14:textId="0FDF1142" w:rsidR="000C4BD7" w:rsidRPr="00801832" w:rsidRDefault="005E24BA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667FF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0587C" w14:textId="3419D75E" w:rsidR="000C4BD7" w:rsidRPr="00801832" w:rsidRDefault="005E24BA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6564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166BA" w14:textId="42EF2E7B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EA64A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E51FA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BCFA5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9AF07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8154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A2890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30D3B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F6002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302D2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0C4BD7" w:rsidRPr="00801832" w14:paraId="5D2582B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C1331" w14:textId="0B30886C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01832">
              <w:rPr>
                <w:sz w:val="22"/>
                <w:szCs w:val="22"/>
              </w:rPr>
              <w:t>Ida Drougge</w:t>
            </w:r>
            <w:r w:rsidRPr="00801832">
              <w:rPr>
                <w:sz w:val="22"/>
                <w:szCs w:val="22"/>
                <w:lang w:val="en-US"/>
              </w:rPr>
              <w:t xml:space="preserve"> (M)</w:t>
            </w:r>
            <w:r w:rsidRPr="00801832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8FA4B" w14:textId="7BA5DA07" w:rsidR="000C4BD7" w:rsidRPr="00801832" w:rsidRDefault="005E24BA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6F1A1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073EC" w14:textId="4B91D15E" w:rsidR="000C4BD7" w:rsidRPr="00801832" w:rsidRDefault="005E24BA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BF4AE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6B026" w14:textId="0F81C5C2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5BDF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17173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A10F0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87797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C2BB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B7FD6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10E7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957CA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D38D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C4BD7" w:rsidRPr="00801832" w14:paraId="2CEBCD7E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5878C" w14:textId="47C34384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01832">
              <w:rPr>
                <w:sz w:val="22"/>
                <w:szCs w:val="22"/>
              </w:rPr>
              <w:t>Fredrik Lindahl</w:t>
            </w:r>
            <w:r w:rsidRPr="00801832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DB523" w14:textId="24AA4292" w:rsidR="000C4BD7" w:rsidRPr="00801832" w:rsidRDefault="005E24BA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AF128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27C99" w14:textId="37296EF0" w:rsidR="000C4BD7" w:rsidRPr="00801832" w:rsidRDefault="005E24BA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2D72B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56170" w14:textId="25E1BE6E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7F735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66EC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04E31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47B34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745B8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76CB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C0024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E6057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2956F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0C4BD7" w:rsidRPr="00801832" w14:paraId="01A223D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73283" w14:textId="6D638BE6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01832">
              <w:rPr>
                <w:sz w:val="22"/>
                <w:szCs w:val="22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9C053" w14:textId="32C8909D" w:rsidR="000C4BD7" w:rsidRPr="00801832" w:rsidRDefault="005E24BA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4305B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FE4CD" w14:textId="2781BC81" w:rsidR="000C4BD7" w:rsidRPr="00801832" w:rsidRDefault="005E24BA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99332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0AF6B" w14:textId="780FAEFD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675EF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3868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B9472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AA8C4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2864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F5F37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4A77B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A061A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90D5A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0C4BD7" w:rsidRPr="00801832" w14:paraId="37B2A40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5C965" w14:textId="2C97102D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01832">
              <w:rPr>
                <w:sz w:val="22"/>
                <w:szCs w:val="22"/>
              </w:rPr>
              <w:t>Tuve Skånberg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BFCD0" w14:textId="5360AC01" w:rsidR="000C4BD7" w:rsidRPr="00801832" w:rsidRDefault="005E24BA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E83B1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EE5C2" w14:textId="111681E4" w:rsidR="000C4BD7" w:rsidRPr="00801832" w:rsidRDefault="005E24BA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0FC1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3582" w14:textId="34DB2CAA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F8044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8617C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0A60C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EBF39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AD5A2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27F37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7593E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76774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8B55D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0C4BD7" w:rsidRPr="00801832" w14:paraId="7E6EA57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B621B" w14:textId="70C58D58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01832">
              <w:rPr>
                <w:sz w:val="22"/>
                <w:szCs w:val="22"/>
              </w:rPr>
              <w:t>Daniel Andersson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F7D2C" w14:textId="3EB37B74" w:rsidR="000C4BD7" w:rsidRPr="00801832" w:rsidRDefault="005E24BA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1F93E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DE4" w14:textId="6C2CE33D" w:rsidR="000C4BD7" w:rsidRPr="00801832" w:rsidRDefault="005E24BA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2F305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F5F0" w14:textId="4C1E9050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4B9F9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F71BB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AD877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F3CA7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689F7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7A484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F495A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DBCAA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B9DB9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C4BD7" w:rsidRPr="00801832" w14:paraId="583E5421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F79BC" w14:textId="59C1380A" w:rsidR="000C4BD7" w:rsidRPr="00801832" w:rsidRDefault="00600EC9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01832">
              <w:rPr>
                <w:sz w:val="22"/>
                <w:szCs w:val="22"/>
              </w:rPr>
              <w:t>Tina Acketoft</w:t>
            </w:r>
            <w:r w:rsidR="000C4BD7" w:rsidRPr="00801832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0C85" w14:textId="0693E9DC" w:rsidR="000C4BD7" w:rsidRPr="00801832" w:rsidRDefault="005E24BA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32176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768DC" w14:textId="7321A110" w:rsidR="000C4BD7" w:rsidRPr="00801832" w:rsidRDefault="005E24BA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E9437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E916" w14:textId="697304A1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A212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06568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F0A98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62B76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DF0DC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DFB17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69305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315B5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4BA5E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C4BD7" w:rsidRPr="00801832" w14:paraId="40199B0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E67BA" w14:textId="0B998F81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01832">
              <w:rPr>
                <w:sz w:val="22"/>
                <w:szCs w:val="22"/>
                <w:lang w:val="en-US"/>
              </w:rPr>
              <w:t>Mikael Strandman</w:t>
            </w:r>
            <w:r w:rsidRPr="00801832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E4070" w14:textId="737F52CB" w:rsidR="000C4BD7" w:rsidRPr="00801832" w:rsidRDefault="005E24BA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AB174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65B6C" w14:textId="06332511" w:rsidR="000C4BD7" w:rsidRPr="00801832" w:rsidRDefault="005E24BA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E257C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10280" w14:textId="275EED3F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DD76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E689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FA8C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9B28A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31E57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FD103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23F06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8A858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EDF4E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C4BD7" w:rsidRPr="00801832" w14:paraId="449C28E6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9118" w14:textId="49525E6D" w:rsidR="000C4BD7" w:rsidRPr="00801832" w:rsidRDefault="00BD2E6E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</w:t>
            </w:r>
            <w:r w:rsidR="000C4BD7" w:rsidRPr="00801832">
              <w:rPr>
                <w:sz w:val="22"/>
                <w:szCs w:val="22"/>
              </w:rPr>
              <w:t xml:space="preserve"> (MP)</w:t>
            </w:r>
            <w:r w:rsidR="000C4BD7" w:rsidRPr="00801832">
              <w:rPr>
                <w:sz w:val="22"/>
                <w:szCs w:val="22"/>
              </w:rPr>
              <w:fldChar w:fldCharType="begin"/>
            </w:r>
            <w:r w:rsidR="000C4BD7" w:rsidRPr="00801832">
              <w:rPr>
                <w:sz w:val="22"/>
                <w:szCs w:val="22"/>
              </w:rPr>
              <w:instrText xml:space="preserve">  </w:instrText>
            </w:r>
            <w:r w:rsidR="000C4BD7" w:rsidRPr="00801832">
              <w:rPr>
                <w:sz w:val="22"/>
                <w:szCs w:val="22"/>
              </w:rPr>
              <w:fldChar w:fldCharType="end"/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23FA" w14:textId="76982696" w:rsidR="000C4BD7" w:rsidRPr="00801832" w:rsidRDefault="005E24BA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51AFD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94EC6" w14:textId="764D1532" w:rsidR="000C4BD7" w:rsidRPr="00801832" w:rsidRDefault="005E24BA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FED3B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CA81B" w14:textId="7A5736F0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EC14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26DB0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70281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7FB96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B727A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362A5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C5A37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DB6A3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47011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C4BD7" w:rsidRPr="00801832" w14:paraId="207166C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21286" w14:textId="784FB8BE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01832">
              <w:rPr>
                <w:sz w:val="22"/>
                <w:szCs w:val="22"/>
                <w:lang w:val="en-US"/>
              </w:rPr>
              <w:t>Erik Ottoson</w:t>
            </w:r>
            <w:r w:rsidRPr="00801832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D7A04" w14:textId="460D379C" w:rsidR="000C4BD7" w:rsidRPr="00801832" w:rsidRDefault="005E24BA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ED566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DA41C" w14:textId="30E257BF" w:rsidR="000C4BD7" w:rsidRPr="00801832" w:rsidRDefault="005E24BA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DC242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209A9" w14:textId="1245EDAD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96E43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7E054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59DC7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2BC07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41F20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AEC83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027EB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84368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EA8DF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C4BD7" w:rsidRPr="00801832" w14:paraId="347CAE6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9C889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0183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F0675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7BCC7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E4F4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92322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5958E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7705B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E31FE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0BC70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9BC07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19E3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C111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6FB9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D36E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0DC34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C4BD7" w:rsidRPr="00801832" w14:paraId="721B329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B7478" w14:textId="27E989DA" w:rsidR="000C4BD7" w:rsidRPr="00801832" w:rsidRDefault="000C4BD7" w:rsidP="000C4BD7">
            <w:pPr>
              <w:rPr>
                <w:sz w:val="22"/>
                <w:szCs w:val="22"/>
                <w:lang w:val="en-US"/>
              </w:rPr>
            </w:pPr>
            <w:r w:rsidRPr="00801832"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FEB46" w14:textId="041B43E7" w:rsidR="000C4BD7" w:rsidRPr="00801832" w:rsidRDefault="005E24BA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1A170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B2AB1" w14:textId="35854CFF" w:rsidR="000C4BD7" w:rsidRPr="00801832" w:rsidRDefault="005E24BA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19C72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B9A94" w14:textId="02A155B9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5FF74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5B6E4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63A0C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DAF10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9DF9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5D42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473EF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07231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97787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C4BD7" w:rsidRPr="00801832" w14:paraId="6F25EA9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07558" w14:textId="756FB9A4" w:rsidR="000C4BD7" w:rsidRPr="00801832" w:rsidRDefault="000C4BD7" w:rsidP="000C4BD7">
            <w:pPr>
              <w:rPr>
                <w:sz w:val="22"/>
                <w:szCs w:val="22"/>
                <w:lang w:val="en-US"/>
              </w:rPr>
            </w:pPr>
            <w:r w:rsidRPr="00801832">
              <w:rPr>
                <w:sz w:val="22"/>
                <w:szCs w:val="22"/>
                <w:lang w:val="en-US"/>
              </w:rPr>
              <w:t>Lars Beckman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26425" w14:textId="40749F23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8BB9A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1ECD2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70104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D04B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99EEA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276C3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2E511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A88EE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3DE70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94F92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E688F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E0B97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F914C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C4BD7" w:rsidRPr="00801832" w14:paraId="435AD32F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5CF31" w14:textId="6F928380" w:rsidR="000C4BD7" w:rsidRPr="00801832" w:rsidRDefault="000C4BD7" w:rsidP="000C4BD7">
            <w:pPr>
              <w:rPr>
                <w:sz w:val="22"/>
                <w:szCs w:val="22"/>
                <w:lang w:val="en-US"/>
              </w:rPr>
            </w:pPr>
            <w:r w:rsidRPr="00801832">
              <w:rPr>
                <w:sz w:val="22"/>
                <w:szCs w:val="22"/>
              </w:rPr>
              <w:t xml:space="preserve">Erik Ezelius </w:t>
            </w:r>
            <w:r w:rsidRPr="00801832">
              <w:rPr>
                <w:sz w:val="22"/>
                <w:szCs w:val="22"/>
                <w:lang w:val="en-US"/>
              </w:rPr>
              <w:t>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A5BF3" w14:textId="25089B6F" w:rsidR="000C4BD7" w:rsidRPr="00801832" w:rsidRDefault="005E24BA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4840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EAA52" w14:textId="55E798EB" w:rsidR="000C4BD7" w:rsidRPr="00801832" w:rsidRDefault="005E24BA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8FB48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CDDC9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53FAF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90A57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EAFC7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A4F05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6319C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9E964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B723F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E1B0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0C7B9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C4BD7" w:rsidRPr="00801832" w14:paraId="2DC96C8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26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48240" w14:textId="0D9EB12C" w:rsidR="000C4BD7" w:rsidRPr="00801832" w:rsidRDefault="000C4BD7" w:rsidP="000C4BD7">
            <w:pPr>
              <w:rPr>
                <w:sz w:val="22"/>
                <w:szCs w:val="22"/>
              </w:rPr>
            </w:pPr>
            <w:r w:rsidRPr="00801832">
              <w:rPr>
                <w:sz w:val="22"/>
                <w:szCs w:val="22"/>
              </w:rPr>
              <w:t>Annicka Engblom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5925D" w14:textId="1B918745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CCDB4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C5D03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92823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59DB6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FFE2C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6BA86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E66AC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58C9B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FF205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4903D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E7FF9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0718F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16FC3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C4BD7" w:rsidRPr="00801832" w14:paraId="01872C8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42A1E" w14:textId="30EEBEB8" w:rsidR="000C4BD7" w:rsidRPr="00801832" w:rsidRDefault="000C4BD7" w:rsidP="000C4BD7">
            <w:pPr>
              <w:rPr>
                <w:sz w:val="22"/>
                <w:szCs w:val="22"/>
                <w:lang w:val="en-US"/>
              </w:rPr>
            </w:pPr>
            <w:r w:rsidRPr="00801832"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07C8A" w14:textId="1F943A7F" w:rsidR="000C4BD7" w:rsidRPr="00801832" w:rsidRDefault="005E24BA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6AA74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5E268" w14:textId="1494E152" w:rsidR="000C4BD7" w:rsidRPr="00801832" w:rsidRDefault="005E24BA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B8773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80E2E" w14:textId="0D59E623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4FEE3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30DD3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63CCF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78CEA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5E44B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F1AD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B714A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5C588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794E0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C4BD7" w:rsidRPr="00801832" w14:paraId="6ED13B7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31D5E" w14:textId="71B0D414" w:rsidR="000C4BD7" w:rsidRPr="00801832" w:rsidRDefault="000C4BD7" w:rsidP="000C4BD7">
            <w:pPr>
              <w:rPr>
                <w:sz w:val="22"/>
                <w:szCs w:val="22"/>
                <w:lang w:val="en-US"/>
              </w:rPr>
            </w:pPr>
            <w:proofErr w:type="spellStart"/>
            <w:r w:rsidRPr="00801832">
              <w:rPr>
                <w:sz w:val="22"/>
                <w:szCs w:val="22"/>
                <w:lang w:val="en-US"/>
              </w:rPr>
              <w:t>Ingela</w:t>
            </w:r>
            <w:proofErr w:type="spellEnd"/>
            <w:r w:rsidRPr="0080183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1832">
              <w:rPr>
                <w:sz w:val="22"/>
                <w:szCs w:val="22"/>
                <w:lang w:val="en-US"/>
              </w:rPr>
              <w:t>Nylund</w:t>
            </w:r>
            <w:proofErr w:type="spellEnd"/>
            <w:r w:rsidRPr="0080183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1832">
              <w:rPr>
                <w:sz w:val="22"/>
                <w:szCs w:val="22"/>
                <w:lang w:val="en-US"/>
              </w:rPr>
              <w:t>Watz</w:t>
            </w:r>
            <w:proofErr w:type="spellEnd"/>
            <w:r w:rsidRPr="00801832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A6416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E6320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DB93C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82151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F732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F9AD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44AC0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4669E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7E15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DECC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5F28E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6FF24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6BB7B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32863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C4BD7" w:rsidRPr="00801832" w14:paraId="1F430DD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3852B" w14:textId="4D302D1F" w:rsidR="000C4BD7" w:rsidRPr="00801832" w:rsidRDefault="000C4BD7" w:rsidP="000C4BD7">
            <w:pPr>
              <w:rPr>
                <w:sz w:val="22"/>
                <w:szCs w:val="22"/>
              </w:rPr>
            </w:pPr>
            <w:r w:rsidRPr="00801832">
              <w:rPr>
                <w:sz w:val="22"/>
                <w:szCs w:val="22"/>
              </w:rPr>
              <w:t>Johan Hedin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8B856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47C81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942B9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16F3A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4CA81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986D1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5AC22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974A2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46D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FB0D0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F05E3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1A5A2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C45B2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A6B4B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C4BD7" w:rsidRPr="00801832" w14:paraId="0ED8AF5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21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A6979" w14:textId="56D64F33" w:rsidR="000C4BD7" w:rsidRPr="00801832" w:rsidRDefault="000C4BD7" w:rsidP="000C4BD7">
            <w:pPr>
              <w:rPr>
                <w:sz w:val="22"/>
                <w:szCs w:val="22"/>
              </w:rPr>
            </w:pPr>
            <w:r w:rsidRPr="00801832">
              <w:rPr>
                <w:sz w:val="22"/>
                <w:szCs w:val="22"/>
              </w:rPr>
              <w:t>Jessica Wetterling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D2764" w14:textId="563FB2BC" w:rsidR="000C4BD7" w:rsidRPr="00801832" w:rsidRDefault="005E24BA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CF867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24F6C" w14:textId="2E94CFB2" w:rsidR="000C4BD7" w:rsidRPr="00801832" w:rsidRDefault="005E24BA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DD16E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831B8" w14:textId="0D5EAD35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821A2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F09C2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6435F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382EE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2C233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0DAEB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B52A5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E65B9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1459F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C4BD7" w:rsidRPr="00801832" w14:paraId="7512A20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A8600" w14:textId="6E5CB5D3" w:rsidR="000C4BD7" w:rsidRPr="00801832" w:rsidRDefault="000C4BD7" w:rsidP="000C4BD7">
            <w:pPr>
              <w:rPr>
                <w:sz w:val="22"/>
                <w:szCs w:val="22"/>
              </w:rPr>
            </w:pPr>
            <w:r w:rsidRPr="00801832">
              <w:rPr>
                <w:sz w:val="22"/>
                <w:szCs w:val="22"/>
              </w:rPr>
              <w:t xml:space="preserve">Lars </w:t>
            </w:r>
            <w:proofErr w:type="spellStart"/>
            <w:r w:rsidRPr="00801832">
              <w:rPr>
                <w:sz w:val="22"/>
                <w:szCs w:val="22"/>
              </w:rPr>
              <w:t>Jilmstad</w:t>
            </w:r>
            <w:proofErr w:type="spellEnd"/>
            <w:r w:rsidRPr="00801832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38417" w14:textId="64B8C617" w:rsidR="000C4BD7" w:rsidRPr="00801832" w:rsidRDefault="005E24BA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F5B3F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C4126" w14:textId="1DF0AF64" w:rsidR="000C4BD7" w:rsidRPr="00801832" w:rsidRDefault="005E24BA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C30A9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A5C6" w14:textId="79E7026A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B89BA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F7485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5E4E2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AB8C0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E60F7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A9496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0273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1EC50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3A089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C4BD7" w:rsidRPr="00801832" w14:paraId="361D696F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FB758" w14:textId="50702E8D" w:rsidR="000C4BD7" w:rsidRPr="00801832" w:rsidRDefault="000C4BD7" w:rsidP="000C4BD7">
            <w:pPr>
              <w:rPr>
                <w:sz w:val="22"/>
                <w:szCs w:val="22"/>
              </w:rPr>
            </w:pPr>
            <w:r w:rsidRPr="00801832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99717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62B51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93B8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7FD1F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64ABA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DB1D1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B6D3A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A1CCA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F5F99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37834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7340B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4329B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64F63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02BCF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C4BD7" w:rsidRPr="00801832" w14:paraId="689C6BF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2A65F" w14:textId="66CAD1E6" w:rsidR="000C4BD7" w:rsidRPr="00801832" w:rsidRDefault="000C4BD7" w:rsidP="000C4BD7">
            <w:pPr>
              <w:rPr>
                <w:sz w:val="22"/>
                <w:szCs w:val="22"/>
              </w:rPr>
            </w:pPr>
            <w:r w:rsidRPr="00801832">
              <w:rPr>
                <w:sz w:val="22"/>
                <w:szCs w:val="22"/>
              </w:rPr>
              <w:t>Patrik Björck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560FA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6482F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C2C76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2683C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59693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E3189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F2E16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7C940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06C20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0D33A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43C79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0D716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1466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369BF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C4BD7" w:rsidRPr="00801832" w14:paraId="2AB60FC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61F85" w14:textId="246F4C62" w:rsidR="000C4BD7" w:rsidRPr="00801832" w:rsidRDefault="000C4BD7" w:rsidP="000C4BD7">
            <w:pPr>
              <w:rPr>
                <w:sz w:val="22"/>
                <w:szCs w:val="22"/>
              </w:rPr>
            </w:pPr>
            <w:r w:rsidRPr="00801832">
              <w:rPr>
                <w:sz w:val="22"/>
                <w:szCs w:val="22"/>
              </w:rPr>
              <w:t>Lars Adaktusson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40DC7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16AAD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65175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FAA7B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BF444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6DA39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EB0ED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61D16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6962D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C3D9A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3FD29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3DAED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25F15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6902E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C4BD7" w:rsidRPr="00801832" w14:paraId="40C763B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706D4" w14:textId="1C442D8A" w:rsidR="000C4BD7" w:rsidRPr="00801832" w:rsidRDefault="000C4BD7" w:rsidP="000C4BD7">
            <w:pPr>
              <w:rPr>
                <w:sz w:val="22"/>
                <w:szCs w:val="22"/>
              </w:rPr>
            </w:pPr>
            <w:r w:rsidRPr="00801832">
              <w:rPr>
                <w:sz w:val="22"/>
                <w:szCs w:val="22"/>
              </w:rPr>
              <w:t xml:space="preserve">Maria Strömkvist (S)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DB0D5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5AF99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E60B6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80B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A06A2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D707C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13A5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B8F89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E5882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62F9E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DA9AD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0D44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0C51D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6DA75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C4BD7" w:rsidRPr="00801832" w14:paraId="7E3E4D3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93993" w14:textId="598B35B2" w:rsidR="000C4BD7" w:rsidRPr="00801832" w:rsidRDefault="00600EC9" w:rsidP="000C4BD7">
            <w:pPr>
              <w:rPr>
                <w:sz w:val="22"/>
                <w:szCs w:val="22"/>
              </w:rPr>
            </w:pPr>
            <w:r w:rsidRPr="00801832">
              <w:rPr>
                <w:sz w:val="22"/>
                <w:szCs w:val="22"/>
              </w:rPr>
              <w:t>Vakant</w:t>
            </w:r>
            <w:r w:rsidR="000C4BD7" w:rsidRPr="00801832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28AED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88DBA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1D40F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14C32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4E0AC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BFD67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526DD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0F34F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2DD78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6E7CF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7D848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0F1BD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A040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E80C2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C4BD7" w:rsidRPr="00801832" w14:paraId="1807904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546C5" w14:textId="45BFFE61" w:rsidR="000C4BD7" w:rsidRPr="00801832" w:rsidRDefault="000C4BD7" w:rsidP="000C4BD7">
            <w:pPr>
              <w:rPr>
                <w:sz w:val="22"/>
                <w:szCs w:val="22"/>
              </w:rPr>
            </w:pPr>
            <w:r w:rsidRPr="00801832">
              <w:rPr>
                <w:sz w:val="22"/>
                <w:szCs w:val="22"/>
              </w:rPr>
              <w:t>Lars Andersson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8BCEC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47CE8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89B95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59205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FC36E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8FEDF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756B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383DA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6374F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4A7F2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BA504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37A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75B91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07EA6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C4BD7" w:rsidRPr="00801832" w14:paraId="0912DF5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5E175" w14:textId="6BA7B86A" w:rsidR="000C4BD7" w:rsidRPr="00801832" w:rsidRDefault="000C4BD7" w:rsidP="000C4BD7">
            <w:pPr>
              <w:rPr>
                <w:sz w:val="22"/>
                <w:szCs w:val="22"/>
              </w:rPr>
            </w:pPr>
            <w:r w:rsidRPr="00801832">
              <w:rPr>
                <w:sz w:val="22"/>
                <w:szCs w:val="22"/>
              </w:rPr>
              <w:t>Rasmus Ling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72929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2D3DA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61062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F76A9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8234A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E84F5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F71E4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0E4DB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8AC22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05084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DD2AF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871A5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C9A57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B574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C4BD7" w:rsidRPr="00801832" w14:paraId="1B86A74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AE12" w14:textId="53BA8DA0" w:rsidR="000C4BD7" w:rsidRPr="00801832" w:rsidRDefault="000C4BD7" w:rsidP="000C4BD7">
            <w:pPr>
              <w:rPr>
                <w:sz w:val="22"/>
                <w:szCs w:val="22"/>
              </w:rPr>
            </w:pPr>
            <w:r w:rsidRPr="00801832">
              <w:rPr>
                <w:sz w:val="22"/>
                <w:szCs w:val="22"/>
              </w:rPr>
              <w:t>Ann-Sofie Alm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BB040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53436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0AE7F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FE6C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76F99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0E573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F2E57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96F8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9A05B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98AFD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5F424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3AF97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41BA1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4DF48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C4BD7" w:rsidRPr="00801832" w14:paraId="51CC4C0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CD5CB" w14:textId="0D9CD25F" w:rsidR="000C4BD7" w:rsidRPr="00801832" w:rsidRDefault="000C4BD7" w:rsidP="000C4BD7">
            <w:pPr>
              <w:rPr>
                <w:sz w:val="22"/>
                <w:szCs w:val="22"/>
              </w:rPr>
            </w:pPr>
            <w:r w:rsidRPr="00801832">
              <w:rPr>
                <w:sz w:val="22"/>
                <w:szCs w:val="22"/>
              </w:rPr>
              <w:t>Anne Oskarsson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295A7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F764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9B5C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2DEB5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687C5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34505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B89FD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97917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73A74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A387A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56CF8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25F55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FEF75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24275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C4BD7" w:rsidRPr="00801832" w14:paraId="1CC45953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CC9D6" w14:textId="4E7C4A92" w:rsidR="000C4BD7" w:rsidRPr="00801832" w:rsidRDefault="000C4BD7" w:rsidP="000C4BD7">
            <w:pPr>
              <w:rPr>
                <w:sz w:val="22"/>
                <w:szCs w:val="22"/>
              </w:rPr>
            </w:pPr>
            <w:r w:rsidRPr="00801832">
              <w:rPr>
                <w:sz w:val="22"/>
                <w:szCs w:val="22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7D9CE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7D1F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BB419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918DF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BEB2A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A763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767FE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D4BD2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9B3F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A7F33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EB406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D249E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2A474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BD4ED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C4BD7" w:rsidRPr="00801832" w14:paraId="35426D56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0C184" w14:textId="2860E173" w:rsidR="000C4BD7" w:rsidRPr="00801832" w:rsidRDefault="000C4BD7" w:rsidP="000C4BD7">
            <w:pPr>
              <w:rPr>
                <w:sz w:val="22"/>
                <w:szCs w:val="22"/>
              </w:rPr>
            </w:pPr>
            <w:r w:rsidRPr="00801832">
              <w:rPr>
                <w:sz w:val="22"/>
                <w:szCs w:val="22"/>
              </w:rPr>
              <w:t>Allan Widman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CC6E2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6B574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BE574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E6377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A9B47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3E4D6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EAABF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96CC1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DFC42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34925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9C9C3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E15F5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D22DC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F1702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C4BD7" w:rsidRPr="00801832" w14:paraId="3BBDD6FB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C6CE1" w14:textId="1735B3FA" w:rsidR="000C4BD7" w:rsidRPr="00801832" w:rsidRDefault="00600EC9" w:rsidP="000C4BD7">
            <w:pPr>
              <w:rPr>
                <w:sz w:val="22"/>
                <w:szCs w:val="22"/>
              </w:rPr>
            </w:pPr>
            <w:r w:rsidRPr="00801832">
              <w:rPr>
                <w:sz w:val="22"/>
                <w:szCs w:val="22"/>
              </w:rPr>
              <w:t>Vakant</w:t>
            </w:r>
            <w:r w:rsidR="000C4BD7" w:rsidRPr="00801832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9BD8B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9541E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CB579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AD419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7A790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4091E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E9A84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A92E5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225F9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77F93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5F421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38C00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B910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E6537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C4BD7" w:rsidRPr="00801832" w14:paraId="7EF2B0CB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FB139" w14:textId="6F4B0AF2" w:rsidR="000C4BD7" w:rsidRPr="00801832" w:rsidRDefault="000C4BD7" w:rsidP="000C4BD7">
            <w:pPr>
              <w:rPr>
                <w:sz w:val="22"/>
                <w:szCs w:val="22"/>
              </w:rPr>
            </w:pPr>
            <w:r w:rsidRPr="00801832">
              <w:rPr>
                <w:sz w:val="22"/>
                <w:szCs w:val="22"/>
              </w:rPr>
              <w:t>Anna Sibinska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ECA1F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CEF1E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DFC14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C9595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35AF6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53D14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4D41B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9B264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665B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C96D1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276D0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4EDD2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4461D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2A28B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C4BD7" w:rsidRPr="00801832" w14:paraId="106D14C3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371CA" w14:textId="08CC366D" w:rsidR="000C4BD7" w:rsidRPr="00801832" w:rsidRDefault="000C4BD7" w:rsidP="000C4BD7">
            <w:pPr>
              <w:rPr>
                <w:sz w:val="22"/>
                <w:szCs w:val="22"/>
              </w:rPr>
            </w:pPr>
            <w:r w:rsidRPr="00801832">
              <w:rPr>
                <w:sz w:val="22"/>
                <w:szCs w:val="22"/>
              </w:rPr>
              <w:t>Per Schöldberg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2375" w14:textId="783364E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0783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EF56C" w14:textId="3E08F1DC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F8FE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1EA10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D2DB9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D7BD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45D15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A5EE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150E3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8DB7F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97878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F6B90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303B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C4BD7" w:rsidRPr="00801832" w14:paraId="03FB853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F6C4" w14:textId="6F879C68" w:rsidR="000C4BD7" w:rsidRPr="00801832" w:rsidRDefault="000C4BD7" w:rsidP="000C4BD7">
            <w:pPr>
              <w:rPr>
                <w:sz w:val="22"/>
                <w:szCs w:val="22"/>
              </w:rPr>
            </w:pPr>
            <w:r w:rsidRPr="00801832">
              <w:rPr>
                <w:sz w:val="22"/>
                <w:szCs w:val="22"/>
              </w:rPr>
              <w:t>Ali Esbati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69266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B1AAF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B9E4B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45A3E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6E2CD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7A9FE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12EBF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B1514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462E0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1792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F20F7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9758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AEF39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838E6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C4BD7" w:rsidRPr="00801832" w14:paraId="16CFA091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BD30B" w14:textId="5B31C613" w:rsidR="000C4BD7" w:rsidRPr="00801832" w:rsidRDefault="000C4BD7" w:rsidP="000C4BD7">
            <w:pPr>
              <w:rPr>
                <w:sz w:val="22"/>
                <w:szCs w:val="22"/>
              </w:rPr>
            </w:pPr>
            <w:r w:rsidRPr="00801832">
              <w:rPr>
                <w:sz w:val="22"/>
                <w:szCs w:val="22"/>
              </w:rPr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C3C57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3AC73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B7F43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DEBC1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A30B9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BD065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68C75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72F36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AE1C3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3EA0D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6EA5D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9AC27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E411D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4D36B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C4BD7" w:rsidRPr="00801832" w14:paraId="58ACBCBF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88A71" w14:textId="27540441" w:rsidR="000C4BD7" w:rsidRPr="00801832" w:rsidRDefault="000C4BD7" w:rsidP="000C4BD7">
            <w:pPr>
              <w:rPr>
                <w:sz w:val="22"/>
                <w:szCs w:val="22"/>
              </w:rPr>
            </w:pPr>
            <w:r w:rsidRPr="00801832">
              <w:rPr>
                <w:sz w:val="22"/>
                <w:szCs w:val="22"/>
              </w:rPr>
              <w:t>Mikael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3ED5C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5DA3C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1F448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548BF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49205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279FF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EFD9B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41893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F7D24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0C1B1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387A1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70DA5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34AD5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AA9B1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C4BD7" w:rsidRPr="00801832" w14:paraId="579F403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CDF02" w14:textId="01E4DABB" w:rsidR="000C4BD7" w:rsidRPr="00801832" w:rsidRDefault="000C4BD7" w:rsidP="000C4BD7">
            <w:pPr>
              <w:rPr>
                <w:sz w:val="22"/>
                <w:szCs w:val="22"/>
              </w:rPr>
            </w:pPr>
            <w:r w:rsidRPr="00801832">
              <w:rPr>
                <w:sz w:val="22"/>
                <w:szCs w:val="22"/>
              </w:rPr>
              <w:t xml:space="preserve">Björn </w:t>
            </w:r>
            <w:proofErr w:type="spellStart"/>
            <w:r w:rsidRPr="00801832">
              <w:rPr>
                <w:sz w:val="22"/>
                <w:szCs w:val="22"/>
              </w:rPr>
              <w:t>Wiechel</w:t>
            </w:r>
            <w:proofErr w:type="spellEnd"/>
            <w:r w:rsidRPr="00801832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40B26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C65DB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C4D1C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7211B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E0544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CD04E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00891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5806A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C1EE7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A46D4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C14B9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3D1A6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EC259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2792C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C4BD7" w:rsidRPr="00801832" w14:paraId="112F869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7FDDF" w14:textId="371D1F41" w:rsidR="000C4BD7" w:rsidRPr="00801832" w:rsidRDefault="000C4BD7" w:rsidP="000C4BD7">
            <w:pPr>
              <w:rPr>
                <w:sz w:val="22"/>
                <w:szCs w:val="22"/>
              </w:rPr>
            </w:pPr>
            <w:r w:rsidRPr="00801832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3350B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6C973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B34B0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14410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0B08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CF6FD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C33E2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F3533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8C609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21F4F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803F3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C4AA3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7FC06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C3D7B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C4BD7" w:rsidRPr="00801832" w14:paraId="657D113A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63"/>
        </w:trPr>
        <w:tc>
          <w:tcPr>
            <w:tcW w:w="3402" w:type="dxa"/>
            <w:gridSpan w:val="2"/>
          </w:tcPr>
          <w:p w14:paraId="68DA3651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01832">
              <w:rPr>
                <w:sz w:val="22"/>
                <w:szCs w:val="22"/>
              </w:rPr>
              <w:t>N = Närvarande</w:t>
            </w:r>
          </w:p>
        </w:tc>
        <w:tc>
          <w:tcPr>
            <w:tcW w:w="5080" w:type="dxa"/>
            <w:gridSpan w:val="17"/>
          </w:tcPr>
          <w:p w14:paraId="1662C06F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01832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0C4BD7" w:rsidRPr="00801832" w14:paraId="556EB43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62"/>
        </w:trPr>
        <w:tc>
          <w:tcPr>
            <w:tcW w:w="3402" w:type="dxa"/>
            <w:gridSpan w:val="2"/>
          </w:tcPr>
          <w:p w14:paraId="0A0AD309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01832">
              <w:rPr>
                <w:sz w:val="22"/>
                <w:szCs w:val="22"/>
              </w:rPr>
              <w:t>V = Votering</w:t>
            </w:r>
          </w:p>
        </w:tc>
        <w:tc>
          <w:tcPr>
            <w:tcW w:w="5080" w:type="dxa"/>
            <w:gridSpan w:val="17"/>
          </w:tcPr>
          <w:p w14:paraId="5C4EC880" w14:textId="77777777" w:rsidR="000C4BD7" w:rsidRPr="00801832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01832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40538328" w14:textId="77777777" w:rsidR="004F680C" w:rsidRPr="00801832" w:rsidRDefault="004F680C" w:rsidP="00477C9F">
      <w:pPr>
        <w:rPr>
          <w:sz w:val="22"/>
          <w:szCs w:val="22"/>
        </w:rPr>
      </w:pPr>
    </w:p>
    <w:sectPr w:rsidR="004F680C" w:rsidRPr="00801832" w:rsidSect="002567BC">
      <w:pgSz w:w="11906" w:h="16838" w:code="9"/>
      <w:pgMar w:top="851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1B0"/>
    <w:rsid w:val="0000272A"/>
    <w:rsid w:val="0000744F"/>
    <w:rsid w:val="00012D39"/>
    <w:rsid w:val="0003470E"/>
    <w:rsid w:val="00037EDF"/>
    <w:rsid w:val="000700C4"/>
    <w:rsid w:val="00085032"/>
    <w:rsid w:val="000A10F5"/>
    <w:rsid w:val="000A4BCF"/>
    <w:rsid w:val="000A6072"/>
    <w:rsid w:val="000A625B"/>
    <w:rsid w:val="000B7C05"/>
    <w:rsid w:val="000C4BD7"/>
    <w:rsid w:val="000D4D83"/>
    <w:rsid w:val="000F6BD9"/>
    <w:rsid w:val="0010169A"/>
    <w:rsid w:val="00124CEE"/>
    <w:rsid w:val="00133B7E"/>
    <w:rsid w:val="00161AA6"/>
    <w:rsid w:val="001A1578"/>
    <w:rsid w:val="001E1FAC"/>
    <w:rsid w:val="001E2ACE"/>
    <w:rsid w:val="001E345C"/>
    <w:rsid w:val="002174A8"/>
    <w:rsid w:val="002373C0"/>
    <w:rsid w:val="002544E0"/>
    <w:rsid w:val="002567BC"/>
    <w:rsid w:val="002624FF"/>
    <w:rsid w:val="00272D4A"/>
    <w:rsid w:val="00275CD2"/>
    <w:rsid w:val="00291144"/>
    <w:rsid w:val="00296D10"/>
    <w:rsid w:val="002B51DB"/>
    <w:rsid w:val="002D2AB5"/>
    <w:rsid w:val="002F284C"/>
    <w:rsid w:val="002F431F"/>
    <w:rsid w:val="00311BCD"/>
    <w:rsid w:val="00360479"/>
    <w:rsid w:val="00387D5E"/>
    <w:rsid w:val="00394192"/>
    <w:rsid w:val="003952A4"/>
    <w:rsid w:val="0039591D"/>
    <w:rsid w:val="003A48EB"/>
    <w:rsid w:val="003A729A"/>
    <w:rsid w:val="003B5212"/>
    <w:rsid w:val="003C49C9"/>
    <w:rsid w:val="003C56B3"/>
    <w:rsid w:val="003E3027"/>
    <w:rsid w:val="0040174F"/>
    <w:rsid w:val="00412359"/>
    <w:rsid w:val="0041580F"/>
    <w:rsid w:val="004206DB"/>
    <w:rsid w:val="00441D31"/>
    <w:rsid w:val="00446353"/>
    <w:rsid w:val="00477C9F"/>
    <w:rsid w:val="004975CD"/>
    <w:rsid w:val="004A342A"/>
    <w:rsid w:val="004B6D8F"/>
    <w:rsid w:val="004C5D4F"/>
    <w:rsid w:val="004F1B55"/>
    <w:rsid w:val="004F680C"/>
    <w:rsid w:val="0050040F"/>
    <w:rsid w:val="00502075"/>
    <w:rsid w:val="005108E6"/>
    <w:rsid w:val="005200E3"/>
    <w:rsid w:val="00544FD8"/>
    <w:rsid w:val="0056116B"/>
    <w:rsid w:val="00581568"/>
    <w:rsid w:val="005A11CA"/>
    <w:rsid w:val="005B06B1"/>
    <w:rsid w:val="005C1541"/>
    <w:rsid w:val="005C2F5F"/>
    <w:rsid w:val="005E24BA"/>
    <w:rsid w:val="005E28B9"/>
    <w:rsid w:val="005E439C"/>
    <w:rsid w:val="006009F3"/>
    <w:rsid w:val="00600EC9"/>
    <w:rsid w:val="006A511D"/>
    <w:rsid w:val="006B7B0C"/>
    <w:rsid w:val="006C21FA"/>
    <w:rsid w:val="006C74B1"/>
    <w:rsid w:val="006C7C96"/>
    <w:rsid w:val="006D3126"/>
    <w:rsid w:val="00714434"/>
    <w:rsid w:val="00723D66"/>
    <w:rsid w:val="00726EE5"/>
    <w:rsid w:val="00733DA1"/>
    <w:rsid w:val="00750FF0"/>
    <w:rsid w:val="00757A00"/>
    <w:rsid w:val="00767BDA"/>
    <w:rsid w:val="00786139"/>
    <w:rsid w:val="0078788A"/>
    <w:rsid w:val="007B11FA"/>
    <w:rsid w:val="007F6B0D"/>
    <w:rsid w:val="00801832"/>
    <w:rsid w:val="00812F92"/>
    <w:rsid w:val="00834B38"/>
    <w:rsid w:val="00846DEA"/>
    <w:rsid w:val="008557FA"/>
    <w:rsid w:val="0085708B"/>
    <w:rsid w:val="00857850"/>
    <w:rsid w:val="008808A5"/>
    <w:rsid w:val="008C4816"/>
    <w:rsid w:val="008E1F3B"/>
    <w:rsid w:val="008E7C65"/>
    <w:rsid w:val="008F4D68"/>
    <w:rsid w:val="00906C2D"/>
    <w:rsid w:val="00937BF3"/>
    <w:rsid w:val="00946978"/>
    <w:rsid w:val="00961365"/>
    <w:rsid w:val="0096348C"/>
    <w:rsid w:val="00973D8B"/>
    <w:rsid w:val="009815DB"/>
    <w:rsid w:val="00996BF6"/>
    <w:rsid w:val="009A68FE"/>
    <w:rsid w:val="009B0A01"/>
    <w:rsid w:val="009C3BE7"/>
    <w:rsid w:val="009C51B0"/>
    <w:rsid w:val="009D1BB5"/>
    <w:rsid w:val="009F61A0"/>
    <w:rsid w:val="009F6E99"/>
    <w:rsid w:val="00A258F2"/>
    <w:rsid w:val="00A37318"/>
    <w:rsid w:val="00A401A5"/>
    <w:rsid w:val="00A43D8E"/>
    <w:rsid w:val="00A744C3"/>
    <w:rsid w:val="00A84DE6"/>
    <w:rsid w:val="00A9262A"/>
    <w:rsid w:val="00AA5BE7"/>
    <w:rsid w:val="00AC6F46"/>
    <w:rsid w:val="00AD0754"/>
    <w:rsid w:val="00AF7C8D"/>
    <w:rsid w:val="00B15788"/>
    <w:rsid w:val="00B270F4"/>
    <w:rsid w:val="00B377A9"/>
    <w:rsid w:val="00B54D41"/>
    <w:rsid w:val="00B6400E"/>
    <w:rsid w:val="00B64A91"/>
    <w:rsid w:val="00B7357B"/>
    <w:rsid w:val="00B80DFD"/>
    <w:rsid w:val="00B9203B"/>
    <w:rsid w:val="00BD2E6E"/>
    <w:rsid w:val="00BF6D6B"/>
    <w:rsid w:val="00C35889"/>
    <w:rsid w:val="00C7539D"/>
    <w:rsid w:val="00C85269"/>
    <w:rsid w:val="00C919F3"/>
    <w:rsid w:val="00C92589"/>
    <w:rsid w:val="00C93236"/>
    <w:rsid w:val="00CA39FE"/>
    <w:rsid w:val="00CB6A34"/>
    <w:rsid w:val="00D42132"/>
    <w:rsid w:val="00D44270"/>
    <w:rsid w:val="00D52626"/>
    <w:rsid w:val="00D67826"/>
    <w:rsid w:val="00D741FE"/>
    <w:rsid w:val="00D75985"/>
    <w:rsid w:val="00D93637"/>
    <w:rsid w:val="00D96F98"/>
    <w:rsid w:val="00DC58D9"/>
    <w:rsid w:val="00DD2E3A"/>
    <w:rsid w:val="00DD7DC3"/>
    <w:rsid w:val="00DF0602"/>
    <w:rsid w:val="00E10451"/>
    <w:rsid w:val="00E33857"/>
    <w:rsid w:val="00E45D77"/>
    <w:rsid w:val="00E67EBA"/>
    <w:rsid w:val="00E916EA"/>
    <w:rsid w:val="00E92A77"/>
    <w:rsid w:val="00EA7B53"/>
    <w:rsid w:val="00EB29F3"/>
    <w:rsid w:val="00EC735D"/>
    <w:rsid w:val="00F064EF"/>
    <w:rsid w:val="00F70370"/>
    <w:rsid w:val="00F972EE"/>
    <w:rsid w:val="00F97E87"/>
    <w:rsid w:val="00FA384F"/>
    <w:rsid w:val="00FB0917"/>
    <w:rsid w:val="00FB24C2"/>
    <w:rsid w:val="00FB3658"/>
    <w:rsid w:val="00FD13A3"/>
    <w:rsid w:val="00FF5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60e4b847-d454-401e-b238-4117b4f1204c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2015.dotx</Template>
  <TotalTime>0</TotalTime>
  <Pages>2</Pages>
  <Words>360</Words>
  <Characters>2722</Characters>
  <Application>Microsoft Office Word</Application>
  <DocSecurity>4</DocSecurity>
  <Lines>1361</Lines>
  <Paragraphs>220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Anna Bolmström</cp:lastModifiedBy>
  <cp:revision>2</cp:revision>
  <cp:lastPrinted>2019-11-07T13:17:00Z</cp:lastPrinted>
  <dcterms:created xsi:type="dcterms:W3CDTF">2019-11-18T13:24:00Z</dcterms:created>
  <dcterms:modified xsi:type="dcterms:W3CDTF">2019-11-18T13:24:00Z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