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2E02F8F" w14:textId="77777777" w:rsidTr="00782EA9">
        <w:tc>
          <w:tcPr>
            <w:tcW w:w="9141" w:type="dxa"/>
          </w:tcPr>
          <w:p w14:paraId="61BE127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3D6CF6B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D8D6C2D" w14:textId="77777777" w:rsidR="0096348C" w:rsidRPr="00477C9F" w:rsidRDefault="0096348C" w:rsidP="00477C9F">
      <w:pPr>
        <w:rPr>
          <w:sz w:val="22"/>
          <w:szCs w:val="22"/>
        </w:rPr>
      </w:pPr>
    </w:p>
    <w:p w14:paraId="557BAB2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E8B6CB6" w14:textId="77777777" w:rsidTr="00F86ACF">
        <w:trPr>
          <w:cantSplit/>
          <w:trHeight w:val="742"/>
        </w:trPr>
        <w:tc>
          <w:tcPr>
            <w:tcW w:w="1790" w:type="dxa"/>
          </w:tcPr>
          <w:p w14:paraId="0460CDFC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0CAEA7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392316C" w14:textId="07B624E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53F89">
              <w:rPr>
                <w:b/>
                <w:sz w:val="22"/>
                <w:szCs w:val="22"/>
              </w:rPr>
              <w:t>21</w:t>
            </w:r>
          </w:p>
          <w:p w14:paraId="2A7ED3A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9C7CD68" w14:textId="77777777" w:rsidTr="00F86ACF">
        <w:tc>
          <w:tcPr>
            <w:tcW w:w="1790" w:type="dxa"/>
          </w:tcPr>
          <w:p w14:paraId="25D66C4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E053B7C" w14:textId="7707E91E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01</w:t>
            </w:r>
            <w:r w:rsidR="006F54BA">
              <w:rPr>
                <w:sz w:val="22"/>
                <w:szCs w:val="22"/>
              </w:rPr>
              <w:t>-</w:t>
            </w:r>
            <w:r w:rsidR="00D53F89">
              <w:rPr>
                <w:sz w:val="22"/>
                <w:szCs w:val="22"/>
              </w:rPr>
              <w:t>22</w:t>
            </w:r>
          </w:p>
        </w:tc>
      </w:tr>
      <w:tr w:rsidR="0096348C" w:rsidRPr="00477C9F" w14:paraId="2CF1FC6D" w14:textId="77777777" w:rsidTr="00F86ACF">
        <w:tc>
          <w:tcPr>
            <w:tcW w:w="1790" w:type="dxa"/>
          </w:tcPr>
          <w:p w14:paraId="211FBB9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96C5B28" w14:textId="718971C3" w:rsidR="00BD53C1" w:rsidRPr="00477C9F" w:rsidRDefault="00D53F89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AF76E0">
              <w:rPr>
                <w:sz w:val="22"/>
                <w:szCs w:val="22"/>
              </w:rPr>
              <w:t>43</w:t>
            </w:r>
            <w:r w:rsidR="00CF4ED5">
              <w:rPr>
                <w:sz w:val="22"/>
                <w:szCs w:val="22"/>
              </w:rPr>
              <w:t>–</w:t>
            </w:r>
            <w:r w:rsidR="00F04C4B">
              <w:rPr>
                <w:sz w:val="22"/>
                <w:szCs w:val="22"/>
              </w:rPr>
              <w:t>10.27</w:t>
            </w:r>
          </w:p>
        </w:tc>
      </w:tr>
      <w:tr w:rsidR="0096348C" w:rsidRPr="00477C9F" w14:paraId="79BA016E" w14:textId="77777777" w:rsidTr="00F86ACF">
        <w:tc>
          <w:tcPr>
            <w:tcW w:w="1790" w:type="dxa"/>
          </w:tcPr>
          <w:p w14:paraId="5A6DB4D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DBF94BE" w14:textId="33116DB9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6FD5D2F1" w14:textId="77777777" w:rsidR="0096348C" w:rsidRPr="00477C9F" w:rsidRDefault="0096348C" w:rsidP="00477C9F">
      <w:pPr>
        <w:rPr>
          <w:sz w:val="22"/>
          <w:szCs w:val="22"/>
        </w:rPr>
      </w:pPr>
    </w:p>
    <w:p w14:paraId="790A5CA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D91BC0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826F57" w14:paraId="2C52EA16" w14:textId="77777777" w:rsidTr="00F86ACF">
        <w:tc>
          <w:tcPr>
            <w:tcW w:w="753" w:type="dxa"/>
          </w:tcPr>
          <w:p w14:paraId="7AE62888" w14:textId="77777777" w:rsidR="00F84080" w:rsidRPr="00826F5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26F5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826F57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AADF61F" w14:textId="77777777" w:rsidR="00336917" w:rsidRPr="00826F57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26F5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EC7E1E6" w14:textId="77777777" w:rsidR="00F84080" w:rsidRPr="00826F57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31F7D7" w14:textId="66076C71" w:rsidR="0069143B" w:rsidRPr="00826F5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26F57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826F57">
              <w:rPr>
                <w:snapToGrid w:val="0"/>
                <w:sz w:val="22"/>
                <w:szCs w:val="22"/>
              </w:rPr>
              <w:t>5</w:t>
            </w:r>
            <w:r w:rsidRPr="00826F57">
              <w:rPr>
                <w:snapToGrid w:val="0"/>
                <w:sz w:val="22"/>
                <w:szCs w:val="22"/>
              </w:rPr>
              <w:t>/2</w:t>
            </w:r>
            <w:r w:rsidR="006F54BA" w:rsidRPr="00826F57">
              <w:rPr>
                <w:snapToGrid w:val="0"/>
                <w:sz w:val="22"/>
                <w:szCs w:val="22"/>
              </w:rPr>
              <w:t>6</w:t>
            </w:r>
            <w:r w:rsidRPr="00826F57">
              <w:rPr>
                <w:snapToGrid w:val="0"/>
                <w:sz w:val="22"/>
                <w:szCs w:val="22"/>
              </w:rPr>
              <w:t>:</w:t>
            </w:r>
            <w:r w:rsidR="00D53F89" w:rsidRPr="00826F57">
              <w:rPr>
                <w:snapToGrid w:val="0"/>
                <w:sz w:val="22"/>
                <w:szCs w:val="22"/>
              </w:rPr>
              <w:t>20</w:t>
            </w:r>
            <w:r w:rsidR="00FD0038" w:rsidRPr="00826F57">
              <w:rPr>
                <w:snapToGrid w:val="0"/>
                <w:sz w:val="22"/>
                <w:szCs w:val="22"/>
              </w:rPr>
              <w:t>.</w:t>
            </w:r>
          </w:p>
          <w:p w14:paraId="28FDD14B" w14:textId="77777777" w:rsidR="007864F6" w:rsidRPr="00826F5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826F57" w14:paraId="587B91B1" w14:textId="77777777" w:rsidTr="00F86ACF">
        <w:tc>
          <w:tcPr>
            <w:tcW w:w="753" w:type="dxa"/>
          </w:tcPr>
          <w:p w14:paraId="03EB1E8B" w14:textId="4E2EF38F" w:rsidR="008273F4" w:rsidRPr="00826F5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26F57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826F5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60377" w:rsidRPr="00826F5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DFF7816" w14:textId="2B5F7F63" w:rsidR="0069143B" w:rsidRPr="00826F57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26F57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9A6C88B" w14:textId="4B677DC1" w:rsidR="00360377" w:rsidRPr="00826F57" w:rsidRDefault="0036037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C503372" w14:textId="28005FE5" w:rsidR="00360377" w:rsidRPr="00826F57" w:rsidRDefault="00360377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26F57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316B9288" w14:textId="06E14A0B" w:rsidR="00360377" w:rsidRPr="00826F57" w:rsidRDefault="00360377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E24B49" w14:textId="30913870" w:rsidR="00360377" w:rsidRPr="00826F57" w:rsidRDefault="00360377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26F57">
              <w:rPr>
                <w:bCs/>
                <w:snapToGrid w:val="0"/>
                <w:sz w:val="22"/>
                <w:szCs w:val="22"/>
              </w:rPr>
              <w:t>Granskning av finansministerns uttalanden om finanspolitiska ramverket (anmäld av Mikael Damberg (S), inkom 2026-01-21, dnr 1062-2025/26).</w:t>
            </w:r>
          </w:p>
          <w:p w14:paraId="7CAEC9AB" w14:textId="77777777" w:rsidR="00451D02" w:rsidRPr="00826F57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826F57" w14:paraId="735A91FC" w14:textId="77777777" w:rsidTr="00F86ACF">
        <w:tc>
          <w:tcPr>
            <w:tcW w:w="753" w:type="dxa"/>
          </w:tcPr>
          <w:p w14:paraId="179114C9" w14:textId="7F01D9B2" w:rsidR="00F84080" w:rsidRPr="00826F57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26F5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2BFF" w:rsidRPr="00826F5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2D8FE70D" w14:textId="77777777" w:rsidR="0069143B" w:rsidRPr="00826F57" w:rsidRDefault="00360377" w:rsidP="0069143B">
            <w:pPr>
              <w:rPr>
                <w:b/>
                <w:sz w:val="22"/>
                <w:szCs w:val="22"/>
              </w:rPr>
            </w:pPr>
            <w:r w:rsidRPr="00826F57">
              <w:rPr>
                <w:b/>
                <w:sz w:val="22"/>
                <w:szCs w:val="22"/>
              </w:rPr>
              <w:t>Granskning av tidigare arbetsmarknads- och integrationsministerns köp och innehav av aktier – G13</w:t>
            </w:r>
          </w:p>
          <w:p w14:paraId="799A974C" w14:textId="77777777" w:rsidR="00360377" w:rsidRPr="00826F57" w:rsidRDefault="00360377" w:rsidP="0069143B">
            <w:pPr>
              <w:rPr>
                <w:b/>
                <w:sz w:val="22"/>
                <w:szCs w:val="22"/>
              </w:rPr>
            </w:pPr>
          </w:p>
          <w:p w14:paraId="3AAB42DC" w14:textId="77777777" w:rsidR="00360377" w:rsidRPr="00826F57" w:rsidRDefault="00360377" w:rsidP="0036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26F5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730BC53" w14:textId="77777777" w:rsidR="00360377" w:rsidRPr="00826F57" w:rsidRDefault="00360377" w:rsidP="0036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98CFE2" w14:textId="77777777" w:rsidR="00360377" w:rsidRPr="00826F57" w:rsidRDefault="00360377" w:rsidP="00360377">
            <w:pPr>
              <w:rPr>
                <w:snapToGrid w:val="0"/>
                <w:sz w:val="22"/>
                <w:szCs w:val="22"/>
              </w:rPr>
            </w:pPr>
            <w:r w:rsidRPr="00826F57">
              <w:rPr>
                <w:snapToGrid w:val="0"/>
                <w:sz w:val="22"/>
                <w:szCs w:val="22"/>
              </w:rPr>
              <w:t>Ärendet bordlades.</w:t>
            </w:r>
          </w:p>
          <w:p w14:paraId="5F55A2FC" w14:textId="17A204A4" w:rsidR="00360377" w:rsidRPr="00826F57" w:rsidRDefault="00360377" w:rsidP="00360377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60377" w:rsidRPr="00826F57" w14:paraId="7A373169" w14:textId="77777777" w:rsidTr="00F86ACF">
        <w:tc>
          <w:tcPr>
            <w:tcW w:w="753" w:type="dxa"/>
          </w:tcPr>
          <w:p w14:paraId="5D606C9E" w14:textId="586637CB" w:rsidR="00360377" w:rsidRPr="00826F57" w:rsidRDefault="003603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26F57">
              <w:rPr>
                <w:b/>
                <w:snapToGrid w:val="0"/>
                <w:sz w:val="22"/>
                <w:szCs w:val="22"/>
              </w:rPr>
              <w:t>§</w:t>
            </w:r>
            <w:r w:rsidR="00B72BFF" w:rsidRPr="00826F57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4687578D" w14:textId="77777777" w:rsidR="00360377" w:rsidRPr="00826F57" w:rsidRDefault="00360377" w:rsidP="0069143B">
            <w:pPr>
              <w:rPr>
                <w:b/>
                <w:sz w:val="22"/>
                <w:szCs w:val="22"/>
              </w:rPr>
            </w:pPr>
            <w:r w:rsidRPr="00826F57">
              <w:rPr>
                <w:b/>
                <w:sz w:val="22"/>
                <w:szCs w:val="22"/>
              </w:rPr>
              <w:t>Regeringens utrikespolitiska linje gentemot Israel och vice statsministerns uttalanden därom – G21</w:t>
            </w:r>
          </w:p>
          <w:p w14:paraId="37ABC407" w14:textId="77777777" w:rsidR="00360377" w:rsidRPr="00826F57" w:rsidRDefault="00360377" w:rsidP="0069143B">
            <w:pPr>
              <w:rPr>
                <w:b/>
                <w:sz w:val="22"/>
                <w:szCs w:val="22"/>
              </w:rPr>
            </w:pPr>
          </w:p>
          <w:p w14:paraId="538C06AD" w14:textId="77777777" w:rsidR="00360377" w:rsidRPr="00826F57" w:rsidRDefault="00360377" w:rsidP="0036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26F5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DE8F549" w14:textId="77777777" w:rsidR="00360377" w:rsidRPr="00826F57" w:rsidRDefault="00360377" w:rsidP="0036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16D494" w14:textId="77777777" w:rsidR="00360377" w:rsidRPr="00826F57" w:rsidRDefault="00360377" w:rsidP="00360377">
            <w:pPr>
              <w:rPr>
                <w:snapToGrid w:val="0"/>
                <w:sz w:val="22"/>
                <w:szCs w:val="22"/>
              </w:rPr>
            </w:pPr>
            <w:r w:rsidRPr="00826F57">
              <w:rPr>
                <w:snapToGrid w:val="0"/>
                <w:sz w:val="22"/>
                <w:szCs w:val="22"/>
              </w:rPr>
              <w:t>Ärendet bordlades.</w:t>
            </w:r>
          </w:p>
          <w:p w14:paraId="5733D31F" w14:textId="5136A02D" w:rsidR="00360377" w:rsidRPr="00826F57" w:rsidRDefault="00360377" w:rsidP="0069143B">
            <w:pPr>
              <w:rPr>
                <w:b/>
                <w:sz w:val="22"/>
                <w:szCs w:val="22"/>
              </w:rPr>
            </w:pPr>
          </w:p>
        </w:tc>
      </w:tr>
      <w:tr w:rsidR="00360377" w:rsidRPr="00826F57" w14:paraId="0EF96ED8" w14:textId="77777777" w:rsidTr="00F86ACF">
        <w:tc>
          <w:tcPr>
            <w:tcW w:w="753" w:type="dxa"/>
          </w:tcPr>
          <w:p w14:paraId="3562210B" w14:textId="4CEFF7EF" w:rsidR="00360377" w:rsidRPr="00826F57" w:rsidRDefault="003603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26F57">
              <w:rPr>
                <w:b/>
                <w:snapToGrid w:val="0"/>
                <w:sz w:val="22"/>
                <w:szCs w:val="22"/>
              </w:rPr>
              <w:t>§</w:t>
            </w:r>
            <w:r w:rsidR="00B72BFF" w:rsidRPr="00826F57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0BFEA816" w14:textId="77777777" w:rsidR="00360377" w:rsidRPr="00826F57" w:rsidRDefault="00360377" w:rsidP="00360377">
            <w:pPr>
              <w:rPr>
                <w:b/>
                <w:snapToGrid w:val="0"/>
                <w:sz w:val="22"/>
                <w:szCs w:val="22"/>
              </w:rPr>
            </w:pPr>
            <w:r w:rsidRPr="00826F57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6C365286" w14:textId="77777777" w:rsidR="00360377" w:rsidRPr="00826F57" w:rsidRDefault="00360377" w:rsidP="0069143B">
            <w:pPr>
              <w:rPr>
                <w:b/>
                <w:sz w:val="22"/>
                <w:szCs w:val="22"/>
              </w:rPr>
            </w:pPr>
          </w:p>
          <w:p w14:paraId="7B08E1F3" w14:textId="77777777" w:rsidR="00360377" w:rsidRPr="00826F57" w:rsidRDefault="00360377" w:rsidP="0036037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26F57">
              <w:rPr>
                <w:sz w:val="22"/>
                <w:szCs w:val="22"/>
              </w:rPr>
              <w:t>Ordföranden Jennie Nilsson lämnade sammanträdet och vice ordföranden Mats Green övertog ledningen av sammanträdet.</w:t>
            </w:r>
          </w:p>
          <w:p w14:paraId="109A6AA1" w14:textId="37239C77" w:rsidR="00360377" w:rsidRPr="00826F57" w:rsidRDefault="00360377" w:rsidP="0069143B">
            <w:pPr>
              <w:rPr>
                <w:b/>
                <w:sz w:val="22"/>
                <w:szCs w:val="22"/>
              </w:rPr>
            </w:pPr>
          </w:p>
        </w:tc>
      </w:tr>
      <w:tr w:rsidR="00360377" w:rsidRPr="00826F57" w14:paraId="0C8E2EDA" w14:textId="77777777" w:rsidTr="00F86ACF">
        <w:tc>
          <w:tcPr>
            <w:tcW w:w="753" w:type="dxa"/>
          </w:tcPr>
          <w:p w14:paraId="56F571DB" w14:textId="0E782C15" w:rsidR="00360377" w:rsidRPr="00826F57" w:rsidRDefault="003603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26F57">
              <w:rPr>
                <w:b/>
                <w:snapToGrid w:val="0"/>
                <w:sz w:val="22"/>
                <w:szCs w:val="22"/>
              </w:rPr>
              <w:t>§</w:t>
            </w:r>
            <w:r w:rsidR="00B72BFF" w:rsidRPr="00826F57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6D72528D" w14:textId="77777777" w:rsidR="00360377" w:rsidRPr="00826F57" w:rsidRDefault="00360377" w:rsidP="0069143B">
            <w:pPr>
              <w:rPr>
                <w:b/>
                <w:sz w:val="22"/>
                <w:szCs w:val="22"/>
              </w:rPr>
            </w:pPr>
            <w:r w:rsidRPr="00826F57">
              <w:rPr>
                <w:b/>
                <w:sz w:val="22"/>
                <w:szCs w:val="22"/>
              </w:rPr>
              <w:t>Dåvarande regeringens agerande i samband med att statliga AP-fonder och bolag investerat i Northvolt – G4 och 9</w:t>
            </w:r>
          </w:p>
          <w:p w14:paraId="07824B48" w14:textId="77777777" w:rsidR="00360377" w:rsidRPr="00826F57" w:rsidRDefault="00360377" w:rsidP="0069143B">
            <w:pPr>
              <w:rPr>
                <w:b/>
                <w:sz w:val="22"/>
                <w:szCs w:val="22"/>
              </w:rPr>
            </w:pPr>
          </w:p>
          <w:p w14:paraId="3246E226" w14:textId="77B9A366" w:rsidR="00360377" w:rsidRPr="00826F57" w:rsidRDefault="00360377" w:rsidP="0036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26F5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F27CF8E" w14:textId="77777777" w:rsidR="00360377" w:rsidRPr="00826F57" w:rsidRDefault="00360377" w:rsidP="0036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5B39EE" w14:textId="77777777" w:rsidR="00360377" w:rsidRPr="00826F57" w:rsidRDefault="00360377" w:rsidP="00360377">
            <w:pPr>
              <w:rPr>
                <w:snapToGrid w:val="0"/>
                <w:sz w:val="22"/>
                <w:szCs w:val="22"/>
              </w:rPr>
            </w:pPr>
            <w:r w:rsidRPr="00826F57">
              <w:rPr>
                <w:snapToGrid w:val="0"/>
                <w:sz w:val="22"/>
                <w:szCs w:val="22"/>
              </w:rPr>
              <w:t>Ärendet bordlades.</w:t>
            </w:r>
          </w:p>
          <w:p w14:paraId="211DBAA6" w14:textId="55D5D612" w:rsidR="00360377" w:rsidRPr="00826F57" w:rsidRDefault="00360377" w:rsidP="0069143B">
            <w:pPr>
              <w:rPr>
                <w:b/>
                <w:sz w:val="22"/>
                <w:szCs w:val="22"/>
              </w:rPr>
            </w:pPr>
          </w:p>
        </w:tc>
      </w:tr>
      <w:tr w:rsidR="00360377" w:rsidRPr="00826F57" w14:paraId="551B9120" w14:textId="77777777" w:rsidTr="00F86ACF">
        <w:tc>
          <w:tcPr>
            <w:tcW w:w="753" w:type="dxa"/>
          </w:tcPr>
          <w:p w14:paraId="32DEADE3" w14:textId="32CB1F63" w:rsidR="00360377" w:rsidRPr="00826F57" w:rsidRDefault="003603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26F57">
              <w:rPr>
                <w:b/>
                <w:snapToGrid w:val="0"/>
                <w:sz w:val="22"/>
                <w:szCs w:val="22"/>
              </w:rPr>
              <w:t>§</w:t>
            </w:r>
            <w:r w:rsidR="00B72BFF" w:rsidRPr="00826F57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5E2D25B3" w14:textId="77777777" w:rsidR="00360377" w:rsidRPr="00826F57" w:rsidRDefault="00360377" w:rsidP="0069143B">
            <w:pPr>
              <w:rPr>
                <w:b/>
                <w:sz w:val="22"/>
                <w:szCs w:val="22"/>
              </w:rPr>
            </w:pPr>
            <w:r w:rsidRPr="00826F57">
              <w:rPr>
                <w:b/>
                <w:sz w:val="22"/>
                <w:szCs w:val="22"/>
              </w:rPr>
              <w:t>Utlysning av tjänster vid Regeringskansliet – G10</w:t>
            </w:r>
          </w:p>
          <w:p w14:paraId="3F976027" w14:textId="77777777" w:rsidR="00360377" w:rsidRPr="00826F57" w:rsidRDefault="00360377" w:rsidP="0069143B">
            <w:pPr>
              <w:rPr>
                <w:b/>
                <w:sz w:val="22"/>
                <w:szCs w:val="22"/>
              </w:rPr>
            </w:pPr>
          </w:p>
          <w:p w14:paraId="2D5095D4" w14:textId="77777777" w:rsidR="00360377" w:rsidRPr="00826F57" w:rsidRDefault="00360377" w:rsidP="0036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26F5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790C1CE" w14:textId="77777777" w:rsidR="00360377" w:rsidRPr="00826F57" w:rsidRDefault="00360377" w:rsidP="0036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67C2DE" w14:textId="77777777" w:rsidR="00360377" w:rsidRPr="00826F57" w:rsidRDefault="00360377" w:rsidP="00360377">
            <w:pPr>
              <w:rPr>
                <w:snapToGrid w:val="0"/>
                <w:sz w:val="22"/>
                <w:szCs w:val="22"/>
              </w:rPr>
            </w:pPr>
            <w:r w:rsidRPr="00826F57">
              <w:rPr>
                <w:snapToGrid w:val="0"/>
                <w:sz w:val="22"/>
                <w:szCs w:val="22"/>
              </w:rPr>
              <w:t>Ärendet bordlades.</w:t>
            </w:r>
          </w:p>
          <w:p w14:paraId="23C1991C" w14:textId="050C2FEE" w:rsidR="00360377" w:rsidRPr="00826F57" w:rsidRDefault="00360377" w:rsidP="0069143B">
            <w:pPr>
              <w:rPr>
                <w:b/>
                <w:sz w:val="22"/>
                <w:szCs w:val="22"/>
              </w:rPr>
            </w:pPr>
          </w:p>
        </w:tc>
      </w:tr>
      <w:tr w:rsidR="00376C7D" w:rsidRPr="00826F57" w14:paraId="386C8D47" w14:textId="77777777" w:rsidTr="00F86ACF">
        <w:tc>
          <w:tcPr>
            <w:tcW w:w="753" w:type="dxa"/>
          </w:tcPr>
          <w:p w14:paraId="749F54B9" w14:textId="07144BB6" w:rsidR="00376C7D" w:rsidRPr="00826F57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26F57">
              <w:rPr>
                <w:b/>
                <w:snapToGrid w:val="0"/>
                <w:sz w:val="22"/>
                <w:szCs w:val="22"/>
              </w:rPr>
              <w:t>§</w:t>
            </w:r>
            <w:r w:rsidR="00B72BFF" w:rsidRPr="00826F57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1F8237DE" w14:textId="77777777" w:rsidR="00376C7D" w:rsidRPr="00826F5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  <w:r w:rsidRPr="00826F57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7EFBDE32" w14:textId="77777777" w:rsidR="00930B63" w:rsidRPr="00826F57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F881B3A" w14:textId="77777777" w:rsidR="00360377" w:rsidRPr="00826F57" w:rsidRDefault="00360377" w:rsidP="0036037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26F57">
              <w:rPr>
                <w:sz w:val="22"/>
                <w:szCs w:val="22"/>
              </w:rPr>
              <w:t>Ordföranden Jennie Nilsson återtog ledningen av sammanträdet.</w:t>
            </w:r>
          </w:p>
          <w:p w14:paraId="61A60076" w14:textId="5A3D5BE9" w:rsidR="00360377" w:rsidRPr="00826F57" w:rsidRDefault="0036037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826F57" w14:paraId="59640EFA" w14:textId="77777777" w:rsidTr="00F86ACF">
        <w:tc>
          <w:tcPr>
            <w:tcW w:w="753" w:type="dxa"/>
          </w:tcPr>
          <w:p w14:paraId="3774B18A" w14:textId="68823EA7" w:rsidR="00376C7D" w:rsidRPr="00826F57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26F57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B72BFF" w:rsidRPr="00826F57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12CBBF52" w14:textId="3088D09E" w:rsidR="00376C7D" w:rsidRPr="00826F57" w:rsidRDefault="00360377" w:rsidP="0069143B">
            <w:pPr>
              <w:rPr>
                <w:b/>
                <w:snapToGrid w:val="0"/>
                <w:sz w:val="22"/>
                <w:szCs w:val="22"/>
              </w:rPr>
            </w:pPr>
            <w:r w:rsidRPr="00826F57">
              <w:rPr>
                <w:b/>
                <w:sz w:val="22"/>
                <w:szCs w:val="22"/>
              </w:rPr>
              <w:t>Utnämningen av ny överdirektör vid Myndigheten för samhällsskydd och beredskap – G11</w:t>
            </w:r>
          </w:p>
          <w:p w14:paraId="7FEBFDC8" w14:textId="77777777" w:rsidR="00376C7D" w:rsidRPr="00826F5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B73E0F6" w14:textId="77777777" w:rsidR="00360377" w:rsidRPr="00826F57" w:rsidRDefault="00360377" w:rsidP="0036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26F5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78A0838" w14:textId="77777777" w:rsidR="00360377" w:rsidRPr="00826F57" w:rsidRDefault="00360377" w:rsidP="0036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6A37CB" w14:textId="77777777" w:rsidR="00360377" w:rsidRPr="00826F57" w:rsidRDefault="00360377" w:rsidP="00360377">
            <w:pPr>
              <w:rPr>
                <w:snapToGrid w:val="0"/>
                <w:sz w:val="22"/>
                <w:szCs w:val="22"/>
              </w:rPr>
            </w:pPr>
            <w:r w:rsidRPr="00826F57">
              <w:rPr>
                <w:snapToGrid w:val="0"/>
                <w:sz w:val="22"/>
                <w:szCs w:val="22"/>
              </w:rPr>
              <w:t>Ärendet bordlades.</w:t>
            </w:r>
          </w:p>
          <w:p w14:paraId="2D776B81" w14:textId="0C2B9B28" w:rsidR="00360377" w:rsidRPr="00826F57" w:rsidRDefault="0036037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60377" w:rsidRPr="00826F57" w14:paraId="471078EA" w14:textId="77777777" w:rsidTr="00F86ACF">
        <w:tc>
          <w:tcPr>
            <w:tcW w:w="753" w:type="dxa"/>
          </w:tcPr>
          <w:p w14:paraId="6E62422B" w14:textId="35D749D2" w:rsidR="00360377" w:rsidRPr="00826F57" w:rsidRDefault="003603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26F57">
              <w:rPr>
                <w:b/>
                <w:snapToGrid w:val="0"/>
                <w:sz w:val="22"/>
                <w:szCs w:val="22"/>
              </w:rPr>
              <w:t>§</w:t>
            </w:r>
            <w:r w:rsidR="00B72BFF" w:rsidRPr="00826F57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77A05D99" w14:textId="77777777" w:rsidR="00360377" w:rsidRPr="00826F57" w:rsidRDefault="00360377" w:rsidP="0069143B">
            <w:pPr>
              <w:rPr>
                <w:b/>
                <w:sz w:val="22"/>
                <w:szCs w:val="22"/>
              </w:rPr>
            </w:pPr>
            <w:r w:rsidRPr="00826F57">
              <w:rPr>
                <w:b/>
                <w:sz w:val="22"/>
                <w:szCs w:val="22"/>
              </w:rPr>
              <w:t>Sveriges överenskommelse med Somalia om bistånd och migration – G25, 27 och 32</w:t>
            </w:r>
          </w:p>
          <w:p w14:paraId="00FDCE83" w14:textId="77777777" w:rsidR="00360377" w:rsidRPr="00826F57" w:rsidRDefault="00360377" w:rsidP="0069143B">
            <w:pPr>
              <w:rPr>
                <w:b/>
                <w:sz w:val="22"/>
                <w:szCs w:val="22"/>
              </w:rPr>
            </w:pPr>
          </w:p>
          <w:p w14:paraId="23E82958" w14:textId="77777777" w:rsidR="00360377" w:rsidRPr="00826F57" w:rsidRDefault="00360377" w:rsidP="0036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26F5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C86DFD3" w14:textId="77777777" w:rsidR="00360377" w:rsidRPr="00826F57" w:rsidRDefault="00360377" w:rsidP="0036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D45723C" w14:textId="77777777" w:rsidR="00360377" w:rsidRPr="00826F57" w:rsidRDefault="00360377" w:rsidP="00360377">
            <w:pPr>
              <w:rPr>
                <w:snapToGrid w:val="0"/>
                <w:sz w:val="22"/>
                <w:szCs w:val="22"/>
              </w:rPr>
            </w:pPr>
            <w:r w:rsidRPr="00826F57">
              <w:rPr>
                <w:snapToGrid w:val="0"/>
                <w:sz w:val="22"/>
                <w:szCs w:val="22"/>
              </w:rPr>
              <w:t>Ärendet bordlades.</w:t>
            </w:r>
          </w:p>
          <w:p w14:paraId="4A91665A" w14:textId="5E33B6EF" w:rsidR="00360377" w:rsidRPr="00826F57" w:rsidRDefault="00360377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826F57" w14:paraId="3AEACF38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E003CDD" w14:textId="4965344A" w:rsidR="008273F4" w:rsidRPr="00826F5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26F57">
              <w:rPr>
                <w:sz w:val="22"/>
                <w:szCs w:val="22"/>
              </w:rPr>
              <w:t>Justera</w:t>
            </w:r>
            <w:r w:rsidR="004D35AE">
              <w:rPr>
                <w:sz w:val="22"/>
                <w:szCs w:val="22"/>
              </w:rPr>
              <w:t xml:space="preserve">t </w:t>
            </w:r>
            <w:r w:rsidR="004D35AE">
              <w:rPr>
                <w:sz w:val="22"/>
                <w:szCs w:val="22"/>
              </w:rPr>
              <w:t>2026-01-27</w:t>
            </w:r>
          </w:p>
          <w:p w14:paraId="7CC20946" w14:textId="4A93CC8E" w:rsidR="00BC495C" w:rsidRPr="00826F57" w:rsidRDefault="00FD4374" w:rsidP="004D35A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26F57">
              <w:rPr>
                <w:sz w:val="22"/>
                <w:szCs w:val="22"/>
              </w:rPr>
              <w:t>Jennie Nilsson</w:t>
            </w:r>
          </w:p>
        </w:tc>
      </w:tr>
    </w:tbl>
    <w:p w14:paraId="5D1C7CDF" w14:textId="77777777" w:rsidR="005805B8" w:rsidRDefault="005805B8" w:rsidP="005805B8">
      <w:pPr>
        <w:widowControl/>
        <w:rPr>
          <w:sz w:val="22"/>
          <w:szCs w:val="22"/>
        </w:rPr>
      </w:pPr>
    </w:p>
    <w:p w14:paraId="28EF559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C18A606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2A4B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066092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579DCA2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</w:t>
            </w:r>
            <w:r w:rsidR="002A7E85">
              <w:rPr>
                <w:sz w:val="20"/>
              </w:rPr>
              <w:t xml:space="preserve"> </w:t>
            </w:r>
            <w:r w:rsidR="002A7E85" w:rsidRPr="002A7E85">
              <w:rPr>
                <w:sz w:val="20"/>
              </w:rPr>
              <w:t>2026-01-1</w:t>
            </w:r>
            <w:r w:rsidR="00D53C45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F121262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3582A25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855A0B1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8025235" w14:textId="1278D01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360377">
              <w:rPr>
                <w:sz w:val="20"/>
              </w:rPr>
              <w:t>21</w:t>
            </w:r>
          </w:p>
        </w:tc>
      </w:tr>
      <w:tr w:rsidR="005805B8" w14:paraId="2E6280B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2E2B" w14:textId="77777777" w:rsidR="005805B8" w:rsidRPr="00826F57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D001" w14:textId="6A9ACDE5" w:rsidR="005805B8" w:rsidRPr="00826F57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826F57">
              <w:rPr>
                <w:sz w:val="20"/>
              </w:rPr>
              <w:t>§</w:t>
            </w:r>
            <w:r w:rsidR="00CF4ED5" w:rsidRPr="00826F57">
              <w:rPr>
                <w:sz w:val="20"/>
              </w:rPr>
              <w:t xml:space="preserve"> 1–</w:t>
            </w:r>
            <w:r w:rsidR="008E37CF" w:rsidRPr="00826F57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B2E6" w14:textId="6F702ACB" w:rsidR="005805B8" w:rsidRPr="00826F57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826F57">
              <w:rPr>
                <w:sz w:val="20"/>
              </w:rPr>
              <w:t>§</w:t>
            </w:r>
            <w:r w:rsidR="008E37CF" w:rsidRPr="00826F57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D0B0" w14:textId="4799FD65" w:rsidR="005805B8" w:rsidRPr="00826F57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826F57">
              <w:rPr>
                <w:sz w:val="20"/>
              </w:rPr>
              <w:t xml:space="preserve">§ </w:t>
            </w:r>
            <w:r w:rsidR="00826F57" w:rsidRPr="00826F57">
              <w:rPr>
                <w:sz w:val="20"/>
              </w:rPr>
              <w:t>5–6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AD14" w14:textId="4448C76B" w:rsidR="005805B8" w:rsidRPr="00826F57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826F57">
              <w:rPr>
                <w:sz w:val="20"/>
              </w:rPr>
              <w:t xml:space="preserve">§ </w:t>
            </w:r>
            <w:r w:rsidR="00826F57" w:rsidRPr="00826F57">
              <w:rPr>
                <w:sz w:val="20"/>
              </w:rPr>
              <w:t>7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BA7E" w14:textId="11C273F4" w:rsidR="005805B8" w:rsidRPr="00826F57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826F57">
              <w:rPr>
                <w:sz w:val="20"/>
              </w:rPr>
              <w:t>§</w:t>
            </w:r>
            <w:r w:rsidR="00852AB7" w:rsidRPr="00826F57">
              <w:rPr>
                <w:sz w:val="20"/>
              </w:rPr>
              <w:t xml:space="preserve"> </w:t>
            </w:r>
            <w:r w:rsidR="008F5F54">
              <w:rPr>
                <w:sz w:val="20"/>
              </w:rPr>
              <w:t>8</w:t>
            </w:r>
            <w:r w:rsidR="00687CE6" w:rsidRPr="00826F57">
              <w:rPr>
                <w:sz w:val="20"/>
              </w:rPr>
              <w:t>–</w:t>
            </w:r>
            <w:r w:rsidR="00826F57" w:rsidRPr="00826F57">
              <w:rPr>
                <w:sz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78FE" w14:textId="77777777" w:rsidR="005805B8" w:rsidRPr="00826F57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826F5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A6F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A4A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2A4F26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FBD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6D2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233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DBF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9E31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621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2F48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C0B3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99A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263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96C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F097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0A8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C7A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8AD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012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DA5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37CF" w14:paraId="1618E08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6AB4" w14:textId="77777777" w:rsidR="008E37CF" w:rsidRPr="00244936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5CF3" w14:textId="3AC1D9A3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9CC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A1F0" w14:textId="6D628CF6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42A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47E0" w14:textId="41DA609B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1BF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AEC" w14:textId="5BBC8A8C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F35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9BB6" w14:textId="5687C7FB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567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88F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49F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5C1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5E0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236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7BB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:rsidRPr="00C35029" w14:paraId="3C0C482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A2682" w14:textId="77777777" w:rsidR="008E37CF" w:rsidRPr="006F54BA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1B0D" w14:textId="39C72558" w:rsidR="008E37CF" w:rsidRPr="006F54BA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82AF" w14:textId="77777777" w:rsidR="008E37CF" w:rsidRPr="006F54BA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5FEC" w14:textId="78C6AA48" w:rsidR="008E37CF" w:rsidRPr="006F54BA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AD63" w14:textId="77777777" w:rsidR="008E37CF" w:rsidRPr="006F54BA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81D6" w14:textId="6109185E" w:rsidR="008E37CF" w:rsidRPr="006F54BA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C48A" w14:textId="77777777" w:rsidR="008E37CF" w:rsidRPr="006F54BA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94CA" w14:textId="6B1C0A67" w:rsidR="008E37CF" w:rsidRPr="006F54BA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B4C4" w14:textId="77777777" w:rsidR="008E37CF" w:rsidRPr="006F54BA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A391" w14:textId="345BAB24" w:rsidR="008E37CF" w:rsidRPr="006F54BA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AC6B" w14:textId="77777777" w:rsidR="008E37CF" w:rsidRPr="006F54BA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6E4C" w14:textId="77777777" w:rsidR="008E37CF" w:rsidRPr="006F54BA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22E3" w14:textId="77777777" w:rsidR="008E37CF" w:rsidRPr="006F54BA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5107" w14:textId="77777777" w:rsidR="008E37CF" w:rsidRPr="006F54BA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6F54" w14:textId="77777777" w:rsidR="008E37CF" w:rsidRPr="006F54BA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D809" w14:textId="77777777" w:rsidR="008E37CF" w:rsidRPr="006F54BA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A809" w14:textId="77777777" w:rsidR="008E37CF" w:rsidRPr="006F54BA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37CF" w14:paraId="68F673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9C57" w14:textId="77777777" w:rsidR="008E37CF" w:rsidRPr="00244936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9AD6" w14:textId="40946ECB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C66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36C4" w14:textId="787F822A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B7A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28DB" w14:textId="34F8C9C8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336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A1BB" w14:textId="2DC800B0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35F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EC97" w14:textId="3BC14BA3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4EF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726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ED3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DEC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279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FD7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31A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37CF" w14:paraId="639B6A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10BC" w14:textId="77777777" w:rsidR="008E37CF" w:rsidRPr="00244936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ED83" w14:textId="516D344F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A60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9365" w14:textId="4EB188C2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414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852D" w14:textId="4761CC42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2B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2089" w14:textId="6CCF2FBC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1AD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43C2" w14:textId="017F719A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618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B82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A62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E9A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84F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C50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6F3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37CF" w14:paraId="065742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8CBC" w14:textId="77777777" w:rsidR="008E37CF" w:rsidRPr="00244936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FA69" w14:textId="657C9104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807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F614" w14:textId="0BD84BED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3FB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809C" w14:textId="0DE5C836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C9C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6AF3" w14:textId="63672A4B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F64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8B91" w14:textId="1135DC11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F7D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D05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B1D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225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EA4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85B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372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37CF" w14:paraId="69855F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2F0A" w14:textId="77777777" w:rsidR="008E37CF" w:rsidRPr="00244936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80B3" w14:textId="76D429E1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4CB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BB5C" w14:textId="15182292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78B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B21D" w14:textId="433E76FD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CDC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99C4" w14:textId="07CE67C6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CB9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71EF" w14:textId="2E5D90C6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CC1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832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2F9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092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C1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7F0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D96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37CF" w14:paraId="1E6352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854D" w14:textId="77777777" w:rsidR="008E37CF" w:rsidRPr="00244936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AD66" w14:textId="44579E5D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CE0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2102" w14:textId="178F39B8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3F9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52FB" w14:textId="4E67AAAA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39D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6144" w14:textId="42C2D422" w:rsidR="008E37CF" w:rsidRPr="00003AB2" w:rsidRDefault="00800B5E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531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1D40" w14:textId="5A4837B7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0B2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788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332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440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606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975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F67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37CF" w14:paraId="2ECC94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7EF9" w14:textId="77777777" w:rsidR="008E37CF" w:rsidRPr="00244936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FA09" w14:textId="706338EA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147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1A56" w14:textId="6CA61278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077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6EB6" w14:textId="7A0B2507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353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D3BF" w14:textId="3F7691C4" w:rsidR="008E37CF" w:rsidRPr="00003AB2" w:rsidRDefault="00800B5E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27A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B5F0" w14:textId="1F8E4E06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9F9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30C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3D9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426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9D3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978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D6E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37CF" w14:paraId="7545B3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FC4E" w14:textId="77777777" w:rsidR="008E37CF" w:rsidRPr="00244936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3C03" w14:textId="298B4EC3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2CB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11FD" w14:textId="3A1F8280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08E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5DC8" w14:textId="1898859E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846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D0A5" w14:textId="3FF54576" w:rsidR="008E37CF" w:rsidRPr="00003AB2" w:rsidRDefault="00800B5E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004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FEA1" w14:textId="3153F294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3CB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AE6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381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138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3D9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A74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892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631B39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D6E4" w14:textId="77777777" w:rsidR="008E37CF" w:rsidRPr="00244936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A719" w14:textId="5F2EC29C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1B6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6C5F" w14:textId="65DE3A8B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65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7184" w14:textId="2E4AAC7B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93B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C21A" w14:textId="049414F9" w:rsidR="008E37CF" w:rsidRPr="00003AB2" w:rsidRDefault="00800B5E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56B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245E" w14:textId="7C8DECA8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FB4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619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7C3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A00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C47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211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EA0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37CF" w14:paraId="15175D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9DFE" w14:textId="77777777" w:rsidR="008E37CF" w:rsidRPr="00244936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D810" w14:textId="60595C1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BFE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851E" w14:textId="1978E2BB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89F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C02A" w14:textId="01C7B95D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F9A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5E52" w14:textId="57EB9A87" w:rsidR="008E37CF" w:rsidRPr="00003AB2" w:rsidRDefault="00800B5E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388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14A7" w14:textId="6BBCE183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EA5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C54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415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10E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47A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A93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4FE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37CF" w14:paraId="5E94E9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6EDB" w14:textId="77777777" w:rsidR="008E37CF" w:rsidRPr="00244936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A464" w14:textId="1FECB5DD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928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1FBC" w14:textId="4D9ED98E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5A7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9783" w14:textId="661ECD9E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5D1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601F" w14:textId="43DEDDB1" w:rsidR="008E37CF" w:rsidRPr="00003AB2" w:rsidRDefault="00800B5E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6F9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9DBE" w14:textId="482461CA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4A2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9D7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383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BF1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AE0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9EC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4C4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37CF" w14:paraId="2BD07D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7A55" w14:textId="77777777" w:rsidR="008E37CF" w:rsidRPr="00244936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CA39" w14:textId="570994EF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C12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C3D8" w14:textId="620CEA36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04A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EDBC" w14:textId="46C32661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286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C359" w14:textId="1ED3F15A" w:rsidR="008E37CF" w:rsidRPr="00003AB2" w:rsidRDefault="00800B5E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20C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0880" w14:textId="36C85E52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00E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4EB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E60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221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734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BE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29E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016CF0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B0E4" w14:textId="77777777" w:rsidR="008E37CF" w:rsidRPr="00244936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0A79" w14:textId="25A370C3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904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040F" w14:textId="2481FA5A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99D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0BD5" w14:textId="47A42B02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9BC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2FDA" w14:textId="620CC44F" w:rsidR="008E37CF" w:rsidRPr="00003AB2" w:rsidRDefault="00800B5E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97E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A333" w14:textId="3FD744C2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BD2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9B7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3E2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356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010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EAA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717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1FEE74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9654" w14:textId="77777777" w:rsidR="008E37CF" w:rsidRPr="00244936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FB05" w14:textId="0A29BDD0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C05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950F" w14:textId="296E1548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36E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A060" w14:textId="0012C86B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55E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15ED" w14:textId="51AC823A" w:rsidR="008E37CF" w:rsidRPr="00003AB2" w:rsidRDefault="00800B5E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CF8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80B8" w14:textId="40759F91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129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45E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C1D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838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F38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8CE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D04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53C6C6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007B" w14:textId="77777777" w:rsidR="008E37CF" w:rsidRPr="00244936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1F63" w14:textId="7E638749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F55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561D" w14:textId="7F3322AD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56E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9085" w14:textId="6B9F586E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056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E88A" w14:textId="6F8EBB18" w:rsidR="008E37CF" w:rsidRPr="00003AB2" w:rsidRDefault="00800B5E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39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A1B0" w14:textId="7B775663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E41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D3B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39F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D02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9DE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A9C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2D6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0EA226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0B5A" w14:textId="77777777" w:rsidR="008E37CF" w:rsidRPr="00244936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3DB6" w14:textId="4B49FA99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239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5135" w14:textId="67C6378A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4ED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9B26" w14:textId="5B107091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EE5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BB99" w14:textId="692C9CF8" w:rsidR="008E37CF" w:rsidRPr="00003AB2" w:rsidRDefault="00800B5E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D2A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CE26" w14:textId="2C3A1691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747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484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AB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827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336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CF0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8DF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5588C6C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0E4B" w14:textId="77777777" w:rsidR="008E37CF" w:rsidRPr="00244936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12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D41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EBB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AD4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BEC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BCA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BBB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71C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EE0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5DA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A4F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139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681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CA1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D9E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808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1B5692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DDA4" w14:textId="77777777" w:rsidR="008E37CF" w:rsidRPr="00244936" w:rsidRDefault="008E37CF" w:rsidP="008E37C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C780" w14:textId="701F9BD1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5B2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F4D3" w14:textId="516F21B9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3BD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6964" w14:textId="1A1D6550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D81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2ED1" w14:textId="74C474B8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EBF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DC49" w14:textId="2FBEB2B4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C4E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600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E5E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72B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696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0C0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353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3C3A5D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3910" w14:textId="77777777" w:rsidR="008E37CF" w:rsidRPr="00244936" w:rsidRDefault="008E37CF" w:rsidP="008E37C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F3D3" w14:textId="07A991C6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DDC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6233" w14:textId="39BF24DC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08C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BAB8" w14:textId="20BB54DA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0B6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FB43" w14:textId="009E2C17" w:rsidR="008E37CF" w:rsidRPr="00003AB2" w:rsidRDefault="00800B5E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08B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2F7D" w14:textId="21F0CFB8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A94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AF1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B19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E7B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3D9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9D1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76E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503229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5159" w14:textId="77777777" w:rsidR="008E37CF" w:rsidRPr="00244936" w:rsidRDefault="008E37CF" w:rsidP="008E37C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903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290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E16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5A5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128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4A0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6E7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C47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F0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C23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C9E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D00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807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47B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4CA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E21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4088B9AE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2CAF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0D1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0B3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169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824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DFB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483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3C2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796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D28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B59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59E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7F5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EBF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481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2AC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98A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096E82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0EB8" w14:textId="77777777" w:rsidR="008E37CF" w:rsidRPr="00244936" w:rsidRDefault="008E37CF" w:rsidP="008E37CF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7FC2" w14:textId="6145844D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2A4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398A" w14:textId="4590ECE2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494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58EC" w14:textId="4DB2F16E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177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55B7" w14:textId="4B80833B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3D80" w14:textId="1C373E03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202E" w14:textId="0E52A8D3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65E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C4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4BB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713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555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E41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248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16F4BC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5764" w14:textId="77777777" w:rsidR="008E37CF" w:rsidRPr="00244936" w:rsidRDefault="008E37CF" w:rsidP="008E37C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937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D52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786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F03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AA7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A48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588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88A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9B8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3FA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1F2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A5B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E83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C52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1E1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0EF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12D037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7206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3BE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D49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17A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D62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B0F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FE4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97A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9B7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F34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B6B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5E5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9FE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286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B5D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91F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2FB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5DAE1865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CA87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7F5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5F2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7BF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84E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5BE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84A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15C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004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A7B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D2C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DD3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CCD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2F7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121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F42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DA1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6D85DC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CBAE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CF1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83F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B0C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C8A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093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F0A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F0B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2DA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B6E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C35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B68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D9B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33B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004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629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F64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51B079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AB7E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E58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37D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7F2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E64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C7B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CCC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67F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97F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17E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9FF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6BE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33B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04C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B4C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635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243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6F248C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A8AE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78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2E4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374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BF6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F03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5C5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B19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30A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F42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427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1E2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98F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B4B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C10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D64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262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1F2A6D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4272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0BB9" w14:textId="31D33309" w:rsidR="008E37CF" w:rsidRPr="00003AB2" w:rsidRDefault="00800B5E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78C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F39D" w14:textId="3DC4FAC7" w:rsidR="008E37CF" w:rsidRPr="00003AB2" w:rsidRDefault="00800B5E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AF2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E181" w14:textId="48D57C69" w:rsidR="008E37CF" w:rsidRPr="00003AB2" w:rsidRDefault="00800B5E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DB2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E6A6" w14:textId="28B76AD3" w:rsidR="008E37CF" w:rsidRPr="00003AB2" w:rsidRDefault="00800B5E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175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394E" w14:textId="14234ED1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3C1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985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6AB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C72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7F4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C68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FD6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4ECCCB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2AE6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92A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0C8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7A4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D5B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2C8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EA7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083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DAF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AC9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F08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26F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BD9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6C8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37A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0B5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832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487148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C1EE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9AA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042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3B1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A80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19B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929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8B0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0D9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49D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B8F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98E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853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7A6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D9F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D24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FFE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6A792B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ED5B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7EE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F1E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100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AAD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F33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66A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1C5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F3C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F00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303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32A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2E1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517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410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D07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CD2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0663D9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A259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127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1D4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EF5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74D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1C7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028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EF0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D46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ADD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C1D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B85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9E6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AE5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CA3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EB0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757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7C1EE1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8A3B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C3D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D0B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E75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823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A6D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1E1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EA4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F5F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C93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43B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78E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496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F9D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806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F51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28E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4B3927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7BA8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A69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981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9A4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179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E37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C78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DB8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1D6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3A6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65C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EC5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DBE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3BA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50C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B79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97B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2D6823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273E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6E7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5EC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2E8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749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A6C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304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D86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B62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AC0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C66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688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F57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715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807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DE8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823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1A85A5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6D22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587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A00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FB5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224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1BE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DDB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477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6A7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F13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859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EDA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88E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8A5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20A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4F3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881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3BD116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AD93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A1E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83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1F1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7CE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E26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F7F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65D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E24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198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2D2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0F2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5C7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AFB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2C8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5AB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E06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6E2402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B7BD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AFA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FD1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A67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A73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416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834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34A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EB6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5DC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7E3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3B6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AB5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FDC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691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FD2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EB4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51E280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BC57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5BC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AD9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B68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31C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BBB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25F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171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E86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F06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FE6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A4D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836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E25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920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EFA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F29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371C2C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5B7C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930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DAB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802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CC1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F84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BF4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719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B54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60C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638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F23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E13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3F3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165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0C7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53A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27CFD4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5290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4C1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9F7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756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224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9FB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1A3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DD2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7F2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C32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5E2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D37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646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C98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6C2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D0A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80E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25F5DC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95F8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2E4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065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B3D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D59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C7F1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59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A6E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656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DB7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284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8FD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34D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56F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691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75D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94E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4B6E51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5809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4F9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83D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829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85E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794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B55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893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504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A8A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DCB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493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241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264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59E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A50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84B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48CDCD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BFEC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A58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783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D55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D61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799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2B7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272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D73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115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B3D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FD0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C3E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E81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718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E97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545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0C7D898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7B14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656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615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D5B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EE40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C5E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C85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BB7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CD1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F2E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51F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9C6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414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999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A93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C85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D39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5EF6E20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8817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B818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2D1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7472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1B1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48B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166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492A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8383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F55B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89C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BDA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F91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315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652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F90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8C45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29CD65C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BBEE" w14:textId="77777777" w:rsidR="008E37CF" w:rsidRPr="00244936" w:rsidRDefault="008E37CF" w:rsidP="008E37CF">
            <w:pPr>
              <w:rPr>
                <w:sz w:val="22"/>
                <w:szCs w:val="22"/>
              </w:rPr>
            </w:pPr>
            <w:r w:rsidRPr="00D650CB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5D93" w14:textId="243B60F1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8826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F90B" w14:textId="36C39510" w:rsidR="008E37CF" w:rsidRPr="00003AB2" w:rsidRDefault="00A87EA2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C94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728E" w14:textId="71B90381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746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DF9" w14:textId="61C86CF7" w:rsidR="008E37CF" w:rsidRPr="00003AB2" w:rsidRDefault="00D75335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8207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EE7B" w14:textId="29936931" w:rsidR="008E37CF" w:rsidRPr="00003AB2" w:rsidRDefault="00852AB7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B76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E419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92AF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2A4C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A704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EC3D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CB4E" w14:textId="77777777" w:rsidR="008E37CF" w:rsidRPr="00003AB2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37CF" w14:paraId="0AF46D4C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C723B1" w14:textId="77777777" w:rsidR="008E37CF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B11C4F" w14:textId="77777777" w:rsidR="008E37CF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97E8D3" w14:textId="77777777" w:rsidR="008E37CF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BD699" w14:textId="77777777" w:rsidR="008E37CF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E37CF" w14:paraId="1E7EA231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1BB8C" w14:textId="77777777" w:rsidR="008E37CF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954D9E0" w14:textId="77777777" w:rsidR="008E37CF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737556A" w14:textId="77777777" w:rsidR="008E37CF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D4CB0E" w14:textId="77777777" w:rsidR="008E37CF" w:rsidRDefault="008E37CF" w:rsidP="008E37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B20FDED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921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C1921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46762"/>
    <w:rsid w:val="00351D05"/>
    <w:rsid w:val="00351ED2"/>
    <w:rsid w:val="00360377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1375"/>
    <w:rsid w:val="003B2561"/>
    <w:rsid w:val="003C73F9"/>
    <w:rsid w:val="003D31E8"/>
    <w:rsid w:val="003D34BA"/>
    <w:rsid w:val="003E0092"/>
    <w:rsid w:val="003E1AE3"/>
    <w:rsid w:val="003E3027"/>
    <w:rsid w:val="003F2270"/>
    <w:rsid w:val="003F6DD7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35AE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87CE6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0B5E"/>
    <w:rsid w:val="00803002"/>
    <w:rsid w:val="008038CC"/>
    <w:rsid w:val="008063DA"/>
    <w:rsid w:val="008110BE"/>
    <w:rsid w:val="00821AE7"/>
    <w:rsid w:val="008253AA"/>
    <w:rsid w:val="00826F57"/>
    <w:rsid w:val="008273F4"/>
    <w:rsid w:val="00830B72"/>
    <w:rsid w:val="00831AF6"/>
    <w:rsid w:val="0083479E"/>
    <w:rsid w:val="00834B38"/>
    <w:rsid w:val="00841A3E"/>
    <w:rsid w:val="008422E5"/>
    <w:rsid w:val="0084620D"/>
    <w:rsid w:val="00852AB7"/>
    <w:rsid w:val="008557FA"/>
    <w:rsid w:val="008572AE"/>
    <w:rsid w:val="008641A1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7CF"/>
    <w:rsid w:val="008E3B73"/>
    <w:rsid w:val="008E4795"/>
    <w:rsid w:val="008E4E18"/>
    <w:rsid w:val="008F4D68"/>
    <w:rsid w:val="008F5F54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87EA2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6E0"/>
    <w:rsid w:val="00AF7C8D"/>
    <w:rsid w:val="00B11C9C"/>
    <w:rsid w:val="00B11DC3"/>
    <w:rsid w:val="00B15788"/>
    <w:rsid w:val="00B17845"/>
    <w:rsid w:val="00B54D41"/>
    <w:rsid w:val="00B56452"/>
    <w:rsid w:val="00B6245C"/>
    <w:rsid w:val="00B639E1"/>
    <w:rsid w:val="00B64A91"/>
    <w:rsid w:val="00B71674"/>
    <w:rsid w:val="00B72BFF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029"/>
    <w:rsid w:val="00C35889"/>
    <w:rsid w:val="00C3798A"/>
    <w:rsid w:val="00C468A5"/>
    <w:rsid w:val="00C53145"/>
    <w:rsid w:val="00C5504B"/>
    <w:rsid w:val="00C77934"/>
    <w:rsid w:val="00C77E0E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3C45"/>
    <w:rsid w:val="00D53F89"/>
    <w:rsid w:val="00D565FE"/>
    <w:rsid w:val="00D650C7"/>
    <w:rsid w:val="00D650CB"/>
    <w:rsid w:val="00D67826"/>
    <w:rsid w:val="00D67B7E"/>
    <w:rsid w:val="00D67FEC"/>
    <w:rsid w:val="00D75335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5039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4C4B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512B8"/>
  <w15:chartTrackingRefBased/>
  <w15:docId w15:val="{EC4BC017-513E-4491-8F20-DB04CD22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0377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138</TotalTime>
  <Pages>3</Pages>
  <Words>504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20</cp:revision>
  <cp:lastPrinted>2021-05-04T07:05:00Z</cp:lastPrinted>
  <dcterms:created xsi:type="dcterms:W3CDTF">2026-01-21T13:27:00Z</dcterms:created>
  <dcterms:modified xsi:type="dcterms:W3CDTF">2026-02-10T14:40:00Z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