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42A9" w:rsidRDefault="00CF59B8" w14:paraId="1DCEFB7A" w14:textId="77777777">
      <w:pPr>
        <w:pStyle w:val="RubrikFrslagTIllRiksdagsbeslut"/>
      </w:pPr>
      <w:sdt>
        <w:sdtPr>
          <w:alias w:val="CC_Boilerplate_4"/>
          <w:tag w:val="CC_Boilerplate_4"/>
          <w:id w:val="-1644581176"/>
          <w:lock w:val="sdtContentLocked"/>
          <w:placeholder>
            <w:docPart w:val="1F0F87FBEEA745918C78A2DE30892050"/>
          </w:placeholder>
          <w:text/>
        </w:sdtPr>
        <w:sdtEndPr/>
        <w:sdtContent>
          <w:r w:rsidRPr="009B062B" w:rsidR="00AF30DD">
            <w:t>Förslag till riksdagsbeslut</w:t>
          </w:r>
        </w:sdtContent>
      </w:sdt>
      <w:bookmarkEnd w:id="0"/>
      <w:bookmarkEnd w:id="1"/>
    </w:p>
    <w:sdt>
      <w:sdtPr>
        <w:alias w:val="Yrkande 1"/>
        <w:tag w:val="b929af1b-cef6-47e3-b73d-7e00adbe6756"/>
        <w:id w:val="-329142478"/>
        <w:lock w:val="sdtLocked"/>
      </w:sdtPr>
      <w:sdtEndPr/>
      <w:sdtContent>
        <w:p w:rsidR="005C521F" w:rsidRDefault="0076760A" w14:paraId="3B8605BC" w14:textId="77777777">
          <w:pPr>
            <w:pStyle w:val="Frslagstext"/>
            <w:numPr>
              <w:ilvl w:val="0"/>
              <w:numId w:val="0"/>
            </w:numPr>
          </w:pPr>
          <w:r>
            <w:t>Riksdagen anvisar anslagen för 2025 inom utgiftsområde 16 Utbildning och universitetsforskning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2378ADD369486C9F119E52CB8EFA7C"/>
        </w:placeholder>
        <w:text/>
      </w:sdtPr>
      <w:sdtEndPr/>
      <w:sdtContent>
        <w:p w:rsidRPr="00CF4947" w:rsidR="006D79C9" w:rsidP="00333E95" w:rsidRDefault="00F446BC" w14:paraId="0A52A7DB" w14:textId="4F809E65">
          <w:pPr>
            <w:pStyle w:val="Rubrik1"/>
          </w:pPr>
          <w:r>
            <w:t>Anslagsfördelning</w:t>
          </w:r>
        </w:p>
      </w:sdtContent>
    </w:sdt>
    <w:bookmarkEnd w:displacedByCustomXml="prev" w:id="3"/>
    <w:bookmarkEnd w:displacedByCustomXml="prev" w:id="4"/>
    <w:p w:rsidRPr="0050370E" w:rsidR="00F446BC" w:rsidP="0050370E" w:rsidRDefault="002B5834" w14:paraId="09505ABC" w14:textId="1DB4DE24">
      <w:pPr>
        <w:pStyle w:val="Tabellrubrik"/>
      </w:pPr>
      <w:r w:rsidRPr="0050370E">
        <w:t xml:space="preserve">Tabell 1 </w:t>
      </w:r>
      <w:r w:rsidRPr="0050370E" w:rsidR="00F446BC">
        <w:t>Anslagsförslag 2025 för utgiftsområde 16 Utbildning och universitetsforskning</w:t>
      </w:r>
    </w:p>
    <w:p w:rsidRPr="00CF4947" w:rsidR="00700686" w:rsidP="002B5834" w:rsidRDefault="00700686" w14:paraId="07BA42EF" w14:textId="6838DC74">
      <w:pPr>
        <w:pStyle w:val="Tabellunderrubrik"/>
      </w:pPr>
      <w:r w:rsidRPr="00CF4947">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90"/>
        <w:gridCol w:w="4557"/>
        <w:gridCol w:w="1729"/>
        <w:gridCol w:w="1729"/>
      </w:tblGrid>
      <w:tr w:rsidRPr="00CF4947" w:rsidR="00700686" w:rsidTr="009D455A" w14:paraId="6E7182D4"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F4947" w:rsidR="00700686" w:rsidP="00CF59B8" w:rsidRDefault="00700686" w14:paraId="0FA687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F4947">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F4947" w:rsidR="00700686" w:rsidP="00CF59B8" w:rsidRDefault="00700686" w14:paraId="029872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494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F4947" w:rsidR="00700686" w:rsidP="00CF59B8" w:rsidRDefault="00700686" w14:paraId="2D6DF5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4947">
              <w:rPr>
                <w:rFonts w:ascii="Times New Roman" w:hAnsi="Times New Roman" w:eastAsia="Times New Roman" w:cs="Times New Roman"/>
                <w:b/>
                <w:bCs/>
                <w:color w:val="000000"/>
                <w:kern w:val="0"/>
                <w:sz w:val="20"/>
                <w:szCs w:val="20"/>
                <w:lang w:eastAsia="sv-SE"/>
                <w14:numSpacing w14:val="default"/>
              </w:rPr>
              <w:t>Avvikelse från regeringen</w:t>
            </w:r>
          </w:p>
        </w:tc>
      </w:tr>
      <w:tr w:rsidRPr="00CF4947" w:rsidR="00700686" w:rsidTr="009D455A" w14:paraId="14B9C7C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3B4E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EC47A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Statens skolverk</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2A49C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1 342 316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006E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80 000</w:t>
            </w:r>
          </w:p>
        </w:tc>
      </w:tr>
      <w:tr w:rsidRPr="00CF4947" w:rsidR="00700686" w:rsidTr="009D455A" w14:paraId="13F7B01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6311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58EF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Statens skolinspektion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900D5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629 618</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005A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455A393"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02C47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DCCCD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Specialpedagogiska skolmyndigheten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5033B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894 119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8118C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37F7B4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470F5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C77B0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Sameskolstyrelsen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6C85C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64 440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F9E3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5385FFB"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CA85B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1C2BD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6FA7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6 094 885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2FC5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900 000</w:t>
            </w:r>
          </w:p>
        </w:tc>
      </w:tr>
      <w:tr w:rsidRPr="00CF4947" w:rsidR="00700686" w:rsidTr="009D455A" w14:paraId="68C9A77A"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EC70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44CD4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2818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269 837</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E867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F26C40D"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B2AF4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9E42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184FE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4 560 000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6192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2 690 000</w:t>
            </w:r>
          </w:p>
        </w:tc>
      </w:tr>
      <w:tr w:rsidRPr="00CF4947" w:rsidR="00700686" w:rsidTr="009D455A" w14:paraId="02CF30EA"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D3BE7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E25B1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719E8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204 720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8042A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108EB35"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19426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BA322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C661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118 582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47895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282961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E343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47E92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6C80B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1 097 526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37B7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250 000</w:t>
            </w:r>
          </w:p>
        </w:tc>
      </w:tr>
      <w:tr w:rsidRPr="00CF4947" w:rsidR="00700686" w:rsidTr="009D455A" w14:paraId="7354E17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6C4D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7CCC3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Skolforskningsinstitutet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57421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47 007</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34905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B82B81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A5AD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B4CB8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Praktiknära skolforskning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9490B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36 043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2582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673864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0DC1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786E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Bidrag till lärarlöner</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D73A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4 875 000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86D5C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9F4C38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8F204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79A75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B93D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163 418</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26EA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076BE9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DFDD0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lastRenderedPageBreak/>
              <w:t>1:15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D35DD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691A1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8 243 000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BE30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D626B7C"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67AC8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F612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Bidrag till vissa studier</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C8208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17 525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38200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0D8E88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3C249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F8377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Statligt stöd till vuxenutbildning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17A0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4 156 422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2BBFC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300 000</w:t>
            </w:r>
          </w:p>
        </w:tc>
      </w:tr>
      <w:tr w:rsidRPr="00CF4947" w:rsidR="00700686" w:rsidTr="009D455A" w14:paraId="34DE6B8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C5CD2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01249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Myndigheten för yrkeshögskolan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8AD6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171 383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FBD8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C8B9B5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3CF80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A841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9784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4 010 383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74566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A9AAA93"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2D27C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FF44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Universitetskanslersämbetet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A083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173 554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8F8C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7DE07F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A8E9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BEE60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Universitets- och högskolerådet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2FE7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227 348</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79846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20 000</w:t>
            </w:r>
          </w:p>
        </w:tc>
      </w:tr>
      <w:tr w:rsidRPr="00CF4947" w:rsidR="00700686" w:rsidTr="009D455A" w14:paraId="458FC88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BE36F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F2B49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AA573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2 182 340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84C63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B441953"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80BF0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D1B1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41A22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2 535 797</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9A57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D75D0F3"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E8C57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8FCF5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B5A0D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2 533 879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8CA2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019EEBB"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BDDD2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7F436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EDC0A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2 642 263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A7B1D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FAFFF1A"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DE851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47A46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1F90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2 510 004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923D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268746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DDA4E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AF6FE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09BC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1 882 329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28138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2E49AE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C468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835C7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245B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2 069 522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8709A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46EB00E"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717B8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3FFC1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5BD7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1 920 621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0F790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E43A1A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564B5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39D1D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D8B4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1 680 969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304E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3DF0B8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39E7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24E2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AD19D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1 329 980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68EE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F890C6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EC94E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BDEC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D1FBC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1 860 065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5A1E9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0DBC33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7ACB6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7DDC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18C5C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1 149 738</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0BC3F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675443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9DD39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6EED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4F8A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849 860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2C68F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7F3751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BC5A1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7D2A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815F0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1 888 686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CA8EF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105E06C"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1DEB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8E240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AC6DF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1 415 763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A823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BA8EC0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97F5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48D96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6D39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2 011 242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DB2B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56692CC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A73D4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2:19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8BDA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E489A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815 936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24970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7C521A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BE7A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1AE43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55028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467 765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F3B7A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7EBFCB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0A9E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014D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A86F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818 759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6E7DB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5C29A92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34AE3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B05A7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304F2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307 884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FCD25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32B9F96"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54ABC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F2E15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6006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1 274 706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929C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4DAE25C"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B9602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lastRenderedPageBreak/>
              <w:t>2:24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4F92C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63AB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420 989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5039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447035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C2AA1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A7875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A3BE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956 771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79B1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D22398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357E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ED6F4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75FE7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347 661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53995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2696C2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50639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AD114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210BC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671 582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71B6E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3085DC6"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165D7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B0915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67B6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309 992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7BEEF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1EAB86C"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3025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2:29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B01E8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CF4947">
              <w:rPr>
                <w:rFonts w:ascii="Times New Roman" w:hAnsi="Times New Roman" w:eastAsia="Times New Roman" w:cs="Times New Roman"/>
                <w:color w:val="000000"/>
                <w:kern w:val="0"/>
                <w:sz w:val="20"/>
                <w:szCs w:val="20"/>
                <w:lang w:eastAsia="sv-SE"/>
                <w14:numSpacing w14:val="default"/>
              </w:rPr>
              <w:t>Malmö universitet</w:t>
            </w:r>
            <w:proofErr w:type="gramEnd"/>
            <w:r w:rsidRPr="00CF4947">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33A8E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1 139 603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87595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5EFDD1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4B1E5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7C69F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CF4947">
              <w:rPr>
                <w:rFonts w:ascii="Times New Roman" w:hAnsi="Times New Roman" w:eastAsia="Times New Roman" w:cs="Times New Roman"/>
                <w:color w:val="000000"/>
                <w:kern w:val="0"/>
                <w:sz w:val="20"/>
                <w:szCs w:val="20"/>
                <w:lang w:eastAsia="sv-SE"/>
                <w14:numSpacing w14:val="default"/>
              </w:rPr>
              <w:t>Malmö universitet</w:t>
            </w:r>
            <w:proofErr w:type="gramEnd"/>
            <w:r w:rsidRPr="00CF4947">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9E3F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323 684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8A1E5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AE9086D"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E017B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9F6FC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3486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738 969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AEC00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D5C692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8F533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1B2C5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25CBB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304 899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A8FE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DD81B1D"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D39EC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237CD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1E3F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310 692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27F0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CB47B75"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694F6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BC1C4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3948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118 379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412B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6FA7CF3"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2F125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83E2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420FB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232 369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04D0D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F4F4D1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29825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1F129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BD25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60 094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E578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79AC73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04CC1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BA9E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F9F0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131 673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33231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5A0A6ECB"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7D889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9269A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90B7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37 689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7D24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CE662D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D4942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2:39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E8DE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616F5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605 687</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9D008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6EE516D"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D6AD8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6F048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B16D9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114 574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6A22E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9BD9AF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FB67F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74998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D5ED0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513 824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9840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517C614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9EEB9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65F2B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C04C6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118 193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E30CE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29F697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BABCF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93900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AE30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560 129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3411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020C83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89CF2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81CCC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3EFF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125 498</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7B0A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69AED6D"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4ACE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73D0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C43B0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493 750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BD35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7CE87F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0932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901D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62AB0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111 415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EC93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528A27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94419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499EC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0034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481 860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85F90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BD303D6"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2ECB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E3CD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E88D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107 351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3C37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0DAB2D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94705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lastRenderedPageBreak/>
              <w:t>2:49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4B39A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935F4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381 919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5E8D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A899B66"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10BB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AABDF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EA1BD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71 916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DEBC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18A8955"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C1B63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1B9C9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F68F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454 954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902F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AB9C63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AC358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32119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7D5C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101 197</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FE68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54ECF06B"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3F58B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E026D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E2FC2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195 309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94F5E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671864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0D014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9B83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C3AC6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24 000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5EA3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354186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C37FD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B1700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C6F1D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75 800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DC25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4BEE085"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C381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FAFFD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D924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14 079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F2BF7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9A4B3BB"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9B807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3FE50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E707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154 795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A8C0B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12AAF5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E9009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6B990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7E45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24 146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F00EA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57A5651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D95B5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2:59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35F38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7009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505 232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C4B16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67269F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F2420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80D7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83F27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135 511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9D11D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AC29C1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E571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EE05A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FF86D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47 430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898D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E4AD90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6EC35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EBCA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60F99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46 185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F8A0E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5225BCD"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873B6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A3232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2C473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4 210 776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5839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EDBA31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228BB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FB51E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257B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1 332 722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B2393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1 038 000</w:t>
            </w:r>
          </w:p>
        </w:tc>
      </w:tr>
      <w:tr w:rsidRPr="00CF4947" w:rsidR="00700686" w:rsidTr="009D455A" w14:paraId="2E556020"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B0CE2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85A42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9B27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703 061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F98A7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C1F295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C557A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64D2A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96A3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2 983 963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AF96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42 000</w:t>
            </w:r>
          </w:p>
        </w:tc>
      </w:tr>
      <w:tr w:rsidRPr="00CF4947" w:rsidR="00700686" w:rsidTr="009D455A" w14:paraId="608B55C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2820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2:67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0B5AA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4529A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70 980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00FFD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30 000</w:t>
            </w:r>
          </w:p>
        </w:tc>
      </w:tr>
      <w:tr w:rsidRPr="00CF4947" w:rsidR="00700686" w:rsidTr="009D455A" w14:paraId="34F9ACD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5C66F0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435F6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5486C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8 439 046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687D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15 000</w:t>
            </w:r>
          </w:p>
        </w:tc>
      </w:tr>
      <w:tr w:rsidRPr="00CF4947" w:rsidR="00700686" w:rsidTr="009D455A" w14:paraId="3AAC17AE"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9681E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A708E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B17D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420 061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C3224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B7A6C3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7153C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4CD9F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Vetenskapsrådet: Förvaltning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F7316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209 513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D30F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9BAE51C"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29694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5BFA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Rymdforskning och rymdverksamhet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3B1B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1 345 356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3C00C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F570E9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1F447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3:5</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53569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Rymdstyrelsen: Förvaltning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CBC1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54 314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707B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807EED9"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69D7AA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3:6</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1AB02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Institutet för rymdfysik</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8819F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64 659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FCAF4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7D3709B4"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2362C0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3:7</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1E8EBE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Kungl. biblioteket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652750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464 751</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0530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FF80F8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37C2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3:8</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D3B6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Polarforskningssekretariatet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A881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70 712</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32F7D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715FAF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A79AE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3:9</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79283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Sunet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7E98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49 183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41650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2CEA3B7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149C7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3:10</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466D9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626E5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5 700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D50B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D6E2532"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30F94D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722F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Etikprövningsmyndigheten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48316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57 418</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3F307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3FCC0C1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595C1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2D390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02C6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11 750</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257DD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4A99EB5F"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11F8BE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EA951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0AF8B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80 695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99600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6C54C555"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DE77C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3:14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4A782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Gentekniknämnden</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94DA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5 045</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23C58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CF59B8" w:rsidTr="009D455A" w14:paraId="1199CA6E" w14:textId="77777777">
        <w:trPr>
          <w:trHeight w:val="170"/>
        </w:trPr>
        <w:tc>
          <w:tcPr>
            <w:tcW w:w="490" w:type="dxa"/>
            <w:shd w:val="clear" w:color="auto" w:fill="FFFFFF"/>
            <w:tcMar>
              <w:top w:w="68" w:type="dxa"/>
              <w:left w:w="28" w:type="dxa"/>
              <w:bottom w:w="0" w:type="dxa"/>
              <w:right w:w="28" w:type="dxa"/>
            </w:tcMar>
          </w:tcPr>
          <w:p w:rsidRPr="00CF4947" w:rsidR="00CF59B8" w:rsidP="00CF59B8" w:rsidRDefault="00CF59B8" w14:paraId="5DC241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4557" w:type="dxa"/>
            <w:shd w:val="clear" w:color="auto" w:fill="FFFFFF"/>
            <w:tcMar>
              <w:top w:w="68" w:type="dxa"/>
              <w:left w:w="28" w:type="dxa"/>
              <w:bottom w:w="0" w:type="dxa"/>
              <w:right w:w="28" w:type="dxa"/>
            </w:tcMar>
            <w:vAlign w:val="center"/>
          </w:tcPr>
          <w:p w:rsidRPr="00CF4947" w:rsidR="00CF59B8" w:rsidP="00CF59B8" w:rsidRDefault="00CF59B8" w14:paraId="004A7A65" w14:textId="53F79F2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729" w:type="dxa"/>
            <w:shd w:val="clear" w:color="auto" w:fill="FFFFFF"/>
            <w:tcMar>
              <w:top w:w="68" w:type="dxa"/>
              <w:left w:w="28" w:type="dxa"/>
              <w:bottom w:w="0" w:type="dxa"/>
              <w:right w:w="28" w:type="dxa"/>
            </w:tcMar>
            <w:vAlign w:val="bottom"/>
          </w:tcPr>
          <w:p w:rsidRPr="00CF4947" w:rsidR="00CF59B8" w:rsidP="00CF59B8" w:rsidRDefault="00CF59B8" w14:paraId="44462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729" w:type="dxa"/>
            <w:shd w:val="clear" w:color="auto" w:fill="FFFFFF"/>
            <w:tcMar>
              <w:top w:w="68" w:type="dxa"/>
              <w:left w:w="28" w:type="dxa"/>
              <w:bottom w:w="0" w:type="dxa"/>
              <w:right w:w="28" w:type="dxa"/>
            </w:tcMar>
            <w:vAlign w:val="bottom"/>
          </w:tcPr>
          <w:p w:rsidRPr="00CF4947" w:rsidR="00CF59B8" w:rsidP="00CF59B8" w:rsidRDefault="00CF59B8" w14:paraId="52408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F4947" w:rsidR="00700686" w:rsidTr="009D455A" w14:paraId="38525836"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B234E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lastRenderedPageBreak/>
              <w:t>4:1</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647A2D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Internationella program</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3E23C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81 589</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7D797A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20 000</w:t>
            </w:r>
          </w:p>
        </w:tc>
      </w:tr>
      <w:tr w:rsidRPr="00CF4947" w:rsidR="00700686" w:rsidTr="009D455A" w14:paraId="503AB968"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4A0EED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4:2</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39B478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Avgift till Unesco och ICCROM</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B7DBD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32 186</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01CA7D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1BF481C7"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77E799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4:3</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AF703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CF4947">
              <w:rPr>
                <w:rFonts w:ascii="Times New Roman" w:hAnsi="Times New Roman" w:eastAsia="Times New Roman" w:cs="Times New Roman"/>
                <w:color w:val="000000"/>
                <w:kern w:val="0"/>
                <w:sz w:val="20"/>
                <w:szCs w:val="20"/>
                <w:lang w:eastAsia="sv-SE"/>
                <w14:numSpacing w14:val="default"/>
              </w:rPr>
              <w:t>Svenska</w:t>
            </w:r>
            <w:proofErr w:type="gramEnd"/>
            <w:r w:rsidRPr="00CF4947">
              <w:rPr>
                <w:rFonts w:ascii="Times New Roman" w:hAnsi="Times New Roman" w:eastAsia="Times New Roman" w:cs="Times New Roman"/>
                <w:color w:val="000000"/>
                <w:kern w:val="0"/>
                <w:sz w:val="20"/>
                <w:szCs w:val="20"/>
                <w:lang w:eastAsia="sv-SE"/>
                <w14:numSpacing w14:val="default"/>
              </w:rPr>
              <w:t xml:space="preserve"> Unescorådet</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415607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11 684</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C62F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D86BAE1" w14:textId="77777777">
        <w:trPr>
          <w:trHeight w:val="170"/>
        </w:trPr>
        <w:tc>
          <w:tcPr>
            <w:tcW w:w="490" w:type="dxa"/>
            <w:shd w:val="clear" w:color="auto" w:fill="FFFFFF"/>
            <w:tcMar>
              <w:top w:w="68" w:type="dxa"/>
              <w:left w:w="28" w:type="dxa"/>
              <w:bottom w:w="0" w:type="dxa"/>
              <w:right w:w="28" w:type="dxa"/>
            </w:tcMar>
            <w:hideMark/>
          </w:tcPr>
          <w:p w:rsidRPr="00CF4947" w:rsidR="00700686" w:rsidP="00CF59B8" w:rsidRDefault="00700686" w14:paraId="0E2375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4:4</w:t>
            </w:r>
          </w:p>
        </w:tc>
        <w:tc>
          <w:tcPr>
            <w:tcW w:w="4557" w:type="dxa"/>
            <w:shd w:val="clear" w:color="auto" w:fill="FFFFFF"/>
            <w:tcMar>
              <w:top w:w="68" w:type="dxa"/>
              <w:left w:w="28" w:type="dxa"/>
              <w:bottom w:w="0" w:type="dxa"/>
              <w:right w:w="28" w:type="dxa"/>
            </w:tcMar>
            <w:vAlign w:val="center"/>
            <w:hideMark/>
          </w:tcPr>
          <w:p w:rsidRPr="00CF4947" w:rsidR="00700686" w:rsidP="00CF59B8" w:rsidRDefault="00700686" w14:paraId="015CB1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5C0089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24 943</w:t>
            </w:r>
          </w:p>
        </w:tc>
        <w:tc>
          <w:tcPr>
            <w:tcW w:w="1729" w:type="dxa"/>
            <w:shd w:val="clear" w:color="auto" w:fill="FFFFFF"/>
            <w:tcMar>
              <w:top w:w="68" w:type="dxa"/>
              <w:left w:w="28" w:type="dxa"/>
              <w:bottom w:w="0" w:type="dxa"/>
              <w:right w:w="28" w:type="dxa"/>
            </w:tcMar>
            <w:vAlign w:val="bottom"/>
            <w:hideMark/>
          </w:tcPr>
          <w:p w:rsidRPr="00CF4947" w:rsidR="00700686" w:rsidP="00CF59B8" w:rsidRDefault="00700686" w14:paraId="1BA11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4947">
              <w:rPr>
                <w:rFonts w:ascii="Times New Roman" w:hAnsi="Times New Roman" w:eastAsia="Times New Roman" w:cs="Times New Roman"/>
                <w:color w:val="000000"/>
                <w:kern w:val="0"/>
                <w:sz w:val="20"/>
                <w:szCs w:val="20"/>
                <w:lang w:eastAsia="sv-SE"/>
                <w14:numSpacing w14:val="default"/>
              </w:rPr>
              <w:t>±0</w:t>
            </w:r>
          </w:p>
        </w:tc>
      </w:tr>
      <w:tr w:rsidRPr="00CF4947" w:rsidR="00700686" w:rsidTr="009D455A" w14:paraId="079B5570"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F4947" w:rsidR="00700686" w:rsidP="00CF59B8" w:rsidRDefault="00700686" w14:paraId="04BBF1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F494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F4947" w:rsidR="00700686" w:rsidP="00CF59B8" w:rsidRDefault="00700686" w14:paraId="3924E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4947">
              <w:rPr>
                <w:rFonts w:ascii="Times New Roman" w:hAnsi="Times New Roman" w:eastAsia="Times New Roman" w:cs="Times New Roman"/>
                <w:b/>
                <w:bCs/>
                <w:color w:val="000000"/>
                <w:kern w:val="0"/>
                <w:sz w:val="20"/>
                <w:szCs w:val="20"/>
                <w:lang w:eastAsia="sv-SE"/>
                <w14:numSpacing w14:val="default"/>
              </w:rPr>
              <w:t>103 845 141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F4947" w:rsidR="00700686" w:rsidP="00CF59B8" w:rsidRDefault="00700686" w14:paraId="58AD3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4947">
              <w:rPr>
                <w:rFonts w:ascii="Times New Roman" w:hAnsi="Times New Roman" w:eastAsia="Times New Roman" w:cs="Times New Roman"/>
                <w:b/>
                <w:bCs/>
                <w:color w:val="000000"/>
                <w:kern w:val="0"/>
                <w:sz w:val="20"/>
                <w:szCs w:val="20"/>
                <w:lang w:eastAsia="sv-SE"/>
                <w14:numSpacing w14:val="default"/>
              </w:rPr>
              <w:t>5 385 000</w:t>
            </w:r>
          </w:p>
        </w:tc>
      </w:tr>
    </w:tbl>
    <w:p w:rsidRPr="0050370E" w:rsidR="00F446BC" w:rsidP="0050370E" w:rsidRDefault="002B5834" w14:paraId="755ECD68" w14:textId="48D6AFD4">
      <w:pPr>
        <w:pStyle w:val="Rubrik2"/>
      </w:pPr>
      <w:r w:rsidRPr="0050370E">
        <w:t xml:space="preserve">Anslag </w:t>
      </w:r>
      <w:r w:rsidRPr="0050370E" w:rsidR="00700686">
        <w:t xml:space="preserve">1:1 </w:t>
      </w:r>
      <w:r w:rsidRPr="0050370E" w:rsidR="00F446BC">
        <w:t>Statens skolverk</w:t>
      </w:r>
    </w:p>
    <w:p w:rsidRPr="00CF4947" w:rsidR="00F446BC" w:rsidP="002B5834" w:rsidRDefault="00F446BC" w14:paraId="50FAFD60" w14:textId="7E9C6279">
      <w:pPr>
        <w:pStyle w:val="Normalutanindragellerluft"/>
      </w:pPr>
      <w:r w:rsidRPr="00CF4947">
        <w:t xml:space="preserve">Vänsterpartiet avvisar effektiviseringen av Skolverket och avsätter därför 80 miljoner </w:t>
      </w:r>
      <w:r w:rsidRPr="00CF4947" w:rsidR="008941A2">
        <w:t xml:space="preserve">kronor </w:t>
      </w:r>
      <w:r w:rsidRPr="00CF4947">
        <w:t xml:space="preserve">mer än regeringen. </w:t>
      </w:r>
    </w:p>
    <w:p w:rsidRPr="00CF4947" w:rsidR="00F446BC" w:rsidP="0050370E" w:rsidRDefault="002B5834" w14:paraId="6A327949" w14:textId="31191140">
      <w:pPr>
        <w:pStyle w:val="Rubrik2"/>
      </w:pPr>
      <w:r w:rsidRPr="00CF4947">
        <w:t xml:space="preserve">Anslag </w:t>
      </w:r>
      <w:r w:rsidRPr="00CF4947" w:rsidR="00F446BC">
        <w:t>1:5 Utveckling av skolväsendet och annan pedagogisk verksamhet</w:t>
      </w:r>
    </w:p>
    <w:p w:rsidRPr="00CF4947" w:rsidR="00F446BC" w:rsidP="0050370E" w:rsidRDefault="00F446BC" w14:paraId="6108CAE9" w14:textId="7883D483">
      <w:pPr>
        <w:pStyle w:val="Normalutanindragellerluft"/>
      </w:pPr>
      <w:r w:rsidRPr="00CF4947">
        <w:t>För att på allvar stärka tryggheten i samhället och i politiskt eftersatta områden vill vi införa trygghetszoner i</w:t>
      </w:r>
      <w:r w:rsidRPr="00CF4947" w:rsidR="008941A2">
        <w:t> </w:t>
      </w:r>
      <w:r w:rsidRPr="00CF4947">
        <w:t>stället för visitationszoner. I en trygghetszon ska skolor, social</w:t>
      </w:r>
      <w:r w:rsidR="0050370E">
        <w:softHyphen/>
      </w:r>
      <w:r w:rsidRPr="00CF4947">
        <w:t xml:space="preserve">tjänst, polis och andra myndigheter och civila organisationer få extra resurser under en längre period. Syftet är att stärka det brottsförebyggande arbetet genom bl.a. ökad närvaro och ett ökat socialt engagemang för att bygga lokalt förtroende tillsammans med och för människorna i området. Satsningen skulle t.ex. kunna ge de berörda </w:t>
      </w:r>
      <w:r w:rsidRPr="0050370E">
        <w:rPr>
          <w:spacing w:val="-1"/>
        </w:rPr>
        <w:t>instanserna möjlighet att anställa särskilda trygghetssamordnare som arbetar tillsammans</w:t>
      </w:r>
      <w:r w:rsidRPr="00CF4947">
        <w:t xml:space="preserve"> i trygghetsteam för att stärka området. Vår totala satsning uppgår till 500 miljoner kronor för 2025 och fördelas, förutom på UO16 även på tre andra utgiftsområden (UO4,</w:t>
      </w:r>
      <w:r w:rsidR="0050370E">
        <w:t> </w:t>
      </w:r>
      <w:r w:rsidRPr="00CF4947">
        <w:t xml:space="preserve">UO9 samt UO17). Vi avsätter 100 miljoner kronor för ändamålet under anslag 1:5 Utveckling av skolväsendet och annan pedagogisk verksamhet, </w:t>
      </w:r>
      <w:r w:rsidRPr="00CF4947" w:rsidR="008941A2">
        <w:t xml:space="preserve">år </w:t>
      </w:r>
      <w:r w:rsidRPr="00CF4947">
        <w:t xml:space="preserve">2025. </w:t>
      </w:r>
    </w:p>
    <w:p w:rsidRPr="00CF4947" w:rsidR="00F446BC" w:rsidP="002B5834" w:rsidRDefault="00F446BC" w14:paraId="28E62545" w14:textId="497B4125">
      <w:r w:rsidRPr="00CF4947">
        <w:t>Vänsterpartiet vill se en kraftigt förstärkt personaltäthet i elevhälsan och avsätter 1</w:t>
      </w:r>
      <w:r w:rsidR="0076760A">
        <w:t> </w:t>
      </w:r>
      <w:r w:rsidRPr="00CF4947">
        <w:t xml:space="preserve">miljard </w:t>
      </w:r>
      <w:r w:rsidRPr="00CF4947" w:rsidR="008941A2">
        <w:t xml:space="preserve">kronor </w:t>
      </w:r>
      <w:r w:rsidRPr="00CF4947">
        <w:t>för ändamålet. Slutligen avvisar Vänsterpartiet regeringens satsning på akutskolor</w:t>
      </w:r>
      <w:r w:rsidRPr="00CF4947" w:rsidR="002B5834">
        <w:t>, varför anslaget minskas med 200 miljoner kronor 2025</w:t>
      </w:r>
      <w:r w:rsidRPr="00CF4947">
        <w:t xml:space="preserve">. Sammanlagt avsätter Vänsterpartiet 900 miljoner </w:t>
      </w:r>
      <w:r w:rsidRPr="00CF4947" w:rsidR="008941A2">
        <w:t xml:space="preserve">kronor </w:t>
      </w:r>
      <w:r w:rsidRPr="00CF4947">
        <w:t>mer än regeringen.</w:t>
      </w:r>
    </w:p>
    <w:p w:rsidRPr="00CF4947" w:rsidR="00F446BC" w:rsidP="0050370E" w:rsidRDefault="002B5834" w14:paraId="0CE8DE6C" w14:textId="64A37A1C">
      <w:pPr>
        <w:pStyle w:val="Rubrik2"/>
      </w:pPr>
      <w:r w:rsidRPr="00CF4947">
        <w:t xml:space="preserve">Anslag </w:t>
      </w:r>
      <w:r w:rsidRPr="00CF4947" w:rsidR="00F446BC">
        <w:t>1:7 Maxtaxa i förskola, fritidshem och annan pedagogisk verksamhet samt kvalitetshöjande åtgärder inom förskola</w:t>
      </w:r>
    </w:p>
    <w:p w:rsidRPr="00CF4947" w:rsidR="00F446BC" w:rsidP="00F446BC" w:rsidRDefault="00F446BC" w14:paraId="5CA99200" w14:textId="187EF685">
      <w:pPr>
        <w:pStyle w:val="Normalutanindragellerluft"/>
      </w:pPr>
      <w:r w:rsidRPr="00CF4947">
        <w:t xml:space="preserve">Vänsterpartiet anser att det är viktigt att alla barn har möjlighet att gå i förskolan oavsett deras föräldrars ekonomi och föreslår därför att ett fribelopp införs i maxtaxan. För detta avsätter Vänsterpartiet 1,3 miljarder </w:t>
      </w:r>
      <w:r w:rsidRPr="00CF4947" w:rsidR="008941A2">
        <w:t xml:space="preserve">kronor </w:t>
      </w:r>
      <w:r w:rsidRPr="00CF4947">
        <w:t xml:space="preserve">mer än regeringen. Ett fribelopp föreslås även för fritidshemsavgiften. För det avsätter Vänsterpartiet 640 miljoner </w:t>
      </w:r>
      <w:r w:rsidRPr="00CF4947" w:rsidR="008941A2">
        <w:t xml:space="preserve">kronor </w:t>
      </w:r>
      <w:r w:rsidRPr="00CF4947">
        <w:t xml:space="preserve">mer än regeringen. </w:t>
      </w:r>
    </w:p>
    <w:p w:rsidRPr="00CF4947" w:rsidR="00F446BC" w:rsidP="00F446BC" w:rsidRDefault="00F446BC" w14:paraId="41135873" w14:textId="3A86BD50">
      <w:r w:rsidRPr="00CF4947">
        <w:t xml:space="preserve">Vänsterpartiet vill se lagstiftning som reglerar personaltätheten i förskolan. Därför behöver personaltätheten i förskolan stegvis öka och vi avsätter 500 miljoner </w:t>
      </w:r>
      <w:r w:rsidRPr="00CF4947" w:rsidR="008941A2">
        <w:t xml:space="preserve">kronor </w:t>
      </w:r>
      <w:r w:rsidRPr="00CF4947">
        <w:t xml:space="preserve">för detta 2025. </w:t>
      </w:r>
    </w:p>
    <w:p w:rsidRPr="00CF4947" w:rsidR="00F446BC" w:rsidP="002B5834" w:rsidRDefault="00F446BC" w14:paraId="7052EFC0" w14:textId="559C879B">
      <w:r w:rsidRPr="00CF4947">
        <w:t xml:space="preserve">Vänsterpartiet anser att barngrupperna i fritidshemmen är för stora och föreslår en personalförstärkning riktad mot fritidshem med störst behov och avsätter för detta 250 </w:t>
      </w:r>
      <w:r w:rsidRPr="00CF4947">
        <w:lastRenderedPageBreak/>
        <w:t>miljoner kronor. Sammantaget anslår Vänsterpartiet 2</w:t>
      </w:r>
      <w:r w:rsidRPr="00CF4947" w:rsidR="008941A2">
        <w:t> </w:t>
      </w:r>
      <w:r w:rsidRPr="00CF4947" w:rsidR="002B5834">
        <w:t>690</w:t>
      </w:r>
      <w:r w:rsidRPr="00CF4947">
        <w:t xml:space="preserve"> milj</w:t>
      </w:r>
      <w:r w:rsidRPr="00CF4947" w:rsidR="002B5834">
        <w:t>oner kronor</w:t>
      </w:r>
      <w:r w:rsidRPr="00CF4947">
        <w:t xml:space="preserve"> mer än regeringen 2025</w:t>
      </w:r>
      <w:r w:rsidRPr="00CF4947" w:rsidR="000542A9">
        <w:t>.</w:t>
      </w:r>
    </w:p>
    <w:p w:rsidRPr="00CF4947" w:rsidR="00BC6F91" w:rsidP="0050370E" w:rsidRDefault="00BC6F91" w14:paraId="4901B678" w14:textId="5E6D8E83">
      <w:pPr>
        <w:pStyle w:val="Rubrik2"/>
      </w:pPr>
      <w:r w:rsidRPr="00CF4947">
        <w:t>Anslag 1:10 Fortbildning av lärare och förskolepersonal</w:t>
      </w:r>
    </w:p>
    <w:p w:rsidRPr="00CF4947" w:rsidR="00BC6F91" w:rsidP="00BC6F91" w:rsidRDefault="00BC6F91" w14:paraId="2C012B35" w14:textId="099CAE4E">
      <w:pPr>
        <w:pStyle w:val="Normalutanindragellerluft"/>
      </w:pPr>
      <w:r w:rsidRPr="0050370E">
        <w:rPr>
          <w:spacing w:val="-1"/>
        </w:rPr>
        <w:t>För att förskolan ska kunna utvecklas och rekrytera mer personal krävs det en utveckling</w:t>
      </w:r>
      <w:r w:rsidRPr="00CF4947">
        <w:t xml:space="preserve"> av de olika yrkesrollerna. Därför föreslå</w:t>
      </w:r>
      <w:r w:rsidR="0076760A">
        <w:t>r</w:t>
      </w:r>
      <w:r w:rsidRPr="00CF4947">
        <w:t xml:space="preserve"> Vänsterpartiet ett riktat barnskötarlyft</w:t>
      </w:r>
      <w:r w:rsidR="0076760A">
        <w:t>, e</w:t>
      </w:r>
      <w:r w:rsidRPr="00CF4947">
        <w:t xml:space="preserve">n utbildningssatsning som liknar </w:t>
      </w:r>
      <w:r w:rsidR="0076760A">
        <w:t>Ä</w:t>
      </w:r>
      <w:r w:rsidRPr="00CF4947">
        <w:t>ldreomsorgslyftet. För ändamålet avsätter Vänster</w:t>
      </w:r>
      <w:r w:rsidR="0050370E">
        <w:softHyphen/>
      </w:r>
      <w:r w:rsidRPr="00CF4947">
        <w:t xml:space="preserve">partiet 250 miljoner kronor 2025. För 2026 och 2027 föreslås satsningen uppgå till 500 miljoner kronor per år. </w:t>
      </w:r>
    </w:p>
    <w:p w:rsidRPr="00CF4947" w:rsidR="00F446BC" w:rsidP="0050370E" w:rsidRDefault="002B5834" w14:paraId="38C48C37" w14:textId="78A61631">
      <w:pPr>
        <w:pStyle w:val="Rubrik2"/>
      </w:pPr>
      <w:r w:rsidRPr="00CF4947">
        <w:t xml:space="preserve">Anslag </w:t>
      </w:r>
      <w:r w:rsidRPr="00CF4947" w:rsidR="00F446BC">
        <w:t>1:17 Statligt stöd till vuxenutbildning</w:t>
      </w:r>
    </w:p>
    <w:p w:rsidRPr="00CF4947" w:rsidR="00F446BC" w:rsidP="00F446BC" w:rsidRDefault="00F446BC" w14:paraId="6743F05F" w14:textId="2BB33859">
      <w:pPr>
        <w:pStyle w:val="Normalutanindragellerluft"/>
      </w:pPr>
      <w:r w:rsidRPr="00CF4947">
        <w:t>För att göra studier till en möjlighet för fler föreslår Vänsterpartiet en satsning på kurslitteratur till vuxenstuderande på 300 miljoner kronor. Det innebär att Vänsterpartiet anslår 30</w:t>
      </w:r>
      <w:r w:rsidRPr="00CF4947" w:rsidR="00B00D2D">
        <w:t>0</w:t>
      </w:r>
      <w:r w:rsidRPr="00CF4947">
        <w:t xml:space="preserve"> miljoner kronor mer än regeringen 202</w:t>
      </w:r>
      <w:r w:rsidRPr="00CF4947" w:rsidR="00107704">
        <w:t>5</w:t>
      </w:r>
      <w:r w:rsidRPr="00CF4947">
        <w:t>.</w:t>
      </w:r>
    </w:p>
    <w:p w:rsidRPr="00CF4947" w:rsidR="00F446BC" w:rsidP="0050370E" w:rsidRDefault="00BC6F91" w14:paraId="346956E9" w14:textId="32C66484">
      <w:pPr>
        <w:pStyle w:val="Rubrik2"/>
      </w:pPr>
      <w:r w:rsidRPr="00CF4947">
        <w:t xml:space="preserve">Anslag </w:t>
      </w:r>
      <w:r w:rsidRPr="00CF4947" w:rsidR="00F446BC">
        <w:t>2:2 Universitets- och högskolerådet</w:t>
      </w:r>
    </w:p>
    <w:p w:rsidRPr="00CF4947" w:rsidR="00F446BC" w:rsidP="00F446BC" w:rsidRDefault="00F446BC" w14:paraId="275CA560" w14:textId="3E4E4024">
      <w:pPr>
        <w:pStyle w:val="Normalutanindragellerluft"/>
      </w:pPr>
      <w:r w:rsidRPr="00CF4947">
        <w:t>Vänsterpartiet vill att det ska vara möjligt för fler studenter med funktionsnedsättningar att göra högskoleprovet och anslår därför 10</w:t>
      </w:r>
      <w:r w:rsidR="0076760A">
        <w:t> </w:t>
      </w:r>
      <w:r w:rsidRPr="00CF4947">
        <w:t>miljoner kronor mer än regeringen.</w:t>
      </w:r>
      <w:r w:rsidRPr="00CF4947" w:rsidR="00BC6F91">
        <w:t xml:space="preserve"> </w:t>
      </w:r>
      <w:r w:rsidRPr="00CF4947">
        <w:t>Högskoleprovet är underfinansierat. För att undvika att denna underfinansiering leder till ökade avgifter för dem som skriver provet vill Vänsterpartiet höja anslaget med 10</w:t>
      </w:r>
      <w:r w:rsidR="0076760A">
        <w:t> </w:t>
      </w:r>
      <w:r w:rsidRPr="00CF4947">
        <w:t>miljoner kronor. Sammanlagt tillför vi anslaget 20 miljoner kronor.</w:t>
      </w:r>
    </w:p>
    <w:p w:rsidRPr="00CF4947" w:rsidR="00F446BC" w:rsidP="0050370E" w:rsidRDefault="00BC6F91" w14:paraId="2841282C" w14:textId="2D2AF75D">
      <w:pPr>
        <w:pStyle w:val="Rubrik2"/>
      </w:pPr>
      <w:r w:rsidRPr="00CF4947">
        <w:t xml:space="preserve">Anslag </w:t>
      </w:r>
      <w:r w:rsidRPr="00CF4947" w:rsidR="00F446BC">
        <w:t>2:64 Särskilda utgifter inom universitet och högskolor</w:t>
      </w:r>
    </w:p>
    <w:p w:rsidRPr="00CF4947" w:rsidR="00F446BC" w:rsidP="00F446BC" w:rsidRDefault="00F446BC" w14:paraId="66AEE0B8" w14:textId="5AD7A92C">
      <w:pPr>
        <w:pStyle w:val="Normalutanindragellerluft"/>
      </w:pPr>
      <w:r w:rsidRPr="00CF4947">
        <w:t xml:space="preserve">Vänsterpartiet vill stärka kvaliteten på högre utbildning och föreslår därför en höjning av ersättningen per helårsstudent till lärosätena och anslår till detta </w:t>
      </w:r>
      <w:r w:rsidRPr="00CF4947" w:rsidR="00BC6F91">
        <w:t xml:space="preserve">ändamål </w:t>
      </w:r>
      <w:r w:rsidRPr="00CF4947">
        <w:t>32</w:t>
      </w:r>
      <w:r w:rsidRPr="00CF4947" w:rsidR="00B00D2D">
        <w:t>0</w:t>
      </w:r>
      <w:r w:rsidRPr="00CF4947">
        <w:t xml:space="preserve"> miljoner kronor mer än regeringen. Vänsterpartiet vill även se höjda basanslag till forskning och anslår 500 miljoner kronor för ändamålet 202</w:t>
      </w:r>
      <w:r w:rsidRPr="00CF4947" w:rsidR="00B00D2D">
        <w:t>5</w:t>
      </w:r>
      <w:r w:rsidRPr="00CF4947">
        <w:t xml:space="preserve">. </w:t>
      </w:r>
      <w:r w:rsidRPr="00CF4947" w:rsidR="00B00D2D">
        <w:t>Vidare föreslås läkar</w:t>
      </w:r>
      <w:r w:rsidR="0050370E">
        <w:softHyphen/>
      </w:r>
      <w:r w:rsidRPr="00CF4947" w:rsidR="00B00D2D">
        <w:t>utbildningen utökas med 500 och sjuksköterskeutbildningen med 1</w:t>
      </w:r>
      <w:r w:rsidRPr="00CF4947" w:rsidR="008941A2">
        <w:t> </w:t>
      </w:r>
      <w:r w:rsidRPr="00CF4947" w:rsidR="00B00D2D">
        <w:t xml:space="preserve">000 platser åren </w:t>
      </w:r>
      <w:r w:rsidRPr="00CF4947" w:rsidR="00BC6F91">
        <w:t>2025–2030</w:t>
      </w:r>
      <w:r w:rsidRPr="00CF4947" w:rsidR="00B00D2D">
        <w:t xml:space="preserve">, </w:t>
      </w:r>
      <w:r w:rsidR="0076760A">
        <w:t xml:space="preserve">och </w:t>
      </w:r>
      <w:r w:rsidRPr="00CF4947" w:rsidR="00B00D2D">
        <w:t xml:space="preserve">för detta anslås 208 miljoner </w:t>
      </w:r>
      <w:r w:rsidRPr="00CF4947" w:rsidR="008941A2">
        <w:t xml:space="preserve">kronor </w:t>
      </w:r>
      <w:r w:rsidRPr="00CF4947" w:rsidR="00B00D2D">
        <w:t>2025. Vidare föreslås även en utökning av bibliotekarieutbildningen med 100 platser från 2025,</w:t>
      </w:r>
      <w:r w:rsidR="0076760A">
        <w:t xml:space="preserve"> och</w:t>
      </w:r>
      <w:r w:rsidRPr="00CF4947" w:rsidR="00B00D2D">
        <w:t xml:space="preserve"> för detta anslås 10</w:t>
      </w:r>
      <w:r w:rsidR="0076760A">
        <w:t> </w:t>
      </w:r>
      <w:r w:rsidRPr="00CF4947" w:rsidR="00B00D2D">
        <w:t xml:space="preserve">miljoner kronor. </w:t>
      </w:r>
      <w:r w:rsidRPr="00CF4947">
        <w:t xml:space="preserve">Det innebär sammantaget att anslaget föreslås höjas med </w:t>
      </w:r>
      <w:r w:rsidRPr="00CF4947" w:rsidR="00B00D2D">
        <w:t>1</w:t>
      </w:r>
      <w:r w:rsidRPr="00CF4947" w:rsidR="008941A2">
        <w:t> </w:t>
      </w:r>
      <w:r w:rsidRPr="00CF4947" w:rsidR="00B00D2D">
        <w:t>038</w:t>
      </w:r>
      <w:r w:rsidRPr="00CF4947">
        <w:t xml:space="preserve"> miljoner kronor.</w:t>
      </w:r>
    </w:p>
    <w:p w:rsidRPr="00CF4947" w:rsidR="00B00D2D" w:rsidP="0050370E" w:rsidRDefault="00BC6F91" w14:paraId="62E480AE" w14:textId="3FBA40FC">
      <w:pPr>
        <w:pStyle w:val="Rubrik2"/>
      </w:pPr>
      <w:r w:rsidRPr="00CF4947">
        <w:t xml:space="preserve">Anslag </w:t>
      </w:r>
      <w:r w:rsidRPr="00CF4947" w:rsidR="00B00D2D">
        <w:t>2:66 Ersättning</w:t>
      </w:r>
      <w:r w:rsidR="0076760A">
        <w:t>ar</w:t>
      </w:r>
      <w:r w:rsidRPr="00CF4947" w:rsidR="00B00D2D">
        <w:t xml:space="preserve"> för klinisk utbildning och forskning </w:t>
      </w:r>
    </w:p>
    <w:p w:rsidRPr="00CF4947" w:rsidR="00B00D2D" w:rsidP="00B00D2D" w:rsidRDefault="00B00D2D" w14:paraId="2A7AD18F" w14:textId="30EC0A70">
      <w:pPr>
        <w:pStyle w:val="Normalutanindragellerluft"/>
      </w:pPr>
      <w:r w:rsidRPr="00CF4947">
        <w:t>För att genomföra en utökning av läkarutbildningen med 500 platser behöver den statliga ersättningen för klinisk forskning och utbildning (ALF) till regionerna ökas. Vänsterpartiet avsätter för detta 42 miljoner</w:t>
      </w:r>
      <w:r w:rsidRPr="00CF4947" w:rsidR="008941A2">
        <w:t xml:space="preserve"> kronor</w:t>
      </w:r>
      <w:r w:rsidRPr="00CF4947">
        <w:t>.</w:t>
      </w:r>
    </w:p>
    <w:p w:rsidRPr="00CF4947" w:rsidR="00F446BC" w:rsidP="0050370E" w:rsidRDefault="00BC6F91" w14:paraId="5DEFF0A6" w14:textId="276FA9D3">
      <w:pPr>
        <w:pStyle w:val="Rubrik2"/>
      </w:pPr>
      <w:r w:rsidRPr="00CF4947">
        <w:lastRenderedPageBreak/>
        <w:t xml:space="preserve">Anslag </w:t>
      </w:r>
      <w:r w:rsidRPr="00CF4947" w:rsidR="00F446BC">
        <w:t>2:67 Särskilda bidrag inom högskoleområdet</w:t>
      </w:r>
    </w:p>
    <w:p w:rsidRPr="00CF4947" w:rsidR="00F446BC" w:rsidP="00F446BC" w:rsidRDefault="00F446BC" w14:paraId="58EFE92B" w14:textId="77777777">
      <w:pPr>
        <w:pStyle w:val="Normalutanindragellerluft"/>
      </w:pPr>
      <w:r w:rsidRPr="00CF4947">
        <w:t xml:space="preserve">Vänsterpartiet vill öka tryggheten för studenter på lärosätena och avsätter därför 30 </w:t>
      </w:r>
      <w:r w:rsidRPr="0050370E">
        <w:rPr>
          <w:spacing w:val="-1"/>
        </w:rPr>
        <w:t>miljoner kronor mer till studentkårerna. Det innebär att Vänsterpartiet anslår 30 miljoner</w:t>
      </w:r>
      <w:r w:rsidRPr="00CF4947">
        <w:t xml:space="preserve"> kronor mer än regeringen.</w:t>
      </w:r>
    </w:p>
    <w:p w:rsidRPr="00CF4947" w:rsidR="00F446BC" w:rsidP="0050370E" w:rsidRDefault="00BC6F91" w14:paraId="06D100CC" w14:textId="031DE07B">
      <w:pPr>
        <w:pStyle w:val="Rubrik2"/>
      </w:pPr>
      <w:r w:rsidRPr="00CF4947">
        <w:t xml:space="preserve">Anslag </w:t>
      </w:r>
      <w:r w:rsidRPr="00CF4947" w:rsidR="00F446BC">
        <w:t>3:1 Vetenskapsrådet: Forskning och forskningsinformation</w:t>
      </w:r>
    </w:p>
    <w:p w:rsidRPr="00CF4947" w:rsidR="00422B9E" w:rsidP="00F446BC" w:rsidRDefault="00F446BC" w14:paraId="1FFE24CC" w14:textId="1B185459">
      <w:pPr>
        <w:pStyle w:val="Normalutanindragellerluft"/>
      </w:pPr>
      <w:r w:rsidRPr="00CF4947">
        <w:t xml:space="preserve">Vänsterpartiet vill se ett utökat stöd till djurfria forskningsmetoder och anslår därför 15 miljoner kronor mer än regeringen. </w:t>
      </w:r>
    </w:p>
    <w:p w:rsidRPr="00CF4947" w:rsidR="00BB6339" w:rsidP="0050370E" w:rsidRDefault="00BC6F91" w14:paraId="73D66E56" w14:textId="12E4D39C">
      <w:pPr>
        <w:pStyle w:val="Rubrik2"/>
      </w:pPr>
      <w:r w:rsidRPr="00CF4947">
        <w:t xml:space="preserve">Anslag </w:t>
      </w:r>
      <w:r w:rsidRPr="00CF4947" w:rsidR="00B00D2D">
        <w:t>4:1</w:t>
      </w:r>
      <w:r w:rsidRPr="00CF4947" w:rsidR="00B00D2D">
        <w:tab/>
        <w:t>Internationella program</w:t>
      </w:r>
    </w:p>
    <w:p w:rsidRPr="00CF4947" w:rsidR="00B00D2D" w:rsidP="00B00D2D" w:rsidRDefault="00B00D2D" w14:paraId="3B5AA6A6" w14:textId="14326B06">
      <w:pPr>
        <w:pStyle w:val="Normalutanindragellerluft"/>
      </w:pPr>
      <w:r w:rsidRPr="00CF4947">
        <w:t xml:space="preserve">Vänsterpartiet vill se stipendier som är öronmärkta för studenter från Palestina för </w:t>
      </w:r>
      <w:r w:rsidRPr="00CF4947" w:rsidR="00F0440C">
        <w:t>att stötta utbildningssystemet i Palestina och avsätter för detta 20 miljoner kronor.</w:t>
      </w:r>
    </w:p>
    <w:sdt>
      <w:sdtPr>
        <w:alias w:val="CC_Underskrifter"/>
        <w:tag w:val="CC_Underskrifter"/>
        <w:id w:val="583496634"/>
        <w:lock w:val="sdtContentLocked"/>
        <w:placeholder>
          <w:docPart w:val="21CDE53251E04F15839CA6BBF55B485C"/>
        </w:placeholder>
      </w:sdtPr>
      <w:sdtEndPr/>
      <w:sdtContent>
        <w:p w:rsidR="000542A9" w:rsidP="00CF4947" w:rsidRDefault="000542A9" w14:paraId="7FEBAE15" w14:textId="77777777"/>
        <w:p w:rsidRPr="008E0FE2" w:rsidR="004801AC" w:rsidP="00CF4947" w:rsidRDefault="00CF59B8" w14:paraId="205F3570" w14:textId="5CAEE6C1"/>
      </w:sdtContent>
    </w:sdt>
    <w:tbl>
      <w:tblPr>
        <w:tblW w:w="5000" w:type="pct"/>
        <w:tblLook w:val="04A0" w:firstRow="1" w:lastRow="0" w:firstColumn="1" w:lastColumn="0" w:noHBand="0" w:noVBand="1"/>
        <w:tblCaption w:val="underskrifter"/>
      </w:tblPr>
      <w:tblGrid>
        <w:gridCol w:w="4252"/>
        <w:gridCol w:w="4252"/>
      </w:tblGrid>
      <w:tr w:rsidR="005C521F" w14:paraId="1B46FA8C" w14:textId="77777777">
        <w:trPr>
          <w:cantSplit/>
        </w:trPr>
        <w:tc>
          <w:tcPr>
            <w:tcW w:w="50" w:type="pct"/>
            <w:vAlign w:val="bottom"/>
          </w:tcPr>
          <w:p w:rsidR="005C521F" w:rsidRDefault="0076760A" w14:paraId="3A52EC77" w14:textId="77777777">
            <w:pPr>
              <w:pStyle w:val="Underskrifter"/>
              <w:spacing w:after="0"/>
            </w:pPr>
            <w:r>
              <w:t>Nooshi Dadgostar (V)</w:t>
            </w:r>
          </w:p>
        </w:tc>
        <w:tc>
          <w:tcPr>
            <w:tcW w:w="50" w:type="pct"/>
            <w:vAlign w:val="bottom"/>
          </w:tcPr>
          <w:p w:rsidR="005C521F" w:rsidRDefault="005C521F" w14:paraId="1A467018" w14:textId="77777777">
            <w:pPr>
              <w:pStyle w:val="Underskrifter"/>
              <w:spacing w:after="0"/>
            </w:pPr>
          </w:p>
        </w:tc>
      </w:tr>
      <w:tr w:rsidR="005C521F" w14:paraId="403E541E" w14:textId="77777777">
        <w:trPr>
          <w:cantSplit/>
        </w:trPr>
        <w:tc>
          <w:tcPr>
            <w:tcW w:w="50" w:type="pct"/>
            <w:vAlign w:val="bottom"/>
          </w:tcPr>
          <w:p w:rsidR="005C521F" w:rsidRDefault="0076760A" w14:paraId="0D069EAF" w14:textId="77777777">
            <w:pPr>
              <w:pStyle w:val="Underskrifter"/>
              <w:spacing w:after="0"/>
            </w:pPr>
            <w:r>
              <w:t>Andrea Andersson Tay (V)</w:t>
            </w:r>
          </w:p>
        </w:tc>
        <w:tc>
          <w:tcPr>
            <w:tcW w:w="50" w:type="pct"/>
            <w:vAlign w:val="bottom"/>
          </w:tcPr>
          <w:p w:rsidR="005C521F" w:rsidRDefault="0076760A" w14:paraId="52026089" w14:textId="77777777">
            <w:pPr>
              <w:pStyle w:val="Underskrifter"/>
              <w:spacing w:after="0"/>
            </w:pPr>
            <w:r>
              <w:t>Samuel Gonzalez Westling (V)</w:t>
            </w:r>
          </w:p>
        </w:tc>
      </w:tr>
      <w:tr w:rsidR="005C521F" w14:paraId="4CDBC5BB" w14:textId="77777777">
        <w:trPr>
          <w:cantSplit/>
        </w:trPr>
        <w:tc>
          <w:tcPr>
            <w:tcW w:w="50" w:type="pct"/>
            <w:vAlign w:val="bottom"/>
          </w:tcPr>
          <w:p w:rsidR="005C521F" w:rsidRDefault="0076760A" w14:paraId="322DCF67" w14:textId="77777777">
            <w:pPr>
              <w:pStyle w:val="Underskrifter"/>
              <w:spacing w:after="0"/>
            </w:pPr>
            <w:r>
              <w:t>Andreas Lennkvist Manriquez (V)</w:t>
            </w:r>
          </w:p>
        </w:tc>
        <w:tc>
          <w:tcPr>
            <w:tcW w:w="50" w:type="pct"/>
            <w:vAlign w:val="bottom"/>
          </w:tcPr>
          <w:p w:rsidR="005C521F" w:rsidRDefault="0076760A" w14:paraId="227A675B" w14:textId="77777777">
            <w:pPr>
              <w:pStyle w:val="Underskrifter"/>
              <w:spacing w:after="0"/>
            </w:pPr>
            <w:r>
              <w:t>Isabell Mixter (V)</w:t>
            </w:r>
          </w:p>
        </w:tc>
      </w:tr>
      <w:tr w:rsidR="005C521F" w14:paraId="2E4796A2" w14:textId="77777777">
        <w:trPr>
          <w:cantSplit/>
        </w:trPr>
        <w:tc>
          <w:tcPr>
            <w:tcW w:w="50" w:type="pct"/>
            <w:vAlign w:val="bottom"/>
          </w:tcPr>
          <w:p w:rsidR="005C521F" w:rsidRDefault="0076760A" w14:paraId="263D6F33" w14:textId="77777777">
            <w:pPr>
              <w:pStyle w:val="Underskrifter"/>
              <w:spacing w:after="0"/>
            </w:pPr>
            <w:r>
              <w:t>Vasiliki Tsouplaki (V)</w:t>
            </w:r>
          </w:p>
        </w:tc>
        <w:tc>
          <w:tcPr>
            <w:tcW w:w="50" w:type="pct"/>
            <w:vAlign w:val="bottom"/>
          </w:tcPr>
          <w:p w:rsidR="005C521F" w:rsidRDefault="0076760A" w14:paraId="1DDFD052" w14:textId="77777777">
            <w:pPr>
              <w:pStyle w:val="Underskrifter"/>
              <w:spacing w:after="0"/>
            </w:pPr>
            <w:r>
              <w:t>Daniel Riazat (V)</w:t>
            </w:r>
          </w:p>
        </w:tc>
      </w:tr>
    </w:tbl>
    <w:p w:rsidR="00C60F83" w:rsidRDefault="00C60F83" w14:paraId="108A8A93" w14:textId="77777777"/>
    <w:sectPr w:rsidR="00C60F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8DB90" w14:textId="77777777" w:rsidR="00F86A55" w:rsidRDefault="00F86A55" w:rsidP="000C1CAD">
      <w:pPr>
        <w:spacing w:line="240" w:lineRule="auto"/>
      </w:pPr>
      <w:r>
        <w:separator/>
      </w:r>
    </w:p>
  </w:endnote>
  <w:endnote w:type="continuationSeparator" w:id="0">
    <w:p w14:paraId="697F5082" w14:textId="77777777" w:rsidR="00F86A55" w:rsidRDefault="00F86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E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C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5D56" w14:textId="32AF2970" w:rsidR="00262EA3" w:rsidRPr="00CF4947" w:rsidRDefault="00262EA3" w:rsidP="00CF49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E3256" w14:textId="77777777" w:rsidR="00F86A55" w:rsidRDefault="00F86A55" w:rsidP="000C1CAD">
      <w:pPr>
        <w:spacing w:line="240" w:lineRule="auto"/>
      </w:pPr>
      <w:r>
        <w:separator/>
      </w:r>
    </w:p>
  </w:footnote>
  <w:footnote w:type="continuationSeparator" w:id="0">
    <w:p w14:paraId="20C67CA1" w14:textId="77777777" w:rsidR="00F86A55" w:rsidRDefault="00F86A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F8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C70C36" wp14:editId="402C2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BB62A" w14:textId="0DD1016B" w:rsidR="00262EA3" w:rsidRDefault="00CF59B8" w:rsidP="008103B5">
                          <w:pPr>
                            <w:jc w:val="right"/>
                          </w:pPr>
                          <w:sdt>
                            <w:sdtPr>
                              <w:alias w:val="CC_Noformat_Partikod"/>
                              <w:tag w:val="CC_Noformat_Partikod"/>
                              <w:id w:val="-53464382"/>
                              <w:text/>
                            </w:sdtPr>
                            <w:sdtEndPr/>
                            <w:sdtContent>
                              <w:r w:rsidR="00F446BC">
                                <w:t>V</w:t>
                              </w:r>
                            </w:sdtContent>
                          </w:sdt>
                          <w:sdt>
                            <w:sdtPr>
                              <w:alias w:val="CC_Noformat_Partinummer"/>
                              <w:tag w:val="CC_Noformat_Partinummer"/>
                              <w:id w:val="-1709555926"/>
                              <w:text/>
                            </w:sdtPr>
                            <w:sdtEndPr/>
                            <w:sdtContent>
                              <w:r w:rsidR="00F446BC">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70C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BB62A" w14:textId="0DD1016B" w:rsidR="00262EA3" w:rsidRDefault="00CF59B8" w:rsidP="008103B5">
                    <w:pPr>
                      <w:jc w:val="right"/>
                    </w:pPr>
                    <w:sdt>
                      <w:sdtPr>
                        <w:alias w:val="CC_Noformat_Partikod"/>
                        <w:tag w:val="CC_Noformat_Partikod"/>
                        <w:id w:val="-53464382"/>
                        <w:text/>
                      </w:sdtPr>
                      <w:sdtEndPr/>
                      <w:sdtContent>
                        <w:r w:rsidR="00F446BC">
                          <w:t>V</w:t>
                        </w:r>
                      </w:sdtContent>
                    </w:sdt>
                    <w:sdt>
                      <w:sdtPr>
                        <w:alias w:val="CC_Noformat_Partinummer"/>
                        <w:tag w:val="CC_Noformat_Partinummer"/>
                        <w:id w:val="-1709555926"/>
                        <w:text/>
                      </w:sdtPr>
                      <w:sdtEndPr/>
                      <w:sdtContent>
                        <w:r w:rsidR="00F446BC">
                          <w:t>505</w:t>
                        </w:r>
                      </w:sdtContent>
                    </w:sdt>
                  </w:p>
                </w:txbxContent>
              </v:textbox>
              <w10:wrap anchorx="page"/>
            </v:shape>
          </w:pict>
        </mc:Fallback>
      </mc:AlternateContent>
    </w:r>
  </w:p>
  <w:p w14:paraId="06A4DC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CB1D" w14:textId="77777777" w:rsidR="00262EA3" w:rsidRDefault="00262EA3" w:rsidP="008563AC">
    <w:pPr>
      <w:jc w:val="right"/>
    </w:pPr>
  </w:p>
  <w:p w14:paraId="3F83E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D73C" w14:textId="77777777" w:rsidR="00262EA3" w:rsidRDefault="00CF59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4930DC" wp14:editId="07E470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A8E838" w14:textId="4F0779FD" w:rsidR="00262EA3" w:rsidRDefault="00CF59B8" w:rsidP="00A314CF">
    <w:pPr>
      <w:pStyle w:val="FSHNormal"/>
      <w:spacing w:before="40"/>
    </w:pPr>
    <w:sdt>
      <w:sdtPr>
        <w:alias w:val="CC_Noformat_Motionstyp"/>
        <w:tag w:val="CC_Noformat_Motionstyp"/>
        <w:id w:val="1162973129"/>
        <w:lock w:val="sdtContentLocked"/>
        <w15:appearance w15:val="hidden"/>
        <w:text/>
      </w:sdtPr>
      <w:sdtEndPr/>
      <w:sdtContent>
        <w:r w:rsidR="00CF4947">
          <w:t>Partimotion</w:t>
        </w:r>
      </w:sdtContent>
    </w:sdt>
    <w:r w:rsidR="00821B36">
      <w:t xml:space="preserve"> </w:t>
    </w:r>
    <w:sdt>
      <w:sdtPr>
        <w:alias w:val="CC_Noformat_Partikod"/>
        <w:tag w:val="CC_Noformat_Partikod"/>
        <w:id w:val="1471015553"/>
        <w:text/>
      </w:sdtPr>
      <w:sdtEndPr/>
      <w:sdtContent>
        <w:r w:rsidR="00F446BC">
          <w:t>V</w:t>
        </w:r>
      </w:sdtContent>
    </w:sdt>
    <w:sdt>
      <w:sdtPr>
        <w:alias w:val="CC_Noformat_Partinummer"/>
        <w:tag w:val="CC_Noformat_Partinummer"/>
        <w:id w:val="-2014525982"/>
        <w:text/>
      </w:sdtPr>
      <w:sdtEndPr/>
      <w:sdtContent>
        <w:r w:rsidR="00F446BC">
          <w:t>505</w:t>
        </w:r>
      </w:sdtContent>
    </w:sdt>
  </w:p>
  <w:p w14:paraId="04E19ADE" w14:textId="77777777" w:rsidR="00262EA3" w:rsidRPr="008227B3" w:rsidRDefault="00CF59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EE70D" w14:textId="3BA9CC06" w:rsidR="00262EA3" w:rsidRPr="008227B3" w:rsidRDefault="00CF59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9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947">
          <w:t>:1909</w:t>
        </w:r>
      </w:sdtContent>
    </w:sdt>
  </w:p>
  <w:p w14:paraId="16F2C49A" w14:textId="3D896B48" w:rsidR="00262EA3" w:rsidRDefault="00CF59B8" w:rsidP="00E03A3D">
    <w:pPr>
      <w:pStyle w:val="Motionr"/>
    </w:pPr>
    <w:sdt>
      <w:sdtPr>
        <w:alias w:val="CC_Noformat_Avtext"/>
        <w:tag w:val="CC_Noformat_Avtext"/>
        <w:id w:val="-2020768203"/>
        <w:lock w:val="sdtContentLocked"/>
        <w15:appearance w15:val="hidden"/>
        <w:text/>
      </w:sdtPr>
      <w:sdtEndPr/>
      <w:sdtContent>
        <w:r w:rsidR="00CF4947">
          <w:t>av Nooshi Dadgostar m.fl. (V)</w:t>
        </w:r>
      </w:sdtContent>
    </w:sdt>
  </w:p>
  <w:sdt>
    <w:sdtPr>
      <w:alias w:val="CC_Noformat_Rubtext"/>
      <w:tag w:val="CC_Noformat_Rubtext"/>
      <w:id w:val="-218060500"/>
      <w:lock w:val="sdtLocked"/>
      <w:text/>
    </w:sdtPr>
    <w:sdtEndPr/>
    <w:sdtContent>
      <w:p w14:paraId="7A6D0A7A" w14:textId="4FBA39BE" w:rsidR="00262EA3" w:rsidRDefault="00F446BC"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4437F5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46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A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0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83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0E"/>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A7"/>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21F"/>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CEC"/>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03"/>
    <w:rsid w:val="006F11FB"/>
    <w:rsid w:val="006F1C25"/>
    <w:rsid w:val="006F2989"/>
    <w:rsid w:val="006F2B39"/>
    <w:rsid w:val="006F3D7E"/>
    <w:rsid w:val="006F4134"/>
    <w:rsid w:val="006F4DA4"/>
    <w:rsid w:val="006F4E1E"/>
    <w:rsid w:val="006F4F37"/>
    <w:rsid w:val="006F4FAF"/>
    <w:rsid w:val="006F54D4"/>
    <w:rsid w:val="006F668A"/>
    <w:rsid w:val="006F6BBA"/>
    <w:rsid w:val="0070068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20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0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1A2"/>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55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2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9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44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5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F83"/>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947"/>
    <w:rsid w:val="00CF4FAC"/>
    <w:rsid w:val="00CF5033"/>
    <w:rsid w:val="00CF58E4"/>
    <w:rsid w:val="00CF59B8"/>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0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BC"/>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5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C46EAE"/>
  <w15:chartTrackingRefBased/>
  <w15:docId w15:val="{7D6AEF68-8F58-47BD-AE83-E1339CCB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30244">
      <w:bodyDiv w:val="1"/>
      <w:marLeft w:val="0"/>
      <w:marRight w:val="0"/>
      <w:marTop w:val="0"/>
      <w:marBottom w:val="0"/>
      <w:divBdr>
        <w:top w:val="none" w:sz="0" w:space="0" w:color="auto"/>
        <w:left w:val="none" w:sz="0" w:space="0" w:color="auto"/>
        <w:bottom w:val="none" w:sz="0" w:space="0" w:color="auto"/>
        <w:right w:val="none" w:sz="0" w:space="0" w:color="auto"/>
      </w:divBdr>
      <w:divsChild>
        <w:div w:id="1406877873">
          <w:marLeft w:val="0"/>
          <w:marRight w:val="0"/>
          <w:marTop w:val="0"/>
          <w:marBottom w:val="0"/>
          <w:divBdr>
            <w:top w:val="none" w:sz="0" w:space="0" w:color="auto"/>
            <w:left w:val="none" w:sz="0" w:space="0" w:color="auto"/>
            <w:bottom w:val="none" w:sz="0" w:space="0" w:color="auto"/>
            <w:right w:val="none" w:sz="0" w:space="0" w:color="auto"/>
          </w:divBdr>
        </w:div>
        <w:div w:id="1578369151">
          <w:marLeft w:val="0"/>
          <w:marRight w:val="0"/>
          <w:marTop w:val="0"/>
          <w:marBottom w:val="0"/>
          <w:divBdr>
            <w:top w:val="none" w:sz="0" w:space="0" w:color="auto"/>
            <w:left w:val="none" w:sz="0" w:space="0" w:color="auto"/>
            <w:bottom w:val="none" w:sz="0" w:space="0" w:color="auto"/>
            <w:right w:val="none" w:sz="0" w:space="0" w:color="auto"/>
          </w:divBdr>
        </w:div>
        <w:div w:id="499858188">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4802430">
      <w:bodyDiv w:val="1"/>
      <w:marLeft w:val="0"/>
      <w:marRight w:val="0"/>
      <w:marTop w:val="0"/>
      <w:marBottom w:val="0"/>
      <w:divBdr>
        <w:top w:val="none" w:sz="0" w:space="0" w:color="auto"/>
        <w:left w:val="none" w:sz="0" w:space="0" w:color="auto"/>
        <w:bottom w:val="none" w:sz="0" w:space="0" w:color="auto"/>
        <w:right w:val="none" w:sz="0" w:space="0" w:color="auto"/>
      </w:divBdr>
      <w:divsChild>
        <w:div w:id="2006472815">
          <w:marLeft w:val="0"/>
          <w:marRight w:val="0"/>
          <w:marTop w:val="0"/>
          <w:marBottom w:val="0"/>
          <w:divBdr>
            <w:top w:val="none" w:sz="0" w:space="0" w:color="auto"/>
            <w:left w:val="none" w:sz="0" w:space="0" w:color="auto"/>
            <w:bottom w:val="none" w:sz="0" w:space="0" w:color="auto"/>
            <w:right w:val="none" w:sz="0" w:space="0" w:color="auto"/>
          </w:divBdr>
        </w:div>
        <w:div w:id="1218280656">
          <w:marLeft w:val="0"/>
          <w:marRight w:val="0"/>
          <w:marTop w:val="0"/>
          <w:marBottom w:val="0"/>
          <w:divBdr>
            <w:top w:val="none" w:sz="0" w:space="0" w:color="auto"/>
            <w:left w:val="none" w:sz="0" w:space="0" w:color="auto"/>
            <w:bottom w:val="none" w:sz="0" w:space="0" w:color="auto"/>
            <w:right w:val="none" w:sz="0" w:space="0" w:color="auto"/>
          </w:divBdr>
        </w:div>
        <w:div w:id="1903172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0F87FBEEA745918C78A2DE30892050"/>
        <w:category>
          <w:name w:val="Allmänt"/>
          <w:gallery w:val="placeholder"/>
        </w:category>
        <w:types>
          <w:type w:val="bbPlcHdr"/>
        </w:types>
        <w:behaviors>
          <w:behavior w:val="content"/>
        </w:behaviors>
        <w:guid w:val="{9ECF90FE-D348-4356-882B-CD0D03C9A784}"/>
      </w:docPartPr>
      <w:docPartBody>
        <w:p w:rsidR="005136AA" w:rsidRDefault="00816037">
          <w:pPr>
            <w:pStyle w:val="1F0F87FBEEA745918C78A2DE30892050"/>
          </w:pPr>
          <w:r w:rsidRPr="005A0A93">
            <w:rPr>
              <w:rStyle w:val="Platshllartext"/>
            </w:rPr>
            <w:t>Förslag till riksdagsbeslut</w:t>
          </w:r>
        </w:p>
      </w:docPartBody>
    </w:docPart>
    <w:docPart>
      <w:docPartPr>
        <w:name w:val="DA2378ADD369486C9F119E52CB8EFA7C"/>
        <w:category>
          <w:name w:val="Allmänt"/>
          <w:gallery w:val="placeholder"/>
        </w:category>
        <w:types>
          <w:type w:val="bbPlcHdr"/>
        </w:types>
        <w:behaviors>
          <w:behavior w:val="content"/>
        </w:behaviors>
        <w:guid w:val="{897D7D18-D9AB-4F25-907E-86F00D15375F}"/>
      </w:docPartPr>
      <w:docPartBody>
        <w:p w:rsidR="005136AA" w:rsidRDefault="00816037">
          <w:pPr>
            <w:pStyle w:val="DA2378ADD369486C9F119E52CB8EFA7C"/>
          </w:pPr>
          <w:r w:rsidRPr="005A0A93">
            <w:rPr>
              <w:rStyle w:val="Platshllartext"/>
            </w:rPr>
            <w:t>Motivering</w:t>
          </w:r>
        </w:p>
      </w:docPartBody>
    </w:docPart>
    <w:docPart>
      <w:docPartPr>
        <w:name w:val="21CDE53251E04F15839CA6BBF55B485C"/>
        <w:category>
          <w:name w:val="Allmänt"/>
          <w:gallery w:val="placeholder"/>
        </w:category>
        <w:types>
          <w:type w:val="bbPlcHdr"/>
        </w:types>
        <w:behaviors>
          <w:behavior w:val="content"/>
        </w:behaviors>
        <w:guid w:val="{9A376E27-04ED-4C30-926C-3D6B21D121C2}"/>
      </w:docPartPr>
      <w:docPartBody>
        <w:p w:rsidR="00C408DA" w:rsidRDefault="00C408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37"/>
    <w:rsid w:val="001D33D6"/>
    <w:rsid w:val="005136AA"/>
    <w:rsid w:val="006D2C36"/>
    <w:rsid w:val="00816037"/>
    <w:rsid w:val="00C40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F87FBEEA745918C78A2DE30892050">
    <w:name w:val="1F0F87FBEEA745918C78A2DE30892050"/>
  </w:style>
  <w:style w:type="paragraph" w:customStyle="1" w:styleId="DA2378ADD369486C9F119E52CB8EFA7C">
    <w:name w:val="DA2378ADD369486C9F119E52CB8EF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DCC2E-8E8F-4E21-BE6A-495A792A0A92}"/>
</file>

<file path=customXml/itemProps2.xml><?xml version="1.0" encoding="utf-8"?>
<ds:datastoreItem xmlns:ds="http://schemas.openxmlformats.org/officeDocument/2006/customXml" ds:itemID="{489E5F55-58C4-4F0D-BAFE-5259E47D02A7}"/>
</file>

<file path=customXml/itemProps3.xml><?xml version="1.0" encoding="utf-8"?>
<ds:datastoreItem xmlns:ds="http://schemas.openxmlformats.org/officeDocument/2006/customXml" ds:itemID="{AADD98EC-B8FE-4EA3-AFB3-8A0568A25416}"/>
</file>

<file path=docProps/app.xml><?xml version="1.0" encoding="utf-8"?>
<Properties xmlns="http://schemas.openxmlformats.org/officeDocument/2006/extended-properties" xmlns:vt="http://schemas.openxmlformats.org/officeDocument/2006/docPropsVTypes">
  <Template>Normal</Template>
  <TotalTime>42</TotalTime>
  <Pages>7</Pages>
  <Words>1904</Words>
  <Characters>11198</Characters>
  <Application>Microsoft Office Word</Application>
  <DocSecurity>0</DocSecurity>
  <Lines>589</Lines>
  <Paragraphs>524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V505 Utgiftsområde 16 Utbildning och universitetsforskning</vt:lpstr>
      <vt:lpstr>
      </vt:lpstr>
    </vt:vector>
  </TitlesOfParts>
  <Company>Sveriges riksdag</Company>
  <LinksUpToDate>false</LinksUpToDate>
  <CharactersWithSpaces>12578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