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88338C8503E41EB9AD894023790A7AB"/>
        </w:placeholder>
        <w:text/>
      </w:sdtPr>
      <w:sdtEndPr/>
      <w:sdtContent>
        <w:p w:rsidRPr="009B062B" w:rsidR="00AF30DD" w:rsidP="00DA28CE" w:rsidRDefault="00AF30DD" w14:paraId="2C4B30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f7aa78-717f-48ea-924a-e551b2d7d543"/>
        <w:id w:val="152417916"/>
        <w:lock w:val="sdtLocked"/>
      </w:sdtPr>
      <w:sdtEndPr/>
      <w:sdtContent>
        <w:p w:rsidR="00EB7286" w:rsidRDefault="00CC4273" w14:paraId="441569DB" w14:textId="4AB3D2BE">
          <w:pPr>
            <w:pStyle w:val="Frslagstext"/>
          </w:pPr>
          <w:r>
            <w:t xml:space="preserve">Riksdagen ställer sig bakom det som anförs i motionen om att se över möjligheterna att </w:t>
          </w:r>
          <w:r w:rsidR="00696543">
            <w:t>förenkla</w:t>
          </w:r>
          <w:r>
            <w:t xml:space="preserve"> ansökningshandlingarna för föreningar att söka EU-stöd och tillkännager detta för regeringen.</w:t>
          </w:r>
        </w:p>
      </w:sdtContent>
    </w:sdt>
    <w:sdt>
      <w:sdtPr>
        <w:alias w:val="Yrkande 2"/>
        <w:tag w:val="aad8f822-256d-4f04-9aab-57bbc954f024"/>
        <w:id w:val="696818643"/>
        <w:lock w:val="sdtLocked"/>
      </w:sdtPr>
      <w:sdtEndPr/>
      <w:sdtContent>
        <w:p w:rsidR="00EB7286" w:rsidRDefault="00CC4273" w14:paraId="102C7656" w14:textId="2B94CA0F">
          <w:pPr>
            <w:pStyle w:val="Frslagstext"/>
          </w:pPr>
          <w:r>
            <w:t xml:space="preserve">Riksdagen ställer sig bakom det som anförs i motionen om att se över möjligheterna att korta handläggningstiderna för </w:t>
          </w:r>
          <w:r w:rsidR="005A179F">
            <w:t>ansökningar om</w:t>
          </w:r>
          <w:r>
            <w:t xml:space="preserve"> EU-stöd och tillkännager detta för regeringen.</w:t>
          </w:r>
        </w:p>
      </w:sdtContent>
    </w:sdt>
    <w:sdt>
      <w:sdtPr>
        <w:alias w:val="Yrkande 3"/>
        <w:tag w:val="a13ea445-1007-42bc-95b1-84b25868024b"/>
        <w:id w:val="-427346808"/>
        <w:lock w:val="sdtLocked"/>
      </w:sdtPr>
      <w:sdtEndPr/>
      <w:sdtContent>
        <w:p w:rsidR="00EB7286" w:rsidRDefault="00CC4273" w14:paraId="24B29D2B" w14:textId="77777777">
          <w:pPr>
            <w:pStyle w:val="Frslagstext"/>
          </w:pPr>
          <w:r>
            <w:t>Riksdagen ställer sig bakom det som anförs i motionen om att se över möjligheten att tillhandahålla råd och understöd vid ansökan om EU-stöd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75CA9E4A334738AD493B0068D4C983"/>
        </w:placeholder>
        <w:text/>
      </w:sdtPr>
      <w:sdtEndPr/>
      <w:sdtContent>
        <w:p w:rsidRPr="009B062B" w:rsidR="006D79C9" w:rsidP="00333E95" w:rsidRDefault="006D79C9" w14:paraId="26DA5EC3" w14:textId="77777777">
          <w:pPr>
            <w:pStyle w:val="Rubrik1"/>
          </w:pPr>
          <w:r>
            <w:t>Motivering</w:t>
          </w:r>
        </w:p>
      </w:sdtContent>
    </w:sdt>
    <w:p w:rsidRPr="008037F1" w:rsidR="00294FD9" w:rsidP="008037F1" w:rsidRDefault="00294FD9" w14:paraId="22723127" w14:textId="0944A322">
      <w:pPr>
        <w:pStyle w:val="Normalutanindragellerluft"/>
      </w:pPr>
      <w:r w:rsidRPr="008037F1">
        <w:t>I landsbygdsprogrammet kan man söka flera olika projektstöd för insatser på landsbygden. Det handlar bl.a. om stöd till friidrott</w:t>
      </w:r>
      <w:r w:rsidRPr="008037F1" w:rsidR="008F4648">
        <w:t>s</w:t>
      </w:r>
      <w:r w:rsidRPr="008037F1">
        <w:t>- och idrottsanläggningar, kommersiell och offentlig service, småskalig infrastr</w:t>
      </w:r>
      <w:r w:rsidRPr="008037F1" w:rsidR="008F4648">
        <w:t>uktur, rekreation och turism</w:t>
      </w:r>
      <w:r w:rsidRPr="008037F1">
        <w:t>.</w:t>
      </w:r>
    </w:p>
    <w:p w:rsidRPr="00294FD9" w:rsidR="00294FD9" w:rsidP="00294FD9" w:rsidRDefault="00294FD9" w14:paraId="11D459E2" w14:textId="76BB7CFC">
      <w:r>
        <w:lastRenderedPageBreak/>
        <w:t>Problem</w:t>
      </w:r>
      <w:r w:rsidRPr="00294FD9">
        <w:t xml:space="preserve"> uppstår </w:t>
      </w:r>
      <w:r w:rsidR="00073C86">
        <w:t xml:space="preserve">dock i för stor utsträckning när dessa EU-stöd </w:t>
      </w:r>
      <w:r w:rsidRPr="00294FD9">
        <w:t>ska söka</w:t>
      </w:r>
      <w:r w:rsidR="00073C86">
        <w:t>s</w:t>
      </w:r>
      <w:r>
        <w:t xml:space="preserve">. </w:t>
      </w:r>
      <w:r w:rsidR="00073C86">
        <w:t>A</w:t>
      </w:r>
      <w:r w:rsidRPr="00294FD9">
        <w:t>nsökning</w:t>
      </w:r>
      <w:r>
        <w:t>shandlingarna</w:t>
      </w:r>
      <w:r w:rsidR="00073C86">
        <w:t xml:space="preserve"> är ofta</w:t>
      </w:r>
      <w:r>
        <w:t xml:space="preserve"> komplicerade</w:t>
      </w:r>
      <w:r w:rsidRPr="00294FD9">
        <w:t xml:space="preserve"> </w:t>
      </w:r>
      <w:r w:rsidR="00073C86">
        <w:t>och kräver inte sällan</w:t>
      </w:r>
      <w:r w:rsidRPr="00294FD9">
        <w:t xml:space="preserve"> extern hjälp</w:t>
      </w:r>
      <w:r>
        <w:t>,</w:t>
      </w:r>
      <w:r w:rsidRPr="00294FD9">
        <w:t xml:space="preserve"> ofta till höga kostnader</w:t>
      </w:r>
      <w:r w:rsidR="00073C86">
        <w:t>.</w:t>
      </w:r>
    </w:p>
    <w:p w:rsidR="00073C86" w:rsidP="00294FD9" w:rsidRDefault="00073C86" w14:paraId="5751FA40" w14:textId="6352CBB4">
      <w:r>
        <w:t xml:space="preserve">En översyn av processen för att söka dessa stöd bör därför övervägas i syfte att underlätta ansökningarna och främja sökandet av dessa </w:t>
      </w:r>
      <w:r w:rsidR="00263EFE">
        <w:t>projektstöd.</w:t>
      </w:r>
      <w:r w:rsidR="00294FD9">
        <w:t xml:space="preserve"> </w:t>
      </w:r>
    </w:p>
    <w:p w:rsidRPr="00294FD9" w:rsidR="00294FD9" w:rsidP="00294FD9" w:rsidRDefault="00294FD9" w14:paraId="1A88F17B" w14:textId="26F2915A">
      <w:r w:rsidRPr="00294FD9">
        <w:t>En annan tydlig bri</w:t>
      </w:r>
      <w:r>
        <w:t>st är när föreningarna fråga</w:t>
      </w:r>
      <w:r w:rsidRPr="00294FD9">
        <w:t>r om olika saker i ansökningshand</w:t>
      </w:r>
      <w:r w:rsidR="008037F1">
        <w:softHyphen/>
      </w:r>
      <w:bookmarkStart w:name="_GoBack" w:id="1"/>
      <w:bookmarkEnd w:id="1"/>
      <w:r w:rsidRPr="00294FD9">
        <w:t xml:space="preserve">lingarna och då möts av att </w:t>
      </w:r>
      <w:r>
        <w:t>”det svarar vi</w:t>
      </w:r>
      <w:r w:rsidRPr="00294FD9">
        <w:t xml:space="preserve"> inte på</w:t>
      </w:r>
      <w:r>
        <w:t>”</w:t>
      </w:r>
      <w:r w:rsidRPr="00294FD9">
        <w:t xml:space="preserve"> eller ”vi kan inte hjälpa till”.</w:t>
      </w:r>
      <w:r>
        <w:t xml:space="preserve"> </w:t>
      </w:r>
      <w:r w:rsidRPr="00294FD9">
        <w:t>Handläggningstiderna är</w:t>
      </w:r>
      <w:r w:rsidR="00073C86">
        <w:t xml:space="preserve"> också </w:t>
      </w:r>
      <w:r w:rsidR="00270C94">
        <w:t>ett problem. Därför bör möjliga åtgärder för att korta dessa ses över.</w:t>
      </w:r>
      <w:r w:rsidR="00073C86">
        <w:t xml:space="preserve"> </w:t>
      </w:r>
    </w:p>
    <w:p w:rsidRPr="00294FD9" w:rsidR="008F4648" w:rsidP="008F4648" w:rsidRDefault="00E96B25" w14:paraId="256A2BAA" w14:textId="5CA32E06">
      <w:r>
        <w:t xml:space="preserve">Det är viktigt att stöd </w:t>
      </w:r>
      <w:r w:rsidRPr="00294FD9" w:rsidR="00294FD9">
        <w:t>inom EU som Sveriges fören</w:t>
      </w:r>
      <w:r w:rsidR="00294FD9">
        <w:t xml:space="preserve">ingar ska kunna söka </w:t>
      </w:r>
      <w:r>
        <w:t>har enkla</w:t>
      </w:r>
      <w:r w:rsidRPr="00294FD9" w:rsidR="00294FD9">
        <w:t xml:space="preserve"> </w:t>
      </w:r>
      <w:r>
        <w:t xml:space="preserve">och tydliga </w:t>
      </w:r>
      <w:r w:rsidRPr="00294FD9" w:rsidR="00294FD9">
        <w:t>ansökningsprocesse</w:t>
      </w:r>
      <w:r>
        <w:t>r</w:t>
      </w:r>
      <w:r w:rsidRPr="00294FD9" w:rsidR="00294FD9">
        <w:t xml:space="preserve"> </w:t>
      </w:r>
      <w:r>
        <w:t xml:space="preserve">som föreningarna </w:t>
      </w:r>
      <w:r w:rsidRPr="00294FD9" w:rsidR="00294FD9">
        <w:t>klara</w:t>
      </w:r>
      <w:r w:rsidR="00294FD9">
        <w:t>r</w:t>
      </w:r>
      <w:r w:rsidRPr="00294FD9" w:rsidR="00294FD9">
        <w:t xml:space="preserve"> av att göra</w:t>
      </w:r>
      <w:r w:rsidR="008F4648">
        <w:t xml:space="preserve"> </w:t>
      </w:r>
      <w:r w:rsidRPr="00294FD9" w:rsidR="00294FD9">
        <w:t>själva utan dyra konsulträkningar.</w:t>
      </w:r>
      <w:r w:rsidR="00294FD9">
        <w:t xml:space="preserve"> </w:t>
      </w:r>
      <w:r w:rsidRPr="00294FD9" w:rsidR="00294FD9">
        <w:t>Idag förlorar Sveriges föreningar och landsbygden många goda idéer och utvecklingsmöjligheter på grund av att vi har en sådan byrå</w:t>
      </w:r>
      <w:r w:rsidR="00294FD9">
        <w:t>kratisk och krånglig ansöknings</w:t>
      </w:r>
      <w:r w:rsidRPr="00294FD9" w:rsidR="00294FD9">
        <w:t>process</w:t>
      </w:r>
      <w:r w:rsidR="008F4648">
        <w:t xml:space="preserve"> för EU-stöden.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31CEF89E1A48D7AAE52776D10D57D4"/>
        </w:placeholder>
      </w:sdtPr>
      <w:sdtEndPr>
        <w:rPr>
          <w:i w:val="0"/>
          <w:noProof w:val="0"/>
        </w:rPr>
      </w:sdtEndPr>
      <w:sdtContent>
        <w:p w:rsidR="00AF3289" w:rsidP="00AF3289" w:rsidRDefault="00AF3289" w14:paraId="7DE4D089" w14:textId="77777777"/>
        <w:p w:rsidRPr="008E0FE2" w:rsidR="004801AC" w:rsidP="00AF3289" w:rsidRDefault="008037F1" w14:paraId="7695CE39" w14:textId="084D77B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792C" w:rsidRDefault="00AE792C" w14:paraId="4432C888" w14:textId="77777777"/>
    <w:sectPr w:rsidR="00AE79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C74BE" w14:textId="77777777" w:rsidR="00815AB4" w:rsidRDefault="00815AB4" w:rsidP="000C1CAD">
      <w:pPr>
        <w:spacing w:line="240" w:lineRule="auto"/>
      </w:pPr>
      <w:r>
        <w:separator/>
      </w:r>
    </w:p>
  </w:endnote>
  <w:endnote w:type="continuationSeparator" w:id="0">
    <w:p w14:paraId="646CDFA8" w14:textId="77777777" w:rsidR="00815AB4" w:rsidRDefault="00815A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CE3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ECA8" w14:textId="41564DC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037F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C460D" w14:textId="77777777" w:rsidR="00815AB4" w:rsidRDefault="00815AB4" w:rsidP="000C1CAD">
      <w:pPr>
        <w:spacing w:line="240" w:lineRule="auto"/>
      </w:pPr>
      <w:r>
        <w:separator/>
      </w:r>
    </w:p>
  </w:footnote>
  <w:footnote w:type="continuationSeparator" w:id="0">
    <w:p w14:paraId="0F742C68" w14:textId="77777777" w:rsidR="00815AB4" w:rsidRDefault="00815A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46FFC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3E5AD1" wp14:anchorId="266FE8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037F1" w14:paraId="2ACB53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B34230D0254D309CE0BEBB884A14C0"/>
                              </w:placeholder>
                              <w:text/>
                            </w:sdtPr>
                            <w:sdtEndPr/>
                            <w:sdtContent>
                              <w:r w:rsidR="00AF3B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59A720391641FFBF3C12A5A7DD88E1"/>
                              </w:placeholder>
                              <w:text/>
                            </w:sdtPr>
                            <w:sdtEndPr/>
                            <w:sdtContent>
                              <w:r w:rsidR="00843A4B">
                                <w:t>1432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6FE8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037F1" w14:paraId="2ACB53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B34230D0254D309CE0BEBB884A14C0"/>
                        </w:placeholder>
                        <w:text/>
                      </w:sdtPr>
                      <w:sdtEndPr/>
                      <w:sdtContent>
                        <w:r w:rsidR="00AF3B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59A720391641FFBF3C12A5A7DD88E1"/>
                        </w:placeholder>
                        <w:text/>
                      </w:sdtPr>
                      <w:sdtEndPr/>
                      <w:sdtContent>
                        <w:r w:rsidR="00843A4B">
                          <w:t>1432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3089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32F9339" w14:textId="77777777">
    <w:pPr>
      <w:jc w:val="right"/>
    </w:pPr>
  </w:p>
  <w:p w:rsidR="00262EA3" w:rsidP="00776B74" w:rsidRDefault="00262EA3" w14:paraId="132FCF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037F1" w14:paraId="1D25B19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2A45FB" wp14:anchorId="292EC4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037F1" w14:paraId="4A19E7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F3B1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43A4B">
          <w:t>1432</w:t>
        </w:r>
      </w:sdtContent>
    </w:sdt>
  </w:p>
  <w:p w:rsidRPr="008227B3" w:rsidR="00262EA3" w:rsidP="008227B3" w:rsidRDefault="008037F1" w14:paraId="5ED90C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037F1" w14:paraId="47AEFC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:2050</w:t>
        </w:r>
      </w:sdtContent>
    </w:sdt>
  </w:p>
  <w:p w:rsidR="00262EA3" w:rsidP="00E03A3D" w:rsidRDefault="008037F1" w14:paraId="1F1B73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45CF7E6862947A2A2D1A2EA0323DD95"/>
      </w:placeholder>
      <w:text/>
    </w:sdtPr>
    <w:sdtEndPr/>
    <w:sdtContent>
      <w:p w:rsidR="00262EA3" w:rsidP="00283E0F" w:rsidRDefault="005A179F" w14:paraId="7B3683B8" w14:textId="792EF425">
        <w:pPr>
          <w:pStyle w:val="FSHRub2"/>
        </w:pPr>
        <w:r>
          <w:t>Underlätta ansökningar om EU-stöd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5681A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F3B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C86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D1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356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3EFE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C94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4FD9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A00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B7F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2F2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9B0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79F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543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7F1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AB4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A4B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648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92C"/>
    <w:rsid w:val="00AE7FFD"/>
    <w:rsid w:val="00AF043C"/>
    <w:rsid w:val="00AF1084"/>
    <w:rsid w:val="00AF2E85"/>
    <w:rsid w:val="00AF30DD"/>
    <w:rsid w:val="00AF3289"/>
    <w:rsid w:val="00AF3B10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273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0D4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2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86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734B4A"/>
  <w15:chartTrackingRefBased/>
  <w15:docId w15:val="{6891FAD5-B046-43EB-B6AA-2928077B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8338C8503E41EB9AD894023790A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E0BF9-8DCE-49B2-B273-34A21A44A155}"/>
      </w:docPartPr>
      <w:docPartBody>
        <w:p w:rsidR="0064451C" w:rsidRDefault="006505CD">
          <w:pPr>
            <w:pStyle w:val="888338C8503E41EB9AD894023790A7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75CA9E4A334738AD493B0068D4C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87FFE-B6A9-4FAD-84A5-B1C98BAD1607}"/>
      </w:docPartPr>
      <w:docPartBody>
        <w:p w:rsidR="0064451C" w:rsidRDefault="006505CD">
          <w:pPr>
            <w:pStyle w:val="F275CA9E4A334738AD493B0068D4C9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B34230D0254D309CE0BEBB884A1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4B693-AF93-4133-9C60-99F98696AA81}"/>
      </w:docPartPr>
      <w:docPartBody>
        <w:p w:rsidR="0064451C" w:rsidRDefault="006505CD">
          <w:pPr>
            <w:pStyle w:val="20B34230D0254D309CE0BEBB884A14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9A720391641FFBF3C12A5A7DD8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F9C4A-C824-467B-A9EB-DA2126D7BE66}"/>
      </w:docPartPr>
      <w:docPartBody>
        <w:p w:rsidR="0064451C" w:rsidRDefault="006505CD">
          <w:pPr>
            <w:pStyle w:val="1659A720391641FFBF3C12A5A7DD88E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17F3A-C026-451C-AAD0-05522F7FBC55}"/>
      </w:docPartPr>
      <w:docPartBody>
        <w:p w:rsidR="0064451C" w:rsidRDefault="006505CD">
          <w:r w:rsidRPr="001003F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45CF7E6862947A2A2D1A2EA0323D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269CC-0B77-483C-A2B2-C2DBD2033273}"/>
      </w:docPartPr>
      <w:docPartBody>
        <w:p w:rsidR="0064451C" w:rsidRDefault="006505CD">
          <w:r w:rsidRPr="001003F6">
            <w:rPr>
              <w:rStyle w:val="Platshllartext"/>
            </w:rPr>
            <w:t>[ange din text här]</w:t>
          </w:r>
        </w:p>
      </w:docPartBody>
    </w:docPart>
    <w:docPart>
      <w:docPartPr>
        <w:name w:val="7231CEF89E1A48D7AAE52776D10D5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C77B1-D314-4520-BB37-622ED3280015}"/>
      </w:docPartPr>
      <w:docPartBody>
        <w:p w:rsidR="0013279F" w:rsidRDefault="001327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CD"/>
    <w:rsid w:val="0013279F"/>
    <w:rsid w:val="004C5CC6"/>
    <w:rsid w:val="0064451C"/>
    <w:rsid w:val="006505CD"/>
    <w:rsid w:val="0080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505CD"/>
    <w:rPr>
      <w:color w:val="F4B083" w:themeColor="accent2" w:themeTint="99"/>
    </w:rPr>
  </w:style>
  <w:style w:type="paragraph" w:customStyle="1" w:styleId="888338C8503E41EB9AD894023790A7AB">
    <w:name w:val="888338C8503E41EB9AD894023790A7AB"/>
  </w:style>
  <w:style w:type="paragraph" w:customStyle="1" w:styleId="6E25E247B32F4B1CB7D5E108D38A53AC">
    <w:name w:val="6E25E247B32F4B1CB7D5E108D38A53A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9C1D8BC268492197E087B79B07E78E">
    <w:name w:val="3A9C1D8BC268492197E087B79B07E78E"/>
  </w:style>
  <w:style w:type="paragraph" w:customStyle="1" w:styleId="F275CA9E4A334738AD493B0068D4C983">
    <w:name w:val="F275CA9E4A334738AD493B0068D4C983"/>
  </w:style>
  <w:style w:type="paragraph" w:customStyle="1" w:styleId="760558AB573E4A7C8BD7DDF5F055B046">
    <w:name w:val="760558AB573E4A7C8BD7DDF5F055B046"/>
  </w:style>
  <w:style w:type="paragraph" w:customStyle="1" w:styleId="5EB87426B3E94A17B9562D3EE4A585D6">
    <w:name w:val="5EB87426B3E94A17B9562D3EE4A585D6"/>
  </w:style>
  <w:style w:type="paragraph" w:customStyle="1" w:styleId="20B34230D0254D309CE0BEBB884A14C0">
    <w:name w:val="20B34230D0254D309CE0BEBB884A14C0"/>
  </w:style>
  <w:style w:type="paragraph" w:customStyle="1" w:styleId="1659A720391641FFBF3C12A5A7DD88E1">
    <w:name w:val="1659A720391641FFBF3C12A5A7DD8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761E52-F835-430A-99AB-8CAD95AEF4DC}"/>
</file>

<file path=customXml/itemProps2.xml><?xml version="1.0" encoding="utf-8"?>
<ds:datastoreItem xmlns:ds="http://schemas.openxmlformats.org/officeDocument/2006/customXml" ds:itemID="{A29F6F69-D6C3-4748-89EC-ACF302396D1F}"/>
</file>

<file path=customXml/itemProps3.xml><?xml version="1.0" encoding="utf-8"?>
<ds:datastoreItem xmlns:ds="http://schemas.openxmlformats.org/officeDocument/2006/customXml" ds:itemID="{7C288B61-C6CE-4C86-ADB5-FBD6FCC055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1564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M1432 Underlätta ansökningar för EU stöd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