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F56CBE7" w14:textId="77777777" w:rsidTr="00782EA9">
        <w:tc>
          <w:tcPr>
            <w:tcW w:w="9141" w:type="dxa"/>
          </w:tcPr>
          <w:p w14:paraId="2B17D411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C2F582E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FD94C09" w14:textId="77777777" w:rsidR="0096348C" w:rsidRPr="00477C9F" w:rsidRDefault="0096348C" w:rsidP="00477C9F">
      <w:pPr>
        <w:rPr>
          <w:sz w:val="22"/>
          <w:szCs w:val="22"/>
        </w:rPr>
      </w:pPr>
    </w:p>
    <w:p w14:paraId="5E46DD6B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0A590D02" w14:textId="77777777" w:rsidTr="00F86ACF">
        <w:trPr>
          <w:cantSplit/>
          <w:trHeight w:val="742"/>
        </w:trPr>
        <w:tc>
          <w:tcPr>
            <w:tcW w:w="1790" w:type="dxa"/>
          </w:tcPr>
          <w:p w14:paraId="5FA93E24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7AC1D6F9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960FDDF" w14:textId="268D91B6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2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3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50490C">
              <w:rPr>
                <w:b/>
                <w:sz w:val="22"/>
                <w:szCs w:val="22"/>
              </w:rPr>
              <w:t>31</w:t>
            </w:r>
          </w:p>
          <w:p w14:paraId="18F8581D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134B3FFE" w14:textId="77777777" w:rsidTr="00F86ACF">
        <w:tc>
          <w:tcPr>
            <w:tcW w:w="1790" w:type="dxa"/>
          </w:tcPr>
          <w:p w14:paraId="1554A93F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6BED8D1B" w14:textId="09A3A1BC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0A1D83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0A1D83">
              <w:rPr>
                <w:sz w:val="22"/>
                <w:szCs w:val="22"/>
              </w:rPr>
              <w:t>0</w:t>
            </w:r>
            <w:r w:rsidR="00E97D34">
              <w:rPr>
                <w:sz w:val="22"/>
                <w:szCs w:val="22"/>
              </w:rPr>
              <w:t>4</w:t>
            </w:r>
            <w:r w:rsidR="009B3631">
              <w:rPr>
                <w:sz w:val="22"/>
                <w:szCs w:val="22"/>
              </w:rPr>
              <w:t>-</w:t>
            </w:r>
            <w:r w:rsidR="00E136A0">
              <w:rPr>
                <w:sz w:val="22"/>
                <w:szCs w:val="22"/>
              </w:rPr>
              <w:t>13</w:t>
            </w:r>
          </w:p>
        </w:tc>
      </w:tr>
      <w:tr w:rsidR="0096348C" w:rsidRPr="00477C9F" w14:paraId="2D0FEF13" w14:textId="77777777" w:rsidTr="00F86ACF">
        <w:tc>
          <w:tcPr>
            <w:tcW w:w="1790" w:type="dxa"/>
          </w:tcPr>
          <w:p w14:paraId="48E2BE6D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A05B2A8" w14:textId="259F6EDA" w:rsidR="00BD53C1" w:rsidRDefault="00E136A0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9B3631">
              <w:rPr>
                <w:sz w:val="22"/>
                <w:szCs w:val="22"/>
              </w:rPr>
              <w:t>.</w:t>
            </w:r>
            <w:r w:rsidR="00732364">
              <w:rPr>
                <w:sz w:val="22"/>
                <w:szCs w:val="22"/>
              </w:rPr>
              <w:t>40</w:t>
            </w:r>
            <w:r w:rsidR="00CF4ED5">
              <w:rPr>
                <w:sz w:val="22"/>
                <w:szCs w:val="22"/>
              </w:rPr>
              <w:t>–</w:t>
            </w:r>
            <w:r w:rsidR="00426FE7">
              <w:rPr>
                <w:sz w:val="22"/>
                <w:szCs w:val="22"/>
              </w:rPr>
              <w:t>8.45</w:t>
            </w:r>
          </w:p>
          <w:p w14:paraId="64EFBCCA" w14:textId="3E1C5D01" w:rsidR="00D75278" w:rsidRDefault="00D75278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9.00–</w:t>
            </w:r>
            <w:r w:rsidR="00EB3BC8">
              <w:rPr>
                <w:sz w:val="22"/>
                <w:szCs w:val="22"/>
              </w:rPr>
              <w:t>10.2</w:t>
            </w:r>
            <w:r w:rsidR="004678FB">
              <w:rPr>
                <w:sz w:val="22"/>
                <w:szCs w:val="22"/>
              </w:rPr>
              <w:t>2</w:t>
            </w:r>
          </w:p>
          <w:p w14:paraId="3DB03C8E" w14:textId="48A2DC87" w:rsidR="00D75278" w:rsidRPr="00477C9F" w:rsidRDefault="00D75278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11.00–</w:t>
            </w:r>
            <w:r w:rsidR="00151526">
              <w:rPr>
                <w:sz w:val="22"/>
                <w:szCs w:val="22"/>
              </w:rPr>
              <w:t>12.00</w:t>
            </w:r>
          </w:p>
        </w:tc>
      </w:tr>
      <w:tr w:rsidR="0096348C" w:rsidRPr="00477C9F" w14:paraId="3E5FEB31" w14:textId="77777777" w:rsidTr="00F86ACF">
        <w:tc>
          <w:tcPr>
            <w:tcW w:w="1790" w:type="dxa"/>
          </w:tcPr>
          <w:p w14:paraId="57537D6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8FF8A0D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00CE81CF" w14:textId="77777777" w:rsidR="0096348C" w:rsidRPr="00477C9F" w:rsidRDefault="0096348C" w:rsidP="00477C9F">
      <w:pPr>
        <w:rPr>
          <w:sz w:val="22"/>
          <w:szCs w:val="22"/>
        </w:rPr>
      </w:pPr>
    </w:p>
    <w:p w14:paraId="0D568EDC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CB34B4A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E136A0" w14:paraId="6D29120C" w14:textId="77777777" w:rsidTr="00F86ACF">
        <w:tc>
          <w:tcPr>
            <w:tcW w:w="753" w:type="dxa"/>
          </w:tcPr>
          <w:p w14:paraId="155C3229" w14:textId="77777777" w:rsidR="00F84080" w:rsidRPr="00E136A0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136A0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E136A0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0CFD09A4" w14:textId="77777777" w:rsidR="00336917" w:rsidRPr="00E136A0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136A0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62679BA3" w14:textId="77777777" w:rsidR="00F84080" w:rsidRPr="00E136A0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BCAABDC" w14:textId="0F3C0ADE" w:rsidR="0069143B" w:rsidRPr="00E136A0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136A0">
              <w:rPr>
                <w:snapToGrid w:val="0"/>
                <w:sz w:val="22"/>
                <w:szCs w:val="22"/>
              </w:rPr>
              <w:t>Utskottet justerade särskilt protokoll 202</w:t>
            </w:r>
            <w:r w:rsidR="007118C9" w:rsidRPr="00E136A0">
              <w:rPr>
                <w:snapToGrid w:val="0"/>
                <w:sz w:val="22"/>
                <w:szCs w:val="22"/>
              </w:rPr>
              <w:t>2</w:t>
            </w:r>
            <w:r w:rsidRPr="00E136A0">
              <w:rPr>
                <w:snapToGrid w:val="0"/>
                <w:sz w:val="22"/>
                <w:szCs w:val="22"/>
              </w:rPr>
              <w:t>/2</w:t>
            </w:r>
            <w:r w:rsidR="007118C9" w:rsidRPr="00E136A0">
              <w:rPr>
                <w:snapToGrid w:val="0"/>
                <w:sz w:val="22"/>
                <w:szCs w:val="22"/>
              </w:rPr>
              <w:t>3</w:t>
            </w:r>
            <w:r w:rsidRPr="00E136A0">
              <w:rPr>
                <w:snapToGrid w:val="0"/>
                <w:sz w:val="22"/>
                <w:szCs w:val="22"/>
              </w:rPr>
              <w:t>:</w:t>
            </w:r>
            <w:r w:rsidR="00E136A0" w:rsidRPr="00E136A0">
              <w:rPr>
                <w:snapToGrid w:val="0"/>
                <w:sz w:val="22"/>
                <w:szCs w:val="22"/>
              </w:rPr>
              <w:t>30</w:t>
            </w:r>
            <w:r w:rsidR="00FD0038" w:rsidRPr="00E136A0">
              <w:rPr>
                <w:snapToGrid w:val="0"/>
                <w:sz w:val="22"/>
                <w:szCs w:val="22"/>
              </w:rPr>
              <w:t>.</w:t>
            </w:r>
          </w:p>
          <w:p w14:paraId="692FE31F" w14:textId="77777777" w:rsidR="007864F6" w:rsidRPr="00E136A0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E136A0" w14:paraId="0C2701C5" w14:textId="77777777" w:rsidTr="00F86ACF">
        <w:tc>
          <w:tcPr>
            <w:tcW w:w="753" w:type="dxa"/>
          </w:tcPr>
          <w:p w14:paraId="5BA644E1" w14:textId="45C4179C" w:rsidR="008273F4" w:rsidRPr="00E136A0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136A0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E136A0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E136A0" w:rsidRPr="00E136A0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14AD4295" w14:textId="77777777" w:rsidR="0069143B" w:rsidRPr="00E136A0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136A0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55E0159C" w14:textId="77777777" w:rsidR="0069143B" w:rsidRPr="00E136A0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CA3114B" w14:textId="77777777" w:rsidR="00E136A0" w:rsidRPr="00E136A0" w:rsidRDefault="00E136A0" w:rsidP="00E136A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136A0">
              <w:rPr>
                <w:snapToGrid w:val="0"/>
                <w:sz w:val="22"/>
                <w:szCs w:val="22"/>
              </w:rPr>
              <w:t xml:space="preserve">Kanslichefen anmälde att följande granskningsanmälan hade inkommit: </w:t>
            </w:r>
          </w:p>
          <w:p w14:paraId="10A9E674" w14:textId="66DB1F71" w:rsidR="00930B63" w:rsidRPr="00E136A0" w:rsidRDefault="00930B63" w:rsidP="006705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F5230E7" w14:textId="43851A7C" w:rsidR="00E136A0" w:rsidRPr="00E136A0" w:rsidRDefault="00E136A0" w:rsidP="006705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136A0">
              <w:rPr>
                <w:snapToGrid w:val="0"/>
                <w:sz w:val="22"/>
                <w:szCs w:val="22"/>
              </w:rPr>
              <w:t>Granskning av klimatminister Romina Pourmokhtaris uttalande i Ekot, Sveriges Radio, den 3 april (anmäld av Anna-Caren Sätherberg (S), inkom 2023-04-06, dnr 1944-2022/23).</w:t>
            </w:r>
          </w:p>
          <w:p w14:paraId="60FAAF61" w14:textId="77777777" w:rsidR="00451D02" w:rsidRPr="00E136A0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14ACD" w:rsidRPr="00E136A0" w14:paraId="4511AC19" w14:textId="77777777" w:rsidTr="00F86ACF">
        <w:tc>
          <w:tcPr>
            <w:tcW w:w="753" w:type="dxa"/>
          </w:tcPr>
          <w:p w14:paraId="68F5BE3B" w14:textId="25ED6F6B" w:rsidR="00014ACD" w:rsidRPr="00E136A0" w:rsidRDefault="00014AC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5211E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32876DA5" w14:textId="77777777" w:rsidR="00014ACD" w:rsidRDefault="00014ACD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05799174" w14:textId="77777777" w:rsidR="00014ACD" w:rsidRDefault="00014ACD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7AF35C0" w14:textId="77777777" w:rsidR="00014ACD" w:rsidRPr="00014ACD" w:rsidRDefault="00014ACD" w:rsidP="0067057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014ACD">
              <w:rPr>
                <w:bCs/>
                <w:snapToGrid w:val="0"/>
                <w:sz w:val="22"/>
                <w:szCs w:val="22"/>
              </w:rPr>
              <w:t>Utskottet beslutade att ajournera sammanträdet.</w:t>
            </w:r>
          </w:p>
          <w:p w14:paraId="368FC8A8" w14:textId="0567BC4B" w:rsidR="00014ACD" w:rsidRPr="00E136A0" w:rsidRDefault="00014ACD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E136A0" w:rsidRPr="00E136A0" w14:paraId="1FC52FF8" w14:textId="77777777" w:rsidTr="00F86ACF">
        <w:tc>
          <w:tcPr>
            <w:tcW w:w="753" w:type="dxa"/>
          </w:tcPr>
          <w:p w14:paraId="77C1B361" w14:textId="1F1BD51D" w:rsidR="00E136A0" w:rsidRPr="00E136A0" w:rsidRDefault="00E136A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136A0">
              <w:rPr>
                <w:b/>
                <w:snapToGrid w:val="0"/>
                <w:sz w:val="22"/>
                <w:szCs w:val="22"/>
              </w:rPr>
              <w:t>§</w:t>
            </w:r>
            <w:r w:rsidR="00D5211E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354FC259" w14:textId="77777777" w:rsidR="00E136A0" w:rsidRPr="00E136A0" w:rsidRDefault="00E136A0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136A0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19CC93C2" w14:textId="77777777" w:rsidR="00E136A0" w:rsidRDefault="00E136A0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D15FF1F" w14:textId="0F6EF8CC" w:rsidR="00014ACD" w:rsidRPr="00635492" w:rsidRDefault="00A2613F" w:rsidP="00014A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Vice o</w:t>
            </w:r>
            <w:r w:rsidR="00014ACD" w:rsidRPr="00635492">
              <w:rPr>
                <w:sz w:val="22"/>
                <w:szCs w:val="22"/>
              </w:rPr>
              <w:t xml:space="preserve">rdföranden Erik Ottoson </w:t>
            </w:r>
            <w:r>
              <w:rPr>
                <w:sz w:val="22"/>
                <w:szCs w:val="22"/>
              </w:rPr>
              <w:t>återupptog</w:t>
            </w:r>
            <w:r w:rsidR="00014ACD" w:rsidRPr="00635492">
              <w:rPr>
                <w:sz w:val="22"/>
                <w:szCs w:val="22"/>
              </w:rPr>
              <w:t xml:space="preserve"> sammanträdet.</w:t>
            </w:r>
          </w:p>
          <w:p w14:paraId="5D0B90F7" w14:textId="765E46BC" w:rsidR="00E136A0" w:rsidRPr="00E136A0" w:rsidRDefault="00E136A0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E136A0" w14:paraId="4C9A6872" w14:textId="77777777" w:rsidTr="00F86ACF">
        <w:tc>
          <w:tcPr>
            <w:tcW w:w="753" w:type="dxa"/>
          </w:tcPr>
          <w:p w14:paraId="4F7B9AC3" w14:textId="09CB80B8" w:rsidR="00F84080" w:rsidRPr="00E136A0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136A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5211E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596" w:type="dxa"/>
            <w:gridSpan w:val="2"/>
          </w:tcPr>
          <w:p w14:paraId="0EC55649" w14:textId="7DF7C258" w:rsidR="00E136A0" w:rsidRPr="00E136A0" w:rsidRDefault="00E136A0" w:rsidP="00E136A0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E136A0">
              <w:rPr>
                <w:b/>
                <w:bCs/>
                <w:color w:val="000000"/>
                <w:sz w:val="22"/>
                <w:szCs w:val="22"/>
              </w:rPr>
              <w:t>Offentlig utfrågning med Khashayar Farmanbar</w:t>
            </w:r>
          </w:p>
          <w:p w14:paraId="438BECB6" w14:textId="77777777" w:rsidR="00E136A0" w:rsidRPr="00E136A0" w:rsidRDefault="00E136A0" w:rsidP="00E136A0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6A04D2D0" w14:textId="5D11721C" w:rsidR="00E136A0" w:rsidRPr="00E136A0" w:rsidRDefault="00E136A0" w:rsidP="00E136A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136A0">
              <w:rPr>
                <w:snapToGrid w:val="0"/>
                <w:sz w:val="22"/>
                <w:szCs w:val="22"/>
              </w:rPr>
              <w:t>Utskottet höll en offentlig utfrågning med tidigare energi- och digitaliseringsminister Khashayar Farmanbar, rörande granskningsärendena:</w:t>
            </w:r>
          </w:p>
          <w:p w14:paraId="482C899F" w14:textId="77777777" w:rsidR="00376C7D" w:rsidRPr="00E136A0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678E4DF9" w14:textId="030B0423" w:rsidR="00E136A0" w:rsidRPr="00E136A0" w:rsidRDefault="00E136A0" w:rsidP="00E136A0">
            <w:pPr>
              <w:pStyle w:val="Liststycke"/>
              <w:numPr>
                <w:ilvl w:val="0"/>
                <w:numId w:val="10"/>
              </w:numPr>
              <w:rPr>
                <w:bCs/>
                <w:snapToGrid w:val="0"/>
              </w:rPr>
            </w:pPr>
            <w:r w:rsidRPr="00E136A0">
              <w:rPr>
                <w:bCs/>
                <w:snapToGrid w:val="0"/>
              </w:rPr>
              <w:t>4 Dåvarande energi- och digitaliseringsministerns hänvisning till en rapport</w:t>
            </w:r>
          </w:p>
          <w:p w14:paraId="595238E0" w14:textId="497C70D1" w:rsidR="00E136A0" w:rsidRPr="00E136A0" w:rsidRDefault="00E136A0" w:rsidP="00E136A0">
            <w:pPr>
              <w:pStyle w:val="Liststycke"/>
              <w:numPr>
                <w:ilvl w:val="0"/>
                <w:numId w:val="10"/>
              </w:numPr>
              <w:rPr>
                <w:bCs/>
                <w:snapToGrid w:val="0"/>
              </w:rPr>
            </w:pPr>
            <w:r w:rsidRPr="00E136A0">
              <w:rPr>
                <w:bCs/>
                <w:snapToGrid w:val="0"/>
              </w:rPr>
              <w:t>5 Dåvarande energi- och digitaliseringsministerns uttalande om utbyggnaden av havsbaserad vindkraft</w:t>
            </w:r>
          </w:p>
          <w:p w14:paraId="6950E1B5" w14:textId="77777777" w:rsidR="00967BB0" w:rsidRPr="009A1DED" w:rsidRDefault="00E136A0" w:rsidP="00967BB0">
            <w:pPr>
              <w:pStyle w:val="Liststycke"/>
              <w:numPr>
                <w:ilvl w:val="0"/>
                <w:numId w:val="10"/>
              </w:numPr>
              <w:spacing w:after="0"/>
              <w:rPr>
                <w:b/>
                <w:snapToGrid w:val="0"/>
              </w:rPr>
            </w:pPr>
            <w:r w:rsidRPr="00E136A0">
              <w:rPr>
                <w:bCs/>
                <w:snapToGrid w:val="0"/>
              </w:rPr>
              <w:t>10 Dåvarande energi- och digitaliseringsministerns uttalande om elpriser</w:t>
            </w:r>
            <w:r>
              <w:rPr>
                <w:bCs/>
                <w:snapToGrid w:val="0"/>
              </w:rPr>
              <w:t>.</w:t>
            </w:r>
          </w:p>
          <w:p w14:paraId="2E0D3AED" w14:textId="4A59925D" w:rsidR="009A1DED" w:rsidRPr="00967BB0" w:rsidRDefault="009A1DED" w:rsidP="009A1DED">
            <w:pPr>
              <w:pStyle w:val="Liststycke"/>
              <w:spacing w:after="0"/>
              <w:rPr>
                <w:b/>
                <w:snapToGrid w:val="0"/>
              </w:rPr>
            </w:pPr>
          </w:p>
        </w:tc>
      </w:tr>
      <w:tr w:rsidR="00E136A0" w:rsidRPr="00E136A0" w14:paraId="3D136E81" w14:textId="77777777" w:rsidTr="00F86ACF">
        <w:tc>
          <w:tcPr>
            <w:tcW w:w="753" w:type="dxa"/>
          </w:tcPr>
          <w:p w14:paraId="05DA8BD4" w14:textId="7DC2B317" w:rsidR="00E136A0" w:rsidRPr="00E136A0" w:rsidRDefault="00E136A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136A0">
              <w:rPr>
                <w:b/>
                <w:snapToGrid w:val="0"/>
                <w:sz w:val="22"/>
                <w:szCs w:val="22"/>
              </w:rPr>
              <w:t>§</w:t>
            </w:r>
            <w:r w:rsidR="00B447EA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085A4495" w14:textId="77777777" w:rsidR="00E136A0" w:rsidRPr="00E136A0" w:rsidRDefault="00E136A0" w:rsidP="00E136A0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E136A0">
              <w:rPr>
                <w:b/>
                <w:bCs/>
                <w:color w:val="000000"/>
                <w:sz w:val="22"/>
                <w:szCs w:val="22"/>
              </w:rPr>
              <w:t>Ajournering</w:t>
            </w:r>
          </w:p>
          <w:p w14:paraId="1A98E85C" w14:textId="77777777" w:rsidR="00E136A0" w:rsidRPr="00E136A0" w:rsidRDefault="00E136A0" w:rsidP="00E136A0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09B25760" w14:textId="77777777" w:rsidR="00014ACD" w:rsidRPr="00014ACD" w:rsidRDefault="00014ACD" w:rsidP="00014AC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014ACD">
              <w:rPr>
                <w:bCs/>
                <w:snapToGrid w:val="0"/>
                <w:sz w:val="22"/>
                <w:szCs w:val="22"/>
              </w:rPr>
              <w:t>Utskottet beslutade att ajournera sammanträdet.</w:t>
            </w:r>
          </w:p>
          <w:p w14:paraId="2C330A00" w14:textId="0A05C666" w:rsidR="00E136A0" w:rsidRPr="00E136A0" w:rsidRDefault="00E136A0" w:rsidP="00E136A0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76C7D" w:rsidRPr="00E136A0" w14:paraId="756FE73C" w14:textId="77777777" w:rsidTr="00F86ACF">
        <w:tc>
          <w:tcPr>
            <w:tcW w:w="753" w:type="dxa"/>
          </w:tcPr>
          <w:p w14:paraId="5AA5A8CA" w14:textId="2BEB2704" w:rsidR="00376C7D" w:rsidRPr="00E136A0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136A0">
              <w:rPr>
                <w:b/>
                <w:snapToGrid w:val="0"/>
                <w:sz w:val="22"/>
                <w:szCs w:val="22"/>
              </w:rPr>
              <w:t>§</w:t>
            </w:r>
            <w:r w:rsidR="00CB29C5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14:paraId="2049433F" w14:textId="77777777" w:rsidR="00376C7D" w:rsidRPr="00E136A0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  <w:r w:rsidRPr="00E136A0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35A59703" w14:textId="77777777" w:rsidR="00376C7D" w:rsidRPr="00E136A0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49618412" w14:textId="3CDEA7FD" w:rsidR="00014ACD" w:rsidRPr="00635492" w:rsidRDefault="00014ACD" w:rsidP="00014ACD">
            <w:pPr>
              <w:rPr>
                <w:sz w:val="22"/>
                <w:szCs w:val="22"/>
              </w:rPr>
            </w:pPr>
            <w:r w:rsidRPr="00635492">
              <w:rPr>
                <w:sz w:val="22"/>
                <w:szCs w:val="22"/>
              </w:rPr>
              <w:t xml:space="preserve">Ordföranden Ida Karkiainen </w:t>
            </w:r>
            <w:r w:rsidR="00904B6F">
              <w:rPr>
                <w:sz w:val="22"/>
                <w:szCs w:val="22"/>
              </w:rPr>
              <w:t>återupptog</w:t>
            </w:r>
            <w:r w:rsidRPr="00635492">
              <w:rPr>
                <w:sz w:val="22"/>
                <w:szCs w:val="22"/>
              </w:rPr>
              <w:t xml:space="preserve"> sammanträdet.</w:t>
            </w:r>
          </w:p>
          <w:p w14:paraId="6FB7B38C" w14:textId="77777777" w:rsidR="00930B63" w:rsidRPr="00E136A0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E136A0" w14:paraId="27C29ECA" w14:textId="77777777" w:rsidTr="00F86ACF">
        <w:tc>
          <w:tcPr>
            <w:tcW w:w="753" w:type="dxa"/>
          </w:tcPr>
          <w:p w14:paraId="6106DFDB" w14:textId="1BCA73D4" w:rsidR="00376C7D" w:rsidRPr="00E136A0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136A0">
              <w:rPr>
                <w:b/>
                <w:snapToGrid w:val="0"/>
                <w:sz w:val="22"/>
                <w:szCs w:val="22"/>
              </w:rPr>
              <w:t>§</w:t>
            </w:r>
            <w:r w:rsidR="00CB29C5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596" w:type="dxa"/>
            <w:gridSpan w:val="2"/>
          </w:tcPr>
          <w:p w14:paraId="5FC6C686" w14:textId="723E73F5" w:rsidR="00376C7D" w:rsidRPr="00E136A0" w:rsidRDefault="00E136A0" w:rsidP="0069143B">
            <w:pPr>
              <w:rPr>
                <w:b/>
                <w:snapToGrid w:val="0"/>
                <w:sz w:val="22"/>
                <w:szCs w:val="22"/>
              </w:rPr>
            </w:pPr>
            <w:r w:rsidRPr="00E136A0">
              <w:rPr>
                <w:b/>
                <w:bCs/>
                <w:color w:val="000000"/>
                <w:sz w:val="22"/>
                <w:szCs w:val="22"/>
              </w:rPr>
              <w:t>Offentlig utfrågning med Andreas Carlson</w:t>
            </w:r>
          </w:p>
          <w:p w14:paraId="67BAE715" w14:textId="7B07B67F" w:rsidR="00930B63" w:rsidRPr="00E136A0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083FF9C2" w14:textId="6E4FE97F" w:rsidR="00376C7D" w:rsidRPr="00E136A0" w:rsidRDefault="00E136A0" w:rsidP="00E136A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136A0">
              <w:rPr>
                <w:snapToGrid w:val="0"/>
                <w:sz w:val="22"/>
                <w:szCs w:val="22"/>
              </w:rPr>
              <w:lastRenderedPageBreak/>
              <w:t xml:space="preserve">Utskottet höll en offentlig utfrågning med </w:t>
            </w:r>
            <w:r w:rsidR="002437D6">
              <w:rPr>
                <w:snapToGrid w:val="0"/>
                <w:sz w:val="22"/>
                <w:szCs w:val="22"/>
              </w:rPr>
              <w:t>i</w:t>
            </w:r>
            <w:r w:rsidRPr="00E136A0">
              <w:rPr>
                <w:snapToGrid w:val="0"/>
                <w:sz w:val="22"/>
                <w:szCs w:val="22"/>
              </w:rPr>
              <w:t xml:space="preserve">nfrastruktur- och bostadsminister Andreas Carlson, rörande granskningsärende 24 </w:t>
            </w:r>
            <w:r w:rsidRPr="00E136A0">
              <w:rPr>
                <w:bCs/>
                <w:sz w:val="22"/>
                <w:szCs w:val="22"/>
              </w:rPr>
              <w:t>Samråd med riksdagen om TEN-T-kartor.</w:t>
            </w:r>
          </w:p>
          <w:p w14:paraId="195D34E3" w14:textId="77777777" w:rsidR="00376C7D" w:rsidRPr="00E136A0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E136A0" w14:paraId="5A72A799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3240936B" w14:textId="77777777" w:rsidR="00323C54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136A0">
              <w:rPr>
                <w:sz w:val="22"/>
                <w:szCs w:val="22"/>
              </w:rPr>
              <w:lastRenderedPageBreak/>
              <w:t>Vid protokollet</w:t>
            </w:r>
          </w:p>
          <w:p w14:paraId="42601467" w14:textId="6CD641B5" w:rsidR="008273F4" w:rsidRPr="00E136A0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136A0">
              <w:rPr>
                <w:sz w:val="22"/>
                <w:szCs w:val="22"/>
              </w:rPr>
              <w:t>Justera</w:t>
            </w:r>
            <w:r w:rsidR="00323C54">
              <w:rPr>
                <w:sz w:val="22"/>
                <w:szCs w:val="22"/>
              </w:rPr>
              <w:t>t 2023-04-18</w:t>
            </w:r>
          </w:p>
          <w:p w14:paraId="207242A0" w14:textId="72A3BBAE" w:rsidR="00AF32C5" w:rsidRPr="00E136A0" w:rsidRDefault="000106E1" w:rsidP="00323C5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136A0">
              <w:rPr>
                <w:sz w:val="22"/>
                <w:szCs w:val="22"/>
              </w:rPr>
              <w:t>Ida Karkiainen</w:t>
            </w:r>
          </w:p>
        </w:tc>
      </w:tr>
    </w:tbl>
    <w:p w14:paraId="7B94909D" w14:textId="77777777" w:rsidR="005805B8" w:rsidRDefault="005805B8" w:rsidP="005805B8">
      <w:pPr>
        <w:widowControl/>
        <w:rPr>
          <w:sz w:val="22"/>
          <w:szCs w:val="22"/>
        </w:rPr>
      </w:pPr>
    </w:p>
    <w:p w14:paraId="0D7CD6CB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1D874DD1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48D1B0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49A0F94B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3F88A077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66117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366117">
              <w:rPr>
                <w:sz w:val="20"/>
              </w:rPr>
              <w:t>0</w:t>
            </w:r>
            <w:r w:rsidR="00E97D34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F80BF1">
              <w:rPr>
                <w:sz w:val="20"/>
              </w:rPr>
              <w:t>10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780D67C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24B14A69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40805F42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17D33AE6" w14:textId="483EBDFE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118C9">
              <w:rPr>
                <w:sz w:val="20"/>
              </w:rPr>
              <w:t>2</w:t>
            </w:r>
            <w:r w:rsidRPr="00D82D29">
              <w:rPr>
                <w:sz w:val="20"/>
              </w:rPr>
              <w:t>/2</w:t>
            </w:r>
            <w:r w:rsidR="007118C9">
              <w:rPr>
                <w:sz w:val="20"/>
              </w:rPr>
              <w:t>3</w:t>
            </w:r>
            <w:r w:rsidRPr="00D82D29">
              <w:rPr>
                <w:sz w:val="20"/>
              </w:rPr>
              <w:t>:</w:t>
            </w:r>
            <w:r w:rsidR="00E136A0">
              <w:rPr>
                <w:sz w:val="20"/>
              </w:rPr>
              <w:t>31</w:t>
            </w:r>
          </w:p>
        </w:tc>
      </w:tr>
      <w:tr w:rsidR="005805B8" w14:paraId="19BAAC5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109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07AB" w14:textId="0ED6D12E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2F3161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DA2E" w14:textId="20AA168C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E136A0">
              <w:rPr>
                <w:sz w:val="20"/>
              </w:rPr>
              <w:t xml:space="preserve"> </w:t>
            </w:r>
            <w:r w:rsidR="002F3161">
              <w:rPr>
                <w:sz w:val="20"/>
              </w:rPr>
              <w:t>4</w:t>
            </w:r>
            <w:r w:rsidR="00E136A0">
              <w:rPr>
                <w:sz w:val="20"/>
              </w:rPr>
              <w:t>–</w:t>
            </w:r>
            <w:r w:rsidR="002556C9">
              <w:rPr>
                <w:sz w:val="20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7CCE2" w14:textId="0350F410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2556C9">
              <w:rPr>
                <w:sz w:val="20"/>
              </w:rPr>
              <w:t>7</w:t>
            </w:r>
            <w:r w:rsidR="00E136A0">
              <w:rPr>
                <w:sz w:val="20"/>
              </w:rPr>
              <w:t>–</w:t>
            </w:r>
            <w:r w:rsidR="00DC1E2B">
              <w:rPr>
                <w:sz w:val="20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BE074" w14:textId="1787B6DD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EA0A0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4F5D5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7F92C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CC25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2D3A16C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34E9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BCD4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EFA6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8300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87A9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446E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0E7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0120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1199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ECD5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800C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3D14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F6C2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5D1B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B2B6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BF02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89D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8E4E18" w14:paraId="650926F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8E5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4599" w14:textId="452BE13D" w:rsidR="008E4E18" w:rsidRDefault="0082086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D4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13EDA" w14:textId="1E154AAF" w:rsidR="008E4E18" w:rsidRDefault="002F3161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2EB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D6C76" w14:textId="4D687A60" w:rsidR="008E4E18" w:rsidRDefault="004003A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69F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5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CA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7F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F4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51F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88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64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E17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72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1D3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F04A76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7AFB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A460" w14:textId="3F6CB89A" w:rsidR="008E4E18" w:rsidRDefault="0082086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D1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ABF4" w14:textId="0BCFE449" w:rsidR="008E4E18" w:rsidRDefault="002F3161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8FB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9A9F" w14:textId="3C2B9D53" w:rsidR="008E4E18" w:rsidRDefault="004003A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A2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03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DC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20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1B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CA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75B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90C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EAE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37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6C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711B93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A8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CDD1E" w14:textId="48F2C4CF" w:rsidR="008E4E18" w:rsidRDefault="0082086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AD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ACC5" w14:textId="41758C87" w:rsidR="008E4E18" w:rsidRDefault="002F3161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D7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DC88" w14:textId="703F5AEE" w:rsidR="008E4E18" w:rsidRDefault="004003A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28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10B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3BC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2B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AE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85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50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AC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A9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13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8B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572724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28C8" w14:textId="77777777" w:rsidR="008E4E18" w:rsidRPr="00BA0AA9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8442B" w14:textId="24752360" w:rsidR="008E4E18" w:rsidRDefault="0082086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F2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D1A2D" w14:textId="559CDFDF" w:rsidR="008E4E18" w:rsidRDefault="002F3161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DBA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956B" w14:textId="49905E3D" w:rsidR="008E4E18" w:rsidRDefault="004003A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1E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60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7FB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56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E70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5A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3C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CA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61FB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5A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B1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2EC5CCC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03A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14EA" w14:textId="3CDADC1D" w:rsidR="008E4E18" w:rsidRDefault="0082086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2C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8B041" w14:textId="7E455D20" w:rsidR="008E4E18" w:rsidRDefault="002F3161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8B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AEF5" w14:textId="427C14B7" w:rsidR="008E4E18" w:rsidRDefault="004003A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EF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182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35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15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E5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10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74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928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C7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A9A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3C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4F0F079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88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1FD2" w14:textId="333B0DE4" w:rsidR="008E4E18" w:rsidRDefault="0082086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9C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97FE" w14:textId="4612A323" w:rsidR="008E4E18" w:rsidRDefault="002F3161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68A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A11E" w14:textId="2D33800E" w:rsidR="008E4E18" w:rsidRDefault="004003A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D3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A9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40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B9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15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01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B2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9E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52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28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54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56A06D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1C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E1CB" w14:textId="7B90B6FF" w:rsidR="008E4E18" w:rsidRDefault="0082086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33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7124" w14:textId="54096223" w:rsidR="008E4E18" w:rsidRDefault="002F3161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5E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07D8" w14:textId="2BC46F2E" w:rsidR="008E4E18" w:rsidRDefault="004003A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A6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51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51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6E5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48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1E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4EF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B0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7B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358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FB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3B135E7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55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63AB" w14:textId="79C9464D" w:rsidR="008E4E18" w:rsidRDefault="0082086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65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3271" w14:textId="0706AC30" w:rsidR="008E4E18" w:rsidRDefault="002F3161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D0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A1FE" w14:textId="29EA063D" w:rsidR="008E4E18" w:rsidRDefault="004003A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A50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FC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59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09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B9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BD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FA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E3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67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7C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FB8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6CA6C6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91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19DD" w14:textId="399AE6F1" w:rsidR="008E4E18" w:rsidRDefault="0082086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08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DE0F" w14:textId="26086E41" w:rsidR="008E4E18" w:rsidRDefault="002F3161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A9B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70CD" w14:textId="11FE136D" w:rsidR="008E4E18" w:rsidRDefault="004003A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3F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8DA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F5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1F7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A9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2A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FC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A2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DC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DB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376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F0FCCD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A8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D631" w14:textId="069A85D8" w:rsidR="008E4E18" w:rsidRDefault="0082086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12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5CA2" w14:textId="2C7A6BA9" w:rsidR="008E4E18" w:rsidRDefault="002F3161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78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7747" w14:textId="5B3BF817" w:rsidR="008E4E18" w:rsidRDefault="004003A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C4B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BB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B6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D7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AB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EE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88E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11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17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445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C5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590E2B2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60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7811" w14:textId="710D5E39" w:rsidR="008E4E18" w:rsidRDefault="0082086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02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C8FA" w14:textId="6F810723" w:rsidR="008E4E18" w:rsidRDefault="002F3161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012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0E74" w14:textId="26A96CBD" w:rsidR="008E4E18" w:rsidRDefault="004003A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4C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85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60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CD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723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0E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22D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938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66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33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3D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2F4F82D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5DE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1B3F" w14:textId="28E497BC" w:rsidR="008E4E18" w:rsidRDefault="0082086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2B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C85E" w14:textId="43FBB443" w:rsidR="008E4E18" w:rsidRDefault="002F3161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9E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4AF2" w14:textId="4CBD5518" w:rsidR="008E4E18" w:rsidRDefault="004003A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E5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0D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E6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FB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FD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83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9C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A6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7132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D8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65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73EB0F4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24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98DE" w14:textId="649DD7D8" w:rsidR="008E4E18" w:rsidRDefault="0082086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71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5C57" w14:textId="2A3F5392" w:rsidR="008E4E18" w:rsidRDefault="002F3161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25A4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6756" w14:textId="21FCAEA0" w:rsidR="008E4E18" w:rsidRDefault="004003A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11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9463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05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1E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40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D19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713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A0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80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F3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039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F3D057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D2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9C89" w14:textId="166E5D6D" w:rsidR="008E4E18" w:rsidRDefault="0082086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F7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B13D" w14:textId="5A75CAB9" w:rsidR="008E4E18" w:rsidRDefault="002F3161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36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1943C" w14:textId="75C3EF70" w:rsidR="008E4E18" w:rsidRDefault="004003A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0AF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8A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EE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58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E912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41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A6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F2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740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AB5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C8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03AD" w14:paraId="4597A15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A761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FA39" w14:textId="2302DDEA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2936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C18D" w14:textId="73EF0E5E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1C42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E83E" w14:textId="32C67C0C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6B51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BF44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806C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9E95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6A74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EA6A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AB2A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4F1C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D1BE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476E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25E6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03AD" w14:paraId="4258AD5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C765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5565" w14:textId="40082024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C628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A46E" w14:textId="35073352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D6C5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0FFE" w14:textId="78C5882E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6799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611B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FA7D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514C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99D1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AC29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7472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DAD5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F7AC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473E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BF37B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03AD" w14:paraId="1DAF0D0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E5E1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CB91" w14:textId="12C5DF85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69EC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3A1A" w14:textId="70489E56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0090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37DBD" w14:textId="4D064D83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8505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BDA0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6E6E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3A7E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C704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DD17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7FC4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55D3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4E67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9B96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9EFC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03AD" w14:paraId="6ED84A4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48DF4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6A880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0EB1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6E20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8296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A0D6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249C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39AF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AD36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EB21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03C9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3C10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305F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580C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8C4A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DB1B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8E0D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4003AD" w14:paraId="01984A3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A9E2" w14:textId="77777777" w:rsidR="004003AD" w:rsidRDefault="004003AD" w:rsidP="004003AD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3B82" w14:textId="4C1CAE02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E688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D65C" w14:textId="2CEF495F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50ED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47535" w14:textId="05D87DB9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3551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2DB4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44F5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F3A6E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561E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93AB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C7A3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7AC1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6FCFA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EBDE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96F7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03AD" w14:paraId="6E1F8A9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DFB7" w14:textId="77777777" w:rsidR="004003AD" w:rsidRDefault="004003AD" w:rsidP="004003AD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45E0" w14:textId="034C6184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71E0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36D80" w14:textId="72DE8C5D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9A25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64B1" w14:textId="5D5BE198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BFAE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46E9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242D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896C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BB1E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414A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CBA75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D6AC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D58DB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9CC4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ED2B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03AD" w14:paraId="4CAE19F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F2B6" w14:textId="77777777" w:rsidR="004003AD" w:rsidRDefault="004003AD" w:rsidP="004003AD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015F1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B8FB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6DE5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B593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718A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8A42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D89F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3304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DF78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CF38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5BE7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8E7A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A4D4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2FEE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B246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0817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03AD" w14:paraId="01EB0F6C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2119" w14:textId="77777777" w:rsidR="004003AD" w:rsidRDefault="004003AD" w:rsidP="004003AD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AC66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A99C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965F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8609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0B11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787F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7A81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5C95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C966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1EE6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5D62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4DCB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52BE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0F61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B33C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EB13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03AD" w14:paraId="1D4E638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5BB5" w14:textId="77777777" w:rsidR="004003AD" w:rsidRDefault="004003AD" w:rsidP="004003AD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EE71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6508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A0AC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CC3E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0D44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99A8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A577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7B21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83F7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98EA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F7FE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7A7B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84CB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3DDC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F0CB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98DB7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03AD" w14:paraId="5BE33F5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CE70" w14:textId="77777777" w:rsidR="004003AD" w:rsidRDefault="004003AD" w:rsidP="004003AD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98D3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8CFA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20BF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15A2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9DF3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52A8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0012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BB48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A607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3176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4A52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E616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999C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B150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3A62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7FDF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03AD" w14:paraId="4D1559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CDD5" w14:textId="77777777" w:rsidR="004003AD" w:rsidRDefault="004003AD" w:rsidP="004003AD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4231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152A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AB0B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CD70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390C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68C3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CDCB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AD21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904D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E8E20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2549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3C2E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A8AD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A0E7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7B6A0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09DF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03AD" w14:paraId="2BC99B8E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D5EE" w14:textId="77777777" w:rsidR="004003AD" w:rsidRDefault="004003AD" w:rsidP="004003AD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DE1B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9910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B9D3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CAA3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BA24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1B246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EDF1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E71A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C543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55A2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0DD4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6006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9022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4CE7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30FA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D8B6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03AD" w14:paraId="0D49BA4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5D77" w14:textId="77777777" w:rsidR="004003AD" w:rsidRDefault="004003AD" w:rsidP="004003AD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Lars Wistedt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97FD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A532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324D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8438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46CB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8354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2673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5EA35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EAB1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504E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AF87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BD29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B61F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9037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565C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F318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03AD" w14:paraId="64913E8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D3353" w14:textId="77777777" w:rsidR="004003AD" w:rsidRDefault="004003AD" w:rsidP="004003AD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F40F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B56B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BF22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5F89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B8A1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B242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D698A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6AB9F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E076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BF58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80D0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9BCE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0B6C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030D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FB3C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341F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03AD" w14:paraId="7CFBD0A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ED3B" w14:textId="77777777" w:rsidR="004003AD" w:rsidRDefault="004003AD" w:rsidP="004003AD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B3A5" w14:textId="3EE414E8" w:rsidR="004003AD" w:rsidRDefault="00E4347F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59828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20DA" w14:textId="4F02E1AC" w:rsidR="004003AD" w:rsidRDefault="00E4347F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41CF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6A5B" w14:textId="28EA77AF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FBD4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EB487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87F2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0DC8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97458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20C5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065F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5E6C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5570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97B70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131B0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03AD" w14:paraId="1DDB994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6F57" w14:textId="77777777" w:rsidR="004003AD" w:rsidRDefault="004003AD" w:rsidP="004003AD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3C23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FB42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E638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EAFB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63BD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5195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87C9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0EDF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6DBC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8E46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107C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4507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1188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6F23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7EBC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D739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03AD" w14:paraId="64E1EDC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E32D" w14:textId="77777777" w:rsidR="004003AD" w:rsidRDefault="004003AD" w:rsidP="004003AD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EE4A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F8EE3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53A4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5E65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32C9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F527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B27C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064F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AE35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1939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5DD2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3162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4C41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1050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9778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983C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03AD" w14:paraId="79F64B6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6C57" w14:textId="77777777" w:rsidR="004003AD" w:rsidRDefault="004003AD" w:rsidP="004003AD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3447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4623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64FC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0131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B959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719C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4530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2245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971E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4307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1107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F6D6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398C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867A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CF43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081E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03AD" w14:paraId="5E7BCEE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691F7" w14:textId="77777777" w:rsidR="004003AD" w:rsidRDefault="004003AD" w:rsidP="004003AD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A6BF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A429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58A45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3695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D0D7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925C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AD7D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54A0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4B27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E684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3D81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558E6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63FD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EB73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956F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AA80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03AD" w14:paraId="3CEEF8D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9563" w14:textId="77777777" w:rsidR="004003AD" w:rsidRDefault="004003AD" w:rsidP="004003AD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E183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043AC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0D23C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1CD8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442A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D3DA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2ECE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8228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12F8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9727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6B97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5113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4235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D248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E4A0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D17A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03AD" w14:paraId="20617FF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D01B" w14:textId="77777777" w:rsidR="004003AD" w:rsidRDefault="004003AD" w:rsidP="004003AD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Lina Nordquist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75A5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32FA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7A36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37D8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22539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C7AF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6575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0E06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6D1D2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C56BB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1E12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8615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C30C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8105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789B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9957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03AD" w14:paraId="1F61A86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F227" w14:textId="77777777" w:rsidR="004003AD" w:rsidRDefault="004003AD" w:rsidP="004003AD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A572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FA1B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A2AB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5131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7AD4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C911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77E7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B3E2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AC35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558E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FC6E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EB9E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D634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5F81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D72A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5779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03AD" w14:paraId="02B5F9F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6365" w14:textId="77777777" w:rsidR="004003AD" w:rsidRDefault="004003AD" w:rsidP="004003AD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C35A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2D3D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3E6B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9717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2FE3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EBD5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3873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672D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E331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B154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DE40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04F5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FE54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8F65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D5FB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D22D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03AD" w14:paraId="630B776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541E" w14:textId="77777777" w:rsidR="004003AD" w:rsidRDefault="004003AD" w:rsidP="004003AD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B3E7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8DD1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7028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7138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3E25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F23F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4ECE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E83D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36DD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99CC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BF4F6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50A5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F842A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F7E8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3F0B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78F1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03AD" w14:paraId="3D8044E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EA62" w14:textId="77777777" w:rsidR="004003AD" w:rsidRDefault="004003AD" w:rsidP="004003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9961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E7AC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86542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8285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1797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AA537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1302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32073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A4D6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05D0A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246C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0A45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B409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953E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31914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FEE5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03AD" w14:paraId="309AFD2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FFDBF" w14:textId="77777777" w:rsidR="004003AD" w:rsidRDefault="004003AD" w:rsidP="004003AD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928E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12953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B49E4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8984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E770C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A0F5B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E39C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B16F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E065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39D8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EBAF5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1848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3C60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0DE3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7D3B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60A03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03AD" w14:paraId="22A3B81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1990" w14:textId="77777777" w:rsidR="004003AD" w:rsidRDefault="004003AD" w:rsidP="004003AD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72F8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5CC6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F91D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9791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5AD5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9051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65D8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D107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F746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0A7A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C031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D16C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E9DC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7DA8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5C9D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D0EB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03AD" w14:paraId="6AE9F42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1ED7" w14:textId="77777777" w:rsidR="004003AD" w:rsidRDefault="004003AD" w:rsidP="004003AD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26EE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1FA6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FD11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663F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361B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A4FD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7DD0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70CC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32F4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8340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E21A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CD99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2B5D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853F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2A265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D4BB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03AD" w14:paraId="3F1BE98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786E" w14:textId="77777777" w:rsidR="004003AD" w:rsidRDefault="004003AD" w:rsidP="004003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 B Hamilton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E735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AE86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33575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76C3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E597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A806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C3AD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80FE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4C24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DFF0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D262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A510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17C7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F347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B74B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A38B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03AD" w14:paraId="209EE8D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DEAC" w14:textId="77777777" w:rsidR="004003AD" w:rsidRDefault="004003AD" w:rsidP="004003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Malte Roos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4546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71A3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4093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1062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564C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5B27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D431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1A5D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5552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2E70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5E11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BB26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55C8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9D3E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2738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650F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03AD" w14:paraId="5FF978B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815DE" w14:textId="77777777" w:rsidR="004003AD" w:rsidRDefault="004003AD" w:rsidP="004003AD">
            <w:pPr>
              <w:rPr>
                <w:sz w:val="22"/>
                <w:szCs w:val="22"/>
              </w:rPr>
            </w:pPr>
            <w:r w:rsidRPr="00366117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A63C" w14:textId="2445AFD0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3BAA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C9DE" w14:textId="5EBBB73B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0CB5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6B65" w14:textId="51376EE5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3F442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5766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D294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282C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E07F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5109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AB7F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1030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CE3E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DAF7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29A6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03AD" w14:paraId="2CBD0A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8276" w14:textId="77777777" w:rsidR="004003AD" w:rsidRDefault="004003AD" w:rsidP="004003AD">
            <w:pPr>
              <w:rPr>
                <w:sz w:val="22"/>
                <w:szCs w:val="22"/>
              </w:rPr>
            </w:pPr>
            <w:r w:rsidRPr="00CE4AF4">
              <w:rPr>
                <w:sz w:val="22"/>
                <w:szCs w:val="22"/>
              </w:rPr>
              <w:t xml:space="preserve">Isabell Mixter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A003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874F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963A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EF36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B0AD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B051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FA9A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C45B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ABCE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C206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1EE6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9124E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0F61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DC4D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2434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BB80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03AD" w14:paraId="7FE7693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4F4A6" w14:textId="77777777" w:rsidR="004003AD" w:rsidRDefault="004003AD" w:rsidP="004003AD">
            <w:pPr>
              <w:rPr>
                <w:sz w:val="22"/>
                <w:szCs w:val="22"/>
              </w:rPr>
            </w:pPr>
            <w:r w:rsidRPr="00735C0D">
              <w:rPr>
                <w:sz w:val="22"/>
                <w:szCs w:val="22"/>
              </w:rPr>
              <w:t>Fredrik Stenberg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86C1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7D19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D989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321D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581A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0C7EB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2608F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0DCA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CEEF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F646A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1C30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2393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727A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955F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62A9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BEB0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003AD" w14:paraId="50036597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BBC1F72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0F48BC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661291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E2F5FA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4003AD" w14:paraId="048BEF52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5D2FAB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AFA767B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5A031D7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DA4C0FA" w14:textId="77777777" w:rsidR="004003AD" w:rsidRDefault="004003AD" w:rsidP="004003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0768CE9F" w14:textId="77777777"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1340EA"/>
    <w:multiLevelType w:val="hybridMultilevel"/>
    <w:tmpl w:val="194E285A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2"/>
  </w:num>
  <w:num w:numId="6">
    <w:abstractNumId w:val="9"/>
  </w:num>
  <w:num w:numId="7">
    <w:abstractNumId w:val="4"/>
  </w:num>
  <w:num w:numId="8">
    <w:abstractNumId w:val="3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90C"/>
    <w:rsid w:val="00000C1F"/>
    <w:rsid w:val="00001E5A"/>
    <w:rsid w:val="00006AAF"/>
    <w:rsid w:val="0000744F"/>
    <w:rsid w:val="000075A7"/>
    <w:rsid w:val="000106E1"/>
    <w:rsid w:val="00011B7A"/>
    <w:rsid w:val="00011CCB"/>
    <w:rsid w:val="00012D39"/>
    <w:rsid w:val="00013261"/>
    <w:rsid w:val="00014ACD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526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37D6"/>
    <w:rsid w:val="0025070D"/>
    <w:rsid w:val="00252565"/>
    <w:rsid w:val="002544E0"/>
    <w:rsid w:val="002556C9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3161"/>
    <w:rsid w:val="002F53C2"/>
    <w:rsid w:val="003075B8"/>
    <w:rsid w:val="00323C54"/>
    <w:rsid w:val="00331327"/>
    <w:rsid w:val="0033415B"/>
    <w:rsid w:val="00336917"/>
    <w:rsid w:val="00342116"/>
    <w:rsid w:val="00360479"/>
    <w:rsid w:val="00366117"/>
    <w:rsid w:val="00376C7D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03AD"/>
    <w:rsid w:val="00401656"/>
    <w:rsid w:val="0041089F"/>
    <w:rsid w:val="00412359"/>
    <w:rsid w:val="004147F0"/>
    <w:rsid w:val="0041580F"/>
    <w:rsid w:val="004206DB"/>
    <w:rsid w:val="00426FE7"/>
    <w:rsid w:val="00432C24"/>
    <w:rsid w:val="004401E9"/>
    <w:rsid w:val="00441381"/>
    <w:rsid w:val="00446353"/>
    <w:rsid w:val="00447115"/>
    <w:rsid w:val="00451D02"/>
    <w:rsid w:val="00453F5E"/>
    <w:rsid w:val="00454E3F"/>
    <w:rsid w:val="004678FB"/>
    <w:rsid w:val="00477C9F"/>
    <w:rsid w:val="00490212"/>
    <w:rsid w:val="0049372F"/>
    <w:rsid w:val="00494678"/>
    <w:rsid w:val="00494D58"/>
    <w:rsid w:val="004A3CE1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490C"/>
    <w:rsid w:val="00506ACC"/>
    <w:rsid w:val="00506EBC"/>
    <w:rsid w:val="005108E6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32AC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2364"/>
    <w:rsid w:val="00735C0D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20865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61863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E4E18"/>
    <w:rsid w:val="008F4D68"/>
    <w:rsid w:val="00902D63"/>
    <w:rsid w:val="00902D69"/>
    <w:rsid w:val="0090428F"/>
    <w:rsid w:val="00904B6F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67BB0"/>
    <w:rsid w:val="00973D8B"/>
    <w:rsid w:val="00976307"/>
    <w:rsid w:val="009815DB"/>
    <w:rsid w:val="0098705B"/>
    <w:rsid w:val="00987DE8"/>
    <w:rsid w:val="009900A1"/>
    <w:rsid w:val="009A1DED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2613F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65E4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0A30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447EA"/>
    <w:rsid w:val="00B54D41"/>
    <w:rsid w:val="00B56452"/>
    <w:rsid w:val="00B61768"/>
    <w:rsid w:val="00B6245C"/>
    <w:rsid w:val="00B639E1"/>
    <w:rsid w:val="00B64A91"/>
    <w:rsid w:val="00B74AFA"/>
    <w:rsid w:val="00B820F6"/>
    <w:rsid w:val="00B84121"/>
    <w:rsid w:val="00B85B4A"/>
    <w:rsid w:val="00B874B7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10454"/>
    <w:rsid w:val="00C10672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0989"/>
    <w:rsid w:val="00CB29C5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11E"/>
    <w:rsid w:val="00D52626"/>
    <w:rsid w:val="00D650C7"/>
    <w:rsid w:val="00D67826"/>
    <w:rsid w:val="00D67B7E"/>
    <w:rsid w:val="00D67FEC"/>
    <w:rsid w:val="00D75278"/>
    <w:rsid w:val="00D75A71"/>
    <w:rsid w:val="00D84771"/>
    <w:rsid w:val="00D91734"/>
    <w:rsid w:val="00D93637"/>
    <w:rsid w:val="00D93C2E"/>
    <w:rsid w:val="00D96F98"/>
    <w:rsid w:val="00DA12E0"/>
    <w:rsid w:val="00DA49C8"/>
    <w:rsid w:val="00DC0E6D"/>
    <w:rsid w:val="00DC1007"/>
    <w:rsid w:val="00DC1E2B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36A0"/>
    <w:rsid w:val="00E14E39"/>
    <w:rsid w:val="00E33857"/>
    <w:rsid w:val="00E4347F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3BC8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227F9"/>
    <w:rsid w:val="00F33C48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912CAB"/>
  <w15:chartTrackingRefBased/>
  <w15:docId w15:val="{99118AE1-EBD7-43E0-A1D9-CD475A717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2-23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2022-23</Template>
  <TotalTime>203</TotalTime>
  <Pages>3</Pages>
  <Words>442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32</cp:revision>
  <cp:lastPrinted>2023-04-12T11:20:00Z</cp:lastPrinted>
  <dcterms:created xsi:type="dcterms:W3CDTF">2023-04-11T13:24:00Z</dcterms:created>
  <dcterms:modified xsi:type="dcterms:W3CDTF">2023-05-05T11:33:00Z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