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1DDB" w:rsidRPr="00324881" w:rsidTr="009D1DDB">
        <w:trPr>
          <w:trHeight w:val="1361"/>
        </w:trPr>
        <w:tc>
          <w:tcPr>
            <w:tcW w:w="5471" w:type="dxa"/>
          </w:tcPr>
          <w:p w:rsidR="009D1DDB" w:rsidRPr="00324881" w:rsidRDefault="009D1DDB" w:rsidP="009D1DDB">
            <w:pPr>
              <w:pStyle w:val="RSKRbeteckning"/>
              <w:spacing w:before="240"/>
            </w:pPr>
            <w:r w:rsidRPr="00324881">
              <w:t>Riksdagsskrivelse</w:t>
            </w:r>
          </w:p>
          <w:p w:rsidR="009D1DDB" w:rsidRPr="00324881" w:rsidRDefault="009D1DDB" w:rsidP="009D1DDB">
            <w:pPr>
              <w:pStyle w:val="RSKRbeteckning"/>
            </w:pPr>
            <w:r w:rsidRPr="00324881">
              <w:t>2014/15:109</w:t>
            </w:r>
          </w:p>
        </w:tc>
        <w:tc>
          <w:tcPr>
            <w:tcW w:w="2551" w:type="dxa"/>
          </w:tcPr>
          <w:p w:rsidR="009D1DDB" w:rsidRPr="00324881" w:rsidRDefault="009D1DDB" w:rsidP="009D1DDB">
            <w:pPr>
              <w:spacing w:before="300"/>
            </w:pPr>
            <w:r w:rsidRPr="003248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1DDB" w:rsidRPr="00324881" w:rsidRDefault="009D1DDB" w:rsidP="009E6885"/>
          <w:p w:rsidR="009D1DDB" w:rsidRPr="00324881" w:rsidRDefault="009D1DDB" w:rsidP="009D1DDB">
            <w:pPr>
              <w:jc w:val="right"/>
            </w:pPr>
          </w:p>
        </w:tc>
      </w:tr>
      <w:tr w:rsidR="009D1DDB" w:rsidRPr="00324881" w:rsidTr="009D1D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D1DDB" w:rsidRPr="00324881" w:rsidRDefault="009D1DDB" w:rsidP="009D1DDB">
            <w:pPr>
              <w:rPr>
                <w:sz w:val="10"/>
              </w:rPr>
            </w:pPr>
          </w:p>
        </w:tc>
      </w:tr>
    </w:tbl>
    <w:p w:rsidR="00CE5B19" w:rsidRPr="00324881" w:rsidRDefault="00CE5B19" w:rsidP="009D1DDB"/>
    <w:p w:rsidR="009D1DDB" w:rsidRPr="00324881" w:rsidRDefault="009D1DDB" w:rsidP="009D1DDB">
      <w:pPr>
        <w:pStyle w:val="Mottagare1"/>
      </w:pPr>
      <w:r w:rsidRPr="00324881">
        <w:t>Regeringen</w:t>
      </w:r>
    </w:p>
    <w:p w:rsidR="009D1DDB" w:rsidRPr="00324881" w:rsidRDefault="009D1DDB" w:rsidP="009D1DDB">
      <w:pPr>
        <w:pStyle w:val="Mottagare2"/>
      </w:pPr>
      <w:r w:rsidRPr="00324881">
        <w:t>Utbildningsdepartementet</w:t>
      </w:r>
    </w:p>
    <w:p w:rsidR="009D1DDB" w:rsidRPr="00324881" w:rsidRDefault="009D1DDB" w:rsidP="009D1DDB">
      <w:r w:rsidRPr="00324881">
        <w:t>Med överlämnande av utbildningsutskottets betänkande 2014/15:UbU5 Vissa frågor om utlandssvenska elevers utbildning i Sverige får jag anmäla att riksdagen denna dag bifallit utskottets förslag till riksdagsbeslut.</w:t>
      </w:r>
    </w:p>
    <w:p w:rsidR="009D1DDB" w:rsidRPr="00324881" w:rsidRDefault="009D1DDB" w:rsidP="009D1DDB">
      <w:pPr>
        <w:pStyle w:val="Stockholm"/>
      </w:pPr>
      <w:r w:rsidRPr="00324881">
        <w:t>Stockholm 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1DDB" w:rsidRPr="00324881" w:rsidTr="009D1DDB">
        <w:tc>
          <w:tcPr>
            <w:tcW w:w="3628" w:type="dxa"/>
          </w:tcPr>
          <w:p w:rsidR="009D1DDB" w:rsidRPr="00324881" w:rsidRDefault="009D1DDB" w:rsidP="009D1DDB">
            <w:pPr>
              <w:pStyle w:val="AvsTalman"/>
            </w:pPr>
            <w:r w:rsidRPr="00324881">
              <w:t>Urban Ahlin</w:t>
            </w:r>
          </w:p>
        </w:tc>
        <w:tc>
          <w:tcPr>
            <w:tcW w:w="3628" w:type="dxa"/>
          </w:tcPr>
          <w:p w:rsidR="009D1DDB" w:rsidRPr="00324881" w:rsidRDefault="009D1DDB" w:rsidP="009D1DDB">
            <w:pPr>
              <w:pStyle w:val="AvsTjnsteman"/>
            </w:pPr>
            <w:r w:rsidRPr="00324881">
              <w:t>Claes Mårtensson</w:t>
            </w:r>
          </w:p>
        </w:tc>
      </w:tr>
    </w:tbl>
    <w:p w:rsidR="009D1DDB" w:rsidRPr="00324881" w:rsidRDefault="009D1DDB" w:rsidP="009D1DDB"/>
    <w:sectPr w:rsidR="009D1DDB" w:rsidRPr="0032488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DDB"/>
    <w:rsid w:val="000171F4"/>
    <w:rsid w:val="00040DEC"/>
    <w:rsid w:val="00062659"/>
    <w:rsid w:val="000B4100"/>
    <w:rsid w:val="00137E7C"/>
    <w:rsid w:val="00141DF3"/>
    <w:rsid w:val="0015071F"/>
    <w:rsid w:val="00195979"/>
    <w:rsid w:val="001A6753"/>
    <w:rsid w:val="001E47A1"/>
    <w:rsid w:val="0028165D"/>
    <w:rsid w:val="002C59DD"/>
    <w:rsid w:val="002E72EA"/>
    <w:rsid w:val="00300275"/>
    <w:rsid w:val="00324881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D1DDB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CDCA6E-A40D-48F5-BFB4-BE8F3E8A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2015-02-18T15:57:00Z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Vissa frågor om utlandssvenska elevers utbildning i Sverige</vt:lpwstr>
  </property>
  <property fmtid="{D5CDD505-2E9C-101B-9397-08002B2CF9AE}" pid="19" name="Version">
    <vt:lpwstr>3.54</vt:lpwstr>
  </property>
</Properties>
</file>