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782EA9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A6C6B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5867A551" w14:textId="1B3DFADB" w:rsidR="008273F4" w:rsidRPr="004A6C6B" w:rsidRDefault="008273F4" w:rsidP="00477C9F">
            <w:pPr>
              <w:rPr>
                <w:b/>
                <w:sz w:val="22"/>
                <w:szCs w:val="22"/>
              </w:rPr>
            </w:pPr>
            <w:r w:rsidRPr="004A6C6B">
              <w:rPr>
                <w:b/>
                <w:sz w:val="22"/>
                <w:szCs w:val="22"/>
              </w:rPr>
              <w:t>SÄRSKILT</w:t>
            </w:r>
          </w:p>
          <w:p w14:paraId="40538011" w14:textId="0A28C058" w:rsidR="0096348C" w:rsidRPr="004A6C6B" w:rsidRDefault="0096348C" w:rsidP="00477C9F">
            <w:pPr>
              <w:rPr>
                <w:b/>
                <w:sz w:val="22"/>
                <w:szCs w:val="22"/>
              </w:rPr>
            </w:pPr>
            <w:r w:rsidRPr="004A6C6B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538012" w14:textId="48A93B08" w:rsidR="0096348C" w:rsidRPr="004A6C6B" w:rsidRDefault="000B7C05" w:rsidP="00477C9F">
            <w:pPr>
              <w:rPr>
                <w:b/>
                <w:sz w:val="22"/>
                <w:szCs w:val="22"/>
              </w:rPr>
            </w:pPr>
            <w:r w:rsidRPr="004A6C6B">
              <w:rPr>
                <w:b/>
                <w:sz w:val="22"/>
                <w:szCs w:val="22"/>
              </w:rPr>
              <w:t>UTSKOTTSSAMMANTRÄDE 20</w:t>
            </w:r>
            <w:r w:rsidR="00236A17" w:rsidRPr="004A6C6B">
              <w:rPr>
                <w:b/>
                <w:sz w:val="22"/>
                <w:szCs w:val="22"/>
              </w:rPr>
              <w:t>20</w:t>
            </w:r>
            <w:r w:rsidRPr="004A6C6B">
              <w:rPr>
                <w:b/>
                <w:sz w:val="22"/>
                <w:szCs w:val="22"/>
              </w:rPr>
              <w:t>/</w:t>
            </w:r>
            <w:r w:rsidR="00955E76" w:rsidRPr="004A6C6B">
              <w:rPr>
                <w:b/>
                <w:sz w:val="22"/>
                <w:szCs w:val="22"/>
              </w:rPr>
              <w:t>2</w:t>
            </w:r>
            <w:r w:rsidR="00236A17" w:rsidRPr="004A6C6B">
              <w:rPr>
                <w:b/>
                <w:sz w:val="22"/>
                <w:szCs w:val="22"/>
              </w:rPr>
              <w:t>1</w:t>
            </w:r>
            <w:r w:rsidR="0096348C" w:rsidRPr="004A6C6B">
              <w:rPr>
                <w:b/>
                <w:sz w:val="22"/>
                <w:szCs w:val="22"/>
              </w:rPr>
              <w:t>:</w:t>
            </w:r>
            <w:r w:rsidR="00E4271C" w:rsidRPr="004A6C6B">
              <w:rPr>
                <w:b/>
                <w:sz w:val="22"/>
                <w:szCs w:val="22"/>
              </w:rPr>
              <w:t>55</w:t>
            </w:r>
          </w:p>
          <w:p w14:paraId="40538013" w14:textId="77777777" w:rsidR="0096348C" w:rsidRPr="004A6C6B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A6C6B" w14:paraId="40538017" w14:textId="77777777" w:rsidTr="00477C9F">
        <w:tc>
          <w:tcPr>
            <w:tcW w:w="1985" w:type="dxa"/>
          </w:tcPr>
          <w:p w14:paraId="40538015" w14:textId="77777777" w:rsidR="0096348C" w:rsidRPr="004A6C6B" w:rsidRDefault="0096348C" w:rsidP="00477C9F">
            <w:pPr>
              <w:rPr>
                <w:sz w:val="22"/>
                <w:szCs w:val="22"/>
              </w:rPr>
            </w:pPr>
            <w:r w:rsidRPr="004A6C6B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05C13968" w:rsidR="0096348C" w:rsidRPr="004A6C6B" w:rsidRDefault="009D1BB5" w:rsidP="00A54DE5">
            <w:pPr>
              <w:rPr>
                <w:sz w:val="22"/>
                <w:szCs w:val="22"/>
              </w:rPr>
            </w:pPr>
            <w:r w:rsidRPr="004A6C6B">
              <w:rPr>
                <w:sz w:val="22"/>
                <w:szCs w:val="22"/>
              </w:rPr>
              <w:t>20</w:t>
            </w:r>
            <w:r w:rsidR="000A7D87" w:rsidRPr="004A6C6B">
              <w:rPr>
                <w:sz w:val="22"/>
                <w:szCs w:val="22"/>
              </w:rPr>
              <w:t>2</w:t>
            </w:r>
            <w:r w:rsidR="005E2252" w:rsidRPr="004A6C6B">
              <w:rPr>
                <w:sz w:val="22"/>
                <w:szCs w:val="22"/>
              </w:rPr>
              <w:t>1</w:t>
            </w:r>
            <w:r w:rsidR="00D52626" w:rsidRPr="004A6C6B">
              <w:rPr>
                <w:sz w:val="22"/>
                <w:szCs w:val="22"/>
              </w:rPr>
              <w:t>-</w:t>
            </w:r>
            <w:r w:rsidR="0098705B" w:rsidRPr="004A6C6B">
              <w:rPr>
                <w:sz w:val="22"/>
                <w:szCs w:val="22"/>
              </w:rPr>
              <w:t>0</w:t>
            </w:r>
            <w:r w:rsidR="005622CA" w:rsidRPr="004A6C6B">
              <w:rPr>
                <w:sz w:val="22"/>
                <w:szCs w:val="22"/>
              </w:rPr>
              <w:t>5</w:t>
            </w:r>
            <w:r w:rsidR="009B3631" w:rsidRPr="004A6C6B">
              <w:rPr>
                <w:sz w:val="22"/>
                <w:szCs w:val="22"/>
              </w:rPr>
              <w:t>-</w:t>
            </w:r>
            <w:r w:rsidR="00E4271C" w:rsidRPr="004A6C6B">
              <w:rPr>
                <w:sz w:val="22"/>
                <w:szCs w:val="22"/>
              </w:rPr>
              <w:t>06</w:t>
            </w:r>
          </w:p>
        </w:tc>
      </w:tr>
      <w:tr w:rsidR="0096348C" w:rsidRPr="004A6C6B" w14:paraId="4053801A" w14:textId="77777777" w:rsidTr="00477C9F">
        <w:tc>
          <w:tcPr>
            <w:tcW w:w="1985" w:type="dxa"/>
          </w:tcPr>
          <w:p w14:paraId="40538018" w14:textId="77777777" w:rsidR="0096348C" w:rsidRPr="004A6C6B" w:rsidRDefault="0096348C" w:rsidP="00477C9F">
            <w:pPr>
              <w:rPr>
                <w:sz w:val="22"/>
                <w:szCs w:val="22"/>
              </w:rPr>
            </w:pPr>
            <w:r w:rsidRPr="004A6C6B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7662AFE0" w14:textId="108D032B" w:rsidR="00BD53C1" w:rsidRPr="004A6C6B" w:rsidRDefault="00E4271C" w:rsidP="009B3631">
            <w:pPr>
              <w:rPr>
                <w:sz w:val="22"/>
                <w:szCs w:val="22"/>
              </w:rPr>
            </w:pPr>
            <w:r w:rsidRPr="004A6C6B">
              <w:rPr>
                <w:sz w:val="22"/>
                <w:szCs w:val="22"/>
              </w:rPr>
              <w:t>9</w:t>
            </w:r>
            <w:r w:rsidR="009B3631" w:rsidRPr="004A6C6B">
              <w:rPr>
                <w:sz w:val="22"/>
                <w:szCs w:val="22"/>
              </w:rPr>
              <w:t>.</w:t>
            </w:r>
            <w:r w:rsidR="00750F46" w:rsidRPr="004A6C6B">
              <w:rPr>
                <w:sz w:val="22"/>
                <w:szCs w:val="22"/>
              </w:rPr>
              <w:t>26</w:t>
            </w:r>
            <w:r w:rsidR="00184FD9" w:rsidRPr="004A6C6B">
              <w:rPr>
                <w:sz w:val="22"/>
                <w:szCs w:val="22"/>
              </w:rPr>
              <w:t>–10.37</w:t>
            </w:r>
          </w:p>
          <w:p w14:paraId="3EB47734" w14:textId="5C24A494" w:rsidR="00184FD9" w:rsidRPr="004A6C6B" w:rsidRDefault="00184FD9" w:rsidP="009B3631">
            <w:pPr>
              <w:rPr>
                <w:sz w:val="22"/>
                <w:szCs w:val="22"/>
              </w:rPr>
            </w:pPr>
            <w:r w:rsidRPr="004A6C6B">
              <w:rPr>
                <w:sz w:val="22"/>
                <w:szCs w:val="22"/>
              </w:rPr>
              <w:t>1</w:t>
            </w:r>
            <w:r w:rsidR="003816DC" w:rsidRPr="004A6C6B">
              <w:rPr>
                <w:sz w:val="22"/>
                <w:szCs w:val="22"/>
              </w:rPr>
              <w:t>0</w:t>
            </w:r>
            <w:r w:rsidRPr="004A6C6B">
              <w:rPr>
                <w:sz w:val="22"/>
                <w:szCs w:val="22"/>
              </w:rPr>
              <w:t>.</w:t>
            </w:r>
            <w:r w:rsidR="006400D3" w:rsidRPr="004A6C6B">
              <w:rPr>
                <w:sz w:val="22"/>
                <w:szCs w:val="22"/>
              </w:rPr>
              <w:t>44</w:t>
            </w:r>
            <w:r w:rsidRPr="004A6C6B">
              <w:rPr>
                <w:sz w:val="22"/>
                <w:szCs w:val="22"/>
              </w:rPr>
              <w:t>–</w:t>
            </w:r>
            <w:r w:rsidR="003816DC" w:rsidRPr="004A6C6B">
              <w:rPr>
                <w:sz w:val="22"/>
                <w:szCs w:val="22"/>
              </w:rPr>
              <w:t>11.44</w:t>
            </w:r>
          </w:p>
          <w:p w14:paraId="5FE5219E" w14:textId="00B49798" w:rsidR="00A02E22" w:rsidRPr="004A6C6B" w:rsidRDefault="00A02E22" w:rsidP="00A02E22">
            <w:pPr>
              <w:rPr>
                <w:sz w:val="22"/>
                <w:szCs w:val="22"/>
              </w:rPr>
            </w:pPr>
            <w:r w:rsidRPr="004A6C6B">
              <w:rPr>
                <w:sz w:val="22"/>
                <w:szCs w:val="22"/>
              </w:rPr>
              <w:t>1</w:t>
            </w:r>
            <w:r w:rsidR="002F7CF5" w:rsidRPr="004A6C6B">
              <w:rPr>
                <w:sz w:val="22"/>
                <w:szCs w:val="22"/>
              </w:rPr>
              <w:t>3</w:t>
            </w:r>
            <w:r w:rsidRPr="004A6C6B">
              <w:rPr>
                <w:sz w:val="22"/>
                <w:szCs w:val="22"/>
              </w:rPr>
              <w:t>.</w:t>
            </w:r>
            <w:r w:rsidR="002F7CF5" w:rsidRPr="004A6C6B">
              <w:rPr>
                <w:sz w:val="22"/>
                <w:szCs w:val="22"/>
              </w:rPr>
              <w:t>30</w:t>
            </w:r>
            <w:r w:rsidRPr="004A6C6B">
              <w:rPr>
                <w:sz w:val="22"/>
                <w:szCs w:val="22"/>
              </w:rPr>
              <w:t>–</w:t>
            </w:r>
            <w:r w:rsidR="006400D3" w:rsidRPr="004A6C6B">
              <w:rPr>
                <w:sz w:val="22"/>
                <w:szCs w:val="22"/>
              </w:rPr>
              <w:t>1</w:t>
            </w:r>
            <w:r w:rsidR="00546F33" w:rsidRPr="004A6C6B">
              <w:rPr>
                <w:sz w:val="22"/>
                <w:szCs w:val="22"/>
              </w:rPr>
              <w:t>4</w:t>
            </w:r>
            <w:r w:rsidR="006400D3" w:rsidRPr="004A6C6B">
              <w:rPr>
                <w:sz w:val="22"/>
                <w:szCs w:val="22"/>
              </w:rPr>
              <w:t>.</w:t>
            </w:r>
            <w:r w:rsidR="00546F33" w:rsidRPr="004A6C6B">
              <w:rPr>
                <w:sz w:val="22"/>
                <w:szCs w:val="22"/>
              </w:rPr>
              <w:t>59</w:t>
            </w:r>
          </w:p>
          <w:p w14:paraId="40538019" w14:textId="611A6946" w:rsidR="00A02E22" w:rsidRPr="004A6C6B" w:rsidRDefault="00A02E22" w:rsidP="009B3631">
            <w:pPr>
              <w:rPr>
                <w:sz w:val="22"/>
                <w:szCs w:val="22"/>
              </w:rPr>
            </w:pPr>
            <w:r w:rsidRPr="004A6C6B">
              <w:rPr>
                <w:sz w:val="22"/>
                <w:szCs w:val="22"/>
              </w:rPr>
              <w:t>1</w:t>
            </w:r>
            <w:r w:rsidR="006400D3" w:rsidRPr="004A6C6B">
              <w:rPr>
                <w:sz w:val="22"/>
                <w:szCs w:val="22"/>
              </w:rPr>
              <w:t>5</w:t>
            </w:r>
            <w:r w:rsidRPr="004A6C6B">
              <w:rPr>
                <w:sz w:val="22"/>
                <w:szCs w:val="22"/>
              </w:rPr>
              <w:t>.</w:t>
            </w:r>
            <w:r w:rsidR="00546F33" w:rsidRPr="004A6C6B">
              <w:rPr>
                <w:sz w:val="22"/>
                <w:szCs w:val="22"/>
              </w:rPr>
              <w:t>2</w:t>
            </w:r>
            <w:r w:rsidR="006400D3" w:rsidRPr="004A6C6B">
              <w:rPr>
                <w:sz w:val="22"/>
                <w:szCs w:val="22"/>
              </w:rPr>
              <w:t>0</w:t>
            </w:r>
            <w:r w:rsidRPr="004A6C6B">
              <w:rPr>
                <w:sz w:val="22"/>
                <w:szCs w:val="22"/>
              </w:rPr>
              <w:t>–</w:t>
            </w:r>
            <w:r w:rsidR="006400D3" w:rsidRPr="004A6C6B">
              <w:rPr>
                <w:sz w:val="22"/>
                <w:szCs w:val="22"/>
              </w:rPr>
              <w:t>1</w:t>
            </w:r>
            <w:r w:rsidR="003F6BD2" w:rsidRPr="004A6C6B">
              <w:rPr>
                <w:sz w:val="22"/>
                <w:szCs w:val="22"/>
              </w:rPr>
              <w:t>6.58</w:t>
            </w:r>
          </w:p>
        </w:tc>
      </w:tr>
      <w:tr w:rsidR="0096348C" w:rsidRPr="004A6C6B" w14:paraId="4053801D" w14:textId="77777777" w:rsidTr="00477C9F">
        <w:tc>
          <w:tcPr>
            <w:tcW w:w="1985" w:type="dxa"/>
          </w:tcPr>
          <w:p w14:paraId="4053801B" w14:textId="77777777" w:rsidR="0096348C" w:rsidRPr="004A6C6B" w:rsidRDefault="0096348C" w:rsidP="00477C9F">
            <w:pPr>
              <w:rPr>
                <w:sz w:val="22"/>
                <w:szCs w:val="22"/>
              </w:rPr>
            </w:pPr>
            <w:r w:rsidRPr="004A6C6B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A6C6B" w:rsidRDefault="0096348C" w:rsidP="00477C9F">
            <w:pPr>
              <w:rPr>
                <w:sz w:val="22"/>
                <w:szCs w:val="22"/>
              </w:rPr>
            </w:pPr>
            <w:r w:rsidRPr="004A6C6B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A6C6B" w:rsidRDefault="0096348C" w:rsidP="00477C9F">
      <w:pPr>
        <w:rPr>
          <w:sz w:val="22"/>
          <w:szCs w:val="22"/>
        </w:rPr>
      </w:pPr>
    </w:p>
    <w:p w14:paraId="4053801F" w14:textId="77777777" w:rsidR="0096348C" w:rsidRPr="004A6C6B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4A6C6B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F84080" w:rsidRPr="004A6C6B" w14:paraId="2CB677B1" w14:textId="77777777" w:rsidTr="00670574">
        <w:tc>
          <w:tcPr>
            <w:tcW w:w="567" w:type="dxa"/>
          </w:tcPr>
          <w:p w14:paraId="4A254A54" w14:textId="656FC7B2" w:rsidR="00F84080" w:rsidRPr="004A6C6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A6C6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4A6C6B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946" w:type="dxa"/>
            <w:gridSpan w:val="2"/>
          </w:tcPr>
          <w:p w14:paraId="708AE684" w14:textId="77777777" w:rsidR="004E77B0" w:rsidRPr="004A6C6B" w:rsidRDefault="004E77B0" w:rsidP="004E77B0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4A6C6B">
              <w:rPr>
                <w:b/>
                <w:bCs/>
                <w:color w:val="000000"/>
                <w:sz w:val="22"/>
                <w:szCs w:val="22"/>
              </w:rPr>
              <w:t>Justering av protokoll</w:t>
            </w:r>
          </w:p>
          <w:p w14:paraId="52663DDE" w14:textId="77777777" w:rsidR="008A11B2" w:rsidRPr="004A6C6B" w:rsidRDefault="008A11B2" w:rsidP="004E77B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818AA54" w14:textId="3FFD288F" w:rsidR="008A11B2" w:rsidRPr="004A6C6B" w:rsidRDefault="008A11B2" w:rsidP="008A11B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A6C6B">
              <w:rPr>
                <w:snapToGrid w:val="0"/>
                <w:sz w:val="22"/>
                <w:szCs w:val="22"/>
              </w:rPr>
              <w:t>Utskottet justerade särskilt protokoll 2020/21:54.</w:t>
            </w:r>
          </w:p>
          <w:p w14:paraId="13A143E6" w14:textId="1BBA3A96" w:rsidR="008A11B2" w:rsidRPr="004A6C6B" w:rsidRDefault="008A11B2" w:rsidP="004E77B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F84080" w:rsidRPr="004A6C6B" w14:paraId="392836AD" w14:textId="77777777" w:rsidTr="00670574">
        <w:tc>
          <w:tcPr>
            <w:tcW w:w="567" w:type="dxa"/>
          </w:tcPr>
          <w:p w14:paraId="581EEC39" w14:textId="68202C00" w:rsidR="00F84080" w:rsidRPr="004A6C6B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A6C6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1422D" w:rsidRPr="004A6C6B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4EE33774" w14:textId="77777777" w:rsidR="00F84080" w:rsidRPr="004A6C6B" w:rsidRDefault="004E77B0" w:rsidP="004E77B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A6C6B">
              <w:rPr>
                <w:b/>
                <w:bCs/>
                <w:color w:val="000000"/>
                <w:sz w:val="22"/>
                <w:szCs w:val="22"/>
              </w:rPr>
              <w:t>Hanteringen av promemorior om migration - G15 och 26</w:t>
            </w:r>
          </w:p>
          <w:p w14:paraId="2C94B9FA" w14:textId="77777777" w:rsidR="004E77B0" w:rsidRPr="004A6C6B" w:rsidRDefault="004E77B0" w:rsidP="004E77B0">
            <w:pPr>
              <w:rPr>
                <w:b/>
                <w:snapToGrid w:val="0"/>
                <w:sz w:val="22"/>
                <w:szCs w:val="22"/>
              </w:rPr>
            </w:pPr>
          </w:p>
          <w:p w14:paraId="60AF6AFC" w14:textId="77777777" w:rsidR="004E77B0" w:rsidRPr="004A6C6B" w:rsidRDefault="004E77B0" w:rsidP="004E77B0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4A6C6B">
              <w:rPr>
                <w:snapToGrid w:val="0"/>
                <w:sz w:val="22"/>
                <w:szCs w:val="22"/>
              </w:rPr>
              <w:t>Utskottet</w:t>
            </w:r>
            <w:r w:rsidRPr="004A6C6B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44A8241B" w14:textId="77777777" w:rsidR="004E77B0" w:rsidRPr="004A6C6B" w:rsidRDefault="004E77B0" w:rsidP="004E77B0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017E027E" w14:textId="77777777" w:rsidR="004E77B0" w:rsidRPr="004A6C6B" w:rsidRDefault="004E77B0" w:rsidP="004E77B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A6C6B">
              <w:rPr>
                <w:snapToGrid w:val="0"/>
                <w:sz w:val="22"/>
                <w:szCs w:val="22"/>
              </w:rPr>
              <w:t>Ärendet bordlades.</w:t>
            </w:r>
          </w:p>
          <w:p w14:paraId="35592D36" w14:textId="7DD341EA" w:rsidR="004E77B0" w:rsidRPr="004A6C6B" w:rsidRDefault="004E77B0" w:rsidP="004E77B0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827534" w:rsidRPr="004A6C6B" w14:paraId="05B98BF7" w14:textId="77777777" w:rsidTr="00670574">
        <w:tc>
          <w:tcPr>
            <w:tcW w:w="567" w:type="dxa"/>
          </w:tcPr>
          <w:p w14:paraId="5375FA44" w14:textId="30A09EAE" w:rsidR="00827534" w:rsidRPr="004A6C6B" w:rsidRDefault="004E77B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A6C6B">
              <w:rPr>
                <w:b/>
                <w:snapToGrid w:val="0"/>
                <w:sz w:val="22"/>
                <w:szCs w:val="22"/>
              </w:rPr>
              <w:t>§</w:t>
            </w:r>
            <w:r w:rsidR="0091422D" w:rsidRPr="004A6C6B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946" w:type="dxa"/>
            <w:gridSpan w:val="2"/>
          </w:tcPr>
          <w:p w14:paraId="32AB8879" w14:textId="77777777" w:rsidR="00827534" w:rsidRPr="004A6C6B" w:rsidRDefault="004E77B0" w:rsidP="004E77B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A6C6B">
              <w:rPr>
                <w:b/>
                <w:bCs/>
                <w:color w:val="000000"/>
                <w:sz w:val="22"/>
                <w:szCs w:val="22"/>
              </w:rPr>
              <w:t>Socialministerns agerande i förhållande till Coronakommissionen - G22-23</w:t>
            </w:r>
          </w:p>
          <w:p w14:paraId="710F6E70" w14:textId="77777777" w:rsidR="00B74ABC" w:rsidRPr="004A6C6B" w:rsidRDefault="00B74ABC" w:rsidP="004E77B0">
            <w:pPr>
              <w:rPr>
                <w:b/>
                <w:snapToGrid w:val="0"/>
                <w:sz w:val="22"/>
                <w:szCs w:val="22"/>
              </w:rPr>
            </w:pPr>
          </w:p>
          <w:p w14:paraId="780CA4D0" w14:textId="77777777" w:rsidR="00B74ABC" w:rsidRPr="004A6C6B" w:rsidRDefault="00B74ABC" w:rsidP="00B74ABC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4A6C6B">
              <w:rPr>
                <w:snapToGrid w:val="0"/>
                <w:sz w:val="22"/>
                <w:szCs w:val="22"/>
              </w:rPr>
              <w:t>Utskottet</w:t>
            </w:r>
            <w:r w:rsidRPr="004A6C6B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181BAF95" w14:textId="77777777" w:rsidR="00B74ABC" w:rsidRPr="004A6C6B" w:rsidRDefault="00B74ABC" w:rsidP="00B74ABC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792BAFE2" w14:textId="77777777" w:rsidR="00B74ABC" w:rsidRPr="004A6C6B" w:rsidRDefault="00B74ABC" w:rsidP="00B74AB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A6C6B">
              <w:rPr>
                <w:snapToGrid w:val="0"/>
                <w:sz w:val="22"/>
                <w:szCs w:val="22"/>
              </w:rPr>
              <w:t>Ärendet bordlades.</w:t>
            </w:r>
          </w:p>
          <w:p w14:paraId="700EE023" w14:textId="799F5867" w:rsidR="00B74ABC" w:rsidRPr="004A6C6B" w:rsidRDefault="00B74ABC" w:rsidP="004E77B0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827534" w:rsidRPr="004A6C6B" w14:paraId="7AC135E8" w14:textId="77777777" w:rsidTr="00670574">
        <w:tc>
          <w:tcPr>
            <w:tcW w:w="567" w:type="dxa"/>
          </w:tcPr>
          <w:p w14:paraId="39C3F0F8" w14:textId="607135F1" w:rsidR="00827534" w:rsidRPr="004A6C6B" w:rsidRDefault="004E77B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A6C6B">
              <w:rPr>
                <w:b/>
                <w:snapToGrid w:val="0"/>
                <w:sz w:val="22"/>
                <w:szCs w:val="22"/>
              </w:rPr>
              <w:t>§</w:t>
            </w:r>
            <w:r w:rsidR="0091422D" w:rsidRPr="004A6C6B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946" w:type="dxa"/>
            <w:gridSpan w:val="2"/>
          </w:tcPr>
          <w:p w14:paraId="60F7D8AB" w14:textId="77777777" w:rsidR="00827534" w:rsidRPr="004A6C6B" w:rsidRDefault="004E77B0" w:rsidP="004E77B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A6C6B">
              <w:rPr>
                <w:b/>
                <w:bCs/>
                <w:color w:val="000000"/>
                <w:sz w:val="22"/>
                <w:szCs w:val="22"/>
              </w:rPr>
              <w:t xml:space="preserve">Beredningen av s.k. snabbpropositioner med budget- och lagförslag under </w:t>
            </w:r>
            <w:proofErr w:type="spellStart"/>
            <w:r w:rsidRPr="004A6C6B">
              <w:rPr>
                <w:b/>
                <w:bCs/>
                <w:color w:val="000000"/>
                <w:sz w:val="22"/>
                <w:szCs w:val="22"/>
              </w:rPr>
              <w:t>coronapandemin</w:t>
            </w:r>
            <w:proofErr w:type="spellEnd"/>
            <w:r w:rsidRPr="004A6C6B">
              <w:rPr>
                <w:b/>
                <w:bCs/>
                <w:color w:val="000000"/>
                <w:sz w:val="22"/>
                <w:szCs w:val="22"/>
              </w:rPr>
              <w:t xml:space="preserve"> samt den tillfälliga covid-19-lagen- G24 och 31 (delvis)</w:t>
            </w:r>
          </w:p>
          <w:p w14:paraId="77FDA4D0" w14:textId="77777777" w:rsidR="00B74ABC" w:rsidRPr="004A6C6B" w:rsidRDefault="00B74ABC" w:rsidP="004E77B0">
            <w:pPr>
              <w:rPr>
                <w:b/>
                <w:snapToGrid w:val="0"/>
                <w:sz w:val="22"/>
                <w:szCs w:val="22"/>
              </w:rPr>
            </w:pPr>
          </w:p>
          <w:p w14:paraId="58A8C456" w14:textId="77777777" w:rsidR="00B74ABC" w:rsidRPr="004A6C6B" w:rsidRDefault="00B74ABC" w:rsidP="00B74ABC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4A6C6B">
              <w:rPr>
                <w:snapToGrid w:val="0"/>
                <w:sz w:val="22"/>
                <w:szCs w:val="22"/>
              </w:rPr>
              <w:t>Utskottet</w:t>
            </w:r>
            <w:r w:rsidRPr="004A6C6B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5D80EBFC" w14:textId="77777777" w:rsidR="00B74ABC" w:rsidRPr="004A6C6B" w:rsidRDefault="00B74ABC" w:rsidP="00B74ABC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35EA0D19" w14:textId="77777777" w:rsidR="00B74ABC" w:rsidRPr="004A6C6B" w:rsidRDefault="00B74ABC" w:rsidP="00B74AB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A6C6B">
              <w:rPr>
                <w:snapToGrid w:val="0"/>
                <w:sz w:val="22"/>
                <w:szCs w:val="22"/>
              </w:rPr>
              <w:t>Ärendet bordlades.</w:t>
            </w:r>
          </w:p>
          <w:p w14:paraId="2D002CBE" w14:textId="1F4011F5" w:rsidR="00B74ABC" w:rsidRPr="004A6C6B" w:rsidRDefault="00B74ABC" w:rsidP="004E77B0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827534" w:rsidRPr="004A6C6B" w14:paraId="38FD05A3" w14:textId="77777777" w:rsidTr="00670574">
        <w:tc>
          <w:tcPr>
            <w:tcW w:w="567" w:type="dxa"/>
          </w:tcPr>
          <w:p w14:paraId="677BD89D" w14:textId="1A78F026" w:rsidR="00827534" w:rsidRPr="004A6C6B" w:rsidRDefault="004E77B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A6C6B">
              <w:rPr>
                <w:b/>
                <w:snapToGrid w:val="0"/>
                <w:sz w:val="22"/>
                <w:szCs w:val="22"/>
              </w:rPr>
              <w:t>§</w:t>
            </w:r>
            <w:r w:rsidR="0091422D" w:rsidRPr="004A6C6B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946" w:type="dxa"/>
            <w:gridSpan w:val="2"/>
          </w:tcPr>
          <w:p w14:paraId="473F805B" w14:textId="77777777" w:rsidR="00827534" w:rsidRPr="004A6C6B" w:rsidRDefault="004E77B0" w:rsidP="004E77B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A6C6B">
              <w:rPr>
                <w:b/>
                <w:bCs/>
                <w:color w:val="000000"/>
                <w:sz w:val="22"/>
                <w:szCs w:val="22"/>
              </w:rPr>
              <w:t xml:space="preserve">Införande av deltagargräns för allmänna sammankomster och offentliga tillställningar under </w:t>
            </w:r>
            <w:proofErr w:type="spellStart"/>
            <w:r w:rsidRPr="004A6C6B">
              <w:rPr>
                <w:b/>
                <w:bCs/>
                <w:color w:val="000000"/>
                <w:sz w:val="22"/>
                <w:szCs w:val="22"/>
              </w:rPr>
              <w:t>coronapandemin</w:t>
            </w:r>
            <w:proofErr w:type="spellEnd"/>
            <w:r w:rsidRPr="004A6C6B">
              <w:rPr>
                <w:b/>
                <w:bCs/>
                <w:color w:val="000000"/>
                <w:sz w:val="22"/>
                <w:szCs w:val="22"/>
              </w:rPr>
              <w:t xml:space="preserve"> - G25 och 31 (delvis)</w:t>
            </w:r>
          </w:p>
          <w:p w14:paraId="377D339A" w14:textId="77777777" w:rsidR="00FE14E2" w:rsidRPr="004A6C6B" w:rsidRDefault="00FE14E2" w:rsidP="004E77B0">
            <w:pPr>
              <w:rPr>
                <w:b/>
                <w:snapToGrid w:val="0"/>
                <w:sz w:val="22"/>
                <w:szCs w:val="22"/>
              </w:rPr>
            </w:pPr>
          </w:p>
          <w:p w14:paraId="59317708" w14:textId="77777777" w:rsidR="00FE14E2" w:rsidRPr="004A6C6B" w:rsidRDefault="00FE14E2" w:rsidP="00FE14E2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4A6C6B">
              <w:rPr>
                <w:snapToGrid w:val="0"/>
                <w:sz w:val="22"/>
                <w:szCs w:val="22"/>
              </w:rPr>
              <w:t>Utskottet</w:t>
            </w:r>
            <w:r w:rsidRPr="004A6C6B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59B050CF" w14:textId="77777777" w:rsidR="00FE14E2" w:rsidRPr="004A6C6B" w:rsidRDefault="00FE14E2" w:rsidP="00FE14E2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5C190C69" w14:textId="77777777" w:rsidR="00FE14E2" w:rsidRPr="004A6C6B" w:rsidRDefault="00FE14E2" w:rsidP="00FE14E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A6C6B">
              <w:rPr>
                <w:snapToGrid w:val="0"/>
                <w:sz w:val="22"/>
                <w:szCs w:val="22"/>
              </w:rPr>
              <w:t>Ärendet bordlades.</w:t>
            </w:r>
          </w:p>
          <w:p w14:paraId="1531F7D3" w14:textId="6A2C1060" w:rsidR="00FE14E2" w:rsidRPr="004A6C6B" w:rsidRDefault="00FE14E2" w:rsidP="004E77B0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1422D" w:rsidRPr="004A6C6B" w14:paraId="73887B7B" w14:textId="77777777" w:rsidTr="00670574">
        <w:tc>
          <w:tcPr>
            <w:tcW w:w="567" w:type="dxa"/>
          </w:tcPr>
          <w:p w14:paraId="45862B97" w14:textId="6B23A683" w:rsidR="0091422D" w:rsidRPr="004A6C6B" w:rsidRDefault="0091422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A6C6B">
              <w:rPr>
                <w:b/>
                <w:snapToGrid w:val="0"/>
                <w:sz w:val="22"/>
                <w:szCs w:val="22"/>
              </w:rPr>
              <w:t>§ 6</w:t>
            </w:r>
          </w:p>
        </w:tc>
        <w:tc>
          <w:tcPr>
            <w:tcW w:w="6946" w:type="dxa"/>
            <w:gridSpan w:val="2"/>
          </w:tcPr>
          <w:p w14:paraId="4FDDAC6D" w14:textId="77777777" w:rsidR="0091422D" w:rsidRPr="004A6C6B" w:rsidRDefault="00C75A03" w:rsidP="004E77B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A6C6B">
              <w:rPr>
                <w:b/>
                <w:bCs/>
                <w:color w:val="000000"/>
                <w:sz w:val="22"/>
                <w:szCs w:val="22"/>
              </w:rPr>
              <w:t>Ajournering</w:t>
            </w:r>
          </w:p>
          <w:p w14:paraId="7C7D050D" w14:textId="77777777" w:rsidR="00C75A03" w:rsidRPr="004A6C6B" w:rsidRDefault="00C75A03" w:rsidP="004E77B0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467DF38E" w14:textId="77777777" w:rsidR="00C75A03" w:rsidRPr="004A6C6B" w:rsidRDefault="00C75A03" w:rsidP="004E77B0">
            <w:pPr>
              <w:rPr>
                <w:bCs/>
                <w:color w:val="000000"/>
                <w:sz w:val="22"/>
                <w:szCs w:val="22"/>
              </w:rPr>
            </w:pPr>
            <w:r w:rsidRPr="004A6C6B">
              <w:rPr>
                <w:bCs/>
                <w:color w:val="000000"/>
                <w:sz w:val="22"/>
                <w:szCs w:val="22"/>
              </w:rPr>
              <w:t>Utskottet beslutade att ajournera sammanträdet.</w:t>
            </w:r>
          </w:p>
          <w:p w14:paraId="474314F9" w14:textId="68F5582A" w:rsidR="00C75A03" w:rsidRPr="004A6C6B" w:rsidRDefault="00C75A03" w:rsidP="004E77B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827534" w:rsidRPr="004A6C6B" w14:paraId="21F83AEA" w14:textId="77777777" w:rsidTr="00670574">
        <w:tc>
          <w:tcPr>
            <w:tcW w:w="567" w:type="dxa"/>
          </w:tcPr>
          <w:p w14:paraId="4D1A0324" w14:textId="657E5733" w:rsidR="00827534" w:rsidRPr="004A6C6B" w:rsidRDefault="004E77B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A6C6B">
              <w:rPr>
                <w:b/>
                <w:snapToGrid w:val="0"/>
                <w:sz w:val="22"/>
                <w:szCs w:val="22"/>
              </w:rPr>
              <w:t>§</w:t>
            </w:r>
            <w:r w:rsidR="007558A2" w:rsidRPr="004A6C6B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946" w:type="dxa"/>
            <w:gridSpan w:val="2"/>
          </w:tcPr>
          <w:p w14:paraId="742AC2DD" w14:textId="77777777" w:rsidR="00827534" w:rsidRPr="004A6C6B" w:rsidRDefault="004E77B0" w:rsidP="004E77B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A6C6B">
              <w:rPr>
                <w:b/>
                <w:bCs/>
                <w:color w:val="000000"/>
                <w:sz w:val="22"/>
                <w:szCs w:val="22"/>
              </w:rPr>
              <w:t xml:space="preserve">Åtgärder för att säkra tillgången på skyddsutrustning och annat sjukvårdsmaterial under </w:t>
            </w:r>
            <w:proofErr w:type="spellStart"/>
            <w:r w:rsidRPr="004A6C6B">
              <w:rPr>
                <w:b/>
                <w:bCs/>
                <w:color w:val="000000"/>
                <w:sz w:val="22"/>
                <w:szCs w:val="22"/>
              </w:rPr>
              <w:t>coronapandemin</w:t>
            </w:r>
            <w:proofErr w:type="spellEnd"/>
            <w:r w:rsidRPr="004A6C6B">
              <w:rPr>
                <w:b/>
                <w:bCs/>
                <w:color w:val="000000"/>
                <w:sz w:val="22"/>
                <w:szCs w:val="22"/>
              </w:rPr>
              <w:t xml:space="preserve"> - G17</w:t>
            </w:r>
          </w:p>
          <w:p w14:paraId="55664482" w14:textId="77777777" w:rsidR="00FE14E2" w:rsidRPr="004A6C6B" w:rsidRDefault="00FE14E2" w:rsidP="004E77B0">
            <w:pPr>
              <w:rPr>
                <w:b/>
                <w:snapToGrid w:val="0"/>
                <w:sz w:val="22"/>
                <w:szCs w:val="22"/>
              </w:rPr>
            </w:pPr>
          </w:p>
          <w:p w14:paraId="4F5F0C96" w14:textId="77777777" w:rsidR="00FE14E2" w:rsidRPr="004A6C6B" w:rsidRDefault="00FE14E2" w:rsidP="00FE14E2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4A6C6B">
              <w:rPr>
                <w:snapToGrid w:val="0"/>
                <w:sz w:val="22"/>
                <w:szCs w:val="22"/>
              </w:rPr>
              <w:t>Utskottet</w:t>
            </w:r>
            <w:r w:rsidRPr="004A6C6B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0C72BCC6" w14:textId="77777777" w:rsidR="00FE14E2" w:rsidRPr="004A6C6B" w:rsidRDefault="00FE14E2" w:rsidP="00FE14E2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28C0A916" w14:textId="77777777" w:rsidR="00FE14E2" w:rsidRPr="004A6C6B" w:rsidRDefault="00FE14E2" w:rsidP="00FE14E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A6C6B">
              <w:rPr>
                <w:snapToGrid w:val="0"/>
                <w:sz w:val="22"/>
                <w:szCs w:val="22"/>
              </w:rPr>
              <w:t>Ärendet bordlades.</w:t>
            </w:r>
          </w:p>
          <w:p w14:paraId="79F75EAE" w14:textId="27828648" w:rsidR="00FE14E2" w:rsidRPr="004A6C6B" w:rsidRDefault="00FE14E2" w:rsidP="004E77B0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6F2A14" w:rsidRPr="004A6C6B" w14:paraId="08EA5F91" w14:textId="77777777" w:rsidTr="00DC71F8">
        <w:tc>
          <w:tcPr>
            <w:tcW w:w="567" w:type="dxa"/>
          </w:tcPr>
          <w:p w14:paraId="012FA1E6" w14:textId="1714460C" w:rsidR="006F2A14" w:rsidRPr="004A6C6B" w:rsidRDefault="006F2A14" w:rsidP="00DC71F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A6C6B">
              <w:rPr>
                <w:b/>
                <w:snapToGrid w:val="0"/>
                <w:sz w:val="22"/>
                <w:szCs w:val="22"/>
              </w:rPr>
              <w:lastRenderedPageBreak/>
              <w:t>§ 8</w:t>
            </w:r>
          </w:p>
        </w:tc>
        <w:tc>
          <w:tcPr>
            <w:tcW w:w="6946" w:type="dxa"/>
            <w:gridSpan w:val="2"/>
          </w:tcPr>
          <w:p w14:paraId="1B6293E1" w14:textId="77777777" w:rsidR="006F2A14" w:rsidRPr="004A6C6B" w:rsidRDefault="006F2A14" w:rsidP="00DC71F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A6C6B">
              <w:rPr>
                <w:b/>
                <w:bCs/>
                <w:color w:val="000000"/>
                <w:sz w:val="22"/>
                <w:szCs w:val="22"/>
              </w:rPr>
              <w:t xml:space="preserve">Regeringens agerande avseende den svenska </w:t>
            </w:r>
            <w:proofErr w:type="spellStart"/>
            <w:r w:rsidRPr="004A6C6B">
              <w:rPr>
                <w:b/>
                <w:bCs/>
                <w:color w:val="000000"/>
                <w:sz w:val="22"/>
                <w:szCs w:val="22"/>
              </w:rPr>
              <w:t>coronastrategin</w:t>
            </w:r>
            <w:proofErr w:type="spellEnd"/>
            <w:r w:rsidRPr="004A6C6B">
              <w:rPr>
                <w:b/>
                <w:bCs/>
                <w:color w:val="000000"/>
                <w:sz w:val="22"/>
                <w:szCs w:val="22"/>
              </w:rPr>
              <w:t xml:space="preserve"> - G31 (delvis)</w:t>
            </w:r>
          </w:p>
          <w:p w14:paraId="2FCFCF5F" w14:textId="77777777" w:rsidR="006F2A14" w:rsidRPr="004A6C6B" w:rsidRDefault="006F2A14" w:rsidP="00DC71F8">
            <w:pPr>
              <w:rPr>
                <w:b/>
                <w:snapToGrid w:val="0"/>
                <w:sz w:val="22"/>
                <w:szCs w:val="22"/>
              </w:rPr>
            </w:pPr>
          </w:p>
          <w:p w14:paraId="1AB0E53A" w14:textId="7CB1015C" w:rsidR="006F2A14" w:rsidRPr="004A6C6B" w:rsidRDefault="006F2A14" w:rsidP="00DC71F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A6C6B">
              <w:rPr>
                <w:snapToGrid w:val="0"/>
                <w:sz w:val="22"/>
                <w:szCs w:val="22"/>
              </w:rPr>
              <w:t>Utskottet beslutade att bordlägga ärendet</w:t>
            </w:r>
            <w:r w:rsidR="0074398E">
              <w:rPr>
                <w:snapToGrid w:val="0"/>
                <w:sz w:val="22"/>
                <w:szCs w:val="22"/>
              </w:rPr>
              <w:t xml:space="preserve"> till nästkommande sammanträde.</w:t>
            </w:r>
          </w:p>
          <w:p w14:paraId="0F569DA4" w14:textId="77777777" w:rsidR="006F2A14" w:rsidRPr="004A6C6B" w:rsidRDefault="006F2A14" w:rsidP="00DC71F8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827534" w:rsidRPr="004A6C6B" w14:paraId="7289B551" w14:textId="77777777" w:rsidTr="00670574">
        <w:tc>
          <w:tcPr>
            <w:tcW w:w="567" w:type="dxa"/>
          </w:tcPr>
          <w:p w14:paraId="387DDA1F" w14:textId="69849E26" w:rsidR="00827534" w:rsidRPr="004A6C6B" w:rsidRDefault="004E77B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A6C6B">
              <w:rPr>
                <w:b/>
                <w:snapToGrid w:val="0"/>
                <w:sz w:val="22"/>
                <w:szCs w:val="22"/>
              </w:rPr>
              <w:t>§</w:t>
            </w:r>
            <w:r w:rsidR="006F2A14" w:rsidRPr="004A6C6B">
              <w:rPr>
                <w:b/>
                <w:snapToGrid w:val="0"/>
                <w:sz w:val="22"/>
                <w:szCs w:val="22"/>
              </w:rPr>
              <w:t xml:space="preserve"> 9</w:t>
            </w:r>
          </w:p>
        </w:tc>
        <w:tc>
          <w:tcPr>
            <w:tcW w:w="6946" w:type="dxa"/>
            <w:gridSpan w:val="2"/>
          </w:tcPr>
          <w:p w14:paraId="0F12A026" w14:textId="77777777" w:rsidR="00827534" w:rsidRPr="004A6C6B" w:rsidRDefault="004E77B0" w:rsidP="004E77B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A6C6B">
              <w:rPr>
                <w:b/>
                <w:bCs/>
                <w:color w:val="000000"/>
                <w:sz w:val="22"/>
                <w:szCs w:val="22"/>
              </w:rPr>
              <w:t xml:space="preserve">Granskning av regeringens styrning av </w:t>
            </w:r>
            <w:proofErr w:type="gramStart"/>
            <w:r w:rsidRPr="004A6C6B">
              <w:rPr>
                <w:b/>
                <w:bCs/>
                <w:color w:val="000000"/>
                <w:sz w:val="22"/>
                <w:szCs w:val="22"/>
              </w:rPr>
              <w:t>Svenska</w:t>
            </w:r>
            <w:proofErr w:type="gramEnd"/>
            <w:r w:rsidRPr="004A6C6B">
              <w:rPr>
                <w:b/>
                <w:bCs/>
                <w:color w:val="000000"/>
                <w:sz w:val="22"/>
                <w:szCs w:val="22"/>
              </w:rPr>
              <w:t xml:space="preserve"> kraftnät - G13</w:t>
            </w:r>
          </w:p>
          <w:p w14:paraId="2002BE29" w14:textId="77777777" w:rsidR="00FE14E2" w:rsidRPr="004A6C6B" w:rsidRDefault="00FE14E2" w:rsidP="004E77B0">
            <w:pPr>
              <w:rPr>
                <w:b/>
                <w:snapToGrid w:val="0"/>
                <w:sz w:val="22"/>
                <w:szCs w:val="22"/>
              </w:rPr>
            </w:pPr>
          </w:p>
          <w:p w14:paraId="2445ED0F" w14:textId="77777777" w:rsidR="00FE14E2" w:rsidRPr="004A6C6B" w:rsidRDefault="00FE14E2" w:rsidP="00FE14E2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4A6C6B">
              <w:rPr>
                <w:snapToGrid w:val="0"/>
                <w:sz w:val="22"/>
                <w:szCs w:val="22"/>
              </w:rPr>
              <w:t>Utskottet</w:t>
            </w:r>
            <w:r w:rsidRPr="004A6C6B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29A41AD6" w14:textId="77777777" w:rsidR="00FE14E2" w:rsidRPr="004A6C6B" w:rsidRDefault="00FE14E2" w:rsidP="00FE14E2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17A65B09" w14:textId="77777777" w:rsidR="00FE14E2" w:rsidRPr="004A6C6B" w:rsidRDefault="00FE14E2" w:rsidP="00FE14E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A6C6B">
              <w:rPr>
                <w:snapToGrid w:val="0"/>
                <w:sz w:val="22"/>
                <w:szCs w:val="22"/>
              </w:rPr>
              <w:t>Ärendet bordlades.</w:t>
            </w:r>
          </w:p>
          <w:p w14:paraId="4F25A722" w14:textId="58967B3D" w:rsidR="00FE14E2" w:rsidRPr="004A6C6B" w:rsidRDefault="00FE14E2" w:rsidP="004E77B0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F51904" w:rsidRPr="004A6C6B" w14:paraId="24A2A89F" w14:textId="77777777" w:rsidTr="00670574">
        <w:tc>
          <w:tcPr>
            <w:tcW w:w="567" w:type="dxa"/>
          </w:tcPr>
          <w:p w14:paraId="77BB0AE9" w14:textId="6349A52A" w:rsidR="00F51904" w:rsidRPr="004A6C6B" w:rsidRDefault="00F5190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A6C6B">
              <w:rPr>
                <w:b/>
                <w:snapToGrid w:val="0"/>
                <w:sz w:val="22"/>
                <w:szCs w:val="22"/>
              </w:rPr>
              <w:t>§</w:t>
            </w:r>
            <w:r w:rsidR="00F10203" w:rsidRPr="004A6C6B">
              <w:rPr>
                <w:b/>
                <w:snapToGrid w:val="0"/>
                <w:sz w:val="22"/>
                <w:szCs w:val="22"/>
              </w:rPr>
              <w:t xml:space="preserve"> 1</w:t>
            </w:r>
            <w:r w:rsidR="0074398E">
              <w:rPr>
                <w:b/>
                <w:snapToGrid w:val="0"/>
                <w:sz w:val="22"/>
                <w:szCs w:val="22"/>
              </w:rPr>
              <w:t>0</w:t>
            </w:r>
          </w:p>
        </w:tc>
        <w:tc>
          <w:tcPr>
            <w:tcW w:w="6946" w:type="dxa"/>
            <w:gridSpan w:val="2"/>
          </w:tcPr>
          <w:p w14:paraId="049FBF07" w14:textId="77777777" w:rsidR="00F51904" w:rsidRPr="004A6C6B" w:rsidRDefault="00F51904" w:rsidP="00F51904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A6C6B">
              <w:rPr>
                <w:b/>
                <w:bCs/>
                <w:color w:val="000000"/>
                <w:sz w:val="22"/>
                <w:szCs w:val="22"/>
              </w:rPr>
              <w:t>Ajournering</w:t>
            </w:r>
          </w:p>
          <w:p w14:paraId="7F703081" w14:textId="77777777" w:rsidR="00F51904" w:rsidRPr="004A6C6B" w:rsidRDefault="00F51904" w:rsidP="00F51904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0E01B137" w14:textId="77777777" w:rsidR="00F51904" w:rsidRPr="004A6C6B" w:rsidRDefault="00F51904" w:rsidP="00F51904">
            <w:pPr>
              <w:rPr>
                <w:bCs/>
                <w:color w:val="000000"/>
                <w:sz w:val="22"/>
                <w:szCs w:val="22"/>
              </w:rPr>
            </w:pPr>
            <w:r w:rsidRPr="004A6C6B">
              <w:rPr>
                <w:bCs/>
                <w:color w:val="000000"/>
                <w:sz w:val="22"/>
                <w:szCs w:val="22"/>
              </w:rPr>
              <w:t>Utskottet beslutade att ajournera sammanträdet.</w:t>
            </w:r>
          </w:p>
          <w:p w14:paraId="5D9E8008" w14:textId="77777777" w:rsidR="00F51904" w:rsidRPr="004A6C6B" w:rsidRDefault="00F51904" w:rsidP="004E77B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F10203" w:rsidRPr="004A6C6B" w14:paraId="4D517DCF" w14:textId="77777777" w:rsidTr="00DC71F8">
        <w:tc>
          <w:tcPr>
            <w:tcW w:w="567" w:type="dxa"/>
          </w:tcPr>
          <w:p w14:paraId="362162D3" w14:textId="3B008265" w:rsidR="00F10203" w:rsidRPr="004A6C6B" w:rsidRDefault="00F10203" w:rsidP="00DC71F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A6C6B">
              <w:rPr>
                <w:b/>
                <w:snapToGrid w:val="0"/>
                <w:sz w:val="22"/>
                <w:szCs w:val="22"/>
              </w:rPr>
              <w:t>§ 1</w:t>
            </w:r>
            <w:r w:rsidR="0074398E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39D91604" w14:textId="77777777" w:rsidR="00F10203" w:rsidRPr="004A6C6B" w:rsidRDefault="00F10203" w:rsidP="00DC71F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A6C6B">
              <w:rPr>
                <w:b/>
                <w:bCs/>
                <w:color w:val="000000"/>
                <w:sz w:val="22"/>
                <w:szCs w:val="22"/>
              </w:rPr>
              <w:t xml:space="preserve">Granskning av miljö- och klimatminister Isabella </w:t>
            </w:r>
            <w:proofErr w:type="spellStart"/>
            <w:r w:rsidRPr="004A6C6B">
              <w:rPr>
                <w:b/>
                <w:bCs/>
                <w:color w:val="000000"/>
                <w:sz w:val="22"/>
                <w:szCs w:val="22"/>
              </w:rPr>
              <w:t>Lövins</w:t>
            </w:r>
            <w:proofErr w:type="spellEnd"/>
            <w:r w:rsidRPr="004A6C6B">
              <w:rPr>
                <w:b/>
                <w:bCs/>
                <w:color w:val="000000"/>
                <w:sz w:val="22"/>
                <w:szCs w:val="22"/>
              </w:rPr>
              <w:t xml:space="preserve"> agerande i samband med SMHI:s försäljning av viss verksamhet - G29</w:t>
            </w:r>
          </w:p>
          <w:p w14:paraId="582E575E" w14:textId="77777777" w:rsidR="00F10203" w:rsidRPr="004A6C6B" w:rsidRDefault="00F10203" w:rsidP="00DC71F8">
            <w:pPr>
              <w:rPr>
                <w:b/>
                <w:snapToGrid w:val="0"/>
                <w:sz w:val="22"/>
                <w:szCs w:val="22"/>
              </w:rPr>
            </w:pPr>
          </w:p>
          <w:p w14:paraId="04DA88AB" w14:textId="77777777" w:rsidR="00F10203" w:rsidRPr="004A6C6B" w:rsidRDefault="00F10203" w:rsidP="00DC71F8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4A6C6B">
              <w:rPr>
                <w:snapToGrid w:val="0"/>
                <w:sz w:val="22"/>
                <w:szCs w:val="22"/>
              </w:rPr>
              <w:t>Utskottet</w:t>
            </w:r>
            <w:r w:rsidRPr="004A6C6B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4EB9C197" w14:textId="77777777" w:rsidR="00F10203" w:rsidRPr="004A6C6B" w:rsidRDefault="00F10203" w:rsidP="00DC71F8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4744A3E8" w14:textId="77777777" w:rsidR="00F10203" w:rsidRPr="004A6C6B" w:rsidRDefault="00F10203" w:rsidP="00DC71F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A6C6B">
              <w:rPr>
                <w:snapToGrid w:val="0"/>
                <w:sz w:val="22"/>
                <w:szCs w:val="22"/>
              </w:rPr>
              <w:t>Ärendet bordlades.</w:t>
            </w:r>
          </w:p>
          <w:p w14:paraId="2F50E442" w14:textId="77777777" w:rsidR="00F10203" w:rsidRPr="004A6C6B" w:rsidRDefault="00F10203" w:rsidP="00DC71F8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827534" w:rsidRPr="004A6C6B" w14:paraId="1B48FE9A" w14:textId="77777777" w:rsidTr="00670574">
        <w:tc>
          <w:tcPr>
            <w:tcW w:w="567" w:type="dxa"/>
          </w:tcPr>
          <w:p w14:paraId="626FBF15" w14:textId="4DE5A7A3" w:rsidR="00827534" w:rsidRPr="004A6C6B" w:rsidRDefault="004E77B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A6C6B">
              <w:rPr>
                <w:b/>
                <w:snapToGrid w:val="0"/>
                <w:sz w:val="22"/>
                <w:szCs w:val="22"/>
              </w:rPr>
              <w:t>§</w:t>
            </w:r>
            <w:r w:rsidR="00F10203" w:rsidRPr="004A6C6B">
              <w:rPr>
                <w:b/>
                <w:snapToGrid w:val="0"/>
                <w:sz w:val="22"/>
                <w:szCs w:val="22"/>
              </w:rPr>
              <w:t xml:space="preserve"> 1</w:t>
            </w:r>
            <w:r w:rsidR="0074398E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2ACD7DD7" w14:textId="77777777" w:rsidR="00827534" w:rsidRPr="004A6C6B" w:rsidRDefault="004E77B0" w:rsidP="004E77B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A6C6B">
              <w:rPr>
                <w:b/>
                <w:bCs/>
                <w:color w:val="000000"/>
                <w:sz w:val="22"/>
                <w:szCs w:val="22"/>
              </w:rPr>
              <w:t>Justitie- och migrationsministerns hantering av instrumentet skriftliga frågor - G2 och 20</w:t>
            </w:r>
          </w:p>
          <w:p w14:paraId="3B4C8EE7" w14:textId="77777777" w:rsidR="00FE14E2" w:rsidRPr="004A6C6B" w:rsidRDefault="00FE14E2" w:rsidP="004E77B0">
            <w:pPr>
              <w:rPr>
                <w:b/>
                <w:snapToGrid w:val="0"/>
                <w:sz w:val="22"/>
                <w:szCs w:val="22"/>
              </w:rPr>
            </w:pPr>
          </w:p>
          <w:p w14:paraId="03130020" w14:textId="77777777" w:rsidR="00FE14E2" w:rsidRPr="004A6C6B" w:rsidRDefault="00FE14E2" w:rsidP="00FE14E2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4A6C6B">
              <w:rPr>
                <w:snapToGrid w:val="0"/>
                <w:sz w:val="22"/>
                <w:szCs w:val="22"/>
              </w:rPr>
              <w:t>Utskottet</w:t>
            </w:r>
            <w:r w:rsidRPr="004A6C6B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0AF874B0" w14:textId="77777777" w:rsidR="00FE14E2" w:rsidRPr="004A6C6B" w:rsidRDefault="00FE14E2" w:rsidP="00FE14E2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78A14C18" w14:textId="77777777" w:rsidR="00FE14E2" w:rsidRPr="004A6C6B" w:rsidRDefault="00FE14E2" w:rsidP="00FE14E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A6C6B">
              <w:rPr>
                <w:snapToGrid w:val="0"/>
                <w:sz w:val="22"/>
                <w:szCs w:val="22"/>
              </w:rPr>
              <w:t>Ärendet bordlades.</w:t>
            </w:r>
          </w:p>
          <w:p w14:paraId="7402677C" w14:textId="2861642B" w:rsidR="00FE14E2" w:rsidRPr="004A6C6B" w:rsidRDefault="00FE14E2" w:rsidP="004E77B0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827534" w:rsidRPr="004A6C6B" w14:paraId="2FBE2F47" w14:textId="77777777" w:rsidTr="00670574">
        <w:tc>
          <w:tcPr>
            <w:tcW w:w="567" w:type="dxa"/>
          </w:tcPr>
          <w:p w14:paraId="0E377B58" w14:textId="4F966B0F" w:rsidR="00827534" w:rsidRPr="004A6C6B" w:rsidRDefault="004E77B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A6C6B">
              <w:rPr>
                <w:b/>
                <w:snapToGrid w:val="0"/>
                <w:sz w:val="22"/>
                <w:szCs w:val="22"/>
              </w:rPr>
              <w:t>§</w:t>
            </w:r>
            <w:r w:rsidR="002C2B7F" w:rsidRPr="004A6C6B">
              <w:rPr>
                <w:b/>
                <w:snapToGrid w:val="0"/>
                <w:sz w:val="22"/>
                <w:szCs w:val="22"/>
              </w:rPr>
              <w:t xml:space="preserve"> 1</w:t>
            </w:r>
            <w:r w:rsidR="0074398E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63C49748" w14:textId="77777777" w:rsidR="00827534" w:rsidRPr="004A6C6B" w:rsidRDefault="004E77B0" w:rsidP="004E77B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A6C6B">
              <w:rPr>
                <w:b/>
                <w:bCs/>
                <w:color w:val="000000"/>
                <w:sz w:val="22"/>
                <w:szCs w:val="22"/>
              </w:rPr>
              <w:t xml:space="preserve">Regeringens och tidigare miljö- och klimatminister Isabella </w:t>
            </w:r>
            <w:proofErr w:type="spellStart"/>
            <w:r w:rsidRPr="004A6C6B">
              <w:rPr>
                <w:b/>
                <w:bCs/>
                <w:color w:val="000000"/>
                <w:sz w:val="22"/>
                <w:szCs w:val="22"/>
              </w:rPr>
              <w:t>Lövins</w:t>
            </w:r>
            <w:proofErr w:type="spellEnd"/>
            <w:r w:rsidRPr="004A6C6B">
              <w:rPr>
                <w:b/>
                <w:bCs/>
                <w:color w:val="000000"/>
                <w:sz w:val="22"/>
                <w:szCs w:val="22"/>
              </w:rPr>
              <w:t xml:space="preserve"> hantering av den klimatpolitisk handlingsplanen - G6</w:t>
            </w:r>
          </w:p>
          <w:p w14:paraId="19ED0A7D" w14:textId="77777777" w:rsidR="00FE14E2" w:rsidRPr="004A6C6B" w:rsidRDefault="00FE14E2" w:rsidP="004E77B0">
            <w:pPr>
              <w:rPr>
                <w:b/>
                <w:snapToGrid w:val="0"/>
                <w:sz w:val="22"/>
                <w:szCs w:val="22"/>
              </w:rPr>
            </w:pPr>
          </w:p>
          <w:p w14:paraId="35B819CE" w14:textId="77777777" w:rsidR="00FE14E2" w:rsidRPr="004A6C6B" w:rsidRDefault="00FE14E2" w:rsidP="00FE14E2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4A6C6B">
              <w:rPr>
                <w:snapToGrid w:val="0"/>
                <w:sz w:val="22"/>
                <w:szCs w:val="22"/>
              </w:rPr>
              <w:t>Utskottet</w:t>
            </w:r>
            <w:r w:rsidRPr="004A6C6B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72C2B6BE" w14:textId="77777777" w:rsidR="00FE14E2" w:rsidRPr="004A6C6B" w:rsidRDefault="00FE14E2" w:rsidP="00FE14E2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32E99F18" w14:textId="77777777" w:rsidR="00FE14E2" w:rsidRPr="004A6C6B" w:rsidRDefault="00FE14E2" w:rsidP="00FE14E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A6C6B">
              <w:rPr>
                <w:snapToGrid w:val="0"/>
                <w:sz w:val="22"/>
                <w:szCs w:val="22"/>
              </w:rPr>
              <w:t>Ärendet bordlades.</w:t>
            </w:r>
          </w:p>
          <w:p w14:paraId="0183937F" w14:textId="07EC93C1" w:rsidR="00FE14E2" w:rsidRPr="004A6C6B" w:rsidRDefault="00FE14E2" w:rsidP="004E77B0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827534" w:rsidRPr="004A6C6B" w14:paraId="6B90CF1F" w14:textId="77777777" w:rsidTr="00670574">
        <w:tc>
          <w:tcPr>
            <w:tcW w:w="567" w:type="dxa"/>
          </w:tcPr>
          <w:p w14:paraId="5FE3A105" w14:textId="0C0144F5" w:rsidR="00827534" w:rsidRPr="004A6C6B" w:rsidRDefault="004E77B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A6C6B">
              <w:rPr>
                <w:b/>
                <w:snapToGrid w:val="0"/>
                <w:sz w:val="22"/>
                <w:szCs w:val="22"/>
              </w:rPr>
              <w:t>§</w:t>
            </w:r>
            <w:r w:rsidR="002C2B7F" w:rsidRPr="004A6C6B">
              <w:rPr>
                <w:b/>
                <w:snapToGrid w:val="0"/>
                <w:sz w:val="22"/>
                <w:szCs w:val="22"/>
              </w:rPr>
              <w:t xml:space="preserve"> 1</w:t>
            </w:r>
            <w:r w:rsidR="0074398E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750989EE" w14:textId="77777777" w:rsidR="00827534" w:rsidRPr="004A6C6B" w:rsidRDefault="004E77B0" w:rsidP="004E77B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A6C6B">
              <w:rPr>
                <w:b/>
                <w:bCs/>
                <w:color w:val="000000"/>
                <w:sz w:val="22"/>
                <w:szCs w:val="22"/>
              </w:rPr>
              <w:t>Begäran om granskning av Morgan Johanssons hantering av så kallade kompetensutvisningar - G7</w:t>
            </w:r>
          </w:p>
          <w:p w14:paraId="591970DE" w14:textId="77777777" w:rsidR="00FE14E2" w:rsidRPr="004A6C6B" w:rsidRDefault="00FE14E2" w:rsidP="004E77B0">
            <w:pPr>
              <w:rPr>
                <w:b/>
                <w:snapToGrid w:val="0"/>
                <w:sz w:val="22"/>
                <w:szCs w:val="22"/>
              </w:rPr>
            </w:pPr>
          </w:p>
          <w:p w14:paraId="400BDEBF" w14:textId="77777777" w:rsidR="00FE14E2" w:rsidRPr="004A6C6B" w:rsidRDefault="00FE14E2" w:rsidP="00FE14E2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4A6C6B">
              <w:rPr>
                <w:snapToGrid w:val="0"/>
                <w:sz w:val="22"/>
                <w:szCs w:val="22"/>
              </w:rPr>
              <w:t>Utskottet</w:t>
            </w:r>
            <w:r w:rsidRPr="004A6C6B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226D2705" w14:textId="77777777" w:rsidR="00FE14E2" w:rsidRPr="004A6C6B" w:rsidRDefault="00FE14E2" w:rsidP="00FE14E2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507EB84B" w14:textId="77777777" w:rsidR="00FE14E2" w:rsidRPr="004A6C6B" w:rsidRDefault="00FE14E2" w:rsidP="00FE14E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A6C6B">
              <w:rPr>
                <w:snapToGrid w:val="0"/>
                <w:sz w:val="22"/>
                <w:szCs w:val="22"/>
              </w:rPr>
              <w:t>Ärendet bordlades.</w:t>
            </w:r>
          </w:p>
          <w:p w14:paraId="3AA51E86" w14:textId="09FD6507" w:rsidR="00FE14E2" w:rsidRPr="004A6C6B" w:rsidRDefault="00FE14E2" w:rsidP="004E77B0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827534" w:rsidRPr="004A6C6B" w14:paraId="426BC5CE" w14:textId="77777777" w:rsidTr="00670574">
        <w:tc>
          <w:tcPr>
            <w:tcW w:w="567" w:type="dxa"/>
          </w:tcPr>
          <w:p w14:paraId="3EA0B319" w14:textId="7109221B" w:rsidR="00827534" w:rsidRPr="004A6C6B" w:rsidRDefault="002C2B7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A6C6B">
              <w:rPr>
                <w:sz w:val="22"/>
                <w:szCs w:val="22"/>
              </w:rPr>
              <w:br w:type="page"/>
            </w:r>
            <w:r w:rsidR="004E77B0" w:rsidRPr="004A6C6B">
              <w:rPr>
                <w:b/>
                <w:snapToGrid w:val="0"/>
                <w:sz w:val="22"/>
                <w:szCs w:val="22"/>
              </w:rPr>
              <w:t>§</w:t>
            </w:r>
            <w:r w:rsidRPr="004A6C6B">
              <w:rPr>
                <w:b/>
                <w:snapToGrid w:val="0"/>
                <w:sz w:val="22"/>
                <w:szCs w:val="22"/>
              </w:rPr>
              <w:t xml:space="preserve"> 1</w:t>
            </w:r>
            <w:r w:rsidR="0074398E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0E82BCD3" w14:textId="77777777" w:rsidR="00827534" w:rsidRPr="004A6C6B" w:rsidRDefault="004E77B0" w:rsidP="004E77B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A6C6B">
              <w:rPr>
                <w:b/>
                <w:bCs/>
                <w:color w:val="000000"/>
                <w:sz w:val="22"/>
                <w:szCs w:val="22"/>
              </w:rPr>
              <w:t xml:space="preserve">Regeringens hantering av omställningsstödet till företag som drabbats av </w:t>
            </w:r>
            <w:proofErr w:type="spellStart"/>
            <w:r w:rsidRPr="004A6C6B">
              <w:rPr>
                <w:b/>
                <w:bCs/>
                <w:color w:val="000000"/>
                <w:sz w:val="22"/>
                <w:szCs w:val="22"/>
              </w:rPr>
              <w:t>coronapandemin</w:t>
            </w:r>
            <w:proofErr w:type="spellEnd"/>
            <w:r w:rsidRPr="004A6C6B">
              <w:rPr>
                <w:b/>
                <w:bCs/>
                <w:color w:val="000000"/>
                <w:sz w:val="22"/>
                <w:szCs w:val="22"/>
              </w:rPr>
              <w:t xml:space="preserve"> - G35</w:t>
            </w:r>
          </w:p>
          <w:p w14:paraId="3C47A3F8" w14:textId="77777777" w:rsidR="00FE14E2" w:rsidRPr="004A6C6B" w:rsidRDefault="00FE14E2" w:rsidP="004E77B0">
            <w:pPr>
              <w:rPr>
                <w:b/>
                <w:snapToGrid w:val="0"/>
                <w:sz w:val="22"/>
                <w:szCs w:val="22"/>
              </w:rPr>
            </w:pPr>
          </w:p>
          <w:p w14:paraId="236A44FA" w14:textId="77777777" w:rsidR="00FE14E2" w:rsidRPr="004A6C6B" w:rsidRDefault="00FE14E2" w:rsidP="00FE14E2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4A6C6B">
              <w:rPr>
                <w:snapToGrid w:val="0"/>
                <w:sz w:val="22"/>
                <w:szCs w:val="22"/>
              </w:rPr>
              <w:t>Utskottet</w:t>
            </w:r>
            <w:r w:rsidRPr="004A6C6B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3EE4E32B" w14:textId="77777777" w:rsidR="00FE14E2" w:rsidRPr="004A6C6B" w:rsidRDefault="00FE14E2" w:rsidP="00FE14E2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6DEBB2DF" w14:textId="77777777" w:rsidR="00FE14E2" w:rsidRPr="004A6C6B" w:rsidRDefault="00FE14E2" w:rsidP="00FE14E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A6C6B">
              <w:rPr>
                <w:snapToGrid w:val="0"/>
                <w:sz w:val="22"/>
                <w:szCs w:val="22"/>
              </w:rPr>
              <w:t>Ärendet bordlades.</w:t>
            </w:r>
          </w:p>
          <w:p w14:paraId="360394AF" w14:textId="4892A16D" w:rsidR="00FE14E2" w:rsidRPr="004A6C6B" w:rsidRDefault="00FE14E2" w:rsidP="004E77B0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827534" w:rsidRPr="004A6C6B" w14:paraId="7237EC6F" w14:textId="77777777" w:rsidTr="00670574">
        <w:tc>
          <w:tcPr>
            <w:tcW w:w="567" w:type="dxa"/>
          </w:tcPr>
          <w:p w14:paraId="7DBF5656" w14:textId="714046B1" w:rsidR="00827534" w:rsidRPr="004A6C6B" w:rsidRDefault="004E77B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A6C6B">
              <w:rPr>
                <w:b/>
                <w:snapToGrid w:val="0"/>
                <w:sz w:val="22"/>
                <w:szCs w:val="22"/>
              </w:rPr>
              <w:t>§</w:t>
            </w:r>
            <w:r w:rsidR="002C2B7F" w:rsidRPr="004A6C6B">
              <w:rPr>
                <w:b/>
                <w:snapToGrid w:val="0"/>
                <w:sz w:val="22"/>
                <w:szCs w:val="22"/>
              </w:rPr>
              <w:t xml:space="preserve"> 1</w:t>
            </w:r>
            <w:r w:rsidR="0074398E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7D555069" w14:textId="77777777" w:rsidR="00827534" w:rsidRPr="004A6C6B" w:rsidRDefault="004E77B0" w:rsidP="004E77B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A6C6B">
              <w:rPr>
                <w:b/>
                <w:bCs/>
                <w:color w:val="000000"/>
                <w:sz w:val="22"/>
                <w:szCs w:val="22"/>
              </w:rPr>
              <w:t>Granskning av statsministerns samråd med EU-nämnden under Europeiska rådets möte den 17–21 juli 2020 - G11</w:t>
            </w:r>
          </w:p>
          <w:p w14:paraId="4CA96237" w14:textId="77777777" w:rsidR="00FE14E2" w:rsidRPr="004A6C6B" w:rsidRDefault="00FE14E2" w:rsidP="004E77B0">
            <w:pPr>
              <w:rPr>
                <w:b/>
                <w:snapToGrid w:val="0"/>
                <w:sz w:val="22"/>
                <w:szCs w:val="22"/>
              </w:rPr>
            </w:pPr>
          </w:p>
          <w:p w14:paraId="1929A7DB" w14:textId="77777777" w:rsidR="00FE14E2" w:rsidRPr="004A6C6B" w:rsidRDefault="00FE14E2" w:rsidP="00FE14E2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4A6C6B">
              <w:rPr>
                <w:snapToGrid w:val="0"/>
                <w:sz w:val="22"/>
                <w:szCs w:val="22"/>
              </w:rPr>
              <w:t>Utskottet</w:t>
            </w:r>
            <w:r w:rsidRPr="004A6C6B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6E194829" w14:textId="77777777" w:rsidR="00FE14E2" w:rsidRPr="004A6C6B" w:rsidRDefault="00FE14E2" w:rsidP="00FE14E2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5AF2314C" w14:textId="77777777" w:rsidR="00FE14E2" w:rsidRPr="004A6C6B" w:rsidRDefault="00FE14E2" w:rsidP="00FE14E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A6C6B">
              <w:rPr>
                <w:snapToGrid w:val="0"/>
                <w:sz w:val="22"/>
                <w:szCs w:val="22"/>
              </w:rPr>
              <w:t>Ärendet bordlades.</w:t>
            </w:r>
          </w:p>
          <w:p w14:paraId="30601CA6" w14:textId="4CFACD78" w:rsidR="00FE14E2" w:rsidRPr="004A6C6B" w:rsidRDefault="00FE14E2" w:rsidP="004E77B0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827534" w:rsidRPr="004A6C6B" w14:paraId="026A6639" w14:textId="77777777" w:rsidTr="0074398E">
        <w:tc>
          <w:tcPr>
            <w:tcW w:w="567" w:type="dxa"/>
          </w:tcPr>
          <w:p w14:paraId="0E4B3E8D" w14:textId="066E5887" w:rsidR="00827534" w:rsidRPr="004A6C6B" w:rsidRDefault="004E77B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A6C6B">
              <w:rPr>
                <w:b/>
                <w:snapToGrid w:val="0"/>
                <w:sz w:val="22"/>
                <w:szCs w:val="22"/>
              </w:rPr>
              <w:t>§</w:t>
            </w:r>
            <w:r w:rsidR="002C2B7F" w:rsidRPr="004A6C6B">
              <w:rPr>
                <w:b/>
                <w:snapToGrid w:val="0"/>
                <w:sz w:val="22"/>
                <w:szCs w:val="22"/>
              </w:rPr>
              <w:t xml:space="preserve"> 1</w:t>
            </w:r>
            <w:r w:rsidR="0074398E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2"/>
          </w:tcPr>
          <w:p w14:paraId="539A1511" w14:textId="77777777" w:rsidR="00827534" w:rsidRPr="004A6C6B" w:rsidRDefault="004E77B0" w:rsidP="004E77B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A6C6B">
              <w:rPr>
                <w:b/>
                <w:bCs/>
                <w:color w:val="000000"/>
                <w:sz w:val="22"/>
                <w:szCs w:val="22"/>
              </w:rPr>
              <w:t xml:space="preserve">Samråd med EU-nämnden under </w:t>
            </w:r>
            <w:proofErr w:type="spellStart"/>
            <w:r w:rsidRPr="004A6C6B">
              <w:rPr>
                <w:b/>
                <w:bCs/>
                <w:color w:val="000000"/>
                <w:sz w:val="22"/>
                <w:szCs w:val="22"/>
              </w:rPr>
              <w:t>coronapandemin</w:t>
            </w:r>
            <w:proofErr w:type="spellEnd"/>
            <w:r w:rsidRPr="004A6C6B">
              <w:rPr>
                <w:b/>
                <w:bCs/>
                <w:color w:val="000000"/>
                <w:sz w:val="22"/>
                <w:szCs w:val="22"/>
              </w:rPr>
              <w:t xml:space="preserve"> - G27</w:t>
            </w:r>
          </w:p>
          <w:p w14:paraId="49B23136" w14:textId="77777777" w:rsidR="00FE14E2" w:rsidRPr="004A6C6B" w:rsidRDefault="00FE14E2" w:rsidP="004E77B0">
            <w:pPr>
              <w:rPr>
                <w:b/>
                <w:snapToGrid w:val="0"/>
                <w:sz w:val="22"/>
                <w:szCs w:val="22"/>
              </w:rPr>
            </w:pPr>
          </w:p>
          <w:p w14:paraId="5416BADC" w14:textId="77777777" w:rsidR="00FE14E2" w:rsidRPr="004A6C6B" w:rsidRDefault="00FE14E2" w:rsidP="00FE14E2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4A6C6B">
              <w:rPr>
                <w:snapToGrid w:val="0"/>
                <w:sz w:val="22"/>
                <w:szCs w:val="22"/>
              </w:rPr>
              <w:lastRenderedPageBreak/>
              <w:t>Utskottet</w:t>
            </w:r>
            <w:r w:rsidRPr="004A6C6B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070B6663" w14:textId="77777777" w:rsidR="00FE14E2" w:rsidRPr="004A6C6B" w:rsidRDefault="00FE14E2" w:rsidP="00FE14E2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5B639CFC" w14:textId="77777777" w:rsidR="00FE14E2" w:rsidRPr="004A6C6B" w:rsidRDefault="00FE14E2" w:rsidP="00FE14E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A6C6B">
              <w:rPr>
                <w:snapToGrid w:val="0"/>
                <w:sz w:val="22"/>
                <w:szCs w:val="22"/>
              </w:rPr>
              <w:t>Ärendet bordlades.</w:t>
            </w:r>
          </w:p>
          <w:p w14:paraId="77AB51B4" w14:textId="592709DC" w:rsidR="00FE14E2" w:rsidRPr="004A6C6B" w:rsidRDefault="00FE14E2" w:rsidP="004E77B0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827534" w:rsidRPr="004A6C6B" w14:paraId="71D26EFD" w14:textId="77777777" w:rsidTr="0074398E">
        <w:tc>
          <w:tcPr>
            <w:tcW w:w="567" w:type="dxa"/>
          </w:tcPr>
          <w:p w14:paraId="0BC62116" w14:textId="0287C2B0" w:rsidR="00827534" w:rsidRPr="004A6C6B" w:rsidRDefault="004E77B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A6C6B"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2C2B7F" w:rsidRPr="004A6C6B">
              <w:rPr>
                <w:b/>
                <w:snapToGrid w:val="0"/>
                <w:sz w:val="22"/>
                <w:szCs w:val="22"/>
              </w:rPr>
              <w:t xml:space="preserve"> 1</w:t>
            </w:r>
            <w:r w:rsidR="0074398E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946" w:type="dxa"/>
            <w:gridSpan w:val="2"/>
          </w:tcPr>
          <w:p w14:paraId="307E7D82" w14:textId="77777777" w:rsidR="00827534" w:rsidRPr="004A6C6B" w:rsidRDefault="004E77B0" w:rsidP="004E77B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A6C6B">
              <w:rPr>
                <w:b/>
                <w:bCs/>
                <w:color w:val="000000"/>
                <w:sz w:val="22"/>
                <w:szCs w:val="22"/>
              </w:rPr>
              <w:t>Justitie- och migrationsministerns uttalande i sociala medier rörande statistik om elevresultat - G10</w:t>
            </w:r>
          </w:p>
          <w:p w14:paraId="77AFAA41" w14:textId="77777777" w:rsidR="00FE14E2" w:rsidRPr="004A6C6B" w:rsidRDefault="00FE14E2" w:rsidP="004E77B0">
            <w:pPr>
              <w:rPr>
                <w:b/>
                <w:snapToGrid w:val="0"/>
                <w:sz w:val="22"/>
                <w:szCs w:val="22"/>
              </w:rPr>
            </w:pPr>
          </w:p>
          <w:p w14:paraId="29237BC5" w14:textId="77777777" w:rsidR="00FE14E2" w:rsidRPr="004A6C6B" w:rsidRDefault="00FE14E2" w:rsidP="00FE14E2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4A6C6B">
              <w:rPr>
                <w:snapToGrid w:val="0"/>
                <w:sz w:val="22"/>
                <w:szCs w:val="22"/>
              </w:rPr>
              <w:t>Utskottet</w:t>
            </w:r>
            <w:r w:rsidRPr="004A6C6B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51500DA8" w14:textId="77777777" w:rsidR="00FE14E2" w:rsidRPr="004A6C6B" w:rsidRDefault="00FE14E2" w:rsidP="00FE14E2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0728BEC0" w14:textId="77777777" w:rsidR="00FE14E2" w:rsidRPr="004A6C6B" w:rsidRDefault="00FE14E2" w:rsidP="00FE14E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A6C6B">
              <w:rPr>
                <w:snapToGrid w:val="0"/>
                <w:sz w:val="22"/>
                <w:szCs w:val="22"/>
              </w:rPr>
              <w:t>Ärendet bordlades.</w:t>
            </w:r>
          </w:p>
          <w:p w14:paraId="4AEFEFE1" w14:textId="7FA1A7CF" w:rsidR="00FE14E2" w:rsidRPr="004A6C6B" w:rsidRDefault="00FE14E2" w:rsidP="004E77B0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827534" w:rsidRPr="004A6C6B" w14:paraId="49F7812F" w14:textId="77777777" w:rsidTr="0074398E">
        <w:tc>
          <w:tcPr>
            <w:tcW w:w="567" w:type="dxa"/>
          </w:tcPr>
          <w:p w14:paraId="1A35EE6F" w14:textId="7B8420F0" w:rsidR="00827534" w:rsidRPr="004A6C6B" w:rsidRDefault="004E77B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A6C6B">
              <w:rPr>
                <w:b/>
                <w:snapToGrid w:val="0"/>
                <w:sz w:val="22"/>
                <w:szCs w:val="22"/>
              </w:rPr>
              <w:t>§</w:t>
            </w:r>
            <w:r w:rsidR="002C2B7F" w:rsidRPr="004A6C6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74398E">
              <w:rPr>
                <w:b/>
                <w:snapToGrid w:val="0"/>
                <w:sz w:val="22"/>
                <w:szCs w:val="22"/>
              </w:rPr>
              <w:t>19</w:t>
            </w:r>
          </w:p>
        </w:tc>
        <w:tc>
          <w:tcPr>
            <w:tcW w:w="6946" w:type="dxa"/>
            <w:gridSpan w:val="2"/>
          </w:tcPr>
          <w:p w14:paraId="16BBA19B" w14:textId="77777777" w:rsidR="00827534" w:rsidRPr="004A6C6B" w:rsidRDefault="004E77B0" w:rsidP="004E77B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A6C6B">
              <w:rPr>
                <w:b/>
                <w:bCs/>
                <w:color w:val="000000"/>
                <w:sz w:val="22"/>
                <w:szCs w:val="22"/>
              </w:rPr>
              <w:t>Justitie- och migrationsminister Morgan Johanssons hantering av riksdagens tillkännagivanden om skärpta straff för inbrott - G12</w:t>
            </w:r>
          </w:p>
          <w:p w14:paraId="4DBF0E39" w14:textId="77777777" w:rsidR="00FE14E2" w:rsidRPr="004A6C6B" w:rsidRDefault="00FE14E2" w:rsidP="004E77B0">
            <w:pPr>
              <w:rPr>
                <w:b/>
                <w:snapToGrid w:val="0"/>
                <w:sz w:val="22"/>
                <w:szCs w:val="22"/>
              </w:rPr>
            </w:pPr>
          </w:p>
          <w:p w14:paraId="35916EDC" w14:textId="77777777" w:rsidR="00FE14E2" w:rsidRPr="004A6C6B" w:rsidRDefault="00FE14E2" w:rsidP="00FE14E2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4A6C6B">
              <w:rPr>
                <w:snapToGrid w:val="0"/>
                <w:sz w:val="22"/>
                <w:szCs w:val="22"/>
              </w:rPr>
              <w:t>Utskottet</w:t>
            </w:r>
            <w:r w:rsidRPr="004A6C6B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2756B2B5" w14:textId="77777777" w:rsidR="00FE14E2" w:rsidRPr="004A6C6B" w:rsidRDefault="00FE14E2" w:rsidP="00FE14E2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441299DA" w14:textId="77777777" w:rsidR="00FE14E2" w:rsidRPr="004A6C6B" w:rsidRDefault="00FE14E2" w:rsidP="00FE14E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A6C6B">
              <w:rPr>
                <w:snapToGrid w:val="0"/>
                <w:sz w:val="22"/>
                <w:szCs w:val="22"/>
              </w:rPr>
              <w:t>Ärendet bordlades.</w:t>
            </w:r>
          </w:p>
          <w:p w14:paraId="2208E2F4" w14:textId="37337FEA" w:rsidR="00FE14E2" w:rsidRPr="004A6C6B" w:rsidRDefault="00FE14E2" w:rsidP="004E77B0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827534" w:rsidRPr="004A6C6B" w14:paraId="1E9FCDD7" w14:textId="77777777" w:rsidTr="0074398E">
        <w:tc>
          <w:tcPr>
            <w:tcW w:w="567" w:type="dxa"/>
          </w:tcPr>
          <w:p w14:paraId="73B64EB8" w14:textId="24ED0019" w:rsidR="00827534" w:rsidRPr="004A6C6B" w:rsidRDefault="004E77B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A6C6B">
              <w:rPr>
                <w:b/>
                <w:snapToGrid w:val="0"/>
                <w:sz w:val="22"/>
                <w:szCs w:val="22"/>
              </w:rPr>
              <w:t>§</w:t>
            </w:r>
            <w:r w:rsidR="00BA0701" w:rsidRPr="004A6C6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D85C35" w:rsidRPr="004A6C6B">
              <w:rPr>
                <w:b/>
                <w:snapToGrid w:val="0"/>
                <w:sz w:val="22"/>
                <w:szCs w:val="22"/>
              </w:rPr>
              <w:t>2</w:t>
            </w:r>
            <w:r w:rsidR="0074398E">
              <w:rPr>
                <w:b/>
                <w:snapToGrid w:val="0"/>
                <w:sz w:val="22"/>
                <w:szCs w:val="22"/>
              </w:rPr>
              <w:t>0</w:t>
            </w:r>
          </w:p>
        </w:tc>
        <w:tc>
          <w:tcPr>
            <w:tcW w:w="6946" w:type="dxa"/>
            <w:gridSpan w:val="2"/>
          </w:tcPr>
          <w:p w14:paraId="11E4716F" w14:textId="77777777" w:rsidR="00827534" w:rsidRPr="004A6C6B" w:rsidRDefault="004E77B0" w:rsidP="004E77B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A6C6B">
              <w:rPr>
                <w:b/>
                <w:bCs/>
                <w:color w:val="000000"/>
                <w:sz w:val="22"/>
                <w:szCs w:val="22"/>
              </w:rPr>
              <w:t>Granskning av justitie- och migrationsminister Morgan Johanssons uttalanden om antalet frihetsberövade - G33</w:t>
            </w:r>
          </w:p>
          <w:p w14:paraId="54B0A7D2" w14:textId="77777777" w:rsidR="00FE14E2" w:rsidRPr="004A6C6B" w:rsidRDefault="00FE14E2" w:rsidP="004E77B0">
            <w:pPr>
              <w:rPr>
                <w:b/>
                <w:snapToGrid w:val="0"/>
                <w:sz w:val="22"/>
                <w:szCs w:val="22"/>
              </w:rPr>
            </w:pPr>
          </w:p>
          <w:p w14:paraId="18230EE4" w14:textId="77777777" w:rsidR="00FE14E2" w:rsidRPr="004A6C6B" w:rsidRDefault="00FE14E2" w:rsidP="00FE14E2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4A6C6B">
              <w:rPr>
                <w:snapToGrid w:val="0"/>
                <w:sz w:val="22"/>
                <w:szCs w:val="22"/>
              </w:rPr>
              <w:t>Utskottet</w:t>
            </w:r>
            <w:r w:rsidRPr="004A6C6B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13FEEE03" w14:textId="77777777" w:rsidR="00FE14E2" w:rsidRPr="004A6C6B" w:rsidRDefault="00FE14E2" w:rsidP="00FE14E2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35FDB0DF" w14:textId="77777777" w:rsidR="00FE14E2" w:rsidRPr="004A6C6B" w:rsidRDefault="00FE14E2" w:rsidP="00FE14E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A6C6B">
              <w:rPr>
                <w:snapToGrid w:val="0"/>
                <w:sz w:val="22"/>
                <w:szCs w:val="22"/>
              </w:rPr>
              <w:t>Ärendet bordlades.</w:t>
            </w:r>
          </w:p>
          <w:p w14:paraId="33F6D03F" w14:textId="03E07337" w:rsidR="00FE14E2" w:rsidRPr="004A6C6B" w:rsidRDefault="00FE14E2" w:rsidP="004E77B0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827534" w:rsidRPr="004A6C6B" w14:paraId="4042AD5C" w14:textId="77777777" w:rsidTr="0074398E">
        <w:tc>
          <w:tcPr>
            <w:tcW w:w="567" w:type="dxa"/>
          </w:tcPr>
          <w:p w14:paraId="532624E3" w14:textId="59C8F65A" w:rsidR="00827534" w:rsidRPr="004A6C6B" w:rsidRDefault="004E77B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A6C6B">
              <w:rPr>
                <w:b/>
                <w:snapToGrid w:val="0"/>
                <w:sz w:val="22"/>
                <w:szCs w:val="22"/>
              </w:rPr>
              <w:t>§</w:t>
            </w:r>
            <w:r w:rsidR="00D85C35" w:rsidRPr="004A6C6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5A0CBA" w:rsidRPr="004A6C6B">
              <w:rPr>
                <w:b/>
                <w:snapToGrid w:val="0"/>
                <w:sz w:val="22"/>
                <w:szCs w:val="22"/>
              </w:rPr>
              <w:t>2</w:t>
            </w:r>
            <w:r w:rsidR="0074398E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5844A017" w14:textId="77777777" w:rsidR="00827534" w:rsidRPr="004A6C6B" w:rsidRDefault="004E77B0" w:rsidP="004E77B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A6C6B">
              <w:rPr>
                <w:b/>
                <w:bCs/>
                <w:color w:val="000000"/>
                <w:sz w:val="22"/>
                <w:szCs w:val="22"/>
              </w:rPr>
              <w:t>Granskning av statsrådet Shekarabis uttalande som grund för de tillfälliga spelregleringarna - G3</w:t>
            </w:r>
          </w:p>
          <w:p w14:paraId="35437513" w14:textId="77777777" w:rsidR="00FE14E2" w:rsidRPr="004A6C6B" w:rsidRDefault="00FE14E2" w:rsidP="004E77B0">
            <w:pPr>
              <w:rPr>
                <w:b/>
                <w:snapToGrid w:val="0"/>
                <w:sz w:val="22"/>
                <w:szCs w:val="22"/>
              </w:rPr>
            </w:pPr>
          </w:p>
          <w:p w14:paraId="77EF36E3" w14:textId="77777777" w:rsidR="00FE14E2" w:rsidRPr="004A6C6B" w:rsidRDefault="00FE14E2" w:rsidP="00FE14E2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4A6C6B">
              <w:rPr>
                <w:snapToGrid w:val="0"/>
                <w:sz w:val="22"/>
                <w:szCs w:val="22"/>
              </w:rPr>
              <w:t>Utskottet</w:t>
            </w:r>
            <w:r w:rsidRPr="004A6C6B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2F198C44" w14:textId="77777777" w:rsidR="00FE14E2" w:rsidRPr="004A6C6B" w:rsidRDefault="00FE14E2" w:rsidP="00FE14E2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0226D277" w14:textId="77777777" w:rsidR="00FE14E2" w:rsidRPr="004A6C6B" w:rsidRDefault="00FE14E2" w:rsidP="00FE14E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A6C6B">
              <w:rPr>
                <w:snapToGrid w:val="0"/>
                <w:sz w:val="22"/>
                <w:szCs w:val="22"/>
              </w:rPr>
              <w:t>Ärendet bordlades.</w:t>
            </w:r>
          </w:p>
          <w:p w14:paraId="7962040F" w14:textId="5BBE7961" w:rsidR="00FE14E2" w:rsidRPr="004A6C6B" w:rsidRDefault="00FE14E2" w:rsidP="004E77B0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5A0CBA" w:rsidRPr="004A6C6B" w14:paraId="244CDEA7" w14:textId="77777777" w:rsidTr="0074398E">
        <w:tc>
          <w:tcPr>
            <w:tcW w:w="567" w:type="dxa"/>
          </w:tcPr>
          <w:p w14:paraId="2D05FECA" w14:textId="42C3DE9B" w:rsidR="005A0CBA" w:rsidRPr="004A6C6B" w:rsidRDefault="005A0CBA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A6C6B">
              <w:rPr>
                <w:b/>
                <w:snapToGrid w:val="0"/>
                <w:sz w:val="22"/>
                <w:szCs w:val="22"/>
              </w:rPr>
              <w:t>§ 2</w:t>
            </w:r>
            <w:r w:rsidR="0074398E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20DFEDCB" w14:textId="77777777" w:rsidR="005A0CBA" w:rsidRPr="004A6C6B" w:rsidRDefault="005A0CBA" w:rsidP="004E77B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A6C6B">
              <w:rPr>
                <w:b/>
                <w:bCs/>
                <w:color w:val="000000"/>
                <w:sz w:val="22"/>
                <w:szCs w:val="22"/>
              </w:rPr>
              <w:t>Ajournering</w:t>
            </w:r>
          </w:p>
          <w:p w14:paraId="583A30D0" w14:textId="77777777" w:rsidR="005A0CBA" w:rsidRPr="004A6C6B" w:rsidRDefault="005A0CBA" w:rsidP="004E77B0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226E24F4" w14:textId="77777777" w:rsidR="005A0CBA" w:rsidRPr="004A6C6B" w:rsidRDefault="005A0CBA" w:rsidP="004E77B0">
            <w:pPr>
              <w:rPr>
                <w:bCs/>
                <w:color w:val="000000"/>
                <w:sz w:val="22"/>
                <w:szCs w:val="22"/>
              </w:rPr>
            </w:pPr>
            <w:r w:rsidRPr="004A6C6B">
              <w:rPr>
                <w:bCs/>
                <w:color w:val="000000"/>
                <w:sz w:val="22"/>
                <w:szCs w:val="22"/>
              </w:rPr>
              <w:t>Utskottet beslutade att ajournera sammanträdet.</w:t>
            </w:r>
          </w:p>
          <w:p w14:paraId="5A0C48AC" w14:textId="7C9CB239" w:rsidR="005A0CBA" w:rsidRPr="004A6C6B" w:rsidRDefault="005A0CBA" w:rsidP="004E77B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827534" w:rsidRPr="004A6C6B" w14:paraId="723ECCEB" w14:textId="77777777" w:rsidTr="0074398E">
        <w:tc>
          <w:tcPr>
            <w:tcW w:w="567" w:type="dxa"/>
          </w:tcPr>
          <w:p w14:paraId="1E4262E9" w14:textId="7A92F873" w:rsidR="00827534" w:rsidRPr="004A6C6B" w:rsidRDefault="004E77B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A6C6B">
              <w:rPr>
                <w:b/>
                <w:snapToGrid w:val="0"/>
                <w:sz w:val="22"/>
                <w:szCs w:val="22"/>
              </w:rPr>
              <w:t>§</w:t>
            </w:r>
            <w:r w:rsidR="00D85C35" w:rsidRPr="004A6C6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5A0CBA" w:rsidRPr="004A6C6B">
              <w:rPr>
                <w:b/>
                <w:snapToGrid w:val="0"/>
                <w:sz w:val="22"/>
                <w:szCs w:val="22"/>
              </w:rPr>
              <w:t>2</w:t>
            </w:r>
            <w:r w:rsidR="0074398E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05925452" w14:textId="77777777" w:rsidR="00827534" w:rsidRPr="004A6C6B" w:rsidRDefault="004E77B0" w:rsidP="004E77B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A6C6B">
              <w:rPr>
                <w:b/>
                <w:bCs/>
                <w:color w:val="000000"/>
                <w:sz w:val="22"/>
                <w:szCs w:val="22"/>
              </w:rPr>
              <w:t xml:space="preserve">Tidigare statsråden </w:t>
            </w:r>
            <w:proofErr w:type="spellStart"/>
            <w:r w:rsidRPr="004A6C6B">
              <w:rPr>
                <w:b/>
                <w:bCs/>
                <w:color w:val="000000"/>
                <w:sz w:val="22"/>
                <w:szCs w:val="22"/>
              </w:rPr>
              <w:t>Lövins</w:t>
            </w:r>
            <w:proofErr w:type="spellEnd"/>
            <w:r w:rsidRPr="004A6C6B">
              <w:rPr>
                <w:b/>
                <w:bCs/>
                <w:color w:val="000000"/>
                <w:sz w:val="22"/>
                <w:szCs w:val="22"/>
              </w:rPr>
              <w:t>, Buchts och Skogs styrning av Skogsstyrelsen avseende nyckelbiotoper - G14</w:t>
            </w:r>
          </w:p>
          <w:p w14:paraId="3AC97496" w14:textId="77777777" w:rsidR="00FE14E2" w:rsidRPr="004A6C6B" w:rsidRDefault="00FE14E2" w:rsidP="004E77B0">
            <w:pPr>
              <w:rPr>
                <w:b/>
                <w:snapToGrid w:val="0"/>
                <w:sz w:val="22"/>
                <w:szCs w:val="22"/>
              </w:rPr>
            </w:pPr>
          </w:p>
          <w:p w14:paraId="5D8A6932" w14:textId="77777777" w:rsidR="00FE14E2" w:rsidRPr="004A6C6B" w:rsidRDefault="00FE14E2" w:rsidP="00FE14E2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4A6C6B">
              <w:rPr>
                <w:snapToGrid w:val="0"/>
                <w:sz w:val="22"/>
                <w:szCs w:val="22"/>
              </w:rPr>
              <w:t>Utskottet</w:t>
            </w:r>
            <w:r w:rsidRPr="004A6C6B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21F280AD" w14:textId="77777777" w:rsidR="00FE14E2" w:rsidRPr="004A6C6B" w:rsidRDefault="00FE14E2" w:rsidP="00FE14E2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6F3F3AB2" w14:textId="77777777" w:rsidR="00FE14E2" w:rsidRPr="004A6C6B" w:rsidRDefault="00FE14E2" w:rsidP="00FE14E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A6C6B">
              <w:rPr>
                <w:snapToGrid w:val="0"/>
                <w:sz w:val="22"/>
                <w:szCs w:val="22"/>
              </w:rPr>
              <w:t>Ärendet bordlades.</w:t>
            </w:r>
          </w:p>
          <w:p w14:paraId="73D94BD3" w14:textId="59B974FA" w:rsidR="00FE14E2" w:rsidRPr="004A6C6B" w:rsidRDefault="00FE14E2" w:rsidP="004E77B0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827534" w:rsidRPr="004A6C6B" w14:paraId="17930565" w14:textId="77777777" w:rsidTr="0074398E">
        <w:tc>
          <w:tcPr>
            <w:tcW w:w="567" w:type="dxa"/>
          </w:tcPr>
          <w:p w14:paraId="41414031" w14:textId="355339A0" w:rsidR="00827534" w:rsidRPr="004A6C6B" w:rsidRDefault="004E77B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A6C6B">
              <w:rPr>
                <w:b/>
                <w:snapToGrid w:val="0"/>
                <w:sz w:val="22"/>
                <w:szCs w:val="22"/>
              </w:rPr>
              <w:t>§</w:t>
            </w:r>
            <w:r w:rsidR="00D85C35" w:rsidRPr="004A6C6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36A97" w:rsidRPr="004A6C6B">
              <w:rPr>
                <w:b/>
                <w:snapToGrid w:val="0"/>
                <w:sz w:val="22"/>
                <w:szCs w:val="22"/>
              </w:rPr>
              <w:t>2</w:t>
            </w:r>
            <w:r w:rsidR="0074398E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2700CEB5" w14:textId="77777777" w:rsidR="00827534" w:rsidRPr="004A6C6B" w:rsidRDefault="004E77B0" w:rsidP="004E77B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A6C6B">
              <w:rPr>
                <w:b/>
                <w:bCs/>
                <w:color w:val="000000"/>
                <w:sz w:val="22"/>
                <w:szCs w:val="22"/>
              </w:rPr>
              <w:t xml:space="preserve">Åtgärder för att samordna tillgången till intensivvårdsplatser m.m. under </w:t>
            </w:r>
            <w:proofErr w:type="spellStart"/>
            <w:r w:rsidRPr="004A6C6B">
              <w:rPr>
                <w:b/>
                <w:bCs/>
                <w:color w:val="000000"/>
                <w:sz w:val="22"/>
                <w:szCs w:val="22"/>
              </w:rPr>
              <w:t>coronapandemin</w:t>
            </w:r>
            <w:proofErr w:type="spellEnd"/>
            <w:r w:rsidRPr="004A6C6B">
              <w:rPr>
                <w:b/>
                <w:bCs/>
                <w:color w:val="000000"/>
                <w:sz w:val="22"/>
                <w:szCs w:val="22"/>
              </w:rPr>
              <w:t xml:space="preserve"> - G16</w:t>
            </w:r>
          </w:p>
          <w:p w14:paraId="4E740D20" w14:textId="77777777" w:rsidR="00FE14E2" w:rsidRPr="004A6C6B" w:rsidRDefault="00FE14E2" w:rsidP="004E77B0">
            <w:pPr>
              <w:rPr>
                <w:b/>
                <w:snapToGrid w:val="0"/>
                <w:sz w:val="22"/>
                <w:szCs w:val="22"/>
              </w:rPr>
            </w:pPr>
          </w:p>
          <w:p w14:paraId="55287551" w14:textId="77777777" w:rsidR="00FE14E2" w:rsidRPr="004A6C6B" w:rsidRDefault="00FE14E2" w:rsidP="00FE14E2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4A6C6B">
              <w:rPr>
                <w:snapToGrid w:val="0"/>
                <w:sz w:val="22"/>
                <w:szCs w:val="22"/>
              </w:rPr>
              <w:t>Utskottet</w:t>
            </w:r>
            <w:r w:rsidRPr="004A6C6B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0C298576" w14:textId="77777777" w:rsidR="00FE14E2" w:rsidRPr="004A6C6B" w:rsidRDefault="00FE14E2" w:rsidP="00FE14E2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2FF1BBF6" w14:textId="77777777" w:rsidR="00FE14E2" w:rsidRPr="004A6C6B" w:rsidRDefault="00FE14E2" w:rsidP="00FE14E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A6C6B">
              <w:rPr>
                <w:snapToGrid w:val="0"/>
                <w:sz w:val="22"/>
                <w:szCs w:val="22"/>
              </w:rPr>
              <w:t>Ärendet bordlades.</w:t>
            </w:r>
          </w:p>
          <w:p w14:paraId="7F48668C" w14:textId="6506BC56" w:rsidR="00FE14E2" w:rsidRPr="004A6C6B" w:rsidRDefault="00FE14E2" w:rsidP="004E77B0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827534" w:rsidRPr="004A6C6B" w14:paraId="30294B69" w14:textId="77777777" w:rsidTr="0074398E">
        <w:tc>
          <w:tcPr>
            <w:tcW w:w="567" w:type="dxa"/>
          </w:tcPr>
          <w:p w14:paraId="47E5EA03" w14:textId="4448C94D" w:rsidR="00827534" w:rsidRPr="004A6C6B" w:rsidRDefault="004E77B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A6C6B">
              <w:rPr>
                <w:b/>
                <w:snapToGrid w:val="0"/>
                <w:sz w:val="22"/>
                <w:szCs w:val="22"/>
              </w:rPr>
              <w:t>§</w:t>
            </w:r>
            <w:r w:rsidR="00D85C35" w:rsidRPr="004A6C6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FD2C43" w:rsidRPr="004A6C6B">
              <w:rPr>
                <w:b/>
                <w:snapToGrid w:val="0"/>
                <w:sz w:val="22"/>
                <w:szCs w:val="22"/>
              </w:rPr>
              <w:t>2</w:t>
            </w:r>
            <w:r w:rsidR="0074398E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7C4BE664" w14:textId="77777777" w:rsidR="00827534" w:rsidRPr="004A6C6B" w:rsidRDefault="004E77B0" w:rsidP="004E77B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A6C6B">
              <w:rPr>
                <w:b/>
                <w:bCs/>
                <w:color w:val="000000"/>
                <w:sz w:val="22"/>
                <w:szCs w:val="22"/>
              </w:rPr>
              <w:t>Utbildningsministerns uttalanden på sociala medier angående betänkande 2017/</w:t>
            </w:r>
            <w:proofErr w:type="gramStart"/>
            <w:r w:rsidRPr="004A6C6B">
              <w:rPr>
                <w:b/>
                <w:bCs/>
                <w:color w:val="000000"/>
                <w:sz w:val="22"/>
                <w:szCs w:val="22"/>
              </w:rPr>
              <w:t>18:FiU</w:t>
            </w:r>
            <w:proofErr w:type="gramEnd"/>
            <w:r w:rsidRPr="004A6C6B">
              <w:rPr>
                <w:b/>
                <w:bCs/>
                <w:color w:val="000000"/>
                <w:sz w:val="22"/>
                <w:szCs w:val="22"/>
              </w:rPr>
              <w:t>43 - G18</w:t>
            </w:r>
          </w:p>
          <w:p w14:paraId="5510E10D" w14:textId="77777777" w:rsidR="00FE14E2" w:rsidRPr="004A6C6B" w:rsidRDefault="00FE14E2" w:rsidP="004E77B0">
            <w:pPr>
              <w:rPr>
                <w:b/>
                <w:snapToGrid w:val="0"/>
                <w:sz w:val="22"/>
                <w:szCs w:val="22"/>
              </w:rPr>
            </w:pPr>
          </w:p>
          <w:p w14:paraId="03968B97" w14:textId="77777777" w:rsidR="00FE14E2" w:rsidRPr="004A6C6B" w:rsidRDefault="00FE14E2" w:rsidP="00FE14E2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4A6C6B">
              <w:rPr>
                <w:snapToGrid w:val="0"/>
                <w:sz w:val="22"/>
                <w:szCs w:val="22"/>
              </w:rPr>
              <w:t>Utskottet</w:t>
            </w:r>
            <w:r w:rsidRPr="004A6C6B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4175C77E" w14:textId="77777777" w:rsidR="00FE14E2" w:rsidRPr="004A6C6B" w:rsidRDefault="00FE14E2" w:rsidP="00FE14E2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5E7309FC" w14:textId="77777777" w:rsidR="00FE14E2" w:rsidRPr="004A6C6B" w:rsidRDefault="00FE14E2" w:rsidP="00FE14E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A6C6B">
              <w:rPr>
                <w:snapToGrid w:val="0"/>
                <w:sz w:val="22"/>
                <w:szCs w:val="22"/>
              </w:rPr>
              <w:t>Ärendet bordlades.</w:t>
            </w:r>
          </w:p>
          <w:p w14:paraId="5A4F52D3" w14:textId="06D283A4" w:rsidR="00FE14E2" w:rsidRPr="004A6C6B" w:rsidRDefault="00FE14E2" w:rsidP="004E77B0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FD2C43" w:rsidRPr="004A6C6B" w14:paraId="1A05E0D0" w14:textId="77777777" w:rsidTr="0074398E">
        <w:tc>
          <w:tcPr>
            <w:tcW w:w="567" w:type="dxa"/>
          </w:tcPr>
          <w:p w14:paraId="7BD9075B" w14:textId="61870DC5" w:rsidR="00FD2C43" w:rsidRPr="004A6C6B" w:rsidRDefault="00AF3A4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A6C6B">
              <w:rPr>
                <w:b/>
                <w:snapToGrid w:val="0"/>
                <w:sz w:val="22"/>
                <w:szCs w:val="22"/>
              </w:rPr>
              <w:t>§ 2</w:t>
            </w:r>
            <w:r w:rsidR="0074398E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413A0B25" w14:textId="77777777" w:rsidR="00FD2C43" w:rsidRPr="004A6C6B" w:rsidRDefault="00AF3A49" w:rsidP="004E77B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A6C6B">
              <w:rPr>
                <w:b/>
                <w:bCs/>
                <w:color w:val="000000"/>
                <w:sz w:val="22"/>
                <w:szCs w:val="22"/>
              </w:rPr>
              <w:t>Ajournering</w:t>
            </w:r>
          </w:p>
          <w:p w14:paraId="71A9AD7F" w14:textId="77777777" w:rsidR="00AF3A49" w:rsidRPr="004A6C6B" w:rsidRDefault="00AF3A49" w:rsidP="004E77B0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3A7C0980" w14:textId="77777777" w:rsidR="00AF3A49" w:rsidRPr="004A6C6B" w:rsidRDefault="00AF3A49" w:rsidP="004E77B0">
            <w:pPr>
              <w:rPr>
                <w:bCs/>
                <w:color w:val="000000"/>
                <w:sz w:val="22"/>
                <w:szCs w:val="22"/>
              </w:rPr>
            </w:pPr>
            <w:r w:rsidRPr="004A6C6B">
              <w:rPr>
                <w:bCs/>
                <w:color w:val="000000"/>
                <w:sz w:val="22"/>
                <w:szCs w:val="22"/>
              </w:rPr>
              <w:lastRenderedPageBreak/>
              <w:t>Utskottet beslutade att ajournera sammanträdet.</w:t>
            </w:r>
          </w:p>
          <w:p w14:paraId="4FFC383A" w14:textId="1D03EBDC" w:rsidR="00AF3A49" w:rsidRPr="004A6C6B" w:rsidRDefault="00AF3A49" w:rsidP="004E77B0">
            <w:pPr>
              <w:rPr>
                <w:bCs/>
                <w:color w:val="000000"/>
                <w:sz w:val="22"/>
                <w:szCs w:val="22"/>
              </w:rPr>
            </w:pPr>
          </w:p>
        </w:tc>
      </w:tr>
      <w:tr w:rsidR="00AF3A49" w:rsidRPr="004A6C6B" w14:paraId="7AD059E2" w14:textId="77777777" w:rsidTr="0074398E">
        <w:tc>
          <w:tcPr>
            <w:tcW w:w="567" w:type="dxa"/>
          </w:tcPr>
          <w:p w14:paraId="5A57202D" w14:textId="3EB01A48" w:rsidR="00AF3A49" w:rsidRPr="004A6C6B" w:rsidRDefault="00AF3A49" w:rsidP="0074398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A6C6B"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913F72" w:rsidRPr="004A6C6B">
              <w:rPr>
                <w:b/>
                <w:snapToGrid w:val="0"/>
                <w:sz w:val="22"/>
                <w:szCs w:val="22"/>
              </w:rPr>
              <w:t>2</w:t>
            </w:r>
            <w:r w:rsidR="0074398E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2"/>
          </w:tcPr>
          <w:p w14:paraId="5B7A3D5B" w14:textId="77777777" w:rsidR="00AF3A49" w:rsidRPr="004A6C6B" w:rsidRDefault="00AF3A49" w:rsidP="0074398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A6C6B">
              <w:rPr>
                <w:b/>
                <w:bCs/>
                <w:color w:val="000000"/>
                <w:sz w:val="22"/>
                <w:szCs w:val="22"/>
              </w:rPr>
              <w:t>Dåvarande utrikesministerns agerande i samband med ett möte i Stockholm mellan bl.a. Sveriges dåvarande ambassadör i Kina och kinesiska affärsmän - G1</w:t>
            </w:r>
          </w:p>
          <w:p w14:paraId="7B90B22F" w14:textId="77777777" w:rsidR="00AF3A49" w:rsidRPr="004A6C6B" w:rsidRDefault="00AF3A49" w:rsidP="0074398E">
            <w:pPr>
              <w:rPr>
                <w:b/>
                <w:snapToGrid w:val="0"/>
                <w:sz w:val="22"/>
                <w:szCs w:val="22"/>
              </w:rPr>
            </w:pPr>
          </w:p>
          <w:p w14:paraId="7910A504" w14:textId="77777777" w:rsidR="00AF3A49" w:rsidRPr="004A6C6B" w:rsidRDefault="00AF3A49" w:rsidP="0074398E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4A6C6B">
              <w:rPr>
                <w:snapToGrid w:val="0"/>
                <w:sz w:val="22"/>
                <w:szCs w:val="22"/>
              </w:rPr>
              <w:t>Utskottet</w:t>
            </w:r>
            <w:r w:rsidRPr="004A6C6B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0E9772AF" w14:textId="77777777" w:rsidR="00AF3A49" w:rsidRPr="004A6C6B" w:rsidRDefault="00AF3A49" w:rsidP="0074398E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63174A29" w14:textId="77777777" w:rsidR="00AF3A49" w:rsidRPr="004A6C6B" w:rsidRDefault="00AF3A49" w:rsidP="0074398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A6C6B">
              <w:rPr>
                <w:snapToGrid w:val="0"/>
                <w:sz w:val="22"/>
                <w:szCs w:val="22"/>
              </w:rPr>
              <w:t>Ärendet bordlades.</w:t>
            </w:r>
          </w:p>
          <w:p w14:paraId="0F84F5A4" w14:textId="77777777" w:rsidR="00AF3A49" w:rsidRPr="004A6C6B" w:rsidRDefault="00AF3A49" w:rsidP="0074398E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74398E" w:rsidRPr="004A6C6B" w14:paraId="20DB95A5" w14:textId="77777777" w:rsidTr="0074398E">
        <w:tc>
          <w:tcPr>
            <w:tcW w:w="567" w:type="dxa"/>
          </w:tcPr>
          <w:p w14:paraId="2F95ADEF" w14:textId="15493271" w:rsidR="0074398E" w:rsidRPr="004A6C6B" w:rsidRDefault="0074398E" w:rsidP="0074398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28</w:t>
            </w:r>
          </w:p>
        </w:tc>
        <w:tc>
          <w:tcPr>
            <w:tcW w:w="6946" w:type="dxa"/>
            <w:gridSpan w:val="2"/>
          </w:tcPr>
          <w:p w14:paraId="3CEAA43A" w14:textId="77777777" w:rsidR="0074398E" w:rsidRDefault="0074398E" w:rsidP="0074398E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Tillägg till föredragningslistan</w:t>
            </w:r>
          </w:p>
          <w:p w14:paraId="0EC24E59" w14:textId="77777777" w:rsidR="0074398E" w:rsidRDefault="0074398E" w:rsidP="0074398E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2D74F40F" w14:textId="77777777" w:rsidR="0074398E" w:rsidRDefault="0074398E" w:rsidP="0074398E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Utskottet beslutade att vid dagens sammanträde även behandla granskningsärendena 36, 34 och 28.</w:t>
            </w:r>
          </w:p>
          <w:p w14:paraId="1C3E65FF" w14:textId="201DACA5" w:rsidR="0074398E" w:rsidRPr="0074398E" w:rsidRDefault="0074398E" w:rsidP="0074398E">
            <w:pPr>
              <w:rPr>
                <w:bCs/>
                <w:color w:val="000000"/>
                <w:sz w:val="22"/>
                <w:szCs w:val="22"/>
              </w:rPr>
            </w:pPr>
          </w:p>
        </w:tc>
      </w:tr>
      <w:tr w:rsidR="00AF3A49" w:rsidRPr="004A6C6B" w14:paraId="2C82E20B" w14:textId="77777777" w:rsidTr="0074398E">
        <w:tc>
          <w:tcPr>
            <w:tcW w:w="567" w:type="dxa"/>
          </w:tcPr>
          <w:p w14:paraId="4D0F891D" w14:textId="3FD78D5C" w:rsidR="00AF3A49" w:rsidRPr="004A6C6B" w:rsidRDefault="00AF3A49" w:rsidP="0074398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A6C6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13F72" w:rsidRPr="004A6C6B">
              <w:rPr>
                <w:b/>
                <w:snapToGrid w:val="0"/>
                <w:sz w:val="22"/>
                <w:szCs w:val="22"/>
              </w:rPr>
              <w:t>2</w:t>
            </w:r>
            <w:r w:rsidR="0074398E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946" w:type="dxa"/>
            <w:gridSpan w:val="2"/>
          </w:tcPr>
          <w:p w14:paraId="7AC5FAB5" w14:textId="77777777" w:rsidR="00AF3A49" w:rsidRPr="004A6C6B" w:rsidRDefault="00AF3A49" w:rsidP="0074398E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4A6C6B">
              <w:rPr>
                <w:b/>
                <w:bCs/>
                <w:color w:val="000000"/>
                <w:sz w:val="22"/>
                <w:szCs w:val="22"/>
              </w:rPr>
              <w:t>Information om kostnadsfördyringar inför totalförsvarsbeslutet - G36</w:t>
            </w:r>
          </w:p>
          <w:p w14:paraId="00AD296A" w14:textId="77777777" w:rsidR="00AF3A49" w:rsidRPr="004A6C6B" w:rsidRDefault="00AF3A49" w:rsidP="0074398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E1A67BB" w14:textId="77777777" w:rsidR="00AF3A49" w:rsidRPr="004A6C6B" w:rsidRDefault="00AF3A49" w:rsidP="00AF3A49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4A6C6B">
              <w:rPr>
                <w:snapToGrid w:val="0"/>
                <w:sz w:val="22"/>
                <w:szCs w:val="22"/>
              </w:rPr>
              <w:t>Utskottet</w:t>
            </w:r>
            <w:r w:rsidRPr="004A6C6B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260A2875" w14:textId="77777777" w:rsidR="00AF3A49" w:rsidRPr="004A6C6B" w:rsidRDefault="00AF3A49" w:rsidP="00AF3A49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6EBEE655" w14:textId="77777777" w:rsidR="00AF3A49" w:rsidRPr="004A6C6B" w:rsidRDefault="00AF3A49" w:rsidP="00AF3A4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A6C6B">
              <w:rPr>
                <w:snapToGrid w:val="0"/>
                <w:sz w:val="22"/>
                <w:szCs w:val="22"/>
              </w:rPr>
              <w:t>Ärendet bordlades.</w:t>
            </w:r>
          </w:p>
          <w:p w14:paraId="680BECA8" w14:textId="182FE692" w:rsidR="00AF3A49" w:rsidRPr="004A6C6B" w:rsidRDefault="00AF3A49" w:rsidP="0074398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F3A49" w:rsidRPr="004A6C6B" w14:paraId="0903B97E" w14:textId="77777777" w:rsidTr="0074398E">
        <w:tc>
          <w:tcPr>
            <w:tcW w:w="567" w:type="dxa"/>
          </w:tcPr>
          <w:p w14:paraId="5B97055B" w14:textId="6B4AA9D4" w:rsidR="00AF3A49" w:rsidRPr="004A6C6B" w:rsidRDefault="00AF3A49" w:rsidP="0074398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A6C6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4398E">
              <w:rPr>
                <w:b/>
                <w:snapToGrid w:val="0"/>
                <w:sz w:val="22"/>
                <w:szCs w:val="22"/>
              </w:rPr>
              <w:t>30</w:t>
            </w:r>
          </w:p>
        </w:tc>
        <w:tc>
          <w:tcPr>
            <w:tcW w:w="6946" w:type="dxa"/>
            <w:gridSpan w:val="2"/>
          </w:tcPr>
          <w:p w14:paraId="011F69B8" w14:textId="77777777" w:rsidR="00AF3A49" w:rsidRPr="004A6C6B" w:rsidRDefault="00AF3A49" w:rsidP="0074398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A6C6B">
              <w:rPr>
                <w:b/>
                <w:bCs/>
                <w:color w:val="000000"/>
                <w:sz w:val="22"/>
                <w:szCs w:val="22"/>
              </w:rPr>
              <w:t>Regeringens information till utrikesnämnden i fråga om ett tillståndsärende hos PTS m.m. - G34</w:t>
            </w:r>
          </w:p>
          <w:p w14:paraId="5CC5B507" w14:textId="77777777" w:rsidR="00AF3A49" w:rsidRPr="004A6C6B" w:rsidRDefault="00AF3A49" w:rsidP="0074398E">
            <w:pPr>
              <w:rPr>
                <w:b/>
                <w:snapToGrid w:val="0"/>
                <w:sz w:val="22"/>
                <w:szCs w:val="22"/>
              </w:rPr>
            </w:pPr>
          </w:p>
          <w:p w14:paraId="27BEC52B" w14:textId="77777777" w:rsidR="00AF3A49" w:rsidRPr="004A6C6B" w:rsidRDefault="00AF3A49" w:rsidP="00AF3A49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4A6C6B">
              <w:rPr>
                <w:snapToGrid w:val="0"/>
                <w:sz w:val="22"/>
                <w:szCs w:val="22"/>
              </w:rPr>
              <w:t>Utskottet</w:t>
            </w:r>
            <w:r w:rsidRPr="004A6C6B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5C9EC8E7" w14:textId="77777777" w:rsidR="00AF3A49" w:rsidRPr="004A6C6B" w:rsidRDefault="00AF3A49" w:rsidP="00AF3A49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528E2E4B" w14:textId="31A74C00" w:rsidR="00AF3A49" w:rsidRPr="004A6C6B" w:rsidRDefault="00AF3A49" w:rsidP="00AF3A4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A6C6B">
              <w:rPr>
                <w:snapToGrid w:val="0"/>
                <w:sz w:val="22"/>
                <w:szCs w:val="22"/>
              </w:rPr>
              <w:t>Ärendet bordlades</w:t>
            </w:r>
            <w:r w:rsidR="0074398E">
              <w:rPr>
                <w:snapToGrid w:val="0"/>
                <w:sz w:val="22"/>
                <w:szCs w:val="22"/>
              </w:rPr>
              <w:t xml:space="preserve"> till nästkommande sammanträde.</w:t>
            </w:r>
          </w:p>
          <w:p w14:paraId="4BB56580" w14:textId="2D276E78" w:rsidR="00AF3A49" w:rsidRPr="004A6C6B" w:rsidRDefault="00AF3A49" w:rsidP="0074398E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FD2C43" w:rsidRPr="004A6C6B" w14:paraId="0E6BEE3D" w14:textId="77777777" w:rsidTr="0074398E">
        <w:tc>
          <w:tcPr>
            <w:tcW w:w="567" w:type="dxa"/>
          </w:tcPr>
          <w:p w14:paraId="3724E4F8" w14:textId="10A492FE" w:rsidR="00FD2C43" w:rsidRPr="004A6C6B" w:rsidRDefault="00AF3A4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A6C6B">
              <w:rPr>
                <w:b/>
                <w:snapToGrid w:val="0"/>
                <w:sz w:val="22"/>
                <w:szCs w:val="22"/>
              </w:rPr>
              <w:t>§</w:t>
            </w:r>
            <w:r w:rsidR="00913F72" w:rsidRPr="004A6C6B">
              <w:rPr>
                <w:b/>
                <w:snapToGrid w:val="0"/>
                <w:sz w:val="22"/>
                <w:szCs w:val="22"/>
              </w:rPr>
              <w:t xml:space="preserve"> 3</w:t>
            </w:r>
            <w:r w:rsidR="0074398E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3CB35014" w14:textId="77777777" w:rsidR="00AF3A49" w:rsidRPr="004A6C6B" w:rsidRDefault="00AF3A49" w:rsidP="00AF3A4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A6C6B">
              <w:rPr>
                <w:b/>
                <w:bCs/>
                <w:color w:val="000000"/>
                <w:sz w:val="22"/>
                <w:szCs w:val="22"/>
              </w:rPr>
              <w:t xml:space="preserve">Åtgärder för att säkra tillgången på skyddsutrustning och annat sjukvårdsmaterial under </w:t>
            </w:r>
            <w:proofErr w:type="spellStart"/>
            <w:r w:rsidRPr="004A6C6B">
              <w:rPr>
                <w:b/>
                <w:bCs/>
                <w:color w:val="000000"/>
                <w:sz w:val="22"/>
                <w:szCs w:val="22"/>
              </w:rPr>
              <w:t>coronapandemin</w:t>
            </w:r>
            <w:proofErr w:type="spellEnd"/>
            <w:r w:rsidRPr="004A6C6B">
              <w:rPr>
                <w:b/>
                <w:bCs/>
                <w:color w:val="000000"/>
                <w:sz w:val="22"/>
                <w:szCs w:val="22"/>
              </w:rPr>
              <w:t xml:space="preserve"> - G17</w:t>
            </w:r>
          </w:p>
          <w:p w14:paraId="4613DF97" w14:textId="77777777" w:rsidR="00AF3A49" w:rsidRPr="004A6C6B" w:rsidRDefault="00AF3A49" w:rsidP="00AF3A49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037572E9" w14:textId="77777777" w:rsidR="00AF3A49" w:rsidRPr="004A6C6B" w:rsidRDefault="00AF3A49" w:rsidP="00AF3A49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4A6C6B">
              <w:rPr>
                <w:snapToGrid w:val="0"/>
                <w:sz w:val="22"/>
                <w:szCs w:val="22"/>
              </w:rPr>
              <w:t>Utskottet</w:t>
            </w:r>
            <w:r w:rsidRPr="004A6C6B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4BC5F9F5" w14:textId="77777777" w:rsidR="00AF3A49" w:rsidRPr="004A6C6B" w:rsidRDefault="00AF3A49" w:rsidP="00AF3A49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05131761" w14:textId="77777777" w:rsidR="00AF3A49" w:rsidRPr="004A6C6B" w:rsidRDefault="00AF3A49" w:rsidP="00AF3A4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A6C6B">
              <w:rPr>
                <w:snapToGrid w:val="0"/>
                <w:sz w:val="22"/>
                <w:szCs w:val="22"/>
              </w:rPr>
              <w:t>Ärendet bordlades.</w:t>
            </w:r>
          </w:p>
          <w:p w14:paraId="1D70E0C7" w14:textId="77777777" w:rsidR="00FD2C43" w:rsidRPr="004A6C6B" w:rsidRDefault="00FD2C43" w:rsidP="004E77B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AF3A49" w:rsidRPr="004A6C6B" w14:paraId="43A16022" w14:textId="77777777" w:rsidTr="0074398E">
        <w:tc>
          <w:tcPr>
            <w:tcW w:w="567" w:type="dxa"/>
          </w:tcPr>
          <w:p w14:paraId="068C2616" w14:textId="0B959E7F" w:rsidR="00AF3A49" w:rsidRPr="004A6C6B" w:rsidRDefault="00AF3A49" w:rsidP="0074398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A6C6B">
              <w:rPr>
                <w:b/>
                <w:snapToGrid w:val="0"/>
                <w:sz w:val="22"/>
                <w:szCs w:val="22"/>
              </w:rPr>
              <w:t>§</w:t>
            </w:r>
            <w:r w:rsidR="00913F72" w:rsidRPr="004A6C6B">
              <w:rPr>
                <w:b/>
                <w:snapToGrid w:val="0"/>
                <w:sz w:val="22"/>
                <w:szCs w:val="22"/>
              </w:rPr>
              <w:t xml:space="preserve"> 3</w:t>
            </w:r>
            <w:r w:rsidR="0074398E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4A5259F1" w14:textId="77777777" w:rsidR="00AF3A49" w:rsidRPr="004A6C6B" w:rsidRDefault="00AF3A49" w:rsidP="0074398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A6C6B">
              <w:rPr>
                <w:b/>
                <w:bCs/>
                <w:color w:val="000000"/>
                <w:sz w:val="22"/>
                <w:szCs w:val="22"/>
              </w:rPr>
              <w:t xml:space="preserve">Införande av distansundervisning inom skolväsendet under </w:t>
            </w:r>
            <w:proofErr w:type="spellStart"/>
            <w:r w:rsidRPr="004A6C6B">
              <w:rPr>
                <w:b/>
                <w:bCs/>
                <w:color w:val="000000"/>
                <w:sz w:val="22"/>
                <w:szCs w:val="22"/>
              </w:rPr>
              <w:t>coronapandemin</w:t>
            </w:r>
            <w:proofErr w:type="spellEnd"/>
            <w:r w:rsidRPr="004A6C6B">
              <w:rPr>
                <w:b/>
                <w:bCs/>
                <w:color w:val="000000"/>
                <w:sz w:val="22"/>
                <w:szCs w:val="22"/>
              </w:rPr>
              <w:t xml:space="preserve"> - G28</w:t>
            </w:r>
          </w:p>
          <w:p w14:paraId="511CC545" w14:textId="77777777" w:rsidR="00AF3A49" w:rsidRPr="004A6C6B" w:rsidRDefault="00AF3A49" w:rsidP="0074398E">
            <w:pPr>
              <w:rPr>
                <w:b/>
                <w:snapToGrid w:val="0"/>
                <w:sz w:val="22"/>
                <w:szCs w:val="22"/>
              </w:rPr>
            </w:pPr>
          </w:p>
          <w:p w14:paraId="57C8D456" w14:textId="77777777" w:rsidR="00AF3A49" w:rsidRPr="004A6C6B" w:rsidRDefault="00AF3A49" w:rsidP="00AF3A49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4A6C6B">
              <w:rPr>
                <w:snapToGrid w:val="0"/>
                <w:sz w:val="22"/>
                <w:szCs w:val="22"/>
              </w:rPr>
              <w:t>Utskottet</w:t>
            </w:r>
            <w:r w:rsidRPr="004A6C6B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4E86D323" w14:textId="77777777" w:rsidR="00AF3A49" w:rsidRPr="004A6C6B" w:rsidRDefault="00AF3A49" w:rsidP="00AF3A49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255ED523" w14:textId="77777777" w:rsidR="00AF3A49" w:rsidRPr="004A6C6B" w:rsidRDefault="00AF3A49" w:rsidP="00AF3A4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A6C6B">
              <w:rPr>
                <w:snapToGrid w:val="0"/>
                <w:sz w:val="22"/>
                <w:szCs w:val="22"/>
              </w:rPr>
              <w:t>Ärendet bordlades.</w:t>
            </w:r>
          </w:p>
          <w:p w14:paraId="499DBE7B" w14:textId="545161AB" w:rsidR="00AF3A49" w:rsidRPr="004A6C6B" w:rsidRDefault="00AF3A49" w:rsidP="0074398E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4A6C6B" w14:paraId="40538057" w14:textId="77777777" w:rsidTr="0074398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439D21BF" w14:textId="75A54AD5" w:rsidR="008273F4" w:rsidRPr="004A6C6B" w:rsidRDefault="004A6C6B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 w:rsidR="008273F4" w:rsidRPr="004A6C6B">
              <w:rPr>
                <w:sz w:val="22"/>
                <w:szCs w:val="22"/>
              </w:rPr>
              <w:t>Vid protokollet</w:t>
            </w:r>
          </w:p>
          <w:p w14:paraId="5746705F" w14:textId="6481842F" w:rsidR="008273F4" w:rsidRPr="004A6C6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4A6C6B">
              <w:rPr>
                <w:sz w:val="22"/>
                <w:szCs w:val="22"/>
              </w:rPr>
              <w:t>Justera</w:t>
            </w:r>
            <w:r w:rsidR="00736A87">
              <w:rPr>
                <w:sz w:val="22"/>
                <w:szCs w:val="22"/>
              </w:rPr>
              <w:t xml:space="preserve">t </w:t>
            </w:r>
            <w:r w:rsidR="00736A87" w:rsidRPr="00DB407C">
              <w:rPr>
                <w:sz w:val="22"/>
                <w:szCs w:val="22"/>
              </w:rPr>
              <w:t>2021-05-18</w:t>
            </w:r>
          </w:p>
          <w:p w14:paraId="40538056" w14:textId="5903091D" w:rsidR="00AF32C5" w:rsidRPr="004A6C6B" w:rsidRDefault="00A3003B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</w:t>
            </w:r>
          </w:p>
        </w:tc>
      </w:tr>
    </w:tbl>
    <w:p w14:paraId="23D295D0" w14:textId="77777777" w:rsidR="002A04AD" w:rsidRDefault="002A04AD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498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"/>
        <w:gridCol w:w="2794"/>
        <w:gridCol w:w="355"/>
        <w:gridCol w:w="86"/>
        <w:gridCol w:w="272"/>
        <w:gridCol w:w="355"/>
        <w:gridCol w:w="354"/>
        <w:gridCol w:w="354"/>
        <w:gridCol w:w="353"/>
        <w:gridCol w:w="354"/>
        <w:gridCol w:w="354"/>
        <w:gridCol w:w="354"/>
        <w:gridCol w:w="354"/>
        <w:gridCol w:w="353"/>
        <w:gridCol w:w="251"/>
        <w:gridCol w:w="103"/>
        <w:gridCol w:w="354"/>
        <w:gridCol w:w="354"/>
        <w:gridCol w:w="354"/>
        <w:gridCol w:w="280"/>
        <w:gridCol w:w="7"/>
        <w:gridCol w:w="59"/>
      </w:tblGrid>
      <w:tr w:rsidR="00D93C2E" w14:paraId="79DE2F22" w14:textId="77777777" w:rsidTr="007B09A7">
        <w:trPr>
          <w:gridAfter w:val="2"/>
          <w:wAfter w:w="39" w:type="pct"/>
          <w:jc w:val="center"/>
        </w:trPr>
        <w:tc>
          <w:tcPr>
            <w:tcW w:w="1921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66F3E5" w14:textId="77777777" w:rsidR="00D93C2E" w:rsidRPr="00E931D7" w:rsidRDefault="00D93C2E" w:rsidP="00DC71F8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78A75D59" w14:textId="77777777" w:rsidR="00D93C2E" w:rsidRPr="008E2326" w:rsidRDefault="00D93C2E" w:rsidP="00DC71F8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47B51246" w14:textId="1BCD52E4" w:rsidR="00D93C2E" w:rsidRPr="004C2FEE" w:rsidRDefault="00D93C2E" w:rsidP="00DC71F8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9B36FB">
              <w:rPr>
                <w:sz w:val="20"/>
              </w:rPr>
              <w:t>1</w:t>
            </w:r>
            <w:r w:rsidRPr="00BD41E4">
              <w:rPr>
                <w:sz w:val="20"/>
              </w:rPr>
              <w:t>-</w:t>
            </w:r>
            <w:r w:rsidR="009B36FB">
              <w:rPr>
                <w:sz w:val="20"/>
              </w:rPr>
              <w:t>0</w:t>
            </w:r>
            <w:r w:rsidR="00DD7108">
              <w:rPr>
                <w:sz w:val="20"/>
              </w:rPr>
              <w:t>4</w:t>
            </w:r>
            <w:r w:rsidRPr="00612FF5">
              <w:rPr>
                <w:sz w:val="20"/>
              </w:rPr>
              <w:t>-</w:t>
            </w:r>
            <w:r w:rsidR="00DD7108">
              <w:rPr>
                <w:sz w:val="20"/>
              </w:rPr>
              <w:t>22</w:t>
            </w:r>
            <w:r w:rsidRPr="00BD41E4">
              <w:rPr>
                <w:sz w:val="20"/>
              </w:rPr>
              <w:t>)</w:t>
            </w:r>
          </w:p>
        </w:tc>
        <w:tc>
          <w:tcPr>
            <w:tcW w:w="2187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88AD37C" w14:textId="77777777" w:rsidR="00D93C2E" w:rsidRPr="008E2326" w:rsidRDefault="00D93C2E" w:rsidP="00DC71F8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853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DFFD89" w14:textId="77777777" w:rsidR="00D93C2E" w:rsidRPr="00E931D7" w:rsidRDefault="00D93C2E" w:rsidP="00DC71F8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3C0E412B" w14:textId="495FF1A8" w:rsidR="00D93C2E" w:rsidRPr="008E2326" w:rsidRDefault="00D93C2E" w:rsidP="00DC71F8">
            <w:pPr>
              <w:tabs>
                <w:tab w:val="left" w:pos="1701"/>
              </w:tabs>
              <w:rPr>
                <w:sz w:val="16"/>
                <w:szCs w:val="16"/>
              </w:rPr>
            </w:pPr>
            <w:r w:rsidRPr="008E2326">
              <w:rPr>
                <w:sz w:val="16"/>
                <w:szCs w:val="16"/>
              </w:rPr>
              <w:t xml:space="preserve">till </w:t>
            </w:r>
            <w:r w:rsidR="008273F4">
              <w:rPr>
                <w:sz w:val="16"/>
                <w:szCs w:val="16"/>
              </w:rPr>
              <w:t xml:space="preserve">särskilt </w:t>
            </w:r>
            <w:r w:rsidRPr="008E2326">
              <w:rPr>
                <w:sz w:val="16"/>
                <w:szCs w:val="16"/>
              </w:rPr>
              <w:t>protokoll</w:t>
            </w:r>
          </w:p>
          <w:p w14:paraId="09E6E4A4" w14:textId="5B61CAB4" w:rsidR="00D93C2E" w:rsidRDefault="00D93C2E" w:rsidP="00DC71F8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</w:t>
            </w:r>
            <w:r w:rsidR="00BA4A28">
              <w:rPr>
                <w:sz w:val="16"/>
                <w:szCs w:val="16"/>
              </w:rPr>
              <w:t>20</w:t>
            </w:r>
            <w:r w:rsidRPr="008E2326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2</w:t>
            </w:r>
            <w:r w:rsidR="00BA4A28">
              <w:rPr>
                <w:sz w:val="16"/>
                <w:szCs w:val="16"/>
              </w:rPr>
              <w:t>1</w:t>
            </w:r>
            <w:r w:rsidRPr="008E2326">
              <w:rPr>
                <w:sz w:val="16"/>
                <w:szCs w:val="16"/>
              </w:rPr>
              <w:t>:</w:t>
            </w:r>
            <w:r w:rsidR="00AB2F39">
              <w:rPr>
                <w:sz w:val="16"/>
                <w:szCs w:val="16"/>
              </w:rPr>
              <w:t>55</w:t>
            </w:r>
          </w:p>
        </w:tc>
      </w:tr>
      <w:tr w:rsidR="0025070D" w:rsidRPr="000A7521" w14:paraId="612DC205" w14:textId="77777777" w:rsidTr="007B09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1719" w14:textId="77777777" w:rsidR="0025070D" w:rsidRPr="000A7521" w:rsidRDefault="0025070D" w:rsidP="00DC71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6ACEA" w14:textId="1BA0B1A2" w:rsidR="0025070D" w:rsidRPr="000A7521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AB2F39">
              <w:rPr>
                <w:sz w:val="20"/>
              </w:rPr>
              <w:t xml:space="preserve"> 1–</w:t>
            </w:r>
            <w:r w:rsidR="00750F46">
              <w:rPr>
                <w:sz w:val="20"/>
              </w:rPr>
              <w:t>2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6BDE" w14:textId="0E8A4835" w:rsidR="0025070D" w:rsidRPr="000A7521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E005A4">
              <w:rPr>
                <w:sz w:val="20"/>
              </w:rPr>
              <w:t xml:space="preserve"> </w:t>
            </w:r>
            <w:r w:rsidR="00750F46">
              <w:rPr>
                <w:sz w:val="20"/>
              </w:rPr>
              <w:t>3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AFBD7" w14:textId="3B593801" w:rsidR="0025070D" w:rsidRPr="000A7521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E005A4">
              <w:rPr>
                <w:sz w:val="20"/>
              </w:rPr>
              <w:t xml:space="preserve"> </w:t>
            </w:r>
            <w:r w:rsidR="007B09A7">
              <w:rPr>
                <w:sz w:val="20"/>
              </w:rPr>
              <w:t>4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C38ED" w14:textId="3184C64A" w:rsidR="0025070D" w:rsidRPr="000A7521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E005A4">
              <w:rPr>
                <w:sz w:val="20"/>
              </w:rPr>
              <w:t xml:space="preserve"> </w:t>
            </w:r>
            <w:r w:rsidR="007B09A7">
              <w:rPr>
                <w:sz w:val="20"/>
              </w:rPr>
              <w:t>5–</w:t>
            </w:r>
            <w:r w:rsidR="008A0E71">
              <w:rPr>
                <w:sz w:val="20"/>
              </w:rPr>
              <w:t>8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C36D" w14:textId="0F7F5A2C" w:rsidR="0025070D" w:rsidRPr="000A7521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7B09A7">
              <w:rPr>
                <w:sz w:val="20"/>
              </w:rPr>
              <w:t xml:space="preserve"> </w:t>
            </w:r>
            <w:r w:rsidR="008A0E71">
              <w:rPr>
                <w:sz w:val="20"/>
              </w:rPr>
              <w:t>9</w:t>
            </w:r>
            <w:r w:rsidR="00F10203">
              <w:rPr>
                <w:sz w:val="20"/>
              </w:rPr>
              <w:t>–</w:t>
            </w:r>
            <w:r w:rsidR="00DC71F8">
              <w:rPr>
                <w:sz w:val="20"/>
              </w:rPr>
              <w:t>1</w:t>
            </w:r>
            <w:r w:rsidR="0074398E">
              <w:rPr>
                <w:sz w:val="20"/>
              </w:rPr>
              <w:t>0</w:t>
            </w:r>
          </w:p>
        </w:tc>
        <w:tc>
          <w:tcPr>
            <w:tcW w:w="4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5F295" w14:textId="09EBB057" w:rsidR="0025070D" w:rsidRPr="000A7521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F10203">
              <w:rPr>
                <w:sz w:val="20"/>
              </w:rPr>
              <w:t xml:space="preserve"> 1</w:t>
            </w:r>
            <w:r w:rsidR="0074398E">
              <w:rPr>
                <w:sz w:val="20"/>
              </w:rPr>
              <w:t>1</w:t>
            </w:r>
            <w:r w:rsidR="00F10203">
              <w:rPr>
                <w:sz w:val="20"/>
              </w:rPr>
              <w:t>–</w:t>
            </w:r>
            <w:r w:rsidR="00076BCD">
              <w:rPr>
                <w:sz w:val="20"/>
              </w:rPr>
              <w:t>2</w:t>
            </w:r>
            <w:r w:rsidR="009C4FD4">
              <w:rPr>
                <w:sz w:val="20"/>
              </w:rPr>
              <w:t>2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80AA1" w14:textId="107925E1" w:rsidR="0025070D" w:rsidRPr="000A7521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F10203">
              <w:rPr>
                <w:sz w:val="20"/>
              </w:rPr>
              <w:t xml:space="preserve"> </w:t>
            </w:r>
            <w:r w:rsidR="00076BCD">
              <w:rPr>
                <w:sz w:val="20"/>
              </w:rPr>
              <w:t>2</w:t>
            </w:r>
            <w:r w:rsidR="009C4FD4">
              <w:rPr>
                <w:sz w:val="20"/>
              </w:rPr>
              <w:t>3</w:t>
            </w:r>
            <w:r w:rsidR="0071773A">
              <w:rPr>
                <w:sz w:val="20"/>
              </w:rPr>
              <w:t>–</w:t>
            </w:r>
            <w:r w:rsidR="009C4FD4">
              <w:rPr>
                <w:sz w:val="20"/>
              </w:rPr>
              <w:t>32</w:t>
            </w:r>
          </w:p>
        </w:tc>
        <w:tc>
          <w:tcPr>
            <w:tcW w:w="4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E682" w14:textId="77BFA401" w:rsidR="0025070D" w:rsidRPr="000A7521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25070D" w:rsidRPr="00E931D7" w14:paraId="7F4EC07C" w14:textId="77777777" w:rsidTr="007B09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2DE2" w14:textId="77777777" w:rsidR="0025070D" w:rsidRPr="00E931D7" w:rsidRDefault="0025070D" w:rsidP="00640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F15AC" w14:textId="22BBEDE6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F2AC5" w14:textId="1EA248D4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A5C1" w14:textId="52D0B04D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B9CF5" w14:textId="2B085829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0D30" w14:textId="7A2ADCBB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3CE64" w14:textId="5962E8D8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1B801" w14:textId="428B8A80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CEADB" w14:textId="7E4D16C7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D45B" w14:textId="6E6FDF07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1B08E" w14:textId="54CC10CB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EF70D" w14:textId="33AD2253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881CA" w14:textId="140A972E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1AF1" w14:textId="75568F0F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E735B" w14:textId="14BB1A01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41CE" w14:textId="68E14D09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26A8" w14:textId="265546B6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7B09A7" w:rsidRPr="001A5B6F" w14:paraId="74A6DCAE" w14:textId="77777777" w:rsidTr="007B09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63DD" w14:textId="77777777" w:rsidR="007B09A7" w:rsidRPr="00F24B88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3674D" w14:textId="6F2A7DE3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EC633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6421B" w14:textId="68C64A6A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2ECC2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BE58" w14:textId="0764186F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1727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4FD33" w14:textId="3DD8325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252AF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F684" w14:textId="3D4D4DC1" w:rsidR="007B09A7" w:rsidRPr="00214135" w:rsidRDefault="008A0E71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F202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3F836" w14:textId="75C0EF36" w:rsidR="007B09A7" w:rsidRPr="00214135" w:rsidRDefault="00F10203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2660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B2D54" w14:textId="02A51BFC" w:rsidR="007B09A7" w:rsidRPr="00214135" w:rsidRDefault="00E32BAA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6E47B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80AFE" w14:textId="12AED0C1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02FF" w14:textId="068E9A55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09A7" w:rsidRPr="001A5B6F" w14:paraId="507177CE" w14:textId="77777777" w:rsidTr="007B09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FCB7" w14:textId="77777777" w:rsidR="007B09A7" w:rsidRPr="008E2326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FE2AC1">
              <w:rPr>
                <w:sz w:val="22"/>
                <w:szCs w:val="22"/>
              </w:rPr>
              <w:t>Hans Ekström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(S</w:t>
            </w:r>
            <w:r w:rsidRPr="008E2326">
              <w:rPr>
                <w:sz w:val="22"/>
                <w:szCs w:val="22"/>
              </w:rPr>
              <w:t>)</w:t>
            </w:r>
            <w:r w:rsidRPr="008E2326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B8DA6" w14:textId="4C2C5551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5F9A9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B8DE" w14:textId="1A21AC5C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BC269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24F7" w14:textId="260A2076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E401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3F71E" w14:textId="2A0FF731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245F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C2EB3" w14:textId="59ACB2AA" w:rsidR="007B09A7" w:rsidRPr="00214135" w:rsidRDefault="008A0E71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48DF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03D33" w14:textId="05A5E3DB" w:rsidR="007B09A7" w:rsidRPr="00214135" w:rsidRDefault="00F10203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88B1E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E394" w14:textId="132F3D09" w:rsidR="007B09A7" w:rsidRPr="00214135" w:rsidRDefault="00E32BAA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06AE7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1D3FF" w14:textId="578B2F70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768B" w14:textId="59873F12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09A7" w:rsidRPr="001A5B6F" w14:paraId="2C639178" w14:textId="77777777" w:rsidTr="007B09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F45A" w14:textId="77777777" w:rsidR="007B09A7" w:rsidRPr="008E2326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D578" w14:textId="5BD1D4F9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3583A" w14:textId="77777777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C77D2" w14:textId="18DE15D3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8975" w14:textId="77777777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2300" w14:textId="6D8C02F1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7424" w14:textId="77777777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A6B4F" w14:textId="418AE67F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3948F" w14:textId="77777777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70A25" w14:textId="514EFD85" w:rsidR="007B09A7" w:rsidRPr="001A5B6F" w:rsidRDefault="008A0E71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CD8E7" w14:textId="77777777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9D6E1" w14:textId="4822F823" w:rsidR="007B09A7" w:rsidRPr="001A5B6F" w:rsidRDefault="00F10203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6215" w14:textId="77777777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B2A5" w14:textId="16453560" w:rsidR="007B09A7" w:rsidRPr="001A5B6F" w:rsidRDefault="00E32BAA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236D0" w14:textId="77777777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D9F5C" w14:textId="11A7C5CA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AB04" w14:textId="508AD8D9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09A7" w:rsidRPr="001A5B6F" w14:paraId="1E758093" w14:textId="77777777" w:rsidTr="007B09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7A58" w14:textId="77777777" w:rsidR="007B09A7" w:rsidRPr="00FE2AC1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Marta Obminska</w:t>
            </w:r>
            <w:r w:rsidRPr="00FE2AC1">
              <w:rPr>
                <w:sz w:val="22"/>
                <w:szCs w:val="22"/>
              </w:rPr>
              <w:t xml:space="preserve"> (M)</w:t>
            </w:r>
            <w:r w:rsidRPr="008E2326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CA35F" w14:textId="3F2F3805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469F9" w14:textId="77777777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2560B" w14:textId="023CDDF4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B9CA5" w14:textId="77777777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25B4" w14:textId="2353483D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45A56" w14:textId="77777777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A56F4" w14:textId="4C6B829B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6B3F2" w14:textId="77777777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1492" w14:textId="51FE4F80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BEDB8" w14:textId="77777777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8D08" w14:textId="243CCAB4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0F92" w14:textId="77777777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83F8F" w14:textId="4B390FC4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B43E4" w14:textId="77777777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84DBC" w14:textId="6C5B91A6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A2D5" w14:textId="2D8F6183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09A7" w:rsidRPr="001A5B6F" w14:paraId="0AA454F0" w14:textId="77777777" w:rsidTr="007B09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4DEA" w14:textId="77777777" w:rsidR="007B09A7" w:rsidRPr="008E2326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</w:t>
            </w:r>
            <w:r w:rsidRPr="008E2326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FF417" w14:textId="1BE4386A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DC43" w14:textId="77777777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5E23D" w14:textId="1AF7EF4F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0738" w14:textId="77777777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2A6A5" w14:textId="2F59BA9B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BD5D" w14:textId="77777777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0862E" w14:textId="537E4A2D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740C" w14:textId="77777777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A209" w14:textId="5E60C862" w:rsidR="007B09A7" w:rsidRPr="001A5B6F" w:rsidRDefault="008A0E71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D1D85" w14:textId="77777777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240AB" w14:textId="00963DAC" w:rsidR="007B09A7" w:rsidRPr="001A5B6F" w:rsidRDefault="00F10203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D9A7" w14:textId="77777777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5CD56" w14:textId="781D69B4" w:rsidR="007B09A7" w:rsidRPr="001A5B6F" w:rsidRDefault="00E32BAA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324D8" w14:textId="77777777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730C" w14:textId="0FEF8126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DF11" w14:textId="46F79DDD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09A7" w:rsidRPr="001A5B6F" w14:paraId="38AC2A3C" w14:textId="77777777" w:rsidTr="007B09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32C8" w14:textId="77777777" w:rsidR="007B09A7" w:rsidRPr="000700C4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25AB" w14:textId="1D54F9D3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ED49" w14:textId="77777777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CD08" w14:textId="34A47142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378A1" w14:textId="77777777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7B8B1" w14:textId="2058AB3F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5300D" w14:textId="77777777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1CB7" w14:textId="2EF08055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88F3" w14:textId="77777777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9E7A" w14:textId="41F4351D" w:rsidR="007B09A7" w:rsidRPr="001A5B6F" w:rsidRDefault="008A0E71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5A41C" w14:textId="77777777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58E55" w14:textId="1EC892A1" w:rsidR="007B09A7" w:rsidRPr="001A5B6F" w:rsidRDefault="00F10203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20348" w14:textId="77777777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4C809" w14:textId="1B6D29AF" w:rsidR="007B09A7" w:rsidRPr="001A5B6F" w:rsidRDefault="00E32BAA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AC3CE" w14:textId="77777777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9B11" w14:textId="723A3B62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D676" w14:textId="3B665895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09A7" w:rsidRPr="001A5B6F" w14:paraId="36B3EC7B" w14:textId="77777777" w:rsidTr="007B09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1092" w14:textId="77777777" w:rsidR="007B09A7" w:rsidRPr="000700C4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Linda </w:t>
            </w:r>
            <w:r w:rsidRPr="00612FF5">
              <w:rPr>
                <w:sz w:val="22"/>
                <w:szCs w:val="22"/>
              </w:rPr>
              <w:t>Modig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728CC" w14:textId="6000D9C9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4D887" w14:textId="77777777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37249" w14:textId="2399B65D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19AF" w14:textId="77777777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A2D23" w14:textId="04AE48B0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5409" w14:textId="77777777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9936" w14:textId="5B780A81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9272" w14:textId="77777777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6F38F" w14:textId="50A66763" w:rsidR="007B09A7" w:rsidRPr="001A5B6F" w:rsidRDefault="008A0E71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A8E1E" w14:textId="77777777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ACE38" w14:textId="0FADE53D" w:rsidR="007B09A7" w:rsidRPr="001A5B6F" w:rsidRDefault="00F10203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1276" w14:textId="77777777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F03B8" w14:textId="45E4EBD3" w:rsidR="007B09A7" w:rsidRPr="001A5B6F" w:rsidRDefault="00E32BAA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954B" w14:textId="77777777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223DB" w14:textId="3F0521BA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7B73" w14:textId="6B4740A0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09A7" w:rsidRPr="001A5B6F" w14:paraId="69452C1A" w14:textId="77777777" w:rsidTr="007B09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EE58" w14:textId="77777777" w:rsidR="007B09A7" w:rsidRPr="008E2326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5B0D" w14:textId="1BAFCE76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F3D8" w14:textId="77777777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4B28" w14:textId="4290418F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22562" w14:textId="77777777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0FC8B" w14:textId="4D071CB5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50F1B" w14:textId="77777777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13188" w14:textId="2456CF2B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62D7B" w14:textId="77777777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BCA48" w14:textId="75359E42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1D13" w14:textId="77777777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318E" w14:textId="250530EE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CB49" w14:textId="77777777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79EC" w14:textId="5332E41D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E3ABD" w14:textId="77777777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01CA1" w14:textId="42EBB19D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4419" w14:textId="7BE0D9F4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09A7" w:rsidRPr="001A5B6F" w14:paraId="7918486A" w14:textId="77777777" w:rsidTr="007B09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C40E" w14:textId="77777777" w:rsidR="007B09A7" w:rsidRPr="008E2326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71E03" w14:textId="3C5F49F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706DF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F722E" w14:textId="5AF5C8E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0809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CF306" w14:textId="2D272F4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3F808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365A" w14:textId="31565C25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506AB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D9E25" w14:textId="1AD9103E" w:rsidR="007B09A7" w:rsidRPr="00214135" w:rsidRDefault="008A0E71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8CAFC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DB59" w14:textId="1D3FFD5D" w:rsidR="007B09A7" w:rsidRPr="00214135" w:rsidRDefault="00F10203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A8D9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03333" w14:textId="7A37E1E7" w:rsidR="007B09A7" w:rsidRPr="00214135" w:rsidRDefault="00E32BAA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DF02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120A" w14:textId="6709B41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2E6F" w14:textId="129F6AF6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09A7" w:rsidRPr="001A5B6F" w14:paraId="051F3D54" w14:textId="77777777" w:rsidTr="007B09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0085" w14:textId="77777777" w:rsidR="007B09A7" w:rsidRPr="008E2326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 w:rsidRPr="008E2326"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CF4C" w14:textId="2EA5633F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D522D" w14:textId="77777777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71B2" w14:textId="22292BD3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A258" w14:textId="77777777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4B401" w14:textId="534D7821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6061" w14:textId="77777777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5729" w14:textId="5919C1C5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855A" w14:textId="77777777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4B626" w14:textId="1450D4BF" w:rsidR="007B09A7" w:rsidRPr="001A5B6F" w:rsidRDefault="008A0E71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8B5F" w14:textId="77777777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BA4DD" w14:textId="0D67C3AD" w:rsidR="007B09A7" w:rsidRPr="001A5B6F" w:rsidRDefault="00F10203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07499" w14:textId="77777777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5E1E7" w14:textId="4CE25C78" w:rsidR="007B09A7" w:rsidRPr="001A5B6F" w:rsidRDefault="00E32BAA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5055" w14:textId="77777777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988F" w14:textId="7A4ED14F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D940" w14:textId="785C64B8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09A7" w:rsidRPr="001A5B6F" w14:paraId="786F0E75" w14:textId="77777777" w:rsidTr="007B09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6129" w14:textId="77777777" w:rsidR="007B09A7" w:rsidRPr="008E2326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60CFC" w14:textId="1E8A15DE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CD113" w14:textId="77777777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A237" w14:textId="3275B85F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4E96D" w14:textId="77777777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BE572" w14:textId="24E52FB6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E2127" w14:textId="77777777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AADBB" w14:textId="3C64670A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7D398" w14:textId="77777777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674D" w14:textId="46C8DDC7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0E331" w14:textId="77777777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8B00E" w14:textId="22F102B2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0072" w14:textId="77777777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8FCD0" w14:textId="1301339E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7AAE0" w14:textId="77777777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421F" w14:textId="3CC0C6AD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34AA" w14:textId="6B573200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09A7" w:rsidRPr="001A5B6F" w14:paraId="1524DB7E" w14:textId="77777777" w:rsidTr="007B09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A141" w14:textId="77777777" w:rsidR="007B09A7" w:rsidRPr="008E2326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430C" w14:textId="19DD2B8D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7F329" w14:textId="77777777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83087" w14:textId="2082F254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A9392" w14:textId="77777777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C0A7F" w14:textId="5E0672D0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BAEC2" w14:textId="77777777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C35CC" w14:textId="72D1B808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8AD7A" w14:textId="77777777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3D70B" w14:textId="7BFE5C07" w:rsidR="007B09A7" w:rsidRPr="001A5B6F" w:rsidRDefault="008A0E71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A3E6" w14:textId="77777777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5A5C4" w14:textId="60CA876F" w:rsidR="007B09A7" w:rsidRPr="001A5B6F" w:rsidRDefault="00F10203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29AC" w14:textId="77777777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5A50" w14:textId="230243AF" w:rsidR="007B09A7" w:rsidRPr="001A5B6F" w:rsidRDefault="00E32BAA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19D10" w14:textId="77777777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32BE2" w14:textId="4A92A1CE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B1EE" w14:textId="1B69E963" w:rsidR="007B09A7" w:rsidRPr="001A5B6F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09A7" w:rsidRPr="001A5B6F" w14:paraId="5B97466C" w14:textId="77777777" w:rsidTr="007B09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370E" w14:textId="77777777" w:rsidR="007B09A7" w:rsidRPr="004B2106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AC2BE8">
              <w:rPr>
                <w:sz w:val="22"/>
                <w:szCs w:val="22"/>
                <w:lang w:val="en-GB"/>
              </w:rPr>
              <w:t>Daniel Andersson</w:t>
            </w:r>
            <w:r w:rsidRPr="004B2106">
              <w:rPr>
                <w:sz w:val="22"/>
                <w:szCs w:val="22"/>
                <w:lang w:val="en-GB"/>
              </w:rPr>
              <w:t xml:space="preserve">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78D5" w14:textId="54DC7486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34C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C6BC4" w14:textId="5A974E9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F0EAD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2DFD5" w14:textId="386F73D3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1D82E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F2278" w14:textId="728DFD18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338F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89FE2" w14:textId="681D8508" w:rsidR="007B09A7" w:rsidRPr="00214135" w:rsidRDefault="008A0E71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A7E03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11BED" w14:textId="5ED0DCF8" w:rsidR="007B09A7" w:rsidRPr="00214135" w:rsidRDefault="00F10203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F69D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9C2A0" w14:textId="60A7062F" w:rsidR="007B09A7" w:rsidRPr="00214135" w:rsidRDefault="00E32BAA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2E0B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F457F" w14:textId="76563632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A657" w14:textId="1F7C61D9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09A7" w:rsidRPr="001A5B6F" w14:paraId="70BC956B" w14:textId="77777777" w:rsidTr="007B09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8FF3" w14:textId="77777777" w:rsidR="007B09A7" w:rsidRPr="008E2326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Tina Acketoft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A8190" w14:textId="286F0A4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95352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E3ABE" w14:textId="79AEDB08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6F94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55177" w14:textId="26BB2C76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30DC1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A8EA" w14:textId="4C337B0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DFF7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3E119" w14:textId="4F8573EC" w:rsidR="007B09A7" w:rsidRPr="00214135" w:rsidRDefault="008A0E71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31CF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68EBF" w14:textId="0DBA0A76" w:rsidR="007B09A7" w:rsidRPr="00214135" w:rsidRDefault="00F10203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EDFDF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F4779" w14:textId="28EB4D1E" w:rsidR="007B09A7" w:rsidRPr="00214135" w:rsidRDefault="00E32BAA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5E884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D795" w14:textId="646A1E9D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8FCE" w14:textId="497C648E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09A7" w:rsidRPr="001A5B6F" w14:paraId="3E3AFC3A" w14:textId="77777777" w:rsidTr="007B09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23EF" w14:textId="77777777" w:rsidR="007B09A7" w:rsidRPr="008E2326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56E8" w14:textId="46EA183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4C38B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E8D5B" w14:textId="4415BC7D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19813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FDB2" w14:textId="75A5774B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8BFA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EC878" w14:textId="6E039860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647B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A810" w14:textId="4DBD13C7" w:rsidR="007B09A7" w:rsidRPr="00214135" w:rsidRDefault="008A0E71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3E70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8133F" w14:textId="353007B7" w:rsidR="007B09A7" w:rsidRPr="00214135" w:rsidRDefault="00F10203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3972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90EC" w14:textId="65FA48BE" w:rsidR="007B09A7" w:rsidRPr="00214135" w:rsidRDefault="00E32BAA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B84A7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CC91E" w14:textId="56255004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E64D" w14:textId="183041D5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09A7" w:rsidRPr="001A5B6F" w14:paraId="14AE7EE6" w14:textId="77777777" w:rsidTr="007B09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1841" w14:textId="7CA4517B" w:rsidR="007B09A7" w:rsidRPr="008E2326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14309" w14:textId="1DAFC854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6BEA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9B9F6" w14:textId="10ECE78C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FF6EC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08C6F" w14:textId="67DE5C93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849DA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60DA3" w14:textId="1AF99D1A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5C6BB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5EDB1" w14:textId="69AC9A79" w:rsidR="007B09A7" w:rsidRPr="00214135" w:rsidRDefault="008A0E71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C8B1F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20CB6" w14:textId="0EA4CFD3" w:rsidR="007B09A7" w:rsidRPr="00214135" w:rsidRDefault="00F10203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E83E5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6E9F8" w14:textId="4DC5A0DA" w:rsidR="007B09A7" w:rsidRPr="00214135" w:rsidRDefault="00E32BAA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A99A6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544E1" w14:textId="707B8144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A2CD" w14:textId="41351CDE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09A7" w:rsidRPr="001A5B6F" w14:paraId="40CDEDE2" w14:textId="77777777" w:rsidTr="007B09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EAAA" w14:textId="77777777" w:rsidR="007B09A7" w:rsidRPr="008E2326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49F1F" w14:textId="7BA509E4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94DA3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5D34" w14:textId="6518E794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85874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61556" w14:textId="589255A2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4ABF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97EAC" w14:textId="750CBC98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D3493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A5B2" w14:textId="1DAF045A" w:rsidR="007B09A7" w:rsidRPr="00214135" w:rsidRDefault="008A0E71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83A4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0C96" w14:textId="63C58B0C" w:rsidR="007B09A7" w:rsidRPr="00214135" w:rsidRDefault="00F10203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1A073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519F7" w14:textId="31B8A064" w:rsidR="007B09A7" w:rsidRPr="00214135" w:rsidRDefault="00E32BAA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20FCC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AA46" w14:textId="4D1B0969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8E9D" w14:textId="2E1D7B6C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09A7" w:rsidRPr="001A5B6F" w14:paraId="5A1A4792" w14:textId="77777777" w:rsidTr="007B09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D091" w14:textId="77777777" w:rsidR="007B09A7" w:rsidRPr="00E931D7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1376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4693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C2B6C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ACD04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D2D2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F76E3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CFF0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5EC1F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05B79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EE52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0B6EC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67498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3C488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8306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A737E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06E5" w14:textId="29EA4D6D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09A7" w:rsidRPr="001A5B6F" w14:paraId="4E9D4BA6" w14:textId="77777777" w:rsidTr="007B09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97B6" w14:textId="77777777" w:rsidR="007B09A7" w:rsidRPr="008E2326" w:rsidRDefault="007B09A7" w:rsidP="007B09A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1D657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C783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AA276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779B6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503DF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6A2A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F932A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9E27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2D96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6B127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700F4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7E09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C0099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FEBEA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2CED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BAAC" w14:textId="7101F49B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09A7" w:rsidRPr="001A5B6F" w14:paraId="32304555" w14:textId="77777777" w:rsidTr="007B09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0031" w14:textId="77777777" w:rsidR="007B09A7" w:rsidRPr="008E2326" w:rsidRDefault="007B09A7" w:rsidP="007B09A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C139E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94480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D3DF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DCA48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615CF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F5E05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6CC06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AC5D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A4FBE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1EB7D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EE7B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0B6E0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4B98B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E13C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3AF89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49E2" w14:textId="3024743D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09A7" w:rsidRPr="001A5B6F" w14:paraId="43B0BF36" w14:textId="77777777" w:rsidTr="007B09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ACBE" w14:textId="77777777" w:rsidR="007B09A7" w:rsidRPr="008E2326" w:rsidRDefault="007B09A7" w:rsidP="007B09A7">
            <w:pPr>
              <w:rPr>
                <w:sz w:val="22"/>
                <w:szCs w:val="22"/>
                <w:lang w:val="en-US"/>
              </w:rPr>
            </w:pPr>
            <w:r w:rsidRPr="00AC2BE8">
              <w:rPr>
                <w:sz w:val="22"/>
                <w:szCs w:val="22"/>
                <w:lang w:val="en-GB"/>
              </w:rPr>
              <w:t>Erik Ezelius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2CCA" w14:textId="6314269E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3765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20638" w14:textId="4904C333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554BA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6139" w14:textId="6B7B9B0E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EB912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EE0EC" w14:textId="04ABFE5F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A177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2302" w14:textId="5C3C9D30" w:rsidR="007B09A7" w:rsidRPr="00214135" w:rsidRDefault="008A0E71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DAFDC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0643C" w14:textId="2C742A72" w:rsidR="007B09A7" w:rsidRPr="00214135" w:rsidRDefault="00F10203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4DCD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FA2FD" w14:textId="12EDE3F6" w:rsidR="007B09A7" w:rsidRPr="00214135" w:rsidRDefault="00E32BAA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CA4DF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DB422" w14:textId="2144D6CA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FFD8" w14:textId="006F9E51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09A7" w:rsidRPr="001A5B6F" w14:paraId="587C00B3" w14:textId="77777777" w:rsidTr="007B09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trHeight w:val="226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47DE" w14:textId="77777777" w:rsidR="007B09A7" w:rsidRPr="00B91BEE" w:rsidRDefault="007B09A7" w:rsidP="007B09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0C96" w14:textId="171A5ED5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C8313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D4CAB" w14:textId="7FF866F0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01A7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35316" w14:textId="7791F2F4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750A6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DF275" w14:textId="35227EE4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B399D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DFDF9" w14:textId="5E46B5DA" w:rsidR="007B09A7" w:rsidRPr="00214135" w:rsidRDefault="008A0E71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50D4E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C26A1" w14:textId="0D7A6E33" w:rsidR="007B09A7" w:rsidRPr="00214135" w:rsidRDefault="00883AB3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2B84B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EBDD" w14:textId="4B4F20B8" w:rsidR="007B09A7" w:rsidRPr="00214135" w:rsidRDefault="00E32BAA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9563A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DB9DA" w14:textId="68F0CE75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DD8B" w14:textId="21A995B5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09A7" w:rsidRPr="001A5B6F" w14:paraId="71708854" w14:textId="77777777" w:rsidTr="007B09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BFC0" w14:textId="77777777" w:rsidR="007B09A7" w:rsidRPr="008E2326" w:rsidRDefault="007B09A7" w:rsidP="007B09A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72AB5" w14:textId="30B4B356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4F39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2601" w14:textId="1F50AD15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8EE93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53AB1" w14:textId="249DAE70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98877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3A4A" w14:textId="554A2C65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9E281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33C7E" w14:textId="59BB5F22" w:rsidR="007B09A7" w:rsidRPr="00214135" w:rsidRDefault="008A0E71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46825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C1A07" w14:textId="63CA5D43" w:rsidR="007B09A7" w:rsidRPr="00214135" w:rsidRDefault="00F10203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F3611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F481" w14:textId="35A71035" w:rsidR="007B09A7" w:rsidRPr="00214135" w:rsidRDefault="00E32BAA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D9E6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08A7" w14:textId="792D5EDA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F1A7" w14:textId="1CC534CC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09A7" w:rsidRPr="001A5B6F" w14:paraId="7F1118D9" w14:textId="77777777" w:rsidTr="007B09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F79B" w14:textId="77777777" w:rsidR="007B09A7" w:rsidRPr="008E2326" w:rsidRDefault="007B09A7" w:rsidP="007B09A7">
            <w:pPr>
              <w:rPr>
                <w:sz w:val="22"/>
                <w:szCs w:val="22"/>
                <w:lang w:val="en-US"/>
              </w:rPr>
            </w:pPr>
            <w:r w:rsidRPr="00B6245C">
              <w:rPr>
                <w:sz w:val="22"/>
                <w:szCs w:val="22"/>
              </w:rPr>
              <w:t xml:space="preserve">Ingela Nylund </w:t>
            </w:r>
            <w:proofErr w:type="spellStart"/>
            <w:r w:rsidRPr="00B6245C">
              <w:rPr>
                <w:sz w:val="22"/>
                <w:szCs w:val="22"/>
              </w:rPr>
              <w:t>Watz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F1C4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7D267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FB054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C6A8B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4324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CA49B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90C6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5B3D3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92D3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D7514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16499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FD5F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123C5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5F297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6345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A89B" w14:textId="29C35E9A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09A7" w:rsidRPr="001A5B6F" w14:paraId="23A3CE58" w14:textId="77777777" w:rsidTr="007B09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352B" w14:textId="77777777" w:rsidR="007B09A7" w:rsidRPr="008E2326" w:rsidRDefault="007B09A7" w:rsidP="007B09A7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2F88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C603A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47985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C519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2B7E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71B1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762F3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BE157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9102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7E1BA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B7AE7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6E410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7DBC1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65FD1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6B390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D477" w14:textId="78894530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09A7" w:rsidRPr="001A5B6F" w14:paraId="35D839D4" w14:textId="77777777" w:rsidTr="007B09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trHeight w:val="221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DC36" w14:textId="77777777" w:rsidR="007B09A7" w:rsidRPr="008E2326" w:rsidRDefault="007B09A7" w:rsidP="007B09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26C49" w14:textId="69B4C64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0E731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FEE4" w14:textId="750CB300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C6498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BE70D" w14:textId="0381434B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B8A4E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5AF1A" w14:textId="19960D23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B26F9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16F2" w14:textId="043D8D9F" w:rsidR="007B09A7" w:rsidRPr="00214135" w:rsidRDefault="008A0E71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3F863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C9D4" w14:textId="6568BBDD" w:rsidR="007B09A7" w:rsidRPr="00214135" w:rsidRDefault="00F10203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79804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FAEAA" w14:textId="6525812A" w:rsidR="007B09A7" w:rsidRPr="00214135" w:rsidRDefault="00E32BAA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881A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E06D7" w14:textId="5C9CD72A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DC24" w14:textId="1F87A284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09A7" w:rsidRPr="001A5B6F" w14:paraId="67E31FE3" w14:textId="77777777" w:rsidTr="007B09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514F" w14:textId="77777777" w:rsidR="007B09A7" w:rsidRPr="008E2326" w:rsidRDefault="007B09A7" w:rsidP="007B09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</w:t>
            </w:r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D28A8" w14:textId="572774C6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8E45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D3B7" w14:textId="30BC49EA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20DD8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BC69" w14:textId="10FF529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D0AD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B5017" w14:textId="2C82C784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C7AFE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26D5" w14:textId="486EC050" w:rsidR="007B09A7" w:rsidRPr="00214135" w:rsidRDefault="008A0E71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9AF0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9AFB3" w14:textId="7DFBF608" w:rsidR="007B09A7" w:rsidRPr="00214135" w:rsidRDefault="00F10203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61694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D2094" w14:textId="6AD92623" w:rsidR="007B09A7" w:rsidRPr="00214135" w:rsidRDefault="00E32BAA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AE80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2B15" w14:textId="07F75DC6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D975" w14:textId="7B92E94D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09A7" w:rsidRPr="001A5B6F" w14:paraId="1DA885C7" w14:textId="77777777" w:rsidTr="007B09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451F" w14:textId="77777777" w:rsidR="007B09A7" w:rsidRPr="008E2326" w:rsidRDefault="007B09A7" w:rsidP="007B09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6EDB9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A9B6A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90235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676C8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B418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4C39A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0BE57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EFD0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6E118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62A16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97C10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94535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E276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CAB66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83C6C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CE3B" w14:textId="00EDC7CE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09A7" w:rsidRPr="001A5B6F" w14:paraId="58BE06E9" w14:textId="77777777" w:rsidTr="007B09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DCB0" w14:textId="77777777" w:rsidR="007B09A7" w:rsidRPr="008E2326" w:rsidRDefault="007B09A7" w:rsidP="007B09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4766A" w14:textId="1FB7A7BF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7DF3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FAB04" w14:textId="56C14CC0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0AD32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0AA3" w14:textId="2E102321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073F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CFBCA" w14:textId="302CD79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4509F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5AE3D" w14:textId="1C672D9B" w:rsidR="007B09A7" w:rsidRPr="00214135" w:rsidRDefault="008A0E71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4922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45134" w14:textId="461A8E90" w:rsidR="007B09A7" w:rsidRPr="00214135" w:rsidRDefault="00F10203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060A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098C8" w14:textId="2798EC8D" w:rsidR="007B09A7" w:rsidRPr="00214135" w:rsidRDefault="00E32BAA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200C0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3CC9F" w14:textId="37D51D8B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4E2E" w14:textId="264AA3A3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09A7" w:rsidRPr="001A5B6F" w14:paraId="7A80381C" w14:textId="77777777" w:rsidTr="007B09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0E6F" w14:textId="77777777" w:rsidR="007B09A7" w:rsidRPr="008E2326" w:rsidRDefault="007B09A7" w:rsidP="007B09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2D42B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252FC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64D75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7F62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1B270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73261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75D9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9F207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6DB79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E7E21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9BBA2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3B9A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B3F44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CFA5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8D2C6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F147" w14:textId="3AD5E805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09A7" w:rsidRPr="001A5B6F" w14:paraId="4A08FADA" w14:textId="77777777" w:rsidTr="007B09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8C2D" w14:textId="77777777" w:rsidR="007B09A7" w:rsidRPr="008E2326" w:rsidRDefault="007B09A7" w:rsidP="007B09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</w:t>
            </w:r>
            <w:proofErr w:type="spellStart"/>
            <w:r>
              <w:rPr>
                <w:sz w:val="22"/>
                <w:szCs w:val="22"/>
              </w:rPr>
              <w:t>Strömkvist</w:t>
            </w:r>
            <w:proofErr w:type="spellEnd"/>
            <w:r>
              <w:rPr>
                <w:sz w:val="22"/>
                <w:szCs w:val="22"/>
              </w:rPr>
              <w:t xml:space="preserve">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4C465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F413E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A63E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4D46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54B7A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D4104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40B0D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A7F8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0C26B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F36DF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8E519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D2FD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04C1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5FF1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475BF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C2ED" w14:textId="497285D3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09A7" w:rsidRPr="001A5B6F" w14:paraId="42BB9FD6" w14:textId="77777777" w:rsidTr="007B09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67AB" w14:textId="77777777" w:rsidR="007B09A7" w:rsidRPr="008E2326" w:rsidRDefault="007B09A7" w:rsidP="007B09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F2652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DE92A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6ADC5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563A3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C54D4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F4971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15AA1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9F84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A5A4D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2387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A692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4EF2D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87DC5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C209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9BA73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5603" w14:textId="0AAC9CFC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09A7" w:rsidRPr="001A5B6F" w14:paraId="74A5FC87" w14:textId="77777777" w:rsidTr="007B09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9A0D" w14:textId="77777777" w:rsidR="007B09A7" w:rsidRPr="008E2326" w:rsidRDefault="007B09A7" w:rsidP="007B09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62280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8E40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E991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C41FC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C2003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E729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E218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27029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5ACA3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CB798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BF58C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7BF99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E0BDA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977AC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D447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E117" w14:textId="6DF8969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09A7" w:rsidRPr="001A5B6F" w14:paraId="11D8446A" w14:textId="77777777" w:rsidTr="007B09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CAB2" w14:textId="74C47F21" w:rsidR="007B09A7" w:rsidRPr="008E2326" w:rsidRDefault="007B09A7" w:rsidP="007B09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Rasmus Ling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116C9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3F79B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E64D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5EE84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C0FEC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C600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7ABD0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74526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47C93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BEEF8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5239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E1C0A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8279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849CD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42267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BBDF" w14:textId="10AC3CB1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09A7" w:rsidRPr="001A5B6F" w14:paraId="33AAA13B" w14:textId="77777777" w:rsidTr="007B09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474A" w14:textId="19DDBE01" w:rsidR="007B09A7" w:rsidRPr="008E2326" w:rsidRDefault="007B09A7" w:rsidP="007B09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 xml:space="preserve">Ann-Sofie 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Alm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0E2AE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10B6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F1EB7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A0B0D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D0E2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83BCE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0F2C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F3CF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2A76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B7AD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33447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945C2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05A1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2EFBF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2857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16FC" w14:textId="10B30EF1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09A7" w:rsidRPr="001A5B6F" w14:paraId="25DC7FE4" w14:textId="77777777" w:rsidTr="007B09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2C8D" w14:textId="1EA19EF1" w:rsidR="007B09A7" w:rsidRPr="008E2326" w:rsidRDefault="007B09A7" w:rsidP="007B09A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en-GB" w:eastAsia="en-US"/>
              </w:rPr>
              <w:t>Vakant</w:t>
            </w:r>
            <w:proofErr w:type="spellEnd"/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8C6B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7C561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0947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F07E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C373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FD07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7BEE6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350B9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BAE0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9EBE7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F687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D6B50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C6D6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D35C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B6589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5255" w14:textId="01D8047B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09A7" w:rsidRPr="001A5B6F" w14:paraId="23C27888" w14:textId="77777777" w:rsidTr="007B09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0ECB" w14:textId="7E34F85D" w:rsidR="007B09A7" w:rsidRPr="008E2326" w:rsidRDefault="007B09A7" w:rsidP="007B09A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en-GB" w:eastAsia="en-US"/>
              </w:rPr>
              <w:t>Jörgen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Grubb 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609B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10F92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F3839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C90A2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A451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A5F2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0BAF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0F916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A9E3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2750E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8335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8263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DECCC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25056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C165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1641" w14:textId="601738FE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09A7" w:rsidRPr="001A5B6F" w14:paraId="57DF1A66" w14:textId="77777777" w:rsidTr="007B09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C6BB" w14:textId="2C6F5A51" w:rsidR="007B09A7" w:rsidRPr="008E2326" w:rsidRDefault="007B09A7" w:rsidP="007B09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Allan Widman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0AD1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C1A1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FFED3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FCD7A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A9F94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DDF0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70C9E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C75D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C1CF1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F2172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2C85D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D693B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E749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78FBF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25D04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768F" w14:textId="2140CFC9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09A7" w:rsidRPr="001A5B6F" w14:paraId="21C40626" w14:textId="77777777" w:rsidTr="007B09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9BB7" w14:textId="77777777" w:rsidR="007B09A7" w:rsidRPr="008E2326" w:rsidRDefault="007B09A7" w:rsidP="007B09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B3E6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26549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5632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B8A3E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335CD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3EC0A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0B0F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C069A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3F13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EA2EF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5503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11AE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A25E4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C620A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D4AD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0628" w14:textId="2CC719AC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09A7" w:rsidRPr="001A5B6F" w14:paraId="66126CC6" w14:textId="77777777" w:rsidTr="007B09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9C92" w14:textId="6CA47834" w:rsidR="007B09A7" w:rsidRPr="008E2326" w:rsidRDefault="007B09A7" w:rsidP="007B09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E54E3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8452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0215E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CFC5A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9BD12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7341A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BE1B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0AE4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6BB0C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29CB2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20A44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0B5FB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251E0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BC33D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DABDD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0C16" w14:textId="1D6CFC0E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09A7" w:rsidRPr="001A5B6F" w14:paraId="44982355" w14:textId="77777777" w:rsidTr="007B09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DE64" w14:textId="77777777" w:rsidR="007B09A7" w:rsidRPr="00A571A1" w:rsidRDefault="007B09A7" w:rsidP="007B09A7">
            <w:pPr>
              <w:rPr>
                <w:sz w:val="22"/>
                <w:szCs w:val="22"/>
              </w:rPr>
            </w:pPr>
            <w:r w:rsidRPr="007B0C0A">
              <w:rPr>
                <w:sz w:val="22"/>
                <w:szCs w:val="22"/>
              </w:rPr>
              <w:t>Per Schöldberg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D605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4BBE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F8E43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1A32B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D61CC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72EE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D830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87BD3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3094C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7291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E2DF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2F5A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834DC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0B95B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3D3B1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82D6" w14:textId="623EFF59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09A7" w:rsidRPr="001A5B6F" w14:paraId="24500E80" w14:textId="77777777" w:rsidTr="007B09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5AAF" w14:textId="77777777" w:rsidR="007B09A7" w:rsidRPr="00A571A1" w:rsidRDefault="007B09A7" w:rsidP="007B09A7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Ali Esbati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D5AC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23567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7C05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B038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E3D77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F871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FC46B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F0DA4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B4571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B301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6F49F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347A3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03D1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F4D55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678A4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3229" w14:textId="02A49265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09A7" w:rsidRPr="001A5B6F" w14:paraId="40698303" w14:textId="77777777" w:rsidTr="007B09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1742" w14:textId="77777777" w:rsidR="007B09A7" w:rsidRPr="00A571A1" w:rsidRDefault="007B09A7" w:rsidP="007B09A7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Andreas Carlson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47002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F177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13BEC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49078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72D3A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ED78B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FE8A7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43DB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105B3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44F09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8F026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1C084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35235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9552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2B01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1092" w14:textId="5FCD4B09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09A7" w:rsidRPr="001A5B6F" w14:paraId="4EB40FF8" w14:textId="77777777" w:rsidTr="007B09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D8FE" w14:textId="77777777" w:rsidR="007B09A7" w:rsidRPr="00A571A1" w:rsidRDefault="007B09A7" w:rsidP="007B09A7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Mikael Oscarsson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E3FF2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7EA0C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C4F8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34C9D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EF9E1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4F438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ED1F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AA3DD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D3AD0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1C1F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B3F2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06DB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0E563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DB09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BBA77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86FB" w14:textId="0B2E71BE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09A7" w:rsidRPr="001A5B6F" w14:paraId="2E2B1D81" w14:textId="77777777" w:rsidTr="007B09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6D31" w14:textId="77777777" w:rsidR="007B09A7" w:rsidRPr="00A571A1" w:rsidRDefault="007B09A7" w:rsidP="007B09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Björn </w:t>
            </w:r>
            <w:proofErr w:type="spellStart"/>
            <w:r>
              <w:rPr>
                <w:sz w:val="22"/>
                <w:szCs w:val="22"/>
              </w:rPr>
              <w:t>Wiechel</w:t>
            </w:r>
            <w:proofErr w:type="spellEnd"/>
            <w:r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443A0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2EDC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990AD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02620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550C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6268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620B2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1429A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4E409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2229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4028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2063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5858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314C4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7327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FDCA" w14:textId="74A448A8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09A7" w:rsidRPr="001A5B6F" w14:paraId="728F87B4" w14:textId="77777777" w:rsidTr="007B09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9FA6" w14:textId="77777777" w:rsidR="007B09A7" w:rsidRPr="00A571A1" w:rsidRDefault="007B09A7" w:rsidP="007B09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2491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E9BA2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37DE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D2B52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CEEB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D707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6F039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A9BE4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B43DB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1415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A3635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E5B29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BE773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AD90E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5C35B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EC49" w14:textId="7845DA43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09A7" w:rsidRPr="001A5B6F" w14:paraId="08D2E10F" w14:textId="77777777" w:rsidTr="007B09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86C5" w14:textId="326D6B46" w:rsidR="007B09A7" w:rsidRDefault="007B09A7" w:rsidP="007B09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Amanda </w:t>
            </w:r>
            <w:r w:rsidRPr="00EF6229">
              <w:rPr>
                <w:sz w:val="22"/>
                <w:szCs w:val="22"/>
              </w:rPr>
              <w:t>Palmstierna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3873E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1E6E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431AF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2EA9A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F0298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3433B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093E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A956B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31A7E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077A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7938A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3BBCB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85075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970F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6EC59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E90F" w14:textId="5A41C15A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09A7" w:rsidRPr="001A5B6F" w14:paraId="3EE47CB9" w14:textId="77777777" w:rsidTr="007B09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93EFE" w14:textId="5E91A03E" w:rsidR="007B09A7" w:rsidRPr="00DD7108" w:rsidRDefault="007B09A7" w:rsidP="007B09A7">
            <w:pPr>
              <w:rPr>
                <w:sz w:val="22"/>
                <w:szCs w:val="22"/>
              </w:rPr>
            </w:pPr>
            <w:r w:rsidRPr="00DD7108">
              <w:rPr>
                <w:sz w:val="22"/>
                <w:szCs w:val="22"/>
              </w:rPr>
              <w:t>Hanna Gunnarsson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4011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AAD0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DB0DA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65304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BA6A8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4B95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50B8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8886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C42E4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EDFDF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F4CF3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7BF12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A099A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F40B9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C2A3" w14:textId="77777777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EB00B" w14:textId="7ECAC811" w:rsidR="007B09A7" w:rsidRPr="00214135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09A7" w:rsidRPr="00794BEC" w14:paraId="527E35B6" w14:textId="77777777" w:rsidTr="007B09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5" w:type="pct"/>
          <w:wAfter w:w="35" w:type="pct"/>
          <w:trHeight w:val="263"/>
          <w:jc w:val="center"/>
        </w:trPr>
        <w:tc>
          <w:tcPr>
            <w:tcW w:w="1906" w:type="pct"/>
            <w:gridSpan w:val="3"/>
            <w:tcBorders>
              <w:top w:val="single" w:sz="4" w:space="0" w:color="auto"/>
            </w:tcBorders>
          </w:tcPr>
          <w:p w14:paraId="206608EA" w14:textId="77777777" w:rsidR="007B09A7" w:rsidRPr="00794BEC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3044" w:type="pct"/>
            <w:gridSpan w:val="17"/>
            <w:tcBorders>
              <w:top w:val="single" w:sz="4" w:space="0" w:color="auto"/>
            </w:tcBorders>
          </w:tcPr>
          <w:p w14:paraId="0570C690" w14:textId="77777777" w:rsidR="007B09A7" w:rsidRPr="00794BEC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7B09A7" w:rsidRPr="00794BEC" w14:paraId="56DBC857" w14:textId="77777777" w:rsidTr="007B09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5" w:type="pct"/>
          <w:wAfter w:w="35" w:type="pct"/>
          <w:trHeight w:val="262"/>
          <w:jc w:val="center"/>
        </w:trPr>
        <w:tc>
          <w:tcPr>
            <w:tcW w:w="1906" w:type="pct"/>
            <w:gridSpan w:val="3"/>
          </w:tcPr>
          <w:p w14:paraId="4EDF782F" w14:textId="77777777" w:rsidR="007B09A7" w:rsidRPr="00794BEC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3044" w:type="pct"/>
            <w:gridSpan w:val="17"/>
          </w:tcPr>
          <w:p w14:paraId="6E128095" w14:textId="77777777" w:rsidR="007B09A7" w:rsidRPr="00794BEC" w:rsidRDefault="007B09A7" w:rsidP="007B09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538D2075" w14:textId="70E5649D" w:rsidR="00B477EE" w:rsidRPr="00477C9F" w:rsidRDefault="00B477EE" w:rsidP="004A6C6B">
      <w:pPr>
        <w:widowControl/>
        <w:rPr>
          <w:sz w:val="22"/>
          <w:szCs w:val="22"/>
        </w:rPr>
      </w:pPr>
    </w:p>
    <w:sectPr w:rsidR="00B477EE" w:rsidRPr="00477C9F" w:rsidSect="00A45577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0C1F"/>
    <w:rsid w:val="00001E5A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700C4"/>
    <w:rsid w:val="0007401F"/>
    <w:rsid w:val="00076BCD"/>
    <w:rsid w:val="00084FFF"/>
    <w:rsid w:val="000A10F5"/>
    <w:rsid w:val="000A4BCF"/>
    <w:rsid w:val="000A7521"/>
    <w:rsid w:val="000A7D87"/>
    <w:rsid w:val="000B29C6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828F2"/>
    <w:rsid w:val="00184FD9"/>
    <w:rsid w:val="001936D8"/>
    <w:rsid w:val="001A1578"/>
    <w:rsid w:val="001A5B6F"/>
    <w:rsid w:val="001D766E"/>
    <w:rsid w:val="001E077A"/>
    <w:rsid w:val="001E1FAC"/>
    <w:rsid w:val="001E6B46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51DB"/>
    <w:rsid w:val="002C2B7F"/>
    <w:rsid w:val="002C7177"/>
    <w:rsid w:val="002D0E4D"/>
    <w:rsid w:val="002D2AB5"/>
    <w:rsid w:val="002E3221"/>
    <w:rsid w:val="002F284C"/>
    <w:rsid w:val="002F2F4E"/>
    <w:rsid w:val="002F53C2"/>
    <w:rsid w:val="002F7CF5"/>
    <w:rsid w:val="003075B8"/>
    <w:rsid w:val="00331327"/>
    <w:rsid w:val="00342116"/>
    <w:rsid w:val="00360479"/>
    <w:rsid w:val="003816DC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3F6BD2"/>
    <w:rsid w:val="00401656"/>
    <w:rsid w:val="0041089F"/>
    <w:rsid w:val="0041202E"/>
    <w:rsid w:val="00412359"/>
    <w:rsid w:val="004147F0"/>
    <w:rsid w:val="0041580F"/>
    <w:rsid w:val="004206DB"/>
    <w:rsid w:val="00432C24"/>
    <w:rsid w:val="00441381"/>
    <w:rsid w:val="00446353"/>
    <w:rsid w:val="00446B7D"/>
    <w:rsid w:val="00447115"/>
    <w:rsid w:val="00454E3F"/>
    <w:rsid w:val="00477C9F"/>
    <w:rsid w:val="00490212"/>
    <w:rsid w:val="0049372F"/>
    <w:rsid w:val="00494D58"/>
    <w:rsid w:val="004A6C6B"/>
    <w:rsid w:val="004B2106"/>
    <w:rsid w:val="004B6B3E"/>
    <w:rsid w:val="004B6D8F"/>
    <w:rsid w:val="004C5D4F"/>
    <w:rsid w:val="004C7964"/>
    <w:rsid w:val="004D2D42"/>
    <w:rsid w:val="004E36E4"/>
    <w:rsid w:val="004E5E48"/>
    <w:rsid w:val="004E77B0"/>
    <w:rsid w:val="004F1B55"/>
    <w:rsid w:val="004F3CB5"/>
    <w:rsid w:val="004F680C"/>
    <w:rsid w:val="004F6F84"/>
    <w:rsid w:val="0050040F"/>
    <w:rsid w:val="005012C3"/>
    <w:rsid w:val="00502075"/>
    <w:rsid w:val="00506ACC"/>
    <w:rsid w:val="005108E6"/>
    <w:rsid w:val="005358B4"/>
    <w:rsid w:val="00546F33"/>
    <w:rsid w:val="005522EE"/>
    <w:rsid w:val="00554348"/>
    <w:rsid w:val="005622CA"/>
    <w:rsid w:val="005650F7"/>
    <w:rsid w:val="00572269"/>
    <w:rsid w:val="00577B92"/>
    <w:rsid w:val="00581568"/>
    <w:rsid w:val="00583587"/>
    <w:rsid w:val="00586400"/>
    <w:rsid w:val="005A0CBA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5F4486"/>
    <w:rsid w:val="00612FF5"/>
    <w:rsid w:val="00614737"/>
    <w:rsid w:val="00626335"/>
    <w:rsid w:val="006400D3"/>
    <w:rsid w:val="00640520"/>
    <w:rsid w:val="006503A2"/>
    <w:rsid w:val="00655976"/>
    <w:rsid w:val="00670574"/>
    <w:rsid w:val="00690BE7"/>
    <w:rsid w:val="006A151D"/>
    <w:rsid w:val="006A511D"/>
    <w:rsid w:val="006B0412"/>
    <w:rsid w:val="006B151B"/>
    <w:rsid w:val="006B7B0C"/>
    <w:rsid w:val="006C1E27"/>
    <w:rsid w:val="006C21FA"/>
    <w:rsid w:val="006D3126"/>
    <w:rsid w:val="006F2A14"/>
    <w:rsid w:val="0071773A"/>
    <w:rsid w:val="0071773D"/>
    <w:rsid w:val="00723D66"/>
    <w:rsid w:val="00726EE5"/>
    <w:rsid w:val="007273BF"/>
    <w:rsid w:val="00736A87"/>
    <w:rsid w:val="007421F4"/>
    <w:rsid w:val="0074398E"/>
    <w:rsid w:val="00750F46"/>
    <w:rsid w:val="00750FF0"/>
    <w:rsid w:val="00754212"/>
    <w:rsid w:val="007558A2"/>
    <w:rsid w:val="007615A5"/>
    <w:rsid w:val="00767BDA"/>
    <w:rsid w:val="00777B91"/>
    <w:rsid w:val="00782EA9"/>
    <w:rsid w:val="00783D2C"/>
    <w:rsid w:val="00783D32"/>
    <w:rsid w:val="00787586"/>
    <w:rsid w:val="007B09A7"/>
    <w:rsid w:val="007B0C0A"/>
    <w:rsid w:val="007D02D4"/>
    <w:rsid w:val="007F2B92"/>
    <w:rsid w:val="007F39BF"/>
    <w:rsid w:val="007F6B0D"/>
    <w:rsid w:val="00800B4D"/>
    <w:rsid w:val="008038CC"/>
    <w:rsid w:val="008063DA"/>
    <w:rsid w:val="00821AE7"/>
    <w:rsid w:val="008273F4"/>
    <w:rsid w:val="00827534"/>
    <w:rsid w:val="00830B72"/>
    <w:rsid w:val="00831AF6"/>
    <w:rsid w:val="0083479E"/>
    <w:rsid w:val="00834B38"/>
    <w:rsid w:val="008422E5"/>
    <w:rsid w:val="0084620D"/>
    <w:rsid w:val="008557FA"/>
    <w:rsid w:val="00864D28"/>
    <w:rsid w:val="00875A5E"/>
    <w:rsid w:val="00875CAD"/>
    <w:rsid w:val="008808A5"/>
    <w:rsid w:val="00883AB3"/>
    <w:rsid w:val="008A0E71"/>
    <w:rsid w:val="008A11B2"/>
    <w:rsid w:val="008A6650"/>
    <w:rsid w:val="008C1B2C"/>
    <w:rsid w:val="008C2E2A"/>
    <w:rsid w:val="008D0E72"/>
    <w:rsid w:val="008E3B73"/>
    <w:rsid w:val="008E4795"/>
    <w:rsid w:val="008F4D68"/>
    <w:rsid w:val="00902D63"/>
    <w:rsid w:val="00902D69"/>
    <w:rsid w:val="0090428F"/>
    <w:rsid w:val="00906C2D"/>
    <w:rsid w:val="009100D8"/>
    <w:rsid w:val="00913F72"/>
    <w:rsid w:val="0091422D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68FE"/>
    <w:rsid w:val="009B0A01"/>
    <w:rsid w:val="009B3631"/>
    <w:rsid w:val="009B36FB"/>
    <w:rsid w:val="009B7313"/>
    <w:rsid w:val="009B79AB"/>
    <w:rsid w:val="009C3BE7"/>
    <w:rsid w:val="009C4FD4"/>
    <w:rsid w:val="009C51B0"/>
    <w:rsid w:val="009D0FD5"/>
    <w:rsid w:val="009D1BB5"/>
    <w:rsid w:val="009E23C6"/>
    <w:rsid w:val="009F58C9"/>
    <w:rsid w:val="009F61A0"/>
    <w:rsid w:val="009F6E99"/>
    <w:rsid w:val="00A02E22"/>
    <w:rsid w:val="00A129A0"/>
    <w:rsid w:val="00A12FFD"/>
    <w:rsid w:val="00A151D3"/>
    <w:rsid w:val="00A258F2"/>
    <w:rsid w:val="00A3003B"/>
    <w:rsid w:val="00A30C23"/>
    <w:rsid w:val="00A324B3"/>
    <w:rsid w:val="00A36A97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DE6"/>
    <w:rsid w:val="00A8695B"/>
    <w:rsid w:val="00A9262A"/>
    <w:rsid w:val="00A92A85"/>
    <w:rsid w:val="00A9464E"/>
    <w:rsid w:val="00AA1A69"/>
    <w:rsid w:val="00AA5BE7"/>
    <w:rsid w:val="00AB2F39"/>
    <w:rsid w:val="00AC1FEE"/>
    <w:rsid w:val="00AC2BE8"/>
    <w:rsid w:val="00AC3349"/>
    <w:rsid w:val="00AD797B"/>
    <w:rsid w:val="00AF32C5"/>
    <w:rsid w:val="00AF3A49"/>
    <w:rsid w:val="00AF4EF8"/>
    <w:rsid w:val="00AF6DAF"/>
    <w:rsid w:val="00AF7C8D"/>
    <w:rsid w:val="00B11C9C"/>
    <w:rsid w:val="00B15788"/>
    <w:rsid w:val="00B17845"/>
    <w:rsid w:val="00B477EE"/>
    <w:rsid w:val="00B54D41"/>
    <w:rsid w:val="00B56452"/>
    <w:rsid w:val="00B6245C"/>
    <w:rsid w:val="00B639E1"/>
    <w:rsid w:val="00B64A91"/>
    <w:rsid w:val="00B74ABC"/>
    <w:rsid w:val="00B74AFA"/>
    <w:rsid w:val="00B83500"/>
    <w:rsid w:val="00B85B4A"/>
    <w:rsid w:val="00B9203B"/>
    <w:rsid w:val="00B92DC8"/>
    <w:rsid w:val="00B93FFB"/>
    <w:rsid w:val="00B97437"/>
    <w:rsid w:val="00BA0701"/>
    <w:rsid w:val="00BA46E1"/>
    <w:rsid w:val="00BA4A28"/>
    <w:rsid w:val="00BA5688"/>
    <w:rsid w:val="00BA73FB"/>
    <w:rsid w:val="00BD41E4"/>
    <w:rsid w:val="00BD53C1"/>
    <w:rsid w:val="00BE0742"/>
    <w:rsid w:val="00BE329D"/>
    <w:rsid w:val="00BE3BF7"/>
    <w:rsid w:val="00BF6D6B"/>
    <w:rsid w:val="00C015A5"/>
    <w:rsid w:val="00C10454"/>
    <w:rsid w:val="00C11EF9"/>
    <w:rsid w:val="00C26EFF"/>
    <w:rsid w:val="00C276D3"/>
    <w:rsid w:val="00C30867"/>
    <w:rsid w:val="00C35889"/>
    <w:rsid w:val="00C468A5"/>
    <w:rsid w:val="00C53145"/>
    <w:rsid w:val="00C75A03"/>
    <w:rsid w:val="00C84F0D"/>
    <w:rsid w:val="00C919F3"/>
    <w:rsid w:val="00C92589"/>
    <w:rsid w:val="00C93236"/>
    <w:rsid w:val="00CA39FE"/>
    <w:rsid w:val="00CA6878"/>
    <w:rsid w:val="00CA6EF0"/>
    <w:rsid w:val="00CB5394"/>
    <w:rsid w:val="00CB6A34"/>
    <w:rsid w:val="00CB7431"/>
    <w:rsid w:val="00CC764E"/>
    <w:rsid w:val="00CD4CA0"/>
    <w:rsid w:val="00CD511F"/>
    <w:rsid w:val="00CF6E9E"/>
    <w:rsid w:val="00D15194"/>
    <w:rsid w:val="00D25BB1"/>
    <w:rsid w:val="00D27984"/>
    <w:rsid w:val="00D40740"/>
    <w:rsid w:val="00D44270"/>
    <w:rsid w:val="00D47BAF"/>
    <w:rsid w:val="00D52626"/>
    <w:rsid w:val="00D650C7"/>
    <w:rsid w:val="00D66E02"/>
    <w:rsid w:val="00D67826"/>
    <w:rsid w:val="00D67FEC"/>
    <w:rsid w:val="00D75A71"/>
    <w:rsid w:val="00D84771"/>
    <w:rsid w:val="00D85C35"/>
    <w:rsid w:val="00D91734"/>
    <w:rsid w:val="00D93637"/>
    <w:rsid w:val="00D93C2E"/>
    <w:rsid w:val="00D96F98"/>
    <w:rsid w:val="00DA12E0"/>
    <w:rsid w:val="00DC0E6D"/>
    <w:rsid w:val="00DC1007"/>
    <w:rsid w:val="00DC58D9"/>
    <w:rsid w:val="00DC71F8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05A4"/>
    <w:rsid w:val="00E1233E"/>
    <w:rsid w:val="00E14E39"/>
    <w:rsid w:val="00E32BAA"/>
    <w:rsid w:val="00E33857"/>
    <w:rsid w:val="00E4271C"/>
    <w:rsid w:val="00E45D77"/>
    <w:rsid w:val="00E63EE4"/>
    <w:rsid w:val="00E66D19"/>
    <w:rsid w:val="00E67EBA"/>
    <w:rsid w:val="00E67EDD"/>
    <w:rsid w:val="00E7194A"/>
    <w:rsid w:val="00E75594"/>
    <w:rsid w:val="00E916EA"/>
    <w:rsid w:val="00E92A77"/>
    <w:rsid w:val="00E92ECD"/>
    <w:rsid w:val="00EA704C"/>
    <w:rsid w:val="00EA7B53"/>
    <w:rsid w:val="00EC735D"/>
    <w:rsid w:val="00ED5D82"/>
    <w:rsid w:val="00EE68A3"/>
    <w:rsid w:val="00F064EF"/>
    <w:rsid w:val="00F07228"/>
    <w:rsid w:val="00F10203"/>
    <w:rsid w:val="00F227F9"/>
    <w:rsid w:val="00F321BB"/>
    <w:rsid w:val="00F33C48"/>
    <w:rsid w:val="00F454FD"/>
    <w:rsid w:val="00F51904"/>
    <w:rsid w:val="00F70370"/>
    <w:rsid w:val="00F76406"/>
    <w:rsid w:val="00F814F6"/>
    <w:rsid w:val="00F84080"/>
    <w:rsid w:val="00F85B64"/>
    <w:rsid w:val="00F97E87"/>
    <w:rsid w:val="00FA06F9"/>
    <w:rsid w:val="00FA2D97"/>
    <w:rsid w:val="00FA2E8C"/>
    <w:rsid w:val="00FA384F"/>
    <w:rsid w:val="00FB200F"/>
    <w:rsid w:val="00FB3A7E"/>
    <w:rsid w:val="00FD0820"/>
    <w:rsid w:val="00FD13A3"/>
    <w:rsid w:val="00FD2C43"/>
    <w:rsid w:val="00FE14E2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documentManagement/types"/>
    <ds:schemaRef ds:uri="http://purl.org/dc/elements/1.1/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60e4b847-d454-401e-b238-4117b4f1204c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0E33FFDD-610C-441D-88D5-63FE7E732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2015.dotx</Template>
  <TotalTime>0</TotalTime>
  <Pages>5</Pages>
  <Words>955</Words>
  <Characters>6387</Characters>
  <Application>Microsoft Office Word</Application>
  <DocSecurity>4</DocSecurity>
  <Lines>1596</Lines>
  <Paragraphs>458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6884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Anna Bolmström</cp:lastModifiedBy>
  <cp:revision>2</cp:revision>
  <cp:lastPrinted>2021-05-07T12:22:00Z</cp:lastPrinted>
  <dcterms:created xsi:type="dcterms:W3CDTF">2021-06-11T06:52:00Z</dcterms:created>
  <dcterms:modified xsi:type="dcterms:W3CDTF">2021-06-11T06:52:00Z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