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5A419F44" w14:textId="77777777" w:rsidR="00857BB6" w:rsidRPr="00D10746" w:rsidRDefault="00857BB6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6E2CF633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6F7FFC">
              <w:rPr>
                <w:b/>
                <w:szCs w:val="24"/>
              </w:rPr>
              <w:t>4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6F7FFC">
              <w:rPr>
                <w:b/>
                <w:szCs w:val="24"/>
              </w:rPr>
              <w:t>5</w:t>
            </w:r>
            <w:r w:rsidR="000D522A" w:rsidRPr="00A925E0">
              <w:rPr>
                <w:b/>
                <w:szCs w:val="24"/>
              </w:rPr>
              <w:t>:</w:t>
            </w:r>
            <w:r w:rsidR="005B166C">
              <w:rPr>
                <w:b/>
                <w:szCs w:val="24"/>
              </w:rPr>
              <w:t>1</w:t>
            </w:r>
            <w:r w:rsidR="00E815B4">
              <w:rPr>
                <w:b/>
                <w:szCs w:val="24"/>
              </w:rPr>
              <w:t>7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30AF156C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6F7FFC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C736AE">
              <w:rPr>
                <w:szCs w:val="24"/>
              </w:rPr>
              <w:t>1</w:t>
            </w:r>
            <w:r w:rsidR="00433BB9">
              <w:rPr>
                <w:szCs w:val="24"/>
              </w:rPr>
              <w:t>2</w:t>
            </w:r>
            <w:r w:rsidR="00624E6C">
              <w:rPr>
                <w:szCs w:val="24"/>
              </w:rPr>
              <w:t>-</w:t>
            </w:r>
            <w:r w:rsidR="00E815B4">
              <w:rPr>
                <w:szCs w:val="24"/>
              </w:rPr>
              <w:t>12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2B319A5A" w:rsidR="00864DE7" w:rsidRPr="00EF25A5" w:rsidRDefault="004F6D36" w:rsidP="00EE1733">
            <w:pPr>
              <w:rPr>
                <w:szCs w:val="24"/>
              </w:rPr>
            </w:pPr>
            <w:r w:rsidRPr="00D22323">
              <w:rPr>
                <w:szCs w:val="24"/>
              </w:rPr>
              <w:t>1</w:t>
            </w:r>
            <w:r w:rsidR="005A6F9D">
              <w:rPr>
                <w:szCs w:val="24"/>
              </w:rPr>
              <w:t>0</w:t>
            </w:r>
            <w:r w:rsidR="00313337" w:rsidRPr="00D22323">
              <w:rPr>
                <w:szCs w:val="24"/>
              </w:rPr>
              <w:t>.</w:t>
            </w:r>
            <w:r w:rsidR="00540680" w:rsidRPr="00D22323">
              <w:rPr>
                <w:szCs w:val="24"/>
              </w:rPr>
              <w:t>00</w:t>
            </w:r>
            <w:r w:rsidR="00FB3E90">
              <w:rPr>
                <w:szCs w:val="24"/>
              </w:rPr>
              <w:t>–10.45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772EB87F" w14:textId="77777777" w:rsidR="000E16EF" w:rsidRPr="007F393D" w:rsidRDefault="000E16EF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5A6F9D" w14:paraId="553DB915" w14:textId="77777777" w:rsidTr="00887D33">
        <w:tc>
          <w:tcPr>
            <w:tcW w:w="567" w:type="dxa"/>
          </w:tcPr>
          <w:p w14:paraId="4674D3C8" w14:textId="6992C92D" w:rsidR="005A6F9D" w:rsidRDefault="005A6F9D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1D397F72" w14:textId="77777777" w:rsidR="00E815B4" w:rsidRPr="00E815B4" w:rsidRDefault="00E815B4" w:rsidP="00E815B4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815B4">
              <w:rPr>
                <w:b/>
                <w:snapToGrid w:val="0"/>
              </w:rPr>
              <w:t>Information från Läkemedelsverket</w:t>
            </w:r>
          </w:p>
          <w:p w14:paraId="2EB76FF9" w14:textId="77777777" w:rsidR="00E815B4" w:rsidRDefault="00E815B4" w:rsidP="00E815B4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4B165F6" w14:textId="37A333EF" w:rsidR="005A6F9D" w:rsidRPr="00E815B4" w:rsidRDefault="00142B80" w:rsidP="00E815B4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Företrädare för Läkemedelsverket informerade angående f</w:t>
            </w:r>
            <w:r w:rsidR="00E815B4" w:rsidRPr="00E815B4">
              <w:rPr>
                <w:bCs/>
                <w:snapToGrid w:val="0"/>
              </w:rPr>
              <w:t>rågan om leverans av läkemedel</w:t>
            </w:r>
            <w:r>
              <w:rPr>
                <w:bCs/>
                <w:snapToGrid w:val="0"/>
              </w:rPr>
              <w:t>.</w:t>
            </w:r>
          </w:p>
          <w:p w14:paraId="0AED8616" w14:textId="0927BE04" w:rsidR="00E815B4" w:rsidRDefault="00E815B4" w:rsidP="00E815B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E16EF" w14:paraId="4BA0097E" w14:textId="77777777" w:rsidTr="00887D33">
        <w:tc>
          <w:tcPr>
            <w:tcW w:w="567" w:type="dxa"/>
          </w:tcPr>
          <w:p w14:paraId="7CA92DF9" w14:textId="14474206" w:rsidR="000E16EF" w:rsidRDefault="000E16EF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A6F9D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117466FB" w14:textId="77777777" w:rsidR="000732BE" w:rsidRDefault="000732BE" w:rsidP="000732B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399F621B" w14:textId="77777777" w:rsidR="000732BE" w:rsidRDefault="000732BE" w:rsidP="000732B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283851E" w14:textId="55CC74BA" w:rsidR="000732BE" w:rsidRDefault="000732BE" w:rsidP="000732B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</w:t>
            </w:r>
            <w:r w:rsidRPr="00864DE7">
              <w:rPr>
                <w:snapToGrid w:val="0"/>
              </w:rPr>
              <w:t>protokoll 2024/25</w:t>
            </w:r>
            <w:r w:rsidRPr="00FB3E90">
              <w:rPr>
                <w:snapToGrid w:val="0"/>
              </w:rPr>
              <w:t>:1</w:t>
            </w:r>
            <w:r w:rsidR="00E815B4" w:rsidRPr="00FB3E90">
              <w:rPr>
                <w:snapToGrid w:val="0"/>
              </w:rPr>
              <w:t>6</w:t>
            </w:r>
            <w:r w:rsidRPr="00FB3E90">
              <w:rPr>
                <w:snapToGrid w:val="0"/>
              </w:rPr>
              <w:t>.</w:t>
            </w:r>
          </w:p>
          <w:p w14:paraId="01559775" w14:textId="679B6072" w:rsidR="000E16EF" w:rsidRPr="000E16EF" w:rsidRDefault="000E16EF" w:rsidP="000E16E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142B80" w14:paraId="6032DF8B" w14:textId="77777777" w:rsidTr="00887D33">
        <w:tc>
          <w:tcPr>
            <w:tcW w:w="567" w:type="dxa"/>
          </w:tcPr>
          <w:p w14:paraId="49358FAA" w14:textId="5BB193A8" w:rsidR="00142B80" w:rsidRDefault="00142B80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17" w:type="dxa"/>
          </w:tcPr>
          <w:p w14:paraId="3FFC60CF" w14:textId="77777777" w:rsidR="00142B80" w:rsidRPr="00142B80" w:rsidRDefault="00142B80" w:rsidP="00142B8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42B80">
              <w:rPr>
                <w:b/>
                <w:snapToGrid w:val="0"/>
              </w:rPr>
              <w:t>Riksrevisionens rapport om Allmänna arvsfonden (SoU8)</w:t>
            </w:r>
          </w:p>
          <w:p w14:paraId="09A1983A" w14:textId="77777777" w:rsidR="00142B80" w:rsidRDefault="00142B80" w:rsidP="00142B8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FF6CA11" w14:textId="77777777" w:rsidR="00142B80" w:rsidRPr="00D22323" w:rsidRDefault="00142B80" w:rsidP="00142B80">
            <w:pPr>
              <w:tabs>
                <w:tab w:val="left" w:pos="1701"/>
              </w:tabs>
              <w:rPr>
                <w:bCs/>
              </w:rPr>
            </w:pPr>
            <w:r w:rsidRPr="00D22323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</w:t>
            </w:r>
            <w:r w:rsidRPr="00D22323">
              <w:rPr>
                <w:bCs/>
                <w:snapToGrid w:val="0"/>
              </w:rPr>
              <w:t xml:space="preserve"> beredningen av </w:t>
            </w:r>
            <w:r>
              <w:rPr>
                <w:bCs/>
                <w:snapToGrid w:val="0"/>
              </w:rPr>
              <w:t>s</w:t>
            </w:r>
            <w:r w:rsidRPr="008573D1">
              <w:rPr>
                <w:bCs/>
                <w:snapToGrid w:val="0"/>
              </w:rPr>
              <w:t>krivelse 2023/24:153 och motioner</w:t>
            </w:r>
            <w:r w:rsidRPr="00D22323">
              <w:rPr>
                <w:bCs/>
              </w:rPr>
              <w:t>.</w:t>
            </w:r>
          </w:p>
          <w:p w14:paraId="69B2D37A" w14:textId="77777777" w:rsidR="00142B80" w:rsidRPr="00D22323" w:rsidRDefault="00142B80" w:rsidP="00142B8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3B22AF8" w14:textId="09EE5A0C" w:rsidR="00142B80" w:rsidRPr="00FB3E90" w:rsidRDefault="00142B80" w:rsidP="00142B8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FB3E90">
              <w:rPr>
                <w:bCs/>
                <w:snapToGrid w:val="0"/>
              </w:rPr>
              <w:t>Utskottet justerade betänkande SoU8.</w:t>
            </w:r>
          </w:p>
          <w:p w14:paraId="4A460E08" w14:textId="77777777" w:rsidR="00142B80" w:rsidRDefault="00142B80" w:rsidP="00FB3E9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108993E" w14:textId="2E472187" w:rsidR="00552B81" w:rsidRDefault="00552B81" w:rsidP="00FB3E9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552B81">
              <w:rPr>
                <w:bCs/>
                <w:snapToGrid w:val="0"/>
              </w:rPr>
              <w:t>V-, C- och MP-ledamöterna anmälde reservationer.</w:t>
            </w:r>
          </w:p>
          <w:p w14:paraId="79DDF4F5" w14:textId="77777777" w:rsidR="0076166E" w:rsidRDefault="0076166E" w:rsidP="00FB3E9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BF7D8DB" w14:textId="77777777" w:rsidR="0076166E" w:rsidRDefault="0076166E" w:rsidP="00FB3E90">
            <w:pPr>
              <w:tabs>
                <w:tab w:val="left" w:pos="1701"/>
              </w:tabs>
            </w:pPr>
            <w:r>
              <w:t>S-ledamöterna anmälde ett särskilt yttrande.</w:t>
            </w:r>
          </w:p>
          <w:p w14:paraId="26D54E8B" w14:textId="5753913E" w:rsidR="0076166E" w:rsidRPr="00142B80" w:rsidRDefault="0076166E" w:rsidP="00FB3E9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142B80" w14:paraId="412B1BBE" w14:textId="77777777" w:rsidTr="00887D33">
        <w:tc>
          <w:tcPr>
            <w:tcW w:w="567" w:type="dxa"/>
          </w:tcPr>
          <w:p w14:paraId="67FE827F" w14:textId="3565CD77" w:rsidR="00142B80" w:rsidRDefault="00142B80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17" w:type="dxa"/>
          </w:tcPr>
          <w:p w14:paraId="19C7323A" w14:textId="77777777" w:rsidR="00142B80" w:rsidRPr="00142B80" w:rsidRDefault="00142B80" w:rsidP="00142B8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42B80">
              <w:rPr>
                <w:b/>
                <w:snapToGrid w:val="0"/>
              </w:rPr>
              <w:t>Riksrevisionens rapport om statens insatser för att stärka efterlevnaden av barnkonventionen (SoU9)</w:t>
            </w:r>
          </w:p>
          <w:p w14:paraId="2BC90340" w14:textId="77777777" w:rsidR="00142B80" w:rsidRDefault="00142B80" w:rsidP="00142B8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1017A16" w14:textId="0179B68C" w:rsidR="00142B80" w:rsidRPr="00125859" w:rsidRDefault="00142B80" w:rsidP="00142B80">
            <w:pPr>
              <w:tabs>
                <w:tab w:val="left" w:pos="1701"/>
              </w:tabs>
              <w:rPr>
                <w:bCs/>
              </w:rPr>
            </w:pPr>
            <w:r w:rsidRPr="00125859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</w:t>
            </w:r>
            <w:r w:rsidRPr="00125859">
              <w:rPr>
                <w:bCs/>
                <w:snapToGrid w:val="0"/>
              </w:rPr>
              <w:t xml:space="preserve"> beredningen av skrivelse 2024/25:9 och motion</w:t>
            </w:r>
            <w:r w:rsidRPr="00125859">
              <w:rPr>
                <w:bCs/>
              </w:rPr>
              <w:t>.</w:t>
            </w:r>
          </w:p>
          <w:p w14:paraId="60B58A7D" w14:textId="77777777" w:rsidR="00142B80" w:rsidRPr="00125859" w:rsidRDefault="00142B80" w:rsidP="00142B8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F8EB7DA" w14:textId="77777777" w:rsidR="00142B80" w:rsidRPr="00FB3E90" w:rsidRDefault="00142B80" w:rsidP="00142B8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FB3E90">
              <w:rPr>
                <w:bCs/>
                <w:snapToGrid w:val="0"/>
              </w:rPr>
              <w:t>Ärendet bordlades.</w:t>
            </w:r>
          </w:p>
          <w:p w14:paraId="29E13E98" w14:textId="598E7162" w:rsidR="00142B80" w:rsidRPr="00142B80" w:rsidRDefault="00142B80" w:rsidP="00142B8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42B80" w14:paraId="13B493C5" w14:textId="77777777" w:rsidTr="00887D33">
        <w:tc>
          <w:tcPr>
            <w:tcW w:w="567" w:type="dxa"/>
          </w:tcPr>
          <w:p w14:paraId="7473C1AB" w14:textId="6C89CF5F" w:rsidR="00142B80" w:rsidRDefault="00142B80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17" w:type="dxa"/>
          </w:tcPr>
          <w:p w14:paraId="42C96FC7" w14:textId="77777777" w:rsidR="00142B80" w:rsidRPr="00142B80" w:rsidRDefault="00142B80" w:rsidP="00142B8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42B80">
              <w:rPr>
                <w:b/>
                <w:snapToGrid w:val="0"/>
              </w:rPr>
              <w:t>Socialtjänstens arbete (SoU18)</w:t>
            </w:r>
          </w:p>
          <w:p w14:paraId="3CF7E26F" w14:textId="77777777" w:rsidR="00142B80" w:rsidRDefault="00142B80" w:rsidP="00142B8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E0C0031" w14:textId="4E6BF23F" w:rsidR="00142B80" w:rsidRPr="00D22323" w:rsidRDefault="00142B80" w:rsidP="00142B80">
            <w:pPr>
              <w:tabs>
                <w:tab w:val="left" w:pos="1701"/>
              </w:tabs>
              <w:rPr>
                <w:bCs/>
              </w:rPr>
            </w:pPr>
            <w:r w:rsidRPr="00D22323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</w:t>
            </w:r>
            <w:r w:rsidRPr="00D22323">
              <w:rPr>
                <w:bCs/>
                <w:snapToGrid w:val="0"/>
              </w:rPr>
              <w:t xml:space="preserve"> </w:t>
            </w:r>
            <w:r w:rsidRPr="00857BB6">
              <w:rPr>
                <w:bCs/>
                <w:snapToGrid w:val="0"/>
              </w:rPr>
              <w:t>beredningen av motioner</w:t>
            </w:r>
            <w:r w:rsidRPr="00857BB6">
              <w:rPr>
                <w:bCs/>
              </w:rPr>
              <w:t>.</w:t>
            </w:r>
          </w:p>
          <w:p w14:paraId="0D703C3F" w14:textId="77777777" w:rsidR="00142B80" w:rsidRPr="00D22323" w:rsidRDefault="00142B80" w:rsidP="00142B8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5C3EFFD" w14:textId="77777777" w:rsidR="00142B80" w:rsidRPr="00FB3E90" w:rsidRDefault="00142B80" w:rsidP="00142B8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FB3E90">
              <w:rPr>
                <w:bCs/>
                <w:snapToGrid w:val="0"/>
              </w:rPr>
              <w:t>Ärendet bordlades.</w:t>
            </w:r>
          </w:p>
          <w:p w14:paraId="17D9A5A6" w14:textId="0CB68DC6" w:rsidR="00142B80" w:rsidRPr="00142B80" w:rsidRDefault="00142B80" w:rsidP="00142B8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42B80" w14:paraId="6175F3D7" w14:textId="77777777" w:rsidTr="00887D33">
        <w:tc>
          <w:tcPr>
            <w:tcW w:w="567" w:type="dxa"/>
          </w:tcPr>
          <w:p w14:paraId="7CF65D75" w14:textId="579C835A" w:rsidR="00142B80" w:rsidRDefault="00142B80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17" w:type="dxa"/>
          </w:tcPr>
          <w:p w14:paraId="7C13E58A" w14:textId="2A67F8DA" w:rsidR="00142B80" w:rsidRDefault="00142B80" w:rsidP="00142B8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42B80">
              <w:rPr>
                <w:b/>
                <w:snapToGrid w:val="0"/>
              </w:rPr>
              <w:t xml:space="preserve">Infektion med </w:t>
            </w:r>
            <w:proofErr w:type="spellStart"/>
            <w:r w:rsidRPr="00142B80">
              <w:rPr>
                <w:b/>
                <w:snapToGrid w:val="0"/>
              </w:rPr>
              <w:t>marburgvirus</w:t>
            </w:r>
            <w:proofErr w:type="spellEnd"/>
            <w:r w:rsidRPr="00142B80">
              <w:rPr>
                <w:b/>
                <w:snapToGrid w:val="0"/>
              </w:rPr>
              <w:t xml:space="preserve"> och ändring i smittskyddslagen (SoU25)</w:t>
            </w:r>
          </w:p>
          <w:p w14:paraId="71C27EE9" w14:textId="77777777" w:rsidR="00142B80" w:rsidRPr="00142B80" w:rsidRDefault="00142B80" w:rsidP="00142B8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5913F42" w14:textId="7449841E" w:rsidR="00142B80" w:rsidRPr="00D22323" w:rsidRDefault="00142B80" w:rsidP="00142B80">
            <w:pPr>
              <w:tabs>
                <w:tab w:val="left" w:pos="1701"/>
              </w:tabs>
              <w:rPr>
                <w:bCs/>
              </w:rPr>
            </w:pPr>
            <w:r w:rsidRPr="00D22323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inledde</w:t>
            </w:r>
            <w:r w:rsidRPr="00D22323">
              <w:rPr>
                <w:bCs/>
                <w:snapToGrid w:val="0"/>
              </w:rPr>
              <w:t xml:space="preserve"> beredningen av </w:t>
            </w:r>
            <w:r>
              <w:rPr>
                <w:bCs/>
                <w:snapToGrid w:val="0"/>
              </w:rPr>
              <w:t>proposition</w:t>
            </w:r>
            <w:r w:rsidRPr="008573D1">
              <w:rPr>
                <w:bCs/>
                <w:snapToGrid w:val="0"/>
              </w:rPr>
              <w:t xml:space="preserve"> 202</w:t>
            </w:r>
            <w:r>
              <w:rPr>
                <w:bCs/>
                <w:snapToGrid w:val="0"/>
              </w:rPr>
              <w:t>4</w:t>
            </w:r>
            <w:r w:rsidRPr="008573D1">
              <w:rPr>
                <w:bCs/>
                <w:snapToGrid w:val="0"/>
              </w:rPr>
              <w:t>/</w:t>
            </w:r>
            <w:r w:rsidRPr="00FB3E90">
              <w:rPr>
                <w:bCs/>
                <w:snapToGrid w:val="0"/>
              </w:rPr>
              <w:t>25:</w:t>
            </w:r>
            <w:r w:rsidR="00A97117" w:rsidRPr="00FB3E90">
              <w:rPr>
                <w:bCs/>
                <w:snapToGrid w:val="0"/>
              </w:rPr>
              <w:t>63</w:t>
            </w:r>
            <w:r w:rsidRPr="00FB3E90">
              <w:rPr>
                <w:bCs/>
              </w:rPr>
              <w:t>.</w:t>
            </w:r>
          </w:p>
          <w:p w14:paraId="1C0ACFA3" w14:textId="77777777" w:rsidR="00142B80" w:rsidRDefault="00142B80" w:rsidP="00142B8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5CC5AE2" w14:textId="77777777" w:rsidR="00142B80" w:rsidRPr="00FB3E90" w:rsidRDefault="00142B80" w:rsidP="00142B8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FB3E90">
              <w:rPr>
                <w:bCs/>
                <w:snapToGrid w:val="0"/>
              </w:rPr>
              <w:t>Ärendet bordlades.</w:t>
            </w:r>
          </w:p>
          <w:p w14:paraId="126C57EE" w14:textId="6AE987C7" w:rsidR="00142B80" w:rsidRPr="00142B80" w:rsidRDefault="00142B80" w:rsidP="00142B8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736AE" w14:paraId="1B55F14F" w14:textId="77777777" w:rsidTr="00887D33">
        <w:tc>
          <w:tcPr>
            <w:tcW w:w="567" w:type="dxa"/>
          </w:tcPr>
          <w:p w14:paraId="10140D34" w14:textId="6272EFB6" w:rsidR="00C736AE" w:rsidRDefault="00C736AE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42B80">
              <w:rPr>
                <w:b/>
                <w:snapToGrid w:val="0"/>
              </w:rPr>
              <w:t>7</w:t>
            </w:r>
          </w:p>
        </w:tc>
        <w:tc>
          <w:tcPr>
            <w:tcW w:w="7017" w:type="dxa"/>
          </w:tcPr>
          <w:p w14:paraId="5D1FC963" w14:textId="77777777" w:rsidR="00464906" w:rsidRPr="00864DE7" w:rsidRDefault="00464906" w:rsidP="00464906">
            <w:pPr>
              <w:tabs>
                <w:tab w:val="left" w:pos="1701"/>
              </w:tabs>
              <w:rPr>
                <w:b/>
              </w:rPr>
            </w:pPr>
            <w:r w:rsidRPr="00864DE7">
              <w:rPr>
                <w:b/>
              </w:rPr>
              <w:t>Inkomna skrivelser</w:t>
            </w:r>
            <w:r w:rsidRPr="00864DE7">
              <w:rPr>
                <w:b/>
              </w:rPr>
              <w:br/>
            </w:r>
          </w:p>
          <w:p w14:paraId="277DCE5B" w14:textId="7A760166" w:rsidR="00464906" w:rsidRPr="00FB3E90" w:rsidRDefault="00464906" w:rsidP="00464906">
            <w:pPr>
              <w:tabs>
                <w:tab w:val="left" w:pos="1701"/>
              </w:tabs>
              <w:rPr>
                <w:szCs w:val="24"/>
              </w:rPr>
            </w:pPr>
            <w:r w:rsidRPr="00864DE7">
              <w:rPr>
                <w:szCs w:val="24"/>
              </w:rPr>
              <w:t>Inkomna skrivelser anmäldes (</w:t>
            </w:r>
            <w:r w:rsidRPr="00FF7D91">
              <w:rPr>
                <w:szCs w:val="24"/>
              </w:rPr>
              <w:t xml:space="preserve">dnr </w:t>
            </w:r>
            <w:r w:rsidR="00A97117" w:rsidRPr="00FB3E90">
              <w:rPr>
                <w:szCs w:val="24"/>
              </w:rPr>
              <w:t>690</w:t>
            </w:r>
            <w:r w:rsidRPr="00FB3E90">
              <w:rPr>
                <w:szCs w:val="24"/>
              </w:rPr>
              <w:t>-2024/25</w:t>
            </w:r>
            <w:r w:rsidR="00A97117" w:rsidRPr="00FB3E90">
              <w:rPr>
                <w:szCs w:val="24"/>
              </w:rPr>
              <w:t>, 691</w:t>
            </w:r>
            <w:r w:rsidR="00540680" w:rsidRPr="00FB3E90">
              <w:rPr>
                <w:szCs w:val="24"/>
              </w:rPr>
              <w:t>-2024/25</w:t>
            </w:r>
            <w:r w:rsidR="00A97117" w:rsidRPr="00FB3E90">
              <w:rPr>
                <w:szCs w:val="24"/>
              </w:rPr>
              <w:t>, 707-</w:t>
            </w:r>
            <w:r w:rsidR="00A97117" w:rsidRPr="00FB3E90">
              <w:rPr>
                <w:szCs w:val="24"/>
              </w:rPr>
              <w:lastRenderedPageBreak/>
              <w:t>2024/25, 708-2024/25 och 715-2024/25</w:t>
            </w:r>
            <w:r w:rsidRPr="00FB3E90">
              <w:rPr>
                <w:szCs w:val="24"/>
              </w:rPr>
              <w:t>).</w:t>
            </w:r>
          </w:p>
          <w:p w14:paraId="6C4B2EF9" w14:textId="67E1C980" w:rsidR="008A004F" w:rsidRPr="00864DE7" w:rsidRDefault="008A004F" w:rsidP="00C736A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E641D7" w14:paraId="3769C3E1" w14:textId="77777777" w:rsidTr="00887D33">
        <w:tc>
          <w:tcPr>
            <w:tcW w:w="567" w:type="dxa"/>
          </w:tcPr>
          <w:p w14:paraId="031DD3B2" w14:textId="65F56854" w:rsidR="00E641D7" w:rsidRPr="00F94AC5" w:rsidRDefault="00E641D7" w:rsidP="00887D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94AC5">
              <w:rPr>
                <w:b/>
                <w:snapToGrid w:val="0"/>
                <w:color w:val="000000" w:themeColor="text1"/>
              </w:rPr>
              <w:lastRenderedPageBreak/>
              <w:t xml:space="preserve">§ </w:t>
            </w:r>
            <w:r w:rsidR="00142B80"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7017" w:type="dxa"/>
          </w:tcPr>
          <w:p w14:paraId="36BCB7CC" w14:textId="77777777" w:rsidR="00E641D7" w:rsidRPr="00864DE7" w:rsidRDefault="00E641D7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4DE7">
              <w:rPr>
                <w:b/>
                <w:snapToGrid w:val="0"/>
              </w:rPr>
              <w:t>Övriga frågor</w:t>
            </w:r>
          </w:p>
          <w:p w14:paraId="5C370BE5" w14:textId="77777777" w:rsidR="006F7FFC" w:rsidRPr="00864DE7" w:rsidRDefault="006F7FFC" w:rsidP="006F7FFC">
            <w:pPr>
              <w:tabs>
                <w:tab w:val="left" w:pos="1701"/>
              </w:tabs>
            </w:pPr>
          </w:p>
          <w:p w14:paraId="600E1000" w14:textId="5B983BA8" w:rsidR="00392675" w:rsidRDefault="00E641D7" w:rsidP="006F7FFC">
            <w:pPr>
              <w:tabs>
                <w:tab w:val="left" w:pos="1701"/>
              </w:tabs>
              <w:rPr>
                <w:bCs/>
                <w:szCs w:val="24"/>
              </w:rPr>
            </w:pPr>
            <w:r w:rsidRPr="00864DE7">
              <w:rPr>
                <w:bCs/>
                <w:szCs w:val="24"/>
              </w:rPr>
              <w:t>Kanslichefen informerade om arbetsplanen</w:t>
            </w:r>
            <w:r w:rsidR="00230611" w:rsidRPr="00864DE7">
              <w:rPr>
                <w:bCs/>
                <w:szCs w:val="24"/>
              </w:rPr>
              <w:t>.</w:t>
            </w:r>
          </w:p>
          <w:p w14:paraId="7A3584DA" w14:textId="7236A3D1" w:rsidR="00FB3E90" w:rsidRDefault="00FB3E90" w:rsidP="006F7FFC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2A4F1873" w14:textId="6B4C067B" w:rsidR="009B302A" w:rsidRPr="00864DE7" w:rsidRDefault="009B302A" w:rsidP="00B72E5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67B6B" w14:paraId="4325F513" w14:textId="77777777" w:rsidTr="00887D33">
        <w:tc>
          <w:tcPr>
            <w:tcW w:w="567" w:type="dxa"/>
          </w:tcPr>
          <w:p w14:paraId="7D066FE2" w14:textId="0FB9325A" w:rsidR="00C67B6B" w:rsidRPr="00F94AC5" w:rsidRDefault="00C67B6B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94AC5">
              <w:rPr>
                <w:b/>
                <w:snapToGrid w:val="0"/>
                <w:color w:val="000000" w:themeColor="text1"/>
              </w:rPr>
              <w:t xml:space="preserve">§ </w:t>
            </w:r>
            <w:r w:rsidR="00142B80">
              <w:rPr>
                <w:b/>
                <w:snapToGrid w:val="0"/>
                <w:color w:val="000000" w:themeColor="text1"/>
              </w:rPr>
              <w:t>9</w:t>
            </w:r>
          </w:p>
        </w:tc>
        <w:tc>
          <w:tcPr>
            <w:tcW w:w="7017" w:type="dxa"/>
          </w:tcPr>
          <w:p w14:paraId="7AFF25B0" w14:textId="77777777" w:rsidR="00C67B6B" w:rsidRPr="00404C5B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04C5B">
              <w:rPr>
                <w:b/>
                <w:snapToGrid w:val="0"/>
              </w:rPr>
              <w:t>Nästa sammanträde</w:t>
            </w:r>
          </w:p>
          <w:p w14:paraId="2955C30E" w14:textId="77777777" w:rsidR="00C67B6B" w:rsidRPr="00404C5B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845AF9A" w14:textId="7266C855" w:rsidR="00AD6F72" w:rsidRPr="00404C5B" w:rsidRDefault="00A86C88" w:rsidP="00C67B6B">
            <w:pPr>
              <w:rPr>
                <w:snapToGrid w:val="0"/>
              </w:rPr>
            </w:pPr>
            <w:r w:rsidRPr="00404C5B">
              <w:rPr>
                <w:snapToGrid w:val="0"/>
              </w:rPr>
              <w:t xml:space="preserve">Utskottet beslutade att nästa sammanträde ska äga rum </w:t>
            </w:r>
            <w:r w:rsidR="008A79E8" w:rsidRPr="00404C5B">
              <w:rPr>
                <w:snapToGrid w:val="0"/>
              </w:rPr>
              <w:t>t</w:t>
            </w:r>
            <w:r w:rsidR="00E815B4">
              <w:rPr>
                <w:snapToGrid w:val="0"/>
              </w:rPr>
              <w:t>i</w:t>
            </w:r>
            <w:r w:rsidR="008A79E8" w:rsidRPr="00404C5B">
              <w:rPr>
                <w:snapToGrid w:val="0"/>
              </w:rPr>
              <w:t>sdagen den</w:t>
            </w:r>
            <w:r w:rsidR="00C736AE" w:rsidRPr="00404C5B">
              <w:rPr>
                <w:snapToGrid w:val="0"/>
              </w:rPr>
              <w:t xml:space="preserve"> </w:t>
            </w:r>
            <w:r w:rsidR="005A6F9D">
              <w:rPr>
                <w:snapToGrid w:val="0"/>
              </w:rPr>
              <w:t>1</w:t>
            </w:r>
            <w:r w:rsidR="00E815B4">
              <w:rPr>
                <w:snapToGrid w:val="0"/>
              </w:rPr>
              <w:t>7</w:t>
            </w:r>
            <w:r w:rsidR="00120A77" w:rsidRPr="00404C5B">
              <w:rPr>
                <w:snapToGrid w:val="0"/>
              </w:rPr>
              <w:t xml:space="preserve"> </w:t>
            </w:r>
            <w:r w:rsidR="00A9672B" w:rsidRPr="00404C5B">
              <w:rPr>
                <w:snapToGrid w:val="0"/>
              </w:rPr>
              <w:t>dec</w:t>
            </w:r>
            <w:r w:rsidR="00120A77" w:rsidRPr="00404C5B">
              <w:rPr>
                <w:snapToGrid w:val="0"/>
              </w:rPr>
              <w:t>em</w:t>
            </w:r>
            <w:r w:rsidR="008A79E8" w:rsidRPr="00404C5B">
              <w:rPr>
                <w:snapToGrid w:val="0"/>
              </w:rPr>
              <w:t>ber 202</w:t>
            </w:r>
            <w:r w:rsidR="006F7FFC" w:rsidRPr="00404C5B">
              <w:rPr>
                <w:snapToGrid w:val="0"/>
              </w:rPr>
              <w:t>4</w:t>
            </w:r>
            <w:r w:rsidR="008A79E8" w:rsidRPr="00404C5B">
              <w:rPr>
                <w:snapToGrid w:val="0"/>
              </w:rPr>
              <w:t xml:space="preserve"> kl. 1</w:t>
            </w:r>
            <w:r w:rsidR="00E815B4">
              <w:rPr>
                <w:snapToGrid w:val="0"/>
              </w:rPr>
              <w:t>1</w:t>
            </w:r>
            <w:r w:rsidR="008A79E8" w:rsidRPr="00404C5B">
              <w:rPr>
                <w:snapToGrid w:val="0"/>
              </w:rPr>
              <w:t>.</w:t>
            </w:r>
            <w:r w:rsidR="00CC3BEF" w:rsidRPr="00404C5B">
              <w:rPr>
                <w:snapToGrid w:val="0"/>
              </w:rPr>
              <w:t>0</w:t>
            </w:r>
            <w:r w:rsidR="00C736AE" w:rsidRPr="00404C5B">
              <w:rPr>
                <w:snapToGrid w:val="0"/>
              </w:rPr>
              <w:t>0</w:t>
            </w:r>
            <w:r w:rsidR="00C67B6B" w:rsidRPr="00404C5B">
              <w:rPr>
                <w:snapToGrid w:val="0"/>
              </w:rPr>
              <w:t>.</w:t>
            </w:r>
          </w:p>
          <w:p w14:paraId="67C67290" w14:textId="4FB09336" w:rsidR="00857BB6" w:rsidRPr="00404C5B" w:rsidRDefault="00857BB6" w:rsidP="00C67B6B">
            <w:pPr>
              <w:rPr>
                <w:snapToGrid w:val="0"/>
              </w:rPr>
            </w:pPr>
          </w:p>
        </w:tc>
      </w:tr>
      <w:tr w:rsidR="00C67B6B" w14:paraId="63855ECB" w14:textId="77777777" w:rsidTr="00887D33">
        <w:tc>
          <w:tcPr>
            <w:tcW w:w="567" w:type="dxa"/>
          </w:tcPr>
          <w:p w14:paraId="0766CB3F" w14:textId="77777777" w:rsidR="00C67B6B" w:rsidRPr="00F94AC5" w:rsidRDefault="00C67B6B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017" w:type="dxa"/>
          </w:tcPr>
          <w:p w14:paraId="13DDEE26" w14:textId="77777777" w:rsidR="00C67B6B" w:rsidRPr="00404C5B" w:rsidRDefault="00C67B6B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48730687" w:rsidR="00C67B6B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szCs w:val="24"/>
              </w:rPr>
              <w:t>Vid protokollet</w:t>
            </w:r>
          </w:p>
          <w:p w14:paraId="7FCE511D" w14:textId="77777777" w:rsidR="00552B81" w:rsidRPr="00404C5B" w:rsidRDefault="00552B81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1F7B917A" w14:textId="346F78CB" w:rsidR="004B5832" w:rsidRPr="00404C5B" w:rsidRDefault="004B5832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150A8215" w14:textId="4F2D1846" w:rsidR="00552B81" w:rsidRDefault="00552B81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10091B8F" w14:textId="77777777" w:rsidR="00552B81" w:rsidRPr="00404C5B" w:rsidRDefault="00552B81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30DB7380" w:rsidR="00C67B6B" w:rsidRPr="00404C5B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szCs w:val="24"/>
              </w:rPr>
              <w:t xml:space="preserve">Justeras den </w:t>
            </w:r>
            <w:r w:rsidR="005A6F9D">
              <w:rPr>
                <w:snapToGrid w:val="0"/>
                <w:szCs w:val="24"/>
              </w:rPr>
              <w:t>1</w:t>
            </w:r>
            <w:r w:rsidR="00E815B4">
              <w:rPr>
                <w:snapToGrid w:val="0"/>
                <w:szCs w:val="24"/>
              </w:rPr>
              <w:t>7</w:t>
            </w:r>
            <w:r w:rsidR="00C17EA2" w:rsidRPr="00404C5B">
              <w:rPr>
                <w:snapToGrid w:val="0"/>
                <w:szCs w:val="24"/>
              </w:rPr>
              <w:t xml:space="preserve"> </w:t>
            </w:r>
            <w:r w:rsidR="00A9672B" w:rsidRPr="00404C5B">
              <w:rPr>
                <w:snapToGrid w:val="0"/>
                <w:szCs w:val="24"/>
              </w:rPr>
              <w:t>dec</w:t>
            </w:r>
            <w:r w:rsidR="00120A77" w:rsidRPr="00404C5B">
              <w:rPr>
                <w:snapToGrid w:val="0"/>
                <w:szCs w:val="24"/>
              </w:rPr>
              <w:t>em</w:t>
            </w:r>
            <w:r w:rsidR="002E6306" w:rsidRPr="00404C5B">
              <w:rPr>
                <w:snapToGrid w:val="0"/>
                <w:szCs w:val="24"/>
              </w:rPr>
              <w:t>ber</w:t>
            </w:r>
            <w:r w:rsidRPr="00404C5B">
              <w:rPr>
                <w:snapToGrid w:val="0"/>
                <w:szCs w:val="24"/>
              </w:rPr>
              <w:t xml:space="preserve"> 202</w:t>
            </w:r>
            <w:r w:rsidR="006F7FFC" w:rsidRPr="00404C5B">
              <w:rPr>
                <w:snapToGrid w:val="0"/>
                <w:szCs w:val="24"/>
              </w:rPr>
              <w:t>4</w:t>
            </w:r>
          </w:p>
          <w:p w14:paraId="6DDC6ECB" w14:textId="1C337A4E" w:rsidR="00D55549" w:rsidRPr="00404C5B" w:rsidRDefault="00D55549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0F16203" w14:textId="10E8ECC8" w:rsidR="00950539" w:rsidRDefault="00950539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2D0638F" w14:textId="77777777" w:rsidR="000D54C3" w:rsidRPr="00404C5B" w:rsidRDefault="000D54C3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D8FDFB2" w14:textId="54634065" w:rsidR="003752F0" w:rsidRPr="00404C5B" w:rsidRDefault="00D8181D" w:rsidP="00C67B6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04C5B">
              <w:rPr>
                <w:bCs/>
                <w:snapToGrid w:val="0"/>
              </w:rPr>
              <w:t>Christian Carlsson</w:t>
            </w:r>
          </w:p>
        </w:tc>
      </w:tr>
    </w:tbl>
    <w:p w14:paraId="72BFFDA0" w14:textId="77777777" w:rsidR="00804B3A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6F7FFC" w:rsidRPr="00F8018F" w14:paraId="59092438" w14:textId="77777777" w:rsidTr="004525BA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EAC10AD" w14:textId="77777777" w:rsidR="006F7FFC" w:rsidRPr="00E40C0C" w:rsidRDefault="006F7FFC" w:rsidP="004525BA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08B988" w14:textId="77777777" w:rsidR="006F7FFC" w:rsidRPr="00E40C0C" w:rsidRDefault="006F7FFC" w:rsidP="004525BA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BC25379" w14:textId="60BCF555" w:rsidR="006F7FFC" w:rsidRPr="00E40C0C" w:rsidRDefault="006F7FFC" w:rsidP="004525BA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5B166C">
              <w:rPr>
                <w:sz w:val="20"/>
              </w:rPr>
              <w:t>1</w:t>
            </w:r>
            <w:r w:rsidR="00E815B4">
              <w:rPr>
                <w:sz w:val="20"/>
              </w:rPr>
              <w:t>7</w:t>
            </w:r>
          </w:p>
        </w:tc>
      </w:tr>
      <w:tr w:rsidR="006F7FFC" w:rsidRPr="00F8018F" w14:paraId="7359CF9F" w14:textId="77777777" w:rsidTr="004525BA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EBF5B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E1F56F8" w14:textId="1327552E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583D70" w14:textId="66FB6ED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FB3E90">
              <w:rPr>
                <w:sz w:val="20"/>
              </w:rPr>
              <w:t>2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39C741" w14:textId="56D849F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FB3E90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9DF316" w14:textId="05E8AF1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FB3E90">
              <w:rPr>
                <w:sz w:val="20"/>
              </w:rPr>
              <w:t>4</w:t>
            </w:r>
            <w:r w:rsidR="00552B81">
              <w:rPr>
                <w:sz w:val="20"/>
              </w:rPr>
              <w:t>–9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83711B" w14:textId="677226F2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96D1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F6D4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519F5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6F7FFC" w:rsidRPr="00F8018F" w14:paraId="461E9750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77F07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F5D81E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4E36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8882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0CC7F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60D1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4EE74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0B5FC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65F7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9E19C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3C65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0581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D4A99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1E76E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7E245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45A8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5850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6F7FFC" w:rsidRPr="00F8018F" w14:paraId="32B6EA4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AF6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E0DB" w14:textId="3B70C782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41F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D66C" w14:textId="1327D07E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BA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ABF3" w14:textId="3B26B843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D52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C3E4" w14:textId="099D8049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EF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0FEC7" w14:textId="214CFDA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0E6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3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B4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A2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CD4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7E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291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EF188D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4D3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D8A8" w14:textId="70A294AD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661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5F627" w14:textId="7976203A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137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D7983" w14:textId="5777C41F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4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DEA7" w14:textId="7A4F35E6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679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F07F" w14:textId="21AC1DE1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10F3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1A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9EE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4D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71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465D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D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237D953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F3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1186F" w14:textId="282E9182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31E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C6D3" w14:textId="43BF4296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68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BD4E" w14:textId="28ABB4AD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9484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B2A0" w14:textId="4BD3C066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C793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268D" w14:textId="6303004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7BFC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4CC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6EF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CFC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93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070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97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AA4E8B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48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606F" w14:textId="1D90E7FE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25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86B0" w14:textId="1B6A5587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0092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B569" w14:textId="5E3F1B66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E84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A4DF" w14:textId="1588EF09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DB8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CD62" w14:textId="052E7ED6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FF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BF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8D4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E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29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810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63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7CEDE3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FCF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FB93" w14:textId="3A7E65DE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81C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CF7C9" w14:textId="7B4FDDD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A97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2A0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0E76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C3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4DC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28BB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71E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B1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14F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888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CBA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2B1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5E5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907F29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0BD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B9B3" w14:textId="07AA674E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F3B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AF48A" w14:textId="595FD822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3C2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A532" w14:textId="360B0DFE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40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B4B42" w14:textId="4146E7EA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1B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FA52" w14:textId="63C47F7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4C4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3873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68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B2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1C8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DB5D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F0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7491A9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29E1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AF59" w14:textId="132CC746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EBE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A84A" w14:textId="4CF3841E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DE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EF7F" w14:textId="61249F5D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B6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942" w14:textId="583BC5F6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B8E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E98E" w14:textId="045A695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AD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A1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98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E0E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F6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1A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084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8BFAB9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F9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DE63" w14:textId="37E5875F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151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587E" w14:textId="35203EBA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AB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DEDAD" w14:textId="5502A7AC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3D0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4F82" w14:textId="7AEF3CD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E14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EF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C0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EE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C0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16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0F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8B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777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BD827F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7582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0A97" w14:textId="2F49D64E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19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AF82" w14:textId="31133884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8F30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530A" w14:textId="61E7591C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193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6336D" w14:textId="082652ED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BF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84875" w14:textId="1B87430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5B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DD4B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6CA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440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2C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ECA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69F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9B8A66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2F245" w14:textId="4102B58D" w:rsidR="006F7FFC" w:rsidRPr="00E40C0C" w:rsidRDefault="00F2648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Leonid Yurkovskiy </w:t>
            </w:r>
            <w:r w:rsidR="006F7FFC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277E" w14:textId="3EAF464D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8F2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72AA" w14:textId="496BFCB7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8A4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FF418" w14:textId="4ACD3188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26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2B8" w14:textId="4147F86F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8DF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54E4F" w14:textId="2F2283D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A12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6D8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91AF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97D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22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D94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ABF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66965E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FD0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B2107" w14:textId="6528DB40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C1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3340" w14:textId="4ECACD60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D0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600E" w14:textId="3CF21559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BF7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4164" w14:textId="011285DB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96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80D96" w14:textId="5A296A7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01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BC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59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D5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42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21E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0C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2BB7FF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8D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91DAF" w14:textId="6B7019F0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C5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13913" w14:textId="5535ADFF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747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28D2D" w14:textId="106DB519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ED3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64B54" w14:textId="3EA5D9A2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898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690B" w14:textId="01E6EF8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687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89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3B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248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0A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86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384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6010B2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D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B4D87" w14:textId="469FF769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9FE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62348" w14:textId="0760EC7A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81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1D772" w14:textId="164D0B05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1B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4A7D" w14:textId="7B9AE2BB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77B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FC08" w14:textId="1380487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A9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AC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07B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00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81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E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AE2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711404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543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9E87A" w14:textId="01E34E4A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45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3B1" w14:textId="2C5CB9D2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E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B0F8" w14:textId="24AC7E95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F6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84F8" w14:textId="7FF92527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0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AE5D" w14:textId="3B68D41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F0F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73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0F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169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E1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FB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5E5E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C4AC08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E08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8B7C" w14:textId="083F29E1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C6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B2E7" w14:textId="7C517B49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82C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0EDB" w14:textId="0880E3B6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2E4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66975" w14:textId="141347E0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99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EC92" w14:textId="3F9CBB6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15D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52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D9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B24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E62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6F4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0C0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B9AEB3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98F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131C1" w14:textId="7A364AAB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80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0CE7" w14:textId="5CF3A318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FD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1C744" w14:textId="53AC7ED4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672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5479" w14:textId="42B915D8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7B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30E8A" w14:textId="7ACDA0A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1AE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44E6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13E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66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39E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2CC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3E02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BB58EF9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DAB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7C707" w14:textId="153F61C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6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CCBF" w14:textId="6CEE83B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AB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FDFA" w14:textId="123095C6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651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B0AE" w14:textId="38AE4F9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F4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7A4D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76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7E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7B6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0E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221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2C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34B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843D0F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AAE7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943D4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2B32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3FCC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8A1A7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9357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8BBE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1F44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8DDF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2B3C6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D10E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33C2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C02C8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37934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BDC10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7F9F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1D0B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FDFB25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407E" w14:textId="1159F74D" w:rsidR="006F7FFC" w:rsidRPr="00E40C0C" w:rsidRDefault="00F2648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="006F7FFC"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7FFCF" w14:textId="0FDB8038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D80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2E05" w14:textId="09C4A810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59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0189" w14:textId="1B8A7052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D4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8131A" w14:textId="5187E585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181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00F0A" w14:textId="3D99F346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DFA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408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E71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C7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284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37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DC8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45A88C7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3E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D292B" w14:textId="72D2A381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151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F7E5" w14:textId="58702735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E3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296B7" w14:textId="5BC93AE6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D4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6F345" w14:textId="657D084A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676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6D67" w14:textId="5616A9F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FA1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E6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A75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D75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51C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C0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45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5495786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DE2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83E6" w14:textId="15D790CA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CE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29A2" w14:textId="619CFB56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DA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542C0" w14:textId="51E579F2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EB7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EFE2" w14:textId="08B3EB15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A73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799F6" w14:textId="3E82FA9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45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6A4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1D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D8E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D07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6E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7B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929B62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F6B8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B8B9" w14:textId="09DA51DB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430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C8217" w14:textId="5E62FF56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93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A2" w14:textId="2E4861C2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28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EB8F7" w14:textId="794E4331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BA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3CBD3" w14:textId="41D348FE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21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F3D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39A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736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2D0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34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550C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78C44E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6678" w14:textId="2291EA43" w:rsidR="006F7FFC" w:rsidRPr="00EB7489" w:rsidRDefault="00EB748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B7489">
              <w:rPr>
                <w:sz w:val="20"/>
              </w:rPr>
              <w:t>Kent Kumpula</w:t>
            </w:r>
            <w:r w:rsidR="006F7FFC" w:rsidRPr="00EB7489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AA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EC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01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02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F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3A5B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97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30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AD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96E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F4D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29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02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CC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9EB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06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638178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B3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052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51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A62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FE7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60F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CB12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504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D7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ECC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286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4C3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C27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DBB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3F3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28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72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9B2BD2B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CF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B77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7B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E4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DE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CC1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F9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F5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EBC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80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D74A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42B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4F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967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BB5C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BA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E7D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838727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E9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7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B63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CD3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9DA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40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B0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AC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38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E8B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1C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A87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B24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17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EF8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199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572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AF49C9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4F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4F5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5CC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26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EE9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C6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7A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5B1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BA9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E0C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450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7499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F43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2C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F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B40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8D5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7E71CE" w14:paraId="6AF089D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82BC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 w:rsidRPr="00E40C0C"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C3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E79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C5A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6B9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8456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C7A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36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54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39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C4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1A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A4A1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A25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FB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51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5BF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6F7FFC" w:rsidRPr="00F8018F" w14:paraId="2E1E127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4A5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68C1" w14:textId="22F9671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6AE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C2CC" w14:textId="578BA302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E7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589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B03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C60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D28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A4D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30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707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79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4938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CFA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A3B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287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1C77F2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FB0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4A62" w14:textId="2A00EA3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8C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8610" w14:textId="726D134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FA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07B39" w14:textId="411C36B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B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A89" w14:textId="40FCE64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61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A4D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47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5B6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A1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FC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27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82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341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3C0DEC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60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683E" w14:textId="1782E214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0E53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69BF" w14:textId="16EA7211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7F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FBE27" w14:textId="69735C01" w:rsidR="006F7FFC" w:rsidRPr="00E40C0C" w:rsidRDefault="00FB3E9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C5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3EFE" w14:textId="7832E7D3" w:rsidR="006F7FFC" w:rsidRPr="00E40C0C" w:rsidRDefault="00720196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35E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31857" w14:textId="61A41A9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99C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14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7C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326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66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9C3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38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0CFB3F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51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9C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47D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55C0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8F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7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A80F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391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27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80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A01B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5C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56C2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17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AD6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7FC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E50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E88F13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50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5A663" w14:textId="396649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0B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61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6F7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733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29E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1B91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676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BEE9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C97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288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511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0EC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EF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73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5751D7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53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Katarina Luhr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89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7D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D88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7EE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C3D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259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B4E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9410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114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3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C7B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BCA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44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99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31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9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C08FF97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E6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John E Weinerhall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FE8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7B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6C8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3F5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10D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34A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743D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45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95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2EA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062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963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1F5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0E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24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D83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385FA6B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2E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26A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B47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5CC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A40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DAA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908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6F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7D6F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F64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906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18F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B85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E8A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EEF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438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DA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E24599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4937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>Erik Hellsborn</w:t>
            </w:r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35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B26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D93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9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E28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03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68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66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36B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8A0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874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8AE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86D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D9B2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4C3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A20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5C7A89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EF3D7" w14:textId="608C597A" w:rsidR="006F7FFC" w:rsidRPr="004C1E79" w:rsidRDefault="004C1E7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C1E79">
              <w:rPr>
                <w:i/>
                <w:iCs/>
                <w:sz w:val="20"/>
              </w:rPr>
              <w:t xml:space="preserve">Vakant </w:t>
            </w:r>
            <w:r w:rsidR="006F7FFC" w:rsidRPr="004C1E79">
              <w:rPr>
                <w:i/>
                <w:iCs/>
                <w:sz w:val="20"/>
              </w:rPr>
              <w:t>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91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CD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E0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A8B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F9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8A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D83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A81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A901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75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95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F6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34C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5B4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37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560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5BB919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EA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2472" w14:textId="7EED055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2F2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FA321" w14:textId="6AD816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1DA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31686" w14:textId="7A7EBAF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3EC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7BFD" w14:textId="4FD35C0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272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7C2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1EA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98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A313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F9F5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FBC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EC9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98C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C76210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9C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B97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02A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498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0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17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6698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D2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9D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D6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A6A4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08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26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0A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34C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438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B98E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97BB20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B39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D30E0" w14:textId="55FEF44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8EC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E002" w14:textId="2BF0F54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4E2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BBBC" w14:textId="2381218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CA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3BC0" w14:textId="65F2826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605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38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2C82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6332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9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69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79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A3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27B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60E21B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B8B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D71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316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AAF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E51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63E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64B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3CA5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74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200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5C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B51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232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85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895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45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A3F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21E690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6010" w14:textId="77777777" w:rsidR="006F7FFC" w:rsidRPr="00E30628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1AB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63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A65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A4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7D0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DB5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F0C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8F1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CCC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98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C49D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AC2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F0E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A7D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725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7F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7B0820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0E5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CA74A" w14:textId="7B8CB1B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A96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4393" w14:textId="6384212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60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2E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C31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71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03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6BC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E4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0AF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91D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923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A6C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97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FC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4FD0D1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8F0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13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FD7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9DC5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746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77C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7B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14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D3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AB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6D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6BF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2F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2E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2A1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85C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B44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F08F85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49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CB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B5D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CE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13A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94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F6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65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FA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533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9EF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349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B9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A814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D79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8F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250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00B485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B867A" w14:textId="77777777" w:rsidR="006F7FFC" w:rsidRPr="004377A6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2FF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74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084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7F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F16A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F6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632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075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80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7D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E87E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44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CE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295F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26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C8D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BC9A539" w14:textId="77777777" w:rsidTr="004525BA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CBD2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45DE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E7EE45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50A6B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D842969" w14:textId="77777777" w:rsidTr="004525BA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D4523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6433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0DE0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3743E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17ABC1B6" w14:textId="33332D86" w:rsidR="007D0F8E" w:rsidRPr="00AA0B1C" w:rsidRDefault="007D0F8E" w:rsidP="00071185">
      <w:pPr>
        <w:widowControl/>
        <w:rPr>
          <w:rFonts w:ascii="CIDFont+F2" w:hAnsi="CIDFont+F2" w:cs="CIDFont+F2"/>
          <w:sz w:val="22"/>
          <w:szCs w:val="22"/>
        </w:rPr>
      </w:pPr>
    </w:p>
    <w:sectPr w:rsidR="007D0F8E" w:rsidRPr="00AA0B1C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A4309"/>
    <w:multiLevelType w:val="hybridMultilevel"/>
    <w:tmpl w:val="493E27CC"/>
    <w:lvl w:ilvl="0" w:tplc="AA309F72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A6DDA"/>
    <w:multiLevelType w:val="hybridMultilevel"/>
    <w:tmpl w:val="7A0EDAD4"/>
    <w:lvl w:ilvl="0" w:tplc="CDB2B31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80583B"/>
    <w:multiLevelType w:val="hybridMultilevel"/>
    <w:tmpl w:val="C2105C3E"/>
    <w:lvl w:ilvl="0" w:tplc="B7A2613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2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0"/>
  </w:num>
  <w:num w:numId="9">
    <w:abstractNumId w:val="6"/>
  </w:num>
  <w:num w:numId="10">
    <w:abstractNumId w:val="1"/>
  </w:num>
  <w:num w:numId="11">
    <w:abstractNumId w:val="5"/>
  </w:num>
  <w:num w:numId="12">
    <w:abstractNumId w:val="7"/>
  </w:num>
  <w:num w:numId="1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6202"/>
    <w:rsid w:val="0001034A"/>
    <w:rsid w:val="00010AA7"/>
    <w:rsid w:val="00011797"/>
    <w:rsid w:val="000117AE"/>
    <w:rsid w:val="00011DDA"/>
    <w:rsid w:val="0001217D"/>
    <w:rsid w:val="0001560F"/>
    <w:rsid w:val="00015D2A"/>
    <w:rsid w:val="00016875"/>
    <w:rsid w:val="00017149"/>
    <w:rsid w:val="00017230"/>
    <w:rsid w:val="00017AA5"/>
    <w:rsid w:val="00017C94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D18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185"/>
    <w:rsid w:val="00071665"/>
    <w:rsid w:val="00071B91"/>
    <w:rsid w:val="00071D26"/>
    <w:rsid w:val="00071E5F"/>
    <w:rsid w:val="00071F31"/>
    <w:rsid w:val="000732BE"/>
    <w:rsid w:val="00074114"/>
    <w:rsid w:val="0007528D"/>
    <w:rsid w:val="0007539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5970"/>
    <w:rsid w:val="00096B5B"/>
    <w:rsid w:val="00096E10"/>
    <w:rsid w:val="00096ED3"/>
    <w:rsid w:val="00096ED4"/>
    <w:rsid w:val="00097232"/>
    <w:rsid w:val="0009781B"/>
    <w:rsid w:val="00097B8D"/>
    <w:rsid w:val="00097D0A"/>
    <w:rsid w:val="00097F9E"/>
    <w:rsid w:val="000A014D"/>
    <w:rsid w:val="000A01A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DC1"/>
    <w:rsid w:val="000B5588"/>
    <w:rsid w:val="000B57E6"/>
    <w:rsid w:val="000B631A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4C3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6EF"/>
    <w:rsid w:val="000E1AC3"/>
    <w:rsid w:val="000E1D60"/>
    <w:rsid w:val="000E1DE2"/>
    <w:rsid w:val="000E1E65"/>
    <w:rsid w:val="000E235A"/>
    <w:rsid w:val="000E2796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9CE"/>
    <w:rsid w:val="00111FF4"/>
    <w:rsid w:val="00112804"/>
    <w:rsid w:val="00112A71"/>
    <w:rsid w:val="00112AC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0A77"/>
    <w:rsid w:val="001210BA"/>
    <w:rsid w:val="001220E5"/>
    <w:rsid w:val="001222A0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A3"/>
    <w:rsid w:val="001373C9"/>
    <w:rsid w:val="0014027C"/>
    <w:rsid w:val="001402B8"/>
    <w:rsid w:val="00140B18"/>
    <w:rsid w:val="00141048"/>
    <w:rsid w:val="00141128"/>
    <w:rsid w:val="00141A78"/>
    <w:rsid w:val="0014277E"/>
    <w:rsid w:val="0014296C"/>
    <w:rsid w:val="00142B80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5342"/>
    <w:rsid w:val="001662D3"/>
    <w:rsid w:val="001663C9"/>
    <w:rsid w:val="001704FF"/>
    <w:rsid w:val="00172A1E"/>
    <w:rsid w:val="00174137"/>
    <w:rsid w:val="00174AC6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3EE0"/>
    <w:rsid w:val="001B5806"/>
    <w:rsid w:val="001B58DB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EE4"/>
    <w:rsid w:val="001D4C1D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45BC"/>
    <w:rsid w:val="001F5F4B"/>
    <w:rsid w:val="002001F5"/>
    <w:rsid w:val="002007F9"/>
    <w:rsid w:val="002009A4"/>
    <w:rsid w:val="00201337"/>
    <w:rsid w:val="0020159B"/>
    <w:rsid w:val="00201F30"/>
    <w:rsid w:val="00202869"/>
    <w:rsid w:val="00202921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0E1A"/>
    <w:rsid w:val="00221342"/>
    <w:rsid w:val="00221B45"/>
    <w:rsid w:val="00222310"/>
    <w:rsid w:val="0022313D"/>
    <w:rsid w:val="002234FD"/>
    <w:rsid w:val="002236E9"/>
    <w:rsid w:val="00223C30"/>
    <w:rsid w:val="00223C54"/>
    <w:rsid w:val="002242E0"/>
    <w:rsid w:val="0022430D"/>
    <w:rsid w:val="00224A88"/>
    <w:rsid w:val="00224BD3"/>
    <w:rsid w:val="00224E9C"/>
    <w:rsid w:val="00225350"/>
    <w:rsid w:val="00226733"/>
    <w:rsid w:val="00227626"/>
    <w:rsid w:val="00230611"/>
    <w:rsid w:val="00230827"/>
    <w:rsid w:val="002309B2"/>
    <w:rsid w:val="00231A09"/>
    <w:rsid w:val="00231C8D"/>
    <w:rsid w:val="00232204"/>
    <w:rsid w:val="00232659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10B7"/>
    <w:rsid w:val="002624FF"/>
    <w:rsid w:val="00262B2A"/>
    <w:rsid w:val="00262CBA"/>
    <w:rsid w:val="00264256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21E"/>
    <w:rsid w:val="002B4FB1"/>
    <w:rsid w:val="002B76EC"/>
    <w:rsid w:val="002B7780"/>
    <w:rsid w:val="002B7E07"/>
    <w:rsid w:val="002C12C6"/>
    <w:rsid w:val="002C1322"/>
    <w:rsid w:val="002C1F7C"/>
    <w:rsid w:val="002C21FE"/>
    <w:rsid w:val="002C26F1"/>
    <w:rsid w:val="002C27F4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4957"/>
    <w:rsid w:val="002E54B1"/>
    <w:rsid w:val="002E5E2B"/>
    <w:rsid w:val="002E6306"/>
    <w:rsid w:val="002E70EC"/>
    <w:rsid w:val="002E79D8"/>
    <w:rsid w:val="002E7CAE"/>
    <w:rsid w:val="002F013E"/>
    <w:rsid w:val="002F0583"/>
    <w:rsid w:val="002F05E2"/>
    <w:rsid w:val="002F09C2"/>
    <w:rsid w:val="002F0E31"/>
    <w:rsid w:val="002F0EFC"/>
    <w:rsid w:val="002F118D"/>
    <w:rsid w:val="002F14A1"/>
    <w:rsid w:val="002F284C"/>
    <w:rsid w:val="002F3F17"/>
    <w:rsid w:val="002F573B"/>
    <w:rsid w:val="002F58BB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19A"/>
    <w:rsid w:val="00313337"/>
    <w:rsid w:val="00313404"/>
    <w:rsid w:val="003141DF"/>
    <w:rsid w:val="003142D7"/>
    <w:rsid w:val="00314381"/>
    <w:rsid w:val="003143D1"/>
    <w:rsid w:val="00314819"/>
    <w:rsid w:val="00315BDC"/>
    <w:rsid w:val="00315F43"/>
    <w:rsid w:val="00316882"/>
    <w:rsid w:val="00316DDC"/>
    <w:rsid w:val="00316E64"/>
    <w:rsid w:val="00317792"/>
    <w:rsid w:val="00317942"/>
    <w:rsid w:val="00317CD0"/>
    <w:rsid w:val="0032163F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37D2"/>
    <w:rsid w:val="00343C59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0E53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3313"/>
    <w:rsid w:val="003841B5"/>
    <w:rsid w:val="003846BE"/>
    <w:rsid w:val="00384B32"/>
    <w:rsid w:val="003859F6"/>
    <w:rsid w:val="00386167"/>
    <w:rsid w:val="003863E2"/>
    <w:rsid w:val="00386612"/>
    <w:rsid w:val="00386BFB"/>
    <w:rsid w:val="003873E5"/>
    <w:rsid w:val="00387C00"/>
    <w:rsid w:val="00387F34"/>
    <w:rsid w:val="0039164B"/>
    <w:rsid w:val="003919CC"/>
    <w:rsid w:val="00391F2E"/>
    <w:rsid w:val="00391F3D"/>
    <w:rsid w:val="00391F4E"/>
    <w:rsid w:val="00392675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6F2B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557"/>
    <w:rsid w:val="003B76FD"/>
    <w:rsid w:val="003B7C17"/>
    <w:rsid w:val="003C07FB"/>
    <w:rsid w:val="003C1AA5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F0"/>
    <w:rsid w:val="003D5269"/>
    <w:rsid w:val="003D54AD"/>
    <w:rsid w:val="003D6487"/>
    <w:rsid w:val="003D6C51"/>
    <w:rsid w:val="003D7D74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1314"/>
    <w:rsid w:val="00402127"/>
    <w:rsid w:val="00402A9F"/>
    <w:rsid w:val="00402DAE"/>
    <w:rsid w:val="00403573"/>
    <w:rsid w:val="004035C4"/>
    <w:rsid w:val="00404C5B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0C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3BB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47375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AD5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4906"/>
    <w:rsid w:val="0046538C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C9E"/>
    <w:rsid w:val="00475DB7"/>
    <w:rsid w:val="004761F7"/>
    <w:rsid w:val="00476D6B"/>
    <w:rsid w:val="004771B7"/>
    <w:rsid w:val="00480649"/>
    <w:rsid w:val="004808FF"/>
    <w:rsid w:val="00480BE1"/>
    <w:rsid w:val="00481A63"/>
    <w:rsid w:val="004826F2"/>
    <w:rsid w:val="004828DC"/>
    <w:rsid w:val="004829CE"/>
    <w:rsid w:val="00482EF8"/>
    <w:rsid w:val="004842DC"/>
    <w:rsid w:val="004845D2"/>
    <w:rsid w:val="00484A3E"/>
    <w:rsid w:val="0048510F"/>
    <w:rsid w:val="004859C2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6632"/>
    <w:rsid w:val="00496F67"/>
    <w:rsid w:val="00497891"/>
    <w:rsid w:val="004A0106"/>
    <w:rsid w:val="004A17F8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647E"/>
    <w:rsid w:val="004A6AA7"/>
    <w:rsid w:val="004A7336"/>
    <w:rsid w:val="004A7920"/>
    <w:rsid w:val="004A7BB2"/>
    <w:rsid w:val="004B020C"/>
    <w:rsid w:val="004B068D"/>
    <w:rsid w:val="004B153B"/>
    <w:rsid w:val="004B155E"/>
    <w:rsid w:val="004B2803"/>
    <w:rsid w:val="004B292C"/>
    <w:rsid w:val="004B30B6"/>
    <w:rsid w:val="004B3F0C"/>
    <w:rsid w:val="004B4A06"/>
    <w:rsid w:val="004B4E76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79"/>
    <w:rsid w:val="004C1E82"/>
    <w:rsid w:val="004C1EA5"/>
    <w:rsid w:val="004C1F3F"/>
    <w:rsid w:val="004C239A"/>
    <w:rsid w:val="004C2B9E"/>
    <w:rsid w:val="004C2C21"/>
    <w:rsid w:val="004C2CC0"/>
    <w:rsid w:val="004C37AA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3A0E"/>
    <w:rsid w:val="004D4897"/>
    <w:rsid w:val="004D4F48"/>
    <w:rsid w:val="004D50AD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467F"/>
    <w:rsid w:val="004E5616"/>
    <w:rsid w:val="004E5D8D"/>
    <w:rsid w:val="004E63E4"/>
    <w:rsid w:val="004E65DD"/>
    <w:rsid w:val="004E676D"/>
    <w:rsid w:val="004E6C15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4F6D36"/>
    <w:rsid w:val="005002AD"/>
    <w:rsid w:val="005005DB"/>
    <w:rsid w:val="00500705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1EB5"/>
    <w:rsid w:val="00512DD8"/>
    <w:rsid w:val="00512E81"/>
    <w:rsid w:val="00512EE1"/>
    <w:rsid w:val="0051382D"/>
    <w:rsid w:val="00513F2D"/>
    <w:rsid w:val="005162AE"/>
    <w:rsid w:val="00516562"/>
    <w:rsid w:val="00521796"/>
    <w:rsid w:val="005226BF"/>
    <w:rsid w:val="00522F18"/>
    <w:rsid w:val="00524134"/>
    <w:rsid w:val="0052470C"/>
    <w:rsid w:val="00524C01"/>
    <w:rsid w:val="005264B7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680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8AF"/>
    <w:rsid w:val="00544916"/>
    <w:rsid w:val="00544F80"/>
    <w:rsid w:val="00546761"/>
    <w:rsid w:val="005468F5"/>
    <w:rsid w:val="00550334"/>
    <w:rsid w:val="00551A15"/>
    <w:rsid w:val="00552250"/>
    <w:rsid w:val="00552B81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6F9D"/>
    <w:rsid w:val="005A7088"/>
    <w:rsid w:val="005A7245"/>
    <w:rsid w:val="005B013D"/>
    <w:rsid w:val="005B04DC"/>
    <w:rsid w:val="005B0581"/>
    <w:rsid w:val="005B0AA8"/>
    <w:rsid w:val="005B152D"/>
    <w:rsid w:val="005B166C"/>
    <w:rsid w:val="005B1FBD"/>
    <w:rsid w:val="005B2881"/>
    <w:rsid w:val="005B2E81"/>
    <w:rsid w:val="005B2EC2"/>
    <w:rsid w:val="005B3848"/>
    <w:rsid w:val="005B3A7B"/>
    <w:rsid w:val="005B3D4A"/>
    <w:rsid w:val="005B46D2"/>
    <w:rsid w:val="005B4A1F"/>
    <w:rsid w:val="005B4B8C"/>
    <w:rsid w:val="005B4BBA"/>
    <w:rsid w:val="005B59E9"/>
    <w:rsid w:val="005B6578"/>
    <w:rsid w:val="005B771E"/>
    <w:rsid w:val="005B7E87"/>
    <w:rsid w:val="005C0B6D"/>
    <w:rsid w:val="005C0F4D"/>
    <w:rsid w:val="005C1541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5A0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5B12"/>
    <w:rsid w:val="005F62BB"/>
    <w:rsid w:val="005F6BA2"/>
    <w:rsid w:val="005F7600"/>
    <w:rsid w:val="005F7A96"/>
    <w:rsid w:val="00600368"/>
    <w:rsid w:val="00601CA6"/>
    <w:rsid w:val="00601D7A"/>
    <w:rsid w:val="00601F04"/>
    <w:rsid w:val="00601F99"/>
    <w:rsid w:val="006040FB"/>
    <w:rsid w:val="00604E6A"/>
    <w:rsid w:val="00605BB5"/>
    <w:rsid w:val="00606144"/>
    <w:rsid w:val="006061D7"/>
    <w:rsid w:val="0060672F"/>
    <w:rsid w:val="006068FB"/>
    <w:rsid w:val="00606BC4"/>
    <w:rsid w:val="0060747A"/>
    <w:rsid w:val="00607BEE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99"/>
    <w:rsid w:val="006267C7"/>
    <w:rsid w:val="006274F6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4036A"/>
    <w:rsid w:val="006408D5"/>
    <w:rsid w:val="0064129E"/>
    <w:rsid w:val="0064185C"/>
    <w:rsid w:val="00641C27"/>
    <w:rsid w:val="00641C49"/>
    <w:rsid w:val="00641D30"/>
    <w:rsid w:val="0064241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1131"/>
    <w:rsid w:val="0069221B"/>
    <w:rsid w:val="00692418"/>
    <w:rsid w:val="0069280E"/>
    <w:rsid w:val="00692A47"/>
    <w:rsid w:val="0069374B"/>
    <w:rsid w:val="00694CBB"/>
    <w:rsid w:val="00694E01"/>
    <w:rsid w:val="00694FD7"/>
    <w:rsid w:val="00695435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57A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E75"/>
    <w:rsid w:val="006C6871"/>
    <w:rsid w:val="006C6A86"/>
    <w:rsid w:val="006C7F11"/>
    <w:rsid w:val="006D047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97C"/>
    <w:rsid w:val="006E6CE3"/>
    <w:rsid w:val="006E745E"/>
    <w:rsid w:val="006F0D8B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7FFC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6CF7"/>
    <w:rsid w:val="007170AB"/>
    <w:rsid w:val="00720196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9B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D0C"/>
    <w:rsid w:val="0073344B"/>
    <w:rsid w:val="00733541"/>
    <w:rsid w:val="007336BB"/>
    <w:rsid w:val="00734682"/>
    <w:rsid w:val="0073522D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609B5"/>
    <w:rsid w:val="00760CAE"/>
    <w:rsid w:val="00761458"/>
    <w:rsid w:val="0076166E"/>
    <w:rsid w:val="00762B81"/>
    <w:rsid w:val="00763C65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3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4FD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E22"/>
    <w:rsid w:val="007C30FA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0F8E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7B68"/>
    <w:rsid w:val="00810064"/>
    <w:rsid w:val="008109A2"/>
    <w:rsid w:val="0081166D"/>
    <w:rsid w:val="0081200F"/>
    <w:rsid w:val="008128A2"/>
    <w:rsid w:val="00812EB1"/>
    <w:rsid w:val="00814216"/>
    <w:rsid w:val="008151A0"/>
    <w:rsid w:val="00815292"/>
    <w:rsid w:val="00815381"/>
    <w:rsid w:val="00815823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2402"/>
    <w:rsid w:val="00843BFD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3D1"/>
    <w:rsid w:val="00857B03"/>
    <w:rsid w:val="00857BB6"/>
    <w:rsid w:val="00857EE5"/>
    <w:rsid w:val="00860C20"/>
    <w:rsid w:val="0086100F"/>
    <w:rsid w:val="0086156B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4DE7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12BD"/>
    <w:rsid w:val="008916A8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04F"/>
    <w:rsid w:val="008A0E78"/>
    <w:rsid w:val="008A11DC"/>
    <w:rsid w:val="008A2645"/>
    <w:rsid w:val="008A2DE4"/>
    <w:rsid w:val="008A3000"/>
    <w:rsid w:val="008A53B6"/>
    <w:rsid w:val="008A69A9"/>
    <w:rsid w:val="008A79E8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FCE"/>
    <w:rsid w:val="008E193F"/>
    <w:rsid w:val="008E2BD3"/>
    <w:rsid w:val="008E2FED"/>
    <w:rsid w:val="008E34E1"/>
    <w:rsid w:val="008E3AFD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17F8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419"/>
    <w:rsid w:val="008F6BB7"/>
    <w:rsid w:val="008F6E85"/>
    <w:rsid w:val="008F7BC2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66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696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45B8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0539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D49"/>
    <w:rsid w:val="00966E88"/>
    <w:rsid w:val="009708A0"/>
    <w:rsid w:val="009721EC"/>
    <w:rsid w:val="009723B2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02A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4FD6"/>
    <w:rsid w:val="009D5406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6D73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023"/>
    <w:rsid w:val="00A11852"/>
    <w:rsid w:val="00A11BE8"/>
    <w:rsid w:val="00A12076"/>
    <w:rsid w:val="00A12E37"/>
    <w:rsid w:val="00A13405"/>
    <w:rsid w:val="00A13D6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1A17"/>
    <w:rsid w:val="00A21ECB"/>
    <w:rsid w:val="00A230F1"/>
    <w:rsid w:val="00A249E7"/>
    <w:rsid w:val="00A24A2B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853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A6F"/>
    <w:rsid w:val="00A620F7"/>
    <w:rsid w:val="00A62379"/>
    <w:rsid w:val="00A628CF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387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6C88"/>
    <w:rsid w:val="00A878C1"/>
    <w:rsid w:val="00A9177C"/>
    <w:rsid w:val="00A91A22"/>
    <w:rsid w:val="00A924F6"/>
    <w:rsid w:val="00A925E0"/>
    <w:rsid w:val="00A92C07"/>
    <w:rsid w:val="00A92FC3"/>
    <w:rsid w:val="00A93B51"/>
    <w:rsid w:val="00A9498C"/>
    <w:rsid w:val="00A94EEE"/>
    <w:rsid w:val="00A9504C"/>
    <w:rsid w:val="00A954C9"/>
    <w:rsid w:val="00A95CA5"/>
    <w:rsid w:val="00A96508"/>
    <w:rsid w:val="00A9672B"/>
    <w:rsid w:val="00A97117"/>
    <w:rsid w:val="00A97672"/>
    <w:rsid w:val="00A97D4B"/>
    <w:rsid w:val="00AA04A9"/>
    <w:rsid w:val="00AA0B1C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5F92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4111"/>
    <w:rsid w:val="00AC4909"/>
    <w:rsid w:val="00AC4B8D"/>
    <w:rsid w:val="00AC54D2"/>
    <w:rsid w:val="00AC5B8B"/>
    <w:rsid w:val="00AC6C00"/>
    <w:rsid w:val="00AC7046"/>
    <w:rsid w:val="00AC7553"/>
    <w:rsid w:val="00AC7662"/>
    <w:rsid w:val="00AC7766"/>
    <w:rsid w:val="00AC7CF3"/>
    <w:rsid w:val="00AD0F16"/>
    <w:rsid w:val="00AD13D0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6F72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C2F"/>
    <w:rsid w:val="00B02E51"/>
    <w:rsid w:val="00B03672"/>
    <w:rsid w:val="00B03C0B"/>
    <w:rsid w:val="00B03F62"/>
    <w:rsid w:val="00B04147"/>
    <w:rsid w:val="00B0589F"/>
    <w:rsid w:val="00B05F3C"/>
    <w:rsid w:val="00B063D2"/>
    <w:rsid w:val="00B06B72"/>
    <w:rsid w:val="00B06F7A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7551"/>
    <w:rsid w:val="00B17881"/>
    <w:rsid w:val="00B178F7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4131"/>
    <w:rsid w:val="00B3464B"/>
    <w:rsid w:val="00B353E6"/>
    <w:rsid w:val="00B3566D"/>
    <w:rsid w:val="00B3598B"/>
    <w:rsid w:val="00B36D13"/>
    <w:rsid w:val="00B378CC"/>
    <w:rsid w:val="00B37BDA"/>
    <w:rsid w:val="00B37E1F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6B35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24F6"/>
    <w:rsid w:val="00B72682"/>
    <w:rsid w:val="00B72E5C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834"/>
    <w:rsid w:val="00B878F3"/>
    <w:rsid w:val="00B87C4B"/>
    <w:rsid w:val="00B87F22"/>
    <w:rsid w:val="00B90B5B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107D"/>
    <w:rsid w:val="00BA27DC"/>
    <w:rsid w:val="00BA2B5E"/>
    <w:rsid w:val="00BA314C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2802"/>
    <w:rsid w:val="00BD4114"/>
    <w:rsid w:val="00BD45D3"/>
    <w:rsid w:val="00BD470C"/>
    <w:rsid w:val="00BD4D9D"/>
    <w:rsid w:val="00BD4DF2"/>
    <w:rsid w:val="00BD50CC"/>
    <w:rsid w:val="00BD550A"/>
    <w:rsid w:val="00BD57A3"/>
    <w:rsid w:val="00BD64CE"/>
    <w:rsid w:val="00BD6D53"/>
    <w:rsid w:val="00BD7339"/>
    <w:rsid w:val="00BD7977"/>
    <w:rsid w:val="00BD7F9B"/>
    <w:rsid w:val="00BD7F9D"/>
    <w:rsid w:val="00BE1A8C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30120"/>
    <w:rsid w:val="00C304F7"/>
    <w:rsid w:val="00C31508"/>
    <w:rsid w:val="00C31BA8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6AE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0BD8"/>
    <w:rsid w:val="00C81502"/>
    <w:rsid w:val="00C82B8C"/>
    <w:rsid w:val="00C82D40"/>
    <w:rsid w:val="00C83301"/>
    <w:rsid w:val="00C83A23"/>
    <w:rsid w:val="00C83A43"/>
    <w:rsid w:val="00C84242"/>
    <w:rsid w:val="00C84C19"/>
    <w:rsid w:val="00C8535C"/>
    <w:rsid w:val="00C858AE"/>
    <w:rsid w:val="00C85E5F"/>
    <w:rsid w:val="00C8662D"/>
    <w:rsid w:val="00C868BA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0F6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BEF"/>
    <w:rsid w:val="00CC3E5F"/>
    <w:rsid w:val="00CC41FA"/>
    <w:rsid w:val="00CC42A6"/>
    <w:rsid w:val="00CC4EB5"/>
    <w:rsid w:val="00CC5603"/>
    <w:rsid w:val="00CC5FCD"/>
    <w:rsid w:val="00CC6D12"/>
    <w:rsid w:val="00CC704D"/>
    <w:rsid w:val="00CC72AA"/>
    <w:rsid w:val="00CC76F7"/>
    <w:rsid w:val="00CC7B59"/>
    <w:rsid w:val="00CC7F82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13AF"/>
    <w:rsid w:val="00CF190E"/>
    <w:rsid w:val="00CF1DAA"/>
    <w:rsid w:val="00CF304C"/>
    <w:rsid w:val="00CF3496"/>
    <w:rsid w:val="00CF38E5"/>
    <w:rsid w:val="00CF3D03"/>
    <w:rsid w:val="00CF4046"/>
    <w:rsid w:val="00CF45CD"/>
    <w:rsid w:val="00CF560D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1C8A"/>
    <w:rsid w:val="00D04406"/>
    <w:rsid w:val="00D04E1C"/>
    <w:rsid w:val="00D050FF"/>
    <w:rsid w:val="00D0593D"/>
    <w:rsid w:val="00D06356"/>
    <w:rsid w:val="00D07121"/>
    <w:rsid w:val="00D07B1F"/>
    <w:rsid w:val="00D10746"/>
    <w:rsid w:val="00D1245A"/>
    <w:rsid w:val="00D128A6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323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3495"/>
    <w:rsid w:val="00D33F32"/>
    <w:rsid w:val="00D34075"/>
    <w:rsid w:val="00D34ECC"/>
    <w:rsid w:val="00D35110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4AEC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667C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B1D"/>
    <w:rsid w:val="00D71F57"/>
    <w:rsid w:val="00D72A5F"/>
    <w:rsid w:val="00D72CD7"/>
    <w:rsid w:val="00D72D8A"/>
    <w:rsid w:val="00D7392C"/>
    <w:rsid w:val="00D739BE"/>
    <w:rsid w:val="00D7411F"/>
    <w:rsid w:val="00D74577"/>
    <w:rsid w:val="00D745CD"/>
    <w:rsid w:val="00D74601"/>
    <w:rsid w:val="00D747F3"/>
    <w:rsid w:val="00D74A04"/>
    <w:rsid w:val="00D74A68"/>
    <w:rsid w:val="00D74CE4"/>
    <w:rsid w:val="00D75B07"/>
    <w:rsid w:val="00D76273"/>
    <w:rsid w:val="00D76386"/>
    <w:rsid w:val="00D76C8F"/>
    <w:rsid w:val="00D77311"/>
    <w:rsid w:val="00D773C0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E7F"/>
    <w:rsid w:val="00DD5F23"/>
    <w:rsid w:val="00DD7403"/>
    <w:rsid w:val="00DD79EF"/>
    <w:rsid w:val="00DE0D99"/>
    <w:rsid w:val="00DE10B7"/>
    <w:rsid w:val="00DE1526"/>
    <w:rsid w:val="00DE37DC"/>
    <w:rsid w:val="00DE3E9A"/>
    <w:rsid w:val="00DE3FFA"/>
    <w:rsid w:val="00DE4212"/>
    <w:rsid w:val="00DE4361"/>
    <w:rsid w:val="00DE5D2C"/>
    <w:rsid w:val="00DE5DA2"/>
    <w:rsid w:val="00DE6165"/>
    <w:rsid w:val="00DE61CD"/>
    <w:rsid w:val="00DE6581"/>
    <w:rsid w:val="00DE66DB"/>
    <w:rsid w:val="00DE6AAC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447C"/>
    <w:rsid w:val="00E0465B"/>
    <w:rsid w:val="00E04E2B"/>
    <w:rsid w:val="00E05767"/>
    <w:rsid w:val="00E059DF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688"/>
    <w:rsid w:val="00E1491D"/>
    <w:rsid w:val="00E15D7A"/>
    <w:rsid w:val="00E15F79"/>
    <w:rsid w:val="00E17048"/>
    <w:rsid w:val="00E17769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86B"/>
    <w:rsid w:val="00E35AAC"/>
    <w:rsid w:val="00E367BE"/>
    <w:rsid w:val="00E36C16"/>
    <w:rsid w:val="00E37478"/>
    <w:rsid w:val="00E40DD9"/>
    <w:rsid w:val="00E411E3"/>
    <w:rsid w:val="00E42664"/>
    <w:rsid w:val="00E426C3"/>
    <w:rsid w:val="00E428A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5B4"/>
    <w:rsid w:val="00E816A6"/>
    <w:rsid w:val="00E81E81"/>
    <w:rsid w:val="00E81ED8"/>
    <w:rsid w:val="00E820B8"/>
    <w:rsid w:val="00E821B2"/>
    <w:rsid w:val="00E82A30"/>
    <w:rsid w:val="00E8395D"/>
    <w:rsid w:val="00E83C00"/>
    <w:rsid w:val="00E83C7A"/>
    <w:rsid w:val="00E84483"/>
    <w:rsid w:val="00E8455C"/>
    <w:rsid w:val="00E84919"/>
    <w:rsid w:val="00E8499D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F03"/>
    <w:rsid w:val="00E94929"/>
    <w:rsid w:val="00E94F76"/>
    <w:rsid w:val="00E951C3"/>
    <w:rsid w:val="00E963F4"/>
    <w:rsid w:val="00E96588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BB5"/>
    <w:rsid w:val="00EB6E51"/>
    <w:rsid w:val="00EB6E92"/>
    <w:rsid w:val="00EB7482"/>
    <w:rsid w:val="00EB7489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062A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2608"/>
    <w:rsid w:val="00F238EB"/>
    <w:rsid w:val="00F24DFB"/>
    <w:rsid w:val="00F24FB3"/>
    <w:rsid w:val="00F2527D"/>
    <w:rsid w:val="00F25731"/>
    <w:rsid w:val="00F259CE"/>
    <w:rsid w:val="00F25CC7"/>
    <w:rsid w:val="00F25DE6"/>
    <w:rsid w:val="00F2648C"/>
    <w:rsid w:val="00F26B13"/>
    <w:rsid w:val="00F26FA8"/>
    <w:rsid w:val="00F271E9"/>
    <w:rsid w:val="00F275C9"/>
    <w:rsid w:val="00F300B0"/>
    <w:rsid w:val="00F3040E"/>
    <w:rsid w:val="00F30572"/>
    <w:rsid w:val="00F31043"/>
    <w:rsid w:val="00F3140F"/>
    <w:rsid w:val="00F314CC"/>
    <w:rsid w:val="00F320BD"/>
    <w:rsid w:val="00F320C8"/>
    <w:rsid w:val="00F32104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403"/>
    <w:rsid w:val="00F756C6"/>
    <w:rsid w:val="00F75DCF"/>
    <w:rsid w:val="00F76BA3"/>
    <w:rsid w:val="00F771C5"/>
    <w:rsid w:val="00F77424"/>
    <w:rsid w:val="00F77CD1"/>
    <w:rsid w:val="00F804B6"/>
    <w:rsid w:val="00F804C1"/>
    <w:rsid w:val="00F81CEA"/>
    <w:rsid w:val="00F83B9B"/>
    <w:rsid w:val="00F86A05"/>
    <w:rsid w:val="00F86AEC"/>
    <w:rsid w:val="00F877D8"/>
    <w:rsid w:val="00F90728"/>
    <w:rsid w:val="00F90C4B"/>
    <w:rsid w:val="00F91C6B"/>
    <w:rsid w:val="00F929EB"/>
    <w:rsid w:val="00F936C2"/>
    <w:rsid w:val="00F93B61"/>
    <w:rsid w:val="00F944A1"/>
    <w:rsid w:val="00F94AC5"/>
    <w:rsid w:val="00F957FF"/>
    <w:rsid w:val="00F95964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3CC5"/>
    <w:rsid w:val="00FB3E90"/>
    <w:rsid w:val="00FB44C6"/>
    <w:rsid w:val="00FB496E"/>
    <w:rsid w:val="00FB5886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7C5"/>
    <w:rsid w:val="00FD257D"/>
    <w:rsid w:val="00FD31DF"/>
    <w:rsid w:val="00FD32AC"/>
    <w:rsid w:val="00FD4FC9"/>
    <w:rsid w:val="00FD54AC"/>
    <w:rsid w:val="00FD551D"/>
    <w:rsid w:val="00FD74CF"/>
    <w:rsid w:val="00FD76B2"/>
    <w:rsid w:val="00FE0EB3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692"/>
    <w:rsid w:val="00FF1843"/>
    <w:rsid w:val="00FF202C"/>
    <w:rsid w:val="00FF22A9"/>
    <w:rsid w:val="00FF2744"/>
    <w:rsid w:val="00FF33D7"/>
    <w:rsid w:val="00FF378C"/>
    <w:rsid w:val="00FF4080"/>
    <w:rsid w:val="00FF62DB"/>
    <w:rsid w:val="00FF6B7E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uiPriority w:val="99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14</TotalTime>
  <Pages>3</Pages>
  <Words>462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Nicole Nordström</cp:lastModifiedBy>
  <cp:revision>7</cp:revision>
  <cp:lastPrinted>2024-10-23T07:36:00Z</cp:lastPrinted>
  <dcterms:created xsi:type="dcterms:W3CDTF">2024-12-11T12:02:00Z</dcterms:created>
  <dcterms:modified xsi:type="dcterms:W3CDTF">2024-12-17T10:20:00Z</dcterms:modified>
</cp:coreProperties>
</file>