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A91AAB" w:rsidRPr="000F5927" w:rsidTr="00A91AAB">
        <w:trPr>
          <w:trHeight w:val="1361"/>
        </w:trPr>
        <w:tc>
          <w:tcPr>
            <w:tcW w:w="5471" w:type="dxa"/>
          </w:tcPr>
          <w:p w:rsidR="00A91AAB" w:rsidRPr="000F5927" w:rsidRDefault="002627FD" w:rsidP="00A91AAB">
            <w:pPr>
              <w:pStyle w:val="RSKRbeteckning"/>
              <w:spacing w:before="240"/>
            </w:pPr>
            <w:r w:rsidRPr="000F5927">
              <w:t>Riksdagsskrivelse</w:t>
            </w:r>
          </w:p>
          <w:p w:rsidR="00A91AAB" w:rsidRPr="000F5927" w:rsidRDefault="002627FD" w:rsidP="00A91AAB">
            <w:pPr>
              <w:pStyle w:val="RSKRbeteckning"/>
            </w:pPr>
            <w:r w:rsidRPr="000F5927">
              <w:t>2015/16</w:t>
            </w:r>
            <w:r w:rsidR="00A91AAB" w:rsidRPr="000F5927">
              <w:t>:</w:t>
            </w:r>
            <w:r w:rsidRPr="000F5927">
              <w:t>165</w:t>
            </w:r>
          </w:p>
        </w:tc>
        <w:tc>
          <w:tcPr>
            <w:tcW w:w="2551" w:type="dxa"/>
          </w:tcPr>
          <w:p w:rsidR="00A91AAB" w:rsidRPr="000F5927" w:rsidRDefault="00A91AAB" w:rsidP="00A91AAB">
            <w:pPr>
              <w:spacing w:before="300"/>
            </w:pPr>
            <w:r w:rsidRPr="000F5927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91AAB" w:rsidRPr="000F5927" w:rsidRDefault="00A91AAB" w:rsidP="009E6885"/>
          <w:p w:rsidR="00A91AAB" w:rsidRPr="000F5927" w:rsidRDefault="00A91AAB" w:rsidP="00A91AAB">
            <w:pPr>
              <w:jc w:val="right"/>
            </w:pPr>
          </w:p>
        </w:tc>
      </w:tr>
      <w:tr w:rsidR="00A91AAB" w:rsidRPr="000F5927" w:rsidTr="00A91AAB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A91AAB" w:rsidRPr="000F5927" w:rsidRDefault="00A91AAB" w:rsidP="00A91AAB">
            <w:pPr>
              <w:rPr>
                <w:sz w:val="10"/>
              </w:rPr>
            </w:pPr>
          </w:p>
        </w:tc>
      </w:tr>
    </w:tbl>
    <w:p w:rsidR="00CE5B19" w:rsidRPr="000F5927" w:rsidRDefault="00CE5B19" w:rsidP="00A91AAB"/>
    <w:p w:rsidR="00A91AAB" w:rsidRPr="000F5927" w:rsidRDefault="002627FD" w:rsidP="00A91AAB">
      <w:pPr>
        <w:pStyle w:val="Mottagare1"/>
      </w:pPr>
      <w:r w:rsidRPr="000F5927">
        <w:t>Regeringen</w:t>
      </w:r>
    </w:p>
    <w:p w:rsidR="00A91AAB" w:rsidRPr="000F5927" w:rsidRDefault="002627FD" w:rsidP="00A91AAB">
      <w:pPr>
        <w:pStyle w:val="Mottagare2"/>
      </w:pPr>
      <w:r w:rsidRPr="000F5927">
        <w:t>Försvarsdepartementet</w:t>
      </w:r>
    </w:p>
    <w:p w:rsidR="00A91AAB" w:rsidRPr="000F5927" w:rsidRDefault="00A91AAB" w:rsidP="00A91AAB">
      <w:r w:rsidRPr="000F5927">
        <w:t xml:space="preserve">Med överlämnande av </w:t>
      </w:r>
      <w:r w:rsidR="002627FD" w:rsidRPr="000F5927">
        <w:t>försvarsutskottet</w:t>
      </w:r>
      <w:r w:rsidRPr="000F5927">
        <w:t xml:space="preserve">s betänkande </w:t>
      </w:r>
      <w:r w:rsidR="002627FD" w:rsidRPr="000F5927">
        <w:t>2015/16</w:t>
      </w:r>
      <w:r w:rsidRPr="000F5927">
        <w:t>:</w:t>
      </w:r>
      <w:r w:rsidR="002627FD" w:rsidRPr="000F5927">
        <w:t>FöU6</w:t>
      </w:r>
      <w:r w:rsidRPr="000F5927">
        <w:t xml:space="preserve"> </w:t>
      </w:r>
      <w:r w:rsidR="002627FD" w:rsidRPr="000F5927">
        <w:t>Skydd för geografisk information</w:t>
      </w:r>
      <w:r w:rsidRPr="000F5927">
        <w:t xml:space="preserve"> får jag anmäla att riksdagen denna dag bifallit utskottets förslag till riksdagsbeslut.</w:t>
      </w:r>
    </w:p>
    <w:p w:rsidR="00A91AAB" w:rsidRPr="000F5927" w:rsidRDefault="00A91AAB" w:rsidP="00A91AAB">
      <w:pPr>
        <w:pStyle w:val="Stockholm"/>
      </w:pPr>
      <w:r w:rsidRPr="000F5927">
        <w:t xml:space="preserve">Stockholm </w:t>
      </w:r>
      <w:r w:rsidR="002627FD" w:rsidRPr="000F5927">
        <w:t>den 9 mars 2016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A91AAB" w:rsidRPr="000F5927" w:rsidTr="00A91AAB">
        <w:tc>
          <w:tcPr>
            <w:tcW w:w="3628" w:type="dxa"/>
          </w:tcPr>
          <w:p w:rsidR="00A91AAB" w:rsidRPr="000F5927" w:rsidRDefault="002627FD" w:rsidP="00A91AAB">
            <w:pPr>
              <w:pStyle w:val="AvsTalman"/>
            </w:pPr>
            <w:r w:rsidRPr="000F5927">
              <w:t>Björn Söder</w:t>
            </w:r>
          </w:p>
        </w:tc>
        <w:tc>
          <w:tcPr>
            <w:tcW w:w="3628" w:type="dxa"/>
          </w:tcPr>
          <w:p w:rsidR="00A91AAB" w:rsidRPr="000F5927" w:rsidRDefault="002627FD" w:rsidP="00A91AAB">
            <w:pPr>
              <w:pStyle w:val="AvsTjnsteman"/>
            </w:pPr>
            <w:r w:rsidRPr="000F5927">
              <w:t>Claes Mårtensson</w:t>
            </w:r>
          </w:p>
        </w:tc>
      </w:tr>
    </w:tbl>
    <w:p w:rsidR="00A91AAB" w:rsidRPr="000F5927" w:rsidRDefault="00A91AAB" w:rsidP="00A91AAB"/>
    <w:sectPr w:rsidR="00A91AAB" w:rsidRPr="000F5927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1AAB"/>
    <w:rsid w:val="0001047E"/>
    <w:rsid w:val="000171F4"/>
    <w:rsid w:val="00040DEC"/>
    <w:rsid w:val="00062659"/>
    <w:rsid w:val="000B4100"/>
    <w:rsid w:val="000F5927"/>
    <w:rsid w:val="00137E7C"/>
    <w:rsid w:val="00141DF3"/>
    <w:rsid w:val="0015071F"/>
    <w:rsid w:val="001A6753"/>
    <w:rsid w:val="001E5A37"/>
    <w:rsid w:val="002627FD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32843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91AAB"/>
    <w:rsid w:val="00AE6BB8"/>
    <w:rsid w:val="00BF1C6D"/>
    <w:rsid w:val="00C4170A"/>
    <w:rsid w:val="00CE0BEB"/>
    <w:rsid w:val="00CE5B19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2B8D688-5207-4F87-A8DF-0B96082B7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36</Words>
  <Characters>276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2016-03-10T07:48:00Z</dcterms:created>
  <dcterms:modified xsi:type="dcterms:W3CDTF">2025-12-18T00:41:00Z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2016-03-09</vt:lpwstr>
  </property>
  <property fmtid="{D5CDD505-2E9C-101B-9397-08002B2CF9AE}" pid="6" name="DatumIText">
    <vt:lpwstr>den 9 mars 2016</vt:lpwstr>
  </property>
  <property fmtid="{D5CDD505-2E9C-101B-9397-08002B2CF9AE}" pid="7" name="Årsuppgift">
    <vt:lpwstr>2015/16</vt:lpwstr>
  </property>
  <property fmtid="{D5CDD505-2E9C-101B-9397-08002B2CF9AE}" pid="8" name="ÅrKort">
    <vt:lpwstr>201516</vt:lpwstr>
  </property>
  <property fmtid="{D5CDD505-2E9C-101B-9397-08002B2CF9AE}" pid="9" name="Nummer">
    <vt:lpwstr>165</vt:lpwstr>
  </property>
  <property fmtid="{D5CDD505-2E9C-101B-9397-08002B2CF9AE}" pid="10" name="Talman">
    <vt:lpwstr>Björn Söder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Försvarsdepartementet</vt:lpwstr>
  </property>
  <property fmtid="{D5CDD505-2E9C-101B-9397-08002B2CF9AE}" pid="14" name="RefRM">
    <vt:lpwstr>2015/16</vt:lpwstr>
  </property>
  <property fmtid="{D5CDD505-2E9C-101B-9397-08002B2CF9AE}" pid="15" name="Utskott">
    <vt:lpwstr>Försvarsutskottet</vt:lpwstr>
  </property>
  <property fmtid="{D5CDD505-2E9C-101B-9397-08002B2CF9AE}" pid="16" name="UskBet">
    <vt:lpwstr>FöU</vt:lpwstr>
  </property>
  <property fmtid="{D5CDD505-2E9C-101B-9397-08002B2CF9AE}" pid="17" name="RefNr">
    <vt:lpwstr>6</vt:lpwstr>
  </property>
  <property fmtid="{D5CDD505-2E9C-101B-9397-08002B2CF9AE}" pid="18" name="RefRubrik">
    <vt:lpwstr>Skydd för geografisk information</vt:lpwstr>
  </property>
  <property fmtid="{D5CDD505-2E9C-101B-9397-08002B2CF9AE}" pid="19" name="Version">
    <vt:lpwstr>3.54</vt:lpwstr>
  </property>
</Properties>
</file>