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7317" w:rsidRPr="00FB508D" w:rsidTr="001C7317">
        <w:trPr>
          <w:trHeight w:val="1361"/>
        </w:trPr>
        <w:tc>
          <w:tcPr>
            <w:tcW w:w="5471" w:type="dxa"/>
          </w:tcPr>
          <w:p w:rsidR="001C7317" w:rsidRPr="00FB508D" w:rsidRDefault="00071BCB" w:rsidP="001C7317">
            <w:pPr>
              <w:pStyle w:val="RSKRbeteckning"/>
              <w:spacing w:before="240"/>
            </w:pPr>
            <w:r w:rsidRPr="00FB508D">
              <w:t>Riksdagsskrivelse</w:t>
            </w:r>
          </w:p>
          <w:p w:rsidR="001C7317" w:rsidRPr="00FB508D" w:rsidRDefault="00071BCB" w:rsidP="001C7317">
            <w:pPr>
              <w:pStyle w:val="RSKRbeteckning"/>
            </w:pPr>
            <w:r w:rsidRPr="00FB508D">
              <w:t>2016/17</w:t>
            </w:r>
            <w:r w:rsidR="001C7317" w:rsidRPr="00FB508D">
              <w:t>:</w:t>
            </w:r>
            <w:r w:rsidRPr="00FB508D">
              <w:t>8</w:t>
            </w:r>
          </w:p>
        </w:tc>
        <w:tc>
          <w:tcPr>
            <w:tcW w:w="2551" w:type="dxa"/>
          </w:tcPr>
          <w:p w:rsidR="001C7317" w:rsidRPr="00FB508D" w:rsidRDefault="001C7317" w:rsidP="001C7317">
            <w:pPr>
              <w:spacing w:before="300"/>
            </w:pPr>
            <w:r w:rsidRPr="00FB508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7317" w:rsidRPr="00FB508D" w:rsidRDefault="001C7317" w:rsidP="009E6885"/>
          <w:p w:rsidR="001C7317" w:rsidRPr="00FB508D" w:rsidRDefault="001C7317" w:rsidP="001C7317">
            <w:pPr>
              <w:jc w:val="right"/>
            </w:pPr>
          </w:p>
        </w:tc>
      </w:tr>
      <w:tr w:rsidR="001C7317" w:rsidRPr="00FB508D" w:rsidTr="001C73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C7317" w:rsidRPr="00FB508D" w:rsidRDefault="001C7317" w:rsidP="001C7317">
            <w:pPr>
              <w:rPr>
                <w:sz w:val="10"/>
              </w:rPr>
            </w:pPr>
          </w:p>
        </w:tc>
      </w:tr>
    </w:tbl>
    <w:p w:rsidR="00CE5B19" w:rsidRPr="00FB508D" w:rsidRDefault="00CE5B19" w:rsidP="001C7317"/>
    <w:p w:rsidR="001C7317" w:rsidRPr="00FB508D" w:rsidRDefault="00071BCB" w:rsidP="001C7317">
      <w:pPr>
        <w:pStyle w:val="Mottagare1"/>
      </w:pPr>
      <w:r w:rsidRPr="00FB508D">
        <w:t>Regeringen</w:t>
      </w:r>
    </w:p>
    <w:p w:rsidR="001C7317" w:rsidRPr="00FB508D" w:rsidRDefault="00071BCB" w:rsidP="001C7317">
      <w:pPr>
        <w:pStyle w:val="Mottagare2"/>
      </w:pPr>
      <w:r w:rsidRPr="00FB508D">
        <w:t>Näringsdepartementet</w:t>
      </w:r>
    </w:p>
    <w:p w:rsidR="001C7317" w:rsidRPr="00FB508D" w:rsidRDefault="001C7317" w:rsidP="001C7317">
      <w:r w:rsidRPr="00FB508D">
        <w:t xml:space="preserve">Med överlämnande av </w:t>
      </w:r>
      <w:r w:rsidR="00071BCB" w:rsidRPr="00FB508D">
        <w:t>miljö- och jordbruksutskottet</w:t>
      </w:r>
      <w:r w:rsidRPr="00FB508D">
        <w:t xml:space="preserve">s betänkande </w:t>
      </w:r>
      <w:r w:rsidR="00071BCB" w:rsidRPr="00FB508D">
        <w:t>2015/16</w:t>
      </w:r>
      <w:r w:rsidRPr="00FB508D">
        <w:t>:</w:t>
      </w:r>
      <w:r w:rsidR="00071BCB" w:rsidRPr="00FB508D">
        <w:t>MJU23</w:t>
      </w:r>
      <w:r w:rsidRPr="00FB508D">
        <w:t xml:space="preserve"> </w:t>
      </w:r>
      <w:r w:rsidR="00071BCB" w:rsidRPr="00FB508D">
        <w:t>Riksrevisionens rapport om ekonomiska risker för staten i fråga om gruvavfall</w:t>
      </w:r>
      <w:r w:rsidRPr="00FB508D">
        <w:t xml:space="preserve"> får jag anmäla att riksdagen denna dag bifallit utskottets förslag till riksdagsbeslut.</w:t>
      </w:r>
    </w:p>
    <w:p w:rsidR="001C7317" w:rsidRPr="00FB508D" w:rsidRDefault="001C7317" w:rsidP="001C7317">
      <w:pPr>
        <w:pStyle w:val="Stockholm"/>
      </w:pPr>
      <w:r w:rsidRPr="00FB508D">
        <w:t xml:space="preserve">Stockholm </w:t>
      </w:r>
      <w:r w:rsidR="00071BCB" w:rsidRPr="00FB508D">
        <w:t>den 28 september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7317" w:rsidRPr="00FB508D" w:rsidTr="001C7317">
        <w:tc>
          <w:tcPr>
            <w:tcW w:w="3628" w:type="dxa"/>
          </w:tcPr>
          <w:p w:rsidR="001C7317" w:rsidRPr="00FB508D" w:rsidRDefault="00071BCB" w:rsidP="001C7317">
            <w:pPr>
              <w:pStyle w:val="AvsTalman"/>
            </w:pPr>
            <w:r w:rsidRPr="00FB508D">
              <w:t>Urban Ahlin</w:t>
            </w:r>
          </w:p>
        </w:tc>
        <w:tc>
          <w:tcPr>
            <w:tcW w:w="3628" w:type="dxa"/>
          </w:tcPr>
          <w:p w:rsidR="001C7317" w:rsidRPr="00FB508D" w:rsidRDefault="00071BCB" w:rsidP="001C7317">
            <w:pPr>
              <w:pStyle w:val="AvsTjnsteman"/>
            </w:pPr>
            <w:r w:rsidRPr="00FB508D">
              <w:t>Claes Mårtensson</w:t>
            </w:r>
          </w:p>
        </w:tc>
      </w:tr>
    </w:tbl>
    <w:p w:rsidR="001C7317" w:rsidRPr="00FB508D" w:rsidRDefault="001C7317" w:rsidP="001C7317"/>
    <w:sectPr w:rsidR="001C7317" w:rsidRPr="00FB508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317"/>
    <w:rsid w:val="000171F4"/>
    <w:rsid w:val="00040DEC"/>
    <w:rsid w:val="00062659"/>
    <w:rsid w:val="00071BCB"/>
    <w:rsid w:val="000B4100"/>
    <w:rsid w:val="00137E7C"/>
    <w:rsid w:val="00141DF3"/>
    <w:rsid w:val="0015071F"/>
    <w:rsid w:val="001A6753"/>
    <w:rsid w:val="001C7317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A2799"/>
    <w:rsid w:val="005A5099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B508D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D68BDD-E7A7-4558-B879-D9306DAC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071BC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071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45</Words>
  <Characters>328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2016-09-27T08:26:00Z</cp:lastPrinted>
  <dcterms:created xsi:type="dcterms:W3CDTF">2016-09-29T08:34:00Z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2016-09-28</vt:lpwstr>
  </property>
  <property fmtid="{D5CDD505-2E9C-101B-9397-08002B2CF9AE}" pid="6" name="DatumIText">
    <vt:lpwstr>den 28 september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23</vt:lpwstr>
  </property>
  <property fmtid="{D5CDD505-2E9C-101B-9397-08002B2CF9AE}" pid="18" name="RefRubrik">
    <vt:lpwstr>Riksrevisionens rapport om ekonomiska risker för staten i fråga om gruvavfall</vt:lpwstr>
  </property>
  <property fmtid="{D5CDD505-2E9C-101B-9397-08002B2CF9AE}" pid="19" name="Version">
    <vt:lpwstr>3.54</vt:lpwstr>
  </property>
</Properties>
</file>