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8572403D02484B91597B281D67C359"/>
        </w:placeholder>
        <w15:appearance w15:val="hidden"/>
        <w:text/>
      </w:sdtPr>
      <w:sdtEndPr/>
      <w:sdtContent>
        <w:p w:rsidRPr="009B062B" w:rsidR="00AF30DD" w:rsidP="009B062B" w:rsidRDefault="00AF30DD" w14:paraId="6C0ED36F" w14:textId="77777777">
          <w:pPr>
            <w:pStyle w:val="RubrikFrslagTIllRiksdagsbeslut"/>
          </w:pPr>
          <w:r w:rsidRPr="009B062B">
            <w:t>Förslag till riksdagsbeslut</w:t>
          </w:r>
        </w:p>
      </w:sdtContent>
    </w:sdt>
    <w:sdt>
      <w:sdtPr>
        <w:alias w:val="Yrkande 1"/>
        <w:tag w:val="5fd8cb80-8272-4399-a7c8-c3f27440d23d"/>
        <w:id w:val="98312108"/>
        <w:lock w:val="sdtLocked"/>
      </w:sdtPr>
      <w:sdtEndPr/>
      <w:sdtContent>
        <w:p w:rsidR="001E72F5" w:rsidRDefault="0045678F" w14:paraId="6C0ED370" w14:textId="77777777">
          <w:pPr>
            <w:pStyle w:val="Frslagstext"/>
            <w:numPr>
              <w:ilvl w:val="0"/>
              <w:numId w:val="0"/>
            </w:numPr>
          </w:pPr>
          <w:r>
            <w:t>Riksdagen ställer sig bakom det som anförs i motionen om att avskaffa dagsböter som straffpåföljd och tillkännager detta för regeringen.</w:t>
          </w:r>
        </w:p>
      </w:sdtContent>
    </w:sdt>
    <w:p w:rsidRPr="009B062B" w:rsidR="00AF30DD" w:rsidP="009B062B" w:rsidRDefault="000156D9" w14:paraId="6C0ED372" w14:textId="77777777">
      <w:pPr>
        <w:pStyle w:val="Rubrik1"/>
      </w:pPr>
      <w:bookmarkStart w:name="MotionsStart" w:id="0"/>
      <w:bookmarkEnd w:id="0"/>
      <w:r w:rsidRPr="009B062B">
        <w:t>Motivering</w:t>
      </w:r>
    </w:p>
    <w:p w:rsidR="00532060" w:rsidP="00532060" w:rsidRDefault="00532060" w14:paraId="6C0ED373" w14:textId="77777777">
      <w:pPr>
        <w:pStyle w:val="Normalutanindragellerluft"/>
      </w:pPr>
      <w:r w:rsidRPr="00532060">
        <w:t>Dagsböter är i dag en vanlig straffpåföljd för brott som betecknas som ringa, men ändå bedöms vara av grövre karaktär som exempelvis fortkörning över en viss hastighet. Dagsböter kan även utdömas för vissa former av narkotikabrott, snatteri, bokföringsbrott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stycken och högst 150 stycken till antalet. Samtidigt ska domstolen ta hänsyn till den åtalades inkomst, förmögenhet och allmänna ekonomiska förhållanden. Här uppstår emellertid ett problem.</w:t>
      </w:r>
    </w:p>
    <w:p w:rsidR="00532060" w:rsidP="00532060" w:rsidRDefault="00532060" w14:paraId="6C0ED374" w14:textId="77777777">
      <w:r>
        <w:t xml:space="preserve">Det sker sällan någon formell kontroll, om inte starka misstankar om bötesfusk föreligger, av den åtalades ekonomiska situation vilket innebär att den som är åtalad kan </w:t>
      </w:r>
      <w:r>
        <w:lastRenderedPageBreak/>
        <w:t>uppge att han/hon är arbetslös och därmed dömas till en väldigt låg dagsbot. Detta leder till en orimlig situation där personer har möjlighet att komma undan ett strafföreläggande genom att uppge falska uppgifter och utnyttja luckor i rättsväsendet.</w:t>
      </w:r>
    </w:p>
    <w:p w:rsidR="00532060" w:rsidP="00532060" w:rsidRDefault="00532060" w14:paraId="6C0ED375" w14:textId="77777777">
      <w:r>
        <w:t>Dagsböter som straff strider mot principen om likhet inför lagen: Samma brott ska straffas på samma sätt och med samma straff oavsett vem som utför det. Brottet blir inte värre för att det utförs av en höginkomsttagare.</w:t>
      </w:r>
    </w:p>
    <w:p w:rsidR="00532060" w:rsidP="00532060" w:rsidRDefault="00532060" w14:paraId="6C0ED376" w14:textId="77777777">
      <w:r>
        <w:t>Med dagsböter knutet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w:t>
      </w:r>
    </w:p>
    <w:p w:rsidR="00093F48" w:rsidP="00532060" w:rsidRDefault="00532060" w14:paraId="6C0ED377" w14:textId="77777777">
      <w:r>
        <w:t>Regeringen bör därför utifrån detta ta initiativ till en översyn av lagstiftningen med syfte att avskaffa dagsböter som straffpåföljd.</w:t>
      </w:r>
    </w:p>
    <w:bookmarkStart w:name="_GoBack" w:displacedByCustomXml="next" w:id="1"/>
    <w:bookmarkEnd w:displacedByCustomXml="next" w:id="1"/>
    <w:sdt>
      <w:sdtPr>
        <w:rPr>
          <w:i/>
          <w:noProof/>
        </w:rPr>
        <w:alias w:val="CC_Underskrifter"/>
        <w:tag w:val="CC_Underskrifter"/>
        <w:id w:val="583496634"/>
        <w:lock w:val="sdtContentLocked"/>
        <w:placeholder>
          <w:docPart w:val="4CC5D83108A24ABCB510458C4C6667CC"/>
        </w:placeholder>
        <w15:appearance w15:val="hidden"/>
      </w:sdtPr>
      <w:sdtEndPr>
        <w:rPr>
          <w:i w:val="0"/>
          <w:noProof w:val="0"/>
        </w:rPr>
      </w:sdtEndPr>
      <w:sdtContent>
        <w:p w:rsidR="004801AC" w:rsidP="00AF247E" w:rsidRDefault="00AE0400" w14:paraId="6C0ED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C0C60" w:rsidRDefault="007C0C60" w14:paraId="6C0ED37C" w14:textId="77777777"/>
    <w:sectPr w:rsidR="007C0C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ED37E" w14:textId="77777777" w:rsidR="0031543F" w:rsidRDefault="0031543F" w:rsidP="000C1CAD">
      <w:pPr>
        <w:spacing w:line="240" w:lineRule="auto"/>
      </w:pPr>
      <w:r>
        <w:separator/>
      </w:r>
    </w:p>
  </w:endnote>
  <w:endnote w:type="continuationSeparator" w:id="0">
    <w:p w14:paraId="6C0ED37F" w14:textId="77777777" w:rsidR="0031543F" w:rsidRDefault="00315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ED3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ED3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4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ED37C" w14:textId="77777777" w:rsidR="0031543F" w:rsidRDefault="0031543F" w:rsidP="000C1CAD">
      <w:pPr>
        <w:spacing w:line="240" w:lineRule="auto"/>
      </w:pPr>
      <w:r>
        <w:separator/>
      </w:r>
    </w:p>
  </w:footnote>
  <w:footnote w:type="continuationSeparator" w:id="0">
    <w:p w14:paraId="6C0ED37D" w14:textId="77777777" w:rsidR="0031543F" w:rsidRDefault="003154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0ED3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ED390" wp14:anchorId="6C0ED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0400" w14:paraId="6C0ED391" w14:textId="77777777">
                          <w:pPr>
                            <w:jc w:val="right"/>
                          </w:pPr>
                          <w:sdt>
                            <w:sdtPr>
                              <w:alias w:val="CC_Noformat_Partikod"/>
                              <w:tag w:val="CC_Noformat_Partikod"/>
                              <w:id w:val="-53464382"/>
                              <w:placeholder>
                                <w:docPart w:val="FB7F7C4CDD91453EBCF7B52F34CB3E58"/>
                              </w:placeholder>
                              <w:text/>
                            </w:sdtPr>
                            <w:sdtEndPr/>
                            <w:sdtContent>
                              <w:r w:rsidR="00532060">
                                <w:t>M</w:t>
                              </w:r>
                            </w:sdtContent>
                          </w:sdt>
                          <w:sdt>
                            <w:sdtPr>
                              <w:alias w:val="CC_Noformat_Partinummer"/>
                              <w:tag w:val="CC_Noformat_Partinummer"/>
                              <w:id w:val="-1709555926"/>
                              <w:placeholder>
                                <w:docPart w:val="2A88E4884B474DFE9C402E16D1BA165B"/>
                              </w:placeholder>
                              <w:text/>
                            </w:sdtPr>
                            <w:sdtEndPr/>
                            <w:sdtContent>
                              <w:r w:rsidR="00532060">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ED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0400" w14:paraId="6C0ED391" w14:textId="77777777">
                    <w:pPr>
                      <w:jc w:val="right"/>
                    </w:pPr>
                    <w:sdt>
                      <w:sdtPr>
                        <w:alias w:val="CC_Noformat_Partikod"/>
                        <w:tag w:val="CC_Noformat_Partikod"/>
                        <w:id w:val="-53464382"/>
                        <w:placeholder>
                          <w:docPart w:val="FB7F7C4CDD91453EBCF7B52F34CB3E58"/>
                        </w:placeholder>
                        <w:text/>
                      </w:sdtPr>
                      <w:sdtEndPr/>
                      <w:sdtContent>
                        <w:r w:rsidR="00532060">
                          <w:t>M</w:t>
                        </w:r>
                      </w:sdtContent>
                    </w:sdt>
                    <w:sdt>
                      <w:sdtPr>
                        <w:alias w:val="CC_Noformat_Partinummer"/>
                        <w:tag w:val="CC_Noformat_Partinummer"/>
                        <w:id w:val="-1709555926"/>
                        <w:placeholder>
                          <w:docPart w:val="2A88E4884B474DFE9C402E16D1BA165B"/>
                        </w:placeholder>
                        <w:text/>
                      </w:sdtPr>
                      <w:sdtEndPr/>
                      <w:sdtContent>
                        <w:r w:rsidR="00532060">
                          <w:t>2119</w:t>
                        </w:r>
                      </w:sdtContent>
                    </w:sdt>
                  </w:p>
                </w:txbxContent>
              </v:textbox>
              <w10:wrap anchorx="page"/>
            </v:shape>
          </w:pict>
        </mc:Fallback>
      </mc:AlternateContent>
    </w:r>
  </w:p>
  <w:p w:rsidRPr="00293C4F" w:rsidR="007A5507" w:rsidP="00776B74" w:rsidRDefault="007A5507" w14:paraId="6C0ED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0400" w14:paraId="6C0ED382" w14:textId="77777777">
    <w:pPr>
      <w:jc w:val="right"/>
    </w:pPr>
    <w:sdt>
      <w:sdtPr>
        <w:alias w:val="CC_Noformat_Partikod"/>
        <w:tag w:val="CC_Noformat_Partikod"/>
        <w:id w:val="559911109"/>
        <w:text/>
      </w:sdtPr>
      <w:sdtEndPr/>
      <w:sdtContent>
        <w:r w:rsidR="00532060">
          <w:t>M</w:t>
        </w:r>
      </w:sdtContent>
    </w:sdt>
    <w:sdt>
      <w:sdtPr>
        <w:alias w:val="CC_Noformat_Partinummer"/>
        <w:tag w:val="CC_Noformat_Partinummer"/>
        <w:id w:val="1197820850"/>
        <w:text/>
      </w:sdtPr>
      <w:sdtEndPr/>
      <w:sdtContent>
        <w:r w:rsidR="00532060">
          <w:t>2119</w:t>
        </w:r>
      </w:sdtContent>
    </w:sdt>
  </w:p>
  <w:p w:rsidR="007A5507" w:rsidP="00776B74" w:rsidRDefault="007A5507" w14:paraId="6C0ED3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0400" w14:paraId="6C0ED386" w14:textId="77777777">
    <w:pPr>
      <w:jc w:val="right"/>
    </w:pPr>
    <w:sdt>
      <w:sdtPr>
        <w:alias w:val="CC_Noformat_Partikod"/>
        <w:tag w:val="CC_Noformat_Partikod"/>
        <w:id w:val="1471015553"/>
        <w:text/>
      </w:sdtPr>
      <w:sdtEndPr/>
      <w:sdtContent>
        <w:r w:rsidR="00532060">
          <w:t>M</w:t>
        </w:r>
      </w:sdtContent>
    </w:sdt>
    <w:sdt>
      <w:sdtPr>
        <w:alias w:val="CC_Noformat_Partinummer"/>
        <w:tag w:val="CC_Noformat_Partinummer"/>
        <w:id w:val="-2014525982"/>
        <w:text/>
      </w:sdtPr>
      <w:sdtEndPr/>
      <w:sdtContent>
        <w:r w:rsidR="00532060">
          <w:t>2119</w:t>
        </w:r>
      </w:sdtContent>
    </w:sdt>
  </w:p>
  <w:p w:rsidR="007A5507" w:rsidP="00A314CF" w:rsidRDefault="00AE0400" w14:paraId="3C6C590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E0400" w14:paraId="6C0ED389" w14:textId="77777777">
    <w:pPr>
      <w:pStyle w:val="MotionTIllRiksdagen"/>
    </w:pPr>
    <w:sdt>
      <w:sdtPr>
        <w:alias w:val="CC_Boilerplate_1"/>
        <w:tag w:val="CC_Boilerplate_1"/>
        <w:id w:val="2134750458"/>
        <w:lock w:val="sdtContentLocked"/>
        <w:placeholder>
          <w:docPart w:val="485E736FD84946FC82758080B929B006"/>
        </w:placeholder>
        <w15:appearance w15:val="hidden"/>
        <w:text/>
      </w:sdtPr>
      <w:sdtEndPr/>
      <w:sdtContent>
        <w:r w:rsidRPr="008227B3" w:rsidR="007A5507">
          <w:t>Motion till riksdagen </w:t>
        </w:r>
      </w:sdtContent>
    </w:sdt>
  </w:p>
  <w:p w:rsidRPr="008227B3" w:rsidR="007A5507" w:rsidP="00B37A37" w:rsidRDefault="00AE0400" w14:paraId="6C0ED3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:749</w:t>
        </w:r>
      </w:sdtContent>
    </w:sdt>
  </w:p>
  <w:p w:rsidR="007A5507" w:rsidP="00E03A3D" w:rsidRDefault="00AE0400" w14:paraId="6C0ED38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532060" w14:paraId="6C0ED38C" w14:textId="77777777">
        <w:pPr>
          <w:pStyle w:val="FSHRub2"/>
        </w:pPr>
        <w:r>
          <w:t>Avskaffa dagsböter som straffpåföljd</w:t>
        </w:r>
      </w:p>
    </w:sdtContent>
  </w:sdt>
  <w:sdt>
    <w:sdtPr>
      <w:alias w:val="CC_Boilerplate_3"/>
      <w:tag w:val="CC_Boilerplate_3"/>
      <w:id w:val="1606463544"/>
      <w:lock w:val="sdtContentLocked"/>
      <w:placeholder>
        <w:docPart w:val="485E736FD84946FC82758080B929B006"/>
      </w:placeholder>
      <w15:appearance w15:val="hidden"/>
      <w:text w:multiLine="1"/>
    </w:sdtPr>
    <w:sdtEndPr/>
    <w:sdtContent>
      <w:p w:rsidR="007A5507" w:rsidP="00283E0F" w:rsidRDefault="007A5507" w14:paraId="6C0ED3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20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2F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DA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43F"/>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78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06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C60"/>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400"/>
    <w:rsid w:val="00AE2568"/>
    <w:rsid w:val="00AE2DC5"/>
    <w:rsid w:val="00AE2FEF"/>
    <w:rsid w:val="00AE4D7A"/>
    <w:rsid w:val="00AE7FFD"/>
    <w:rsid w:val="00AF043C"/>
    <w:rsid w:val="00AF247E"/>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4A9"/>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9E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0ED36E"/>
  <w15:chartTrackingRefBased/>
  <w15:docId w15:val="{AB4A9AF0-5512-4F2B-9FE8-86307F76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8572403D02484B91597B281D67C359"/>
        <w:category>
          <w:name w:val="Allmänt"/>
          <w:gallery w:val="placeholder"/>
        </w:category>
        <w:types>
          <w:type w:val="bbPlcHdr"/>
        </w:types>
        <w:behaviors>
          <w:behavior w:val="content"/>
        </w:behaviors>
        <w:guid w:val="{1B95118D-1899-4C65-88E6-06D3D1E4C851}"/>
      </w:docPartPr>
      <w:docPartBody>
        <w:p w:rsidR="00F24C6D" w:rsidRDefault="00537B1C">
          <w:pPr>
            <w:pStyle w:val="8A8572403D02484B91597B281D67C359"/>
          </w:pPr>
          <w:r w:rsidRPr="009A726D">
            <w:rPr>
              <w:rStyle w:val="Platshllartext"/>
            </w:rPr>
            <w:t>Klicka här för att ange text.</w:t>
          </w:r>
        </w:p>
      </w:docPartBody>
    </w:docPart>
    <w:docPart>
      <w:docPartPr>
        <w:name w:val="4CC5D83108A24ABCB510458C4C6667CC"/>
        <w:category>
          <w:name w:val="Allmänt"/>
          <w:gallery w:val="placeholder"/>
        </w:category>
        <w:types>
          <w:type w:val="bbPlcHdr"/>
        </w:types>
        <w:behaviors>
          <w:behavior w:val="content"/>
        </w:behaviors>
        <w:guid w:val="{76DC80A5-F5BC-4EC6-AABA-3D91A5300D20}"/>
      </w:docPartPr>
      <w:docPartBody>
        <w:p w:rsidR="00F24C6D" w:rsidRDefault="00537B1C">
          <w:pPr>
            <w:pStyle w:val="4CC5D83108A24ABCB510458C4C6667CC"/>
          </w:pPr>
          <w:r w:rsidRPr="002551EA">
            <w:rPr>
              <w:rStyle w:val="Platshllartext"/>
              <w:color w:val="808080" w:themeColor="background1" w:themeShade="80"/>
            </w:rPr>
            <w:t>[Motionärernas namn]</w:t>
          </w:r>
        </w:p>
      </w:docPartBody>
    </w:docPart>
    <w:docPart>
      <w:docPartPr>
        <w:name w:val="FB7F7C4CDD91453EBCF7B52F34CB3E58"/>
        <w:category>
          <w:name w:val="Allmänt"/>
          <w:gallery w:val="placeholder"/>
        </w:category>
        <w:types>
          <w:type w:val="bbPlcHdr"/>
        </w:types>
        <w:behaviors>
          <w:behavior w:val="content"/>
        </w:behaviors>
        <w:guid w:val="{230F5B37-45B2-4D48-BF9B-4CF20E65001E}"/>
      </w:docPartPr>
      <w:docPartBody>
        <w:p w:rsidR="00F24C6D" w:rsidRDefault="00537B1C">
          <w:pPr>
            <w:pStyle w:val="FB7F7C4CDD91453EBCF7B52F34CB3E58"/>
          </w:pPr>
          <w:r>
            <w:rPr>
              <w:rStyle w:val="Platshllartext"/>
            </w:rPr>
            <w:t xml:space="preserve"> </w:t>
          </w:r>
        </w:p>
      </w:docPartBody>
    </w:docPart>
    <w:docPart>
      <w:docPartPr>
        <w:name w:val="2A88E4884B474DFE9C402E16D1BA165B"/>
        <w:category>
          <w:name w:val="Allmänt"/>
          <w:gallery w:val="placeholder"/>
        </w:category>
        <w:types>
          <w:type w:val="bbPlcHdr"/>
        </w:types>
        <w:behaviors>
          <w:behavior w:val="content"/>
        </w:behaviors>
        <w:guid w:val="{F9B33CC5-F387-43BB-B906-8B33D0680EF7}"/>
      </w:docPartPr>
      <w:docPartBody>
        <w:p w:rsidR="00F24C6D" w:rsidRDefault="00537B1C">
          <w:pPr>
            <w:pStyle w:val="2A88E4884B474DFE9C402E16D1BA165B"/>
          </w:pPr>
          <w:r>
            <w:t xml:space="preserve"> </w:t>
          </w:r>
        </w:p>
      </w:docPartBody>
    </w:docPart>
    <w:docPart>
      <w:docPartPr>
        <w:name w:val="DefaultPlaceholder_1081868574"/>
        <w:category>
          <w:name w:val="Allmänt"/>
          <w:gallery w:val="placeholder"/>
        </w:category>
        <w:types>
          <w:type w:val="bbPlcHdr"/>
        </w:types>
        <w:behaviors>
          <w:behavior w:val="content"/>
        </w:behaviors>
        <w:guid w:val="{15168992-4F5B-4FB6-9ACC-4B13FEDE23A9}"/>
      </w:docPartPr>
      <w:docPartBody>
        <w:p w:rsidR="00F24C6D" w:rsidRDefault="007358A3">
          <w:r w:rsidRPr="00AC6056">
            <w:rPr>
              <w:rStyle w:val="Platshllartext"/>
            </w:rPr>
            <w:t>Klicka här för att ange text.</w:t>
          </w:r>
        </w:p>
      </w:docPartBody>
    </w:docPart>
    <w:docPart>
      <w:docPartPr>
        <w:name w:val="485E736FD84946FC82758080B929B006"/>
        <w:category>
          <w:name w:val="Allmänt"/>
          <w:gallery w:val="placeholder"/>
        </w:category>
        <w:types>
          <w:type w:val="bbPlcHdr"/>
        </w:types>
        <w:behaviors>
          <w:behavior w:val="content"/>
        </w:behaviors>
        <w:guid w:val="{533B46C9-87F9-461E-94E8-41DE3E060026}"/>
      </w:docPartPr>
      <w:docPartBody>
        <w:p w:rsidR="00F24C6D" w:rsidRDefault="007358A3">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A3"/>
    <w:rsid w:val="00537B1C"/>
    <w:rsid w:val="007358A3"/>
    <w:rsid w:val="00F24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58A3"/>
    <w:rPr>
      <w:color w:val="F4B083" w:themeColor="accent2" w:themeTint="99"/>
    </w:rPr>
  </w:style>
  <w:style w:type="paragraph" w:customStyle="1" w:styleId="8A8572403D02484B91597B281D67C359">
    <w:name w:val="8A8572403D02484B91597B281D67C359"/>
  </w:style>
  <w:style w:type="paragraph" w:customStyle="1" w:styleId="B93A3B5424B245FB909F5DE7DA928D67">
    <w:name w:val="B93A3B5424B245FB909F5DE7DA928D67"/>
  </w:style>
  <w:style w:type="paragraph" w:customStyle="1" w:styleId="7B17412CB2EE47D19843DBF292567EC4">
    <w:name w:val="7B17412CB2EE47D19843DBF292567EC4"/>
  </w:style>
  <w:style w:type="paragraph" w:customStyle="1" w:styleId="4CC5D83108A24ABCB510458C4C6667CC">
    <w:name w:val="4CC5D83108A24ABCB510458C4C6667CC"/>
  </w:style>
  <w:style w:type="paragraph" w:customStyle="1" w:styleId="FB7F7C4CDD91453EBCF7B52F34CB3E58">
    <w:name w:val="FB7F7C4CDD91453EBCF7B52F34CB3E58"/>
  </w:style>
  <w:style w:type="paragraph" w:customStyle="1" w:styleId="2A88E4884B474DFE9C402E16D1BA165B">
    <w:name w:val="2A88E4884B474DFE9C402E16D1BA1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7329</RubrikLookup>
    <MotionGuid xmlns="00d11361-0b92-4bae-a181-288d6a55b763">c5c8bfd6-d539-45b4-b597-40713f917582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BA25C-7689-4671-BE12-D33925DDE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DB7DC-3AE2-4CC8-844F-E84DC2CA47A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781A174-EC0F-42B4-8535-7D8C7F1541FE}">
  <ds:schemaRefs>
    <ds:schemaRef ds:uri="http://schemas.riksdagen.se/motion"/>
  </ds:schemaRefs>
</ds:datastoreItem>
</file>

<file path=customXml/itemProps5.xml><?xml version="1.0" encoding="utf-8"?>
<ds:datastoreItem xmlns:ds="http://schemas.openxmlformats.org/officeDocument/2006/customXml" ds:itemID="{188BDC08-96F2-4BBD-8E92-3895FB86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308</Words>
  <Characters>1768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201617M2119 Avskaffa dagsböter som straffpåföljd</vt:lpstr>
      <vt:lpstr/>
    </vt:vector>
  </TitlesOfParts>
  <Company>Sveriges riksdag</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201617M2119 Avskaffa dagsböter som straffpåföljd</dc:title>
  <dc:subject/>
  <dc:creator>Riksdagsförvaltningen</dc:creator>
  <cp:keywords/>
  <dc:description/>
  <cp:lastModifiedBy>Kerstin Carlqvist</cp:lastModifiedBy>
  <cp:revision>5</cp:revision>
  <cp:lastPrinted>2016-06-13T12:10:00Z</cp:lastPrinted>
  <dcterms:created xsi:type="dcterms:W3CDTF">2016-09-27T12:59:00Z</dcterms:created>
  <dcterms:modified xsi:type="dcterms:W3CDTF">2017-05-26T06:13:00Z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*N28482E51A63E*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https://filur.riksdagen.se/drop/DropOffLibrary/N28482E51A63E.docx</vt:lpwstr>
  </property>
  <property fmtid="{D5CDD505-2E9C-101B-9397-08002B2CF9AE}" pid="13" name="RevisionsOn">
    <vt:lpwstr>1</vt:lpwstr>
  </property>
</Properties>
</file>